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7796"/>
      </w:tblGrid>
      <w:tr w:rsidR="002626C7" w:rsidRPr="00172694" w14:paraId="4BCF1396" w14:textId="77777777" w:rsidTr="006E57A9">
        <w:trPr>
          <w:trHeight w:val="340"/>
        </w:trPr>
        <w:tc>
          <w:tcPr>
            <w:tcW w:w="10207" w:type="dxa"/>
            <w:gridSpan w:val="2"/>
            <w:shd w:val="clear" w:color="auto" w:fill="871639"/>
            <w:vAlign w:val="center"/>
          </w:tcPr>
          <w:p w14:paraId="15DC9F11" w14:textId="2FFEFC1A" w:rsidR="002626C7" w:rsidRPr="00172694" w:rsidRDefault="002149C0" w:rsidP="002149C0">
            <w:pPr>
              <w:jc w:val="center"/>
              <w:rPr>
                <w:rFonts w:ascii="Noto Sans" w:eastAsia="Montserrat Medium" w:hAnsi="Noto Sans" w:cs="Noto Sans"/>
                <w:b/>
                <w:color w:val="FFFFFF"/>
                <w:sz w:val="18"/>
                <w:szCs w:val="18"/>
              </w:rPr>
            </w:pPr>
            <w:bookmarkStart w:id="0" w:name="_Ref535852140"/>
            <w:bookmarkStart w:id="1" w:name="_Toc27137544"/>
            <w:bookmarkStart w:id="2" w:name="_Toc32229431"/>
            <w:bookmarkStart w:id="3" w:name="_Toc125035989"/>
            <w:r w:rsidRPr="00172694">
              <w:rPr>
                <w:rFonts w:ascii="Noto Sans" w:eastAsia="Montserrat Medium" w:hAnsi="Noto Sans" w:cs="Noto Sans"/>
                <w:b/>
                <w:color w:val="FFFFFF"/>
                <w:sz w:val="18"/>
                <w:szCs w:val="18"/>
              </w:rPr>
              <w:t>ANEXO TÉCNICO PARA LA PRESTACIÓN DEL SERVICIO DE MANTENIMIENTO INTEGRAL A LOS INMUEBLES DE LA SECIHTI</w:t>
            </w:r>
          </w:p>
        </w:tc>
      </w:tr>
      <w:tr w:rsidR="002626C7" w:rsidRPr="00172694" w14:paraId="784E8EAF" w14:textId="77777777" w:rsidTr="006E57A9">
        <w:trPr>
          <w:trHeight w:val="340"/>
        </w:trPr>
        <w:tc>
          <w:tcPr>
            <w:tcW w:w="2411" w:type="dxa"/>
            <w:shd w:val="clear" w:color="auto" w:fill="auto"/>
            <w:vAlign w:val="center"/>
          </w:tcPr>
          <w:p w14:paraId="622F351C"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Fecha de elaboración:</w:t>
            </w:r>
          </w:p>
        </w:tc>
        <w:tc>
          <w:tcPr>
            <w:tcW w:w="7796" w:type="dxa"/>
            <w:shd w:val="clear" w:color="auto" w:fill="auto"/>
            <w:vAlign w:val="center"/>
          </w:tcPr>
          <w:p w14:paraId="48156849" w14:textId="4061B1E7" w:rsidR="002626C7" w:rsidRPr="00172694" w:rsidRDefault="002626C7" w:rsidP="006E57A9">
            <w:pPr>
              <w:jc w:val="center"/>
              <w:rPr>
                <w:rFonts w:ascii="Noto Sans" w:eastAsia="Montserrat Medium" w:hAnsi="Noto Sans" w:cs="Noto Sans"/>
                <w:sz w:val="18"/>
                <w:szCs w:val="18"/>
              </w:rPr>
            </w:pPr>
            <w:r w:rsidRPr="00172694">
              <w:rPr>
                <w:rFonts w:ascii="Noto Sans" w:eastAsia="Montserrat Medium" w:hAnsi="Noto Sans" w:cs="Noto Sans"/>
                <w:sz w:val="18"/>
                <w:szCs w:val="18"/>
              </w:rPr>
              <w:t xml:space="preserve">Ciudad de México, a </w:t>
            </w:r>
            <w:r w:rsidR="00400C48">
              <w:rPr>
                <w:rFonts w:ascii="Noto Sans" w:eastAsia="Montserrat Medium" w:hAnsi="Noto Sans" w:cs="Noto Sans"/>
                <w:sz w:val="18"/>
                <w:szCs w:val="18"/>
              </w:rPr>
              <w:t>09</w:t>
            </w:r>
            <w:r w:rsidRPr="00172694">
              <w:rPr>
                <w:rFonts w:ascii="Noto Sans" w:eastAsia="Montserrat Medium" w:hAnsi="Noto Sans" w:cs="Noto Sans"/>
                <w:sz w:val="18"/>
                <w:szCs w:val="18"/>
              </w:rPr>
              <w:t xml:space="preserve"> de </w:t>
            </w:r>
            <w:r w:rsidR="004305D5">
              <w:rPr>
                <w:rFonts w:ascii="Noto Sans" w:eastAsia="Montserrat Medium" w:hAnsi="Noto Sans" w:cs="Noto Sans"/>
                <w:sz w:val="18"/>
                <w:szCs w:val="18"/>
              </w:rPr>
              <w:t>ju</w:t>
            </w:r>
            <w:r w:rsidR="00400C48">
              <w:rPr>
                <w:rFonts w:ascii="Noto Sans" w:eastAsia="Montserrat Medium" w:hAnsi="Noto Sans" w:cs="Noto Sans"/>
                <w:sz w:val="18"/>
                <w:szCs w:val="18"/>
              </w:rPr>
              <w:t>l</w:t>
            </w:r>
            <w:r w:rsidR="004305D5">
              <w:rPr>
                <w:rFonts w:ascii="Noto Sans" w:eastAsia="Montserrat Medium" w:hAnsi="Noto Sans" w:cs="Noto Sans"/>
                <w:sz w:val="18"/>
                <w:szCs w:val="18"/>
              </w:rPr>
              <w:t>io</w:t>
            </w:r>
            <w:r w:rsidRPr="00172694">
              <w:rPr>
                <w:rFonts w:ascii="Noto Sans" w:eastAsia="Montserrat Medium" w:hAnsi="Noto Sans" w:cs="Noto Sans"/>
                <w:sz w:val="18"/>
                <w:szCs w:val="18"/>
              </w:rPr>
              <w:t xml:space="preserve"> de 2026</w:t>
            </w:r>
          </w:p>
        </w:tc>
      </w:tr>
      <w:tr w:rsidR="002626C7" w:rsidRPr="00172694" w14:paraId="62497D68" w14:textId="77777777" w:rsidTr="006E57A9">
        <w:trPr>
          <w:trHeight w:val="340"/>
        </w:trPr>
        <w:tc>
          <w:tcPr>
            <w:tcW w:w="2411" w:type="dxa"/>
            <w:shd w:val="clear" w:color="auto" w:fill="auto"/>
            <w:vAlign w:val="center"/>
          </w:tcPr>
          <w:p w14:paraId="78C4CB6D"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Área requirente:</w:t>
            </w:r>
          </w:p>
        </w:tc>
        <w:tc>
          <w:tcPr>
            <w:tcW w:w="7796" w:type="dxa"/>
            <w:shd w:val="clear" w:color="auto" w:fill="auto"/>
            <w:vAlign w:val="center"/>
          </w:tcPr>
          <w:p w14:paraId="30BD1E8B" w14:textId="77777777" w:rsidR="002626C7" w:rsidRPr="00172694" w:rsidRDefault="002626C7" w:rsidP="006E57A9">
            <w:pPr>
              <w:jc w:val="center"/>
              <w:rPr>
                <w:rFonts w:ascii="Noto Sans" w:eastAsia="Montserrat Medium" w:hAnsi="Noto Sans" w:cs="Noto Sans"/>
                <w:sz w:val="18"/>
                <w:szCs w:val="18"/>
              </w:rPr>
            </w:pPr>
            <w:r w:rsidRPr="00172694">
              <w:rPr>
                <w:rFonts w:ascii="Noto Sans" w:eastAsia="Montserrat Medium" w:hAnsi="Noto Sans" w:cs="Noto Sans"/>
                <w:sz w:val="18"/>
                <w:szCs w:val="18"/>
              </w:rPr>
              <w:t xml:space="preserve">Dirección de Servicios Generales, Obras y Control de Bienes </w:t>
            </w:r>
          </w:p>
        </w:tc>
      </w:tr>
      <w:tr w:rsidR="002626C7" w:rsidRPr="00172694" w14:paraId="172A733C" w14:textId="77777777" w:rsidTr="006E57A9">
        <w:trPr>
          <w:trHeight w:val="340"/>
        </w:trPr>
        <w:tc>
          <w:tcPr>
            <w:tcW w:w="2411" w:type="dxa"/>
            <w:shd w:val="clear" w:color="auto" w:fill="auto"/>
            <w:vAlign w:val="center"/>
          </w:tcPr>
          <w:p w14:paraId="385CE07D"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Área técnica:</w:t>
            </w:r>
          </w:p>
        </w:tc>
        <w:tc>
          <w:tcPr>
            <w:tcW w:w="7796" w:type="dxa"/>
            <w:shd w:val="clear" w:color="auto" w:fill="auto"/>
            <w:vAlign w:val="center"/>
          </w:tcPr>
          <w:p w14:paraId="5E1CEFDA" w14:textId="77777777" w:rsidR="002626C7" w:rsidRPr="00172694" w:rsidRDefault="002626C7" w:rsidP="006E57A9">
            <w:pPr>
              <w:jc w:val="center"/>
              <w:rPr>
                <w:rFonts w:ascii="Noto Sans" w:eastAsia="Montserrat Medium" w:hAnsi="Noto Sans" w:cs="Noto Sans"/>
                <w:sz w:val="18"/>
                <w:szCs w:val="18"/>
              </w:rPr>
            </w:pPr>
            <w:r w:rsidRPr="00172694">
              <w:rPr>
                <w:rFonts w:ascii="Noto Sans" w:eastAsia="Montserrat Medium" w:hAnsi="Noto Sans" w:cs="Noto Sans"/>
                <w:sz w:val="18"/>
                <w:szCs w:val="18"/>
              </w:rPr>
              <w:t>Dirección de Servicios Generales, Obras y Control de Bienes</w:t>
            </w:r>
          </w:p>
        </w:tc>
      </w:tr>
      <w:tr w:rsidR="002626C7" w:rsidRPr="00172694" w14:paraId="0768B562" w14:textId="77777777" w:rsidTr="006E57A9">
        <w:trPr>
          <w:trHeight w:val="340"/>
        </w:trPr>
        <w:tc>
          <w:tcPr>
            <w:tcW w:w="2411" w:type="dxa"/>
            <w:shd w:val="clear" w:color="auto" w:fill="auto"/>
            <w:vAlign w:val="center"/>
          </w:tcPr>
          <w:p w14:paraId="529393FF"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Clave CUCOP:</w:t>
            </w:r>
          </w:p>
        </w:tc>
        <w:tc>
          <w:tcPr>
            <w:tcW w:w="7796" w:type="dxa"/>
            <w:shd w:val="clear" w:color="auto" w:fill="auto"/>
            <w:vAlign w:val="center"/>
          </w:tcPr>
          <w:p w14:paraId="02A17741" w14:textId="77777777" w:rsidR="002626C7" w:rsidRPr="00172694" w:rsidRDefault="002626C7" w:rsidP="006E57A9">
            <w:pPr>
              <w:tabs>
                <w:tab w:val="left" w:pos="0"/>
              </w:tabs>
              <w:jc w:val="center"/>
              <w:rPr>
                <w:rFonts w:ascii="Noto Sans" w:eastAsia="Montserrat Medium" w:hAnsi="Noto Sans" w:cs="Noto Sans"/>
                <w:sz w:val="18"/>
                <w:szCs w:val="18"/>
              </w:rPr>
            </w:pPr>
            <w:r w:rsidRPr="00172694">
              <w:rPr>
                <w:rFonts w:ascii="Noto Sans" w:eastAsia="Montserrat Medium" w:hAnsi="Noto Sans" w:cs="Noto Sans"/>
                <w:sz w:val="18"/>
                <w:szCs w:val="18"/>
              </w:rPr>
              <w:t>35101-0001 – Servicios de instalación, reparación, mantenimiento y conservación menor de inmuebles</w:t>
            </w:r>
          </w:p>
        </w:tc>
      </w:tr>
      <w:tr w:rsidR="002626C7" w:rsidRPr="00172694" w14:paraId="4908857A" w14:textId="77777777" w:rsidTr="006E57A9">
        <w:trPr>
          <w:trHeight w:val="340"/>
        </w:trPr>
        <w:tc>
          <w:tcPr>
            <w:tcW w:w="2411" w:type="dxa"/>
            <w:shd w:val="clear" w:color="auto" w:fill="auto"/>
            <w:vAlign w:val="center"/>
          </w:tcPr>
          <w:p w14:paraId="57032FFE"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Partida presupuestal:</w:t>
            </w:r>
          </w:p>
        </w:tc>
        <w:tc>
          <w:tcPr>
            <w:tcW w:w="7796" w:type="dxa"/>
            <w:shd w:val="clear" w:color="auto" w:fill="auto"/>
            <w:vAlign w:val="center"/>
          </w:tcPr>
          <w:p w14:paraId="3055075F" w14:textId="77777777" w:rsidR="002626C7" w:rsidRPr="00172694" w:rsidRDefault="002626C7" w:rsidP="006E57A9">
            <w:pPr>
              <w:tabs>
                <w:tab w:val="left" w:pos="0"/>
              </w:tabs>
              <w:jc w:val="center"/>
              <w:rPr>
                <w:rFonts w:ascii="Noto Sans" w:eastAsia="Montserrat Medium" w:hAnsi="Noto Sans" w:cs="Noto Sans"/>
                <w:sz w:val="18"/>
                <w:szCs w:val="18"/>
              </w:rPr>
            </w:pPr>
            <w:r w:rsidRPr="00172694">
              <w:rPr>
                <w:rFonts w:ascii="Noto Sans" w:eastAsia="Montserrat Medium" w:hAnsi="Noto Sans" w:cs="Noto Sans"/>
                <w:sz w:val="18"/>
                <w:szCs w:val="18"/>
              </w:rPr>
              <w:t>35101 – Mantenimiento y conservación de inmuebles para la prestación de servicios administrativos</w:t>
            </w:r>
          </w:p>
        </w:tc>
      </w:tr>
      <w:tr w:rsidR="002626C7" w:rsidRPr="00172694" w14:paraId="6BB026ED" w14:textId="77777777" w:rsidTr="006E57A9">
        <w:trPr>
          <w:trHeight w:val="340"/>
        </w:trPr>
        <w:tc>
          <w:tcPr>
            <w:tcW w:w="2411" w:type="dxa"/>
            <w:shd w:val="clear" w:color="auto" w:fill="auto"/>
            <w:vAlign w:val="center"/>
          </w:tcPr>
          <w:p w14:paraId="66F57B79" w14:textId="77777777" w:rsidR="002626C7" w:rsidRPr="00172694" w:rsidRDefault="002626C7" w:rsidP="006E57A9">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Tipo de Recursos:</w:t>
            </w:r>
          </w:p>
        </w:tc>
        <w:tc>
          <w:tcPr>
            <w:tcW w:w="7796" w:type="dxa"/>
            <w:shd w:val="clear" w:color="auto" w:fill="auto"/>
            <w:vAlign w:val="center"/>
          </w:tcPr>
          <w:p w14:paraId="728ECF35" w14:textId="77777777" w:rsidR="002626C7" w:rsidRPr="00172694" w:rsidRDefault="002626C7" w:rsidP="006E57A9">
            <w:pPr>
              <w:tabs>
                <w:tab w:val="left" w:pos="0"/>
              </w:tabs>
              <w:jc w:val="center"/>
              <w:rPr>
                <w:rFonts w:ascii="Noto Sans" w:eastAsia="Montserrat Medium" w:hAnsi="Noto Sans" w:cs="Noto Sans"/>
                <w:sz w:val="18"/>
                <w:szCs w:val="18"/>
              </w:rPr>
            </w:pPr>
            <w:r w:rsidRPr="00172694">
              <w:rPr>
                <w:rFonts w:ascii="Noto Sans" w:eastAsia="Montserrat Medium" w:hAnsi="Noto Sans" w:cs="Noto Sans"/>
                <w:sz w:val="18"/>
                <w:szCs w:val="18"/>
              </w:rPr>
              <w:t>Fiscales</w:t>
            </w:r>
          </w:p>
        </w:tc>
      </w:tr>
    </w:tbl>
    <w:p w14:paraId="5FD249E8" w14:textId="4E58602F" w:rsidR="002626C7" w:rsidRPr="00172694" w:rsidRDefault="002626C7" w:rsidP="002626C7">
      <w:pPr>
        <w:rPr>
          <w:rFonts w:ascii="Noto Sans" w:eastAsia="Montserrat Medium" w:hAnsi="Noto Sans" w:cs="Noto Sans"/>
          <w:sz w:val="18"/>
          <w:szCs w:val="18"/>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7777"/>
      </w:tblGrid>
      <w:tr w:rsidR="002626C7" w:rsidRPr="00172694" w14:paraId="2C04C941" w14:textId="77777777" w:rsidTr="00752EE2">
        <w:trPr>
          <w:trHeight w:val="96"/>
        </w:trPr>
        <w:tc>
          <w:tcPr>
            <w:tcW w:w="10207" w:type="dxa"/>
            <w:gridSpan w:val="2"/>
            <w:shd w:val="clear" w:color="auto" w:fill="auto"/>
          </w:tcPr>
          <w:p w14:paraId="216A3435" w14:textId="77777777" w:rsidR="002626C7" w:rsidRPr="00172694" w:rsidRDefault="002626C7" w:rsidP="00837130">
            <w:pPr>
              <w:numPr>
                <w:ilvl w:val="0"/>
                <w:numId w:val="181"/>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ANTECEDENTES Y NECESIDAD DE LA CONTRATACIÓN:</w:t>
            </w:r>
          </w:p>
          <w:p w14:paraId="02619074" w14:textId="77777777" w:rsidR="002626C7" w:rsidRPr="00172694" w:rsidRDefault="002626C7" w:rsidP="00752EE2">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La Secretaría de Ciencia, Humanidades, Tecnología e Innovación “Secihti”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w:t>
            </w:r>
          </w:p>
          <w:p w14:paraId="73EF5248" w14:textId="7B5F0965" w:rsidR="002626C7" w:rsidRPr="00172694" w:rsidRDefault="002626C7" w:rsidP="00752EE2">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La Secihti requiere llevar a cabo la contratación del </w:t>
            </w:r>
            <w:r w:rsidR="001A0431" w:rsidRPr="001A0431">
              <w:rPr>
                <w:rFonts w:ascii="Noto Sans" w:eastAsia="Montserrat Medium" w:hAnsi="Noto Sans" w:cs="Noto Sans"/>
                <w:color w:val="000000"/>
                <w:sz w:val="18"/>
                <w:szCs w:val="18"/>
              </w:rPr>
              <w:t>SERVICIO DE MANTENIMIENTO INTEGRAL A LOS INMUEBLES DE LA SECIHTI</w:t>
            </w:r>
            <w:r w:rsidR="0031243F" w:rsidRPr="008A041C">
              <w:rPr>
                <w:rFonts w:ascii="Noto Sans" w:eastAsia="Montserrat Medium" w:hAnsi="Noto Sans" w:cs="Noto Sans"/>
                <w:color w:val="000000"/>
                <w:sz w:val="18"/>
                <w:szCs w:val="18"/>
              </w:rPr>
              <w:t xml:space="preserve"> </w:t>
            </w:r>
            <w:r w:rsidRPr="00172694">
              <w:rPr>
                <w:rFonts w:ascii="Noto Sans" w:eastAsia="Montserrat Medium" w:hAnsi="Noto Sans" w:cs="Noto Sans"/>
                <w:color w:val="000000"/>
                <w:sz w:val="18"/>
                <w:szCs w:val="18"/>
              </w:rPr>
              <w:t xml:space="preserve">a los Inmuebles en uso en sus diferentes áreas sustantivas y administrativas, a instalaciones eléctricas, hidráulicas, sanitarias, así como, adecuaciones y reparación de paredes, mampostería, pisos, techos, aires acondicionados, entre otras; cuyo objeto es contribuir a la funcionalidad de las instalaciones para el personal. El mantenimiento debe ser complementado con estrategias preventivas para reducir al mínimo la dependencia del tipo de intervenciones correctivas, integrar efectivamente el mantenimiento correctivo dentro de un enfoque de mantenimiento integral que permita asegurar la conservación de la infraestructura.  </w:t>
            </w:r>
          </w:p>
          <w:p w14:paraId="3F349170" w14:textId="77777777" w:rsidR="002626C7" w:rsidRPr="00172694" w:rsidRDefault="002626C7" w:rsidP="00837130">
            <w:pPr>
              <w:pStyle w:val="Prrafodelista"/>
              <w:numPr>
                <w:ilvl w:val="0"/>
                <w:numId w:val="181"/>
              </w:numPr>
              <w:pBdr>
                <w:top w:val="nil"/>
                <w:left w:val="nil"/>
                <w:bottom w:val="nil"/>
                <w:right w:val="nil"/>
                <w:between w:val="nil"/>
              </w:pBdr>
              <w:tabs>
                <w:tab w:val="left" w:pos="0"/>
              </w:tabs>
              <w:spacing w:before="120" w:after="120"/>
              <w:contextualSpacing/>
              <w:jc w:val="both"/>
              <w:rPr>
                <w:rFonts w:ascii="Noto Sans" w:eastAsia="Montserrat Medium" w:hAnsi="Noto Sans" w:cs="Noto Sans"/>
                <w:color w:val="000000"/>
                <w:sz w:val="18"/>
                <w:szCs w:val="18"/>
              </w:rPr>
            </w:pPr>
            <w:r w:rsidRPr="00172694">
              <w:rPr>
                <w:rFonts w:ascii="Noto Sans" w:eastAsia="Montserrat Medium" w:hAnsi="Noto Sans" w:cs="Noto Sans"/>
                <w:b/>
                <w:color w:val="000000"/>
                <w:sz w:val="18"/>
                <w:szCs w:val="18"/>
              </w:rPr>
              <w:t>DESCRIPCIÓN (ESPECIFICACIONES Y CONDICIONES):</w:t>
            </w:r>
          </w:p>
          <w:p w14:paraId="5EBC5B37" w14:textId="4B5353D3" w:rsidR="002626C7" w:rsidRPr="00172694" w:rsidRDefault="002626C7" w:rsidP="00752EE2">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El Servicio </w:t>
            </w:r>
            <w:r w:rsidR="0031243F">
              <w:rPr>
                <w:rFonts w:ascii="Noto Sans" w:eastAsia="Montserrat Medium" w:hAnsi="Noto Sans" w:cs="Noto Sans"/>
                <w:color w:val="000000"/>
                <w:sz w:val="18"/>
                <w:szCs w:val="18"/>
              </w:rPr>
              <w:t xml:space="preserve">integral de </w:t>
            </w:r>
            <w:r w:rsidRPr="00172694">
              <w:rPr>
                <w:rFonts w:ascii="Noto Sans" w:eastAsia="Montserrat Medium" w:hAnsi="Noto Sans" w:cs="Noto Sans"/>
                <w:color w:val="000000"/>
                <w:sz w:val="18"/>
                <w:szCs w:val="18"/>
              </w:rPr>
              <w:t>mantenimiento</w:t>
            </w:r>
            <w:r w:rsidR="0031243F">
              <w:rPr>
                <w:rFonts w:ascii="Noto Sans" w:eastAsia="Montserrat Medium" w:hAnsi="Noto Sans" w:cs="Noto Sans"/>
                <w:color w:val="000000"/>
                <w:sz w:val="18"/>
                <w:szCs w:val="18"/>
              </w:rPr>
              <w:t>, suministro, instalación y mano de obra especializada</w:t>
            </w:r>
            <w:r w:rsidRPr="00172694">
              <w:rPr>
                <w:rFonts w:ascii="Noto Sans" w:eastAsia="Montserrat Medium" w:hAnsi="Noto Sans" w:cs="Noto Sans"/>
                <w:color w:val="000000"/>
                <w:sz w:val="18"/>
                <w:szCs w:val="18"/>
              </w:rPr>
              <w:t xml:space="preserve"> a los inmuebles de la Secihti, se llevará a cabo de la siguiente manera:</w:t>
            </w:r>
          </w:p>
          <w:tbl>
            <w:tblPr>
              <w:tblW w:w="8041"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559"/>
              <w:gridCol w:w="4448"/>
              <w:gridCol w:w="2034"/>
            </w:tblGrid>
            <w:tr w:rsidR="002626C7" w:rsidRPr="00172694" w14:paraId="2276AA59" w14:textId="77777777" w:rsidTr="00AD6756">
              <w:trPr>
                <w:jc w:val="center"/>
              </w:trPr>
              <w:tc>
                <w:tcPr>
                  <w:tcW w:w="1559" w:type="dxa"/>
                  <w:shd w:val="clear" w:color="auto" w:fill="691C32"/>
                  <w:vAlign w:val="center"/>
                </w:tcPr>
                <w:p w14:paraId="7B042B89" w14:textId="77777777" w:rsidR="002626C7" w:rsidRPr="00172694" w:rsidRDefault="002626C7" w:rsidP="00752EE2">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172694">
                    <w:rPr>
                      <w:rFonts w:ascii="Noto Sans" w:eastAsia="Montserrat Medium" w:hAnsi="Noto Sans" w:cs="Noto Sans"/>
                      <w:b/>
                      <w:color w:val="FFFFFF"/>
                      <w:sz w:val="18"/>
                      <w:szCs w:val="18"/>
                    </w:rPr>
                    <w:t>PARTIDA</w:t>
                  </w:r>
                </w:p>
              </w:tc>
              <w:tc>
                <w:tcPr>
                  <w:tcW w:w="4448" w:type="dxa"/>
                  <w:shd w:val="clear" w:color="auto" w:fill="691C32"/>
                  <w:vAlign w:val="center"/>
                </w:tcPr>
                <w:p w14:paraId="6A072FD0" w14:textId="40869B71" w:rsidR="002626C7" w:rsidRPr="00172694" w:rsidRDefault="002626C7" w:rsidP="00752EE2">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172694">
                    <w:rPr>
                      <w:rFonts w:ascii="Noto Sans" w:eastAsia="Montserrat Medium" w:hAnsi="Noto Sans" w:cs="Noto Sans"/>
                      <w:b/>
                      <w:color w:val="FFFFFF"/>
                      <w:sz w:val="18"/>
                      <w:szCs w:val="18"/>
                    </w:rPr>
                    <w:t>DESCRIPCIÓN</w:t>
                  </w:r>
                </w:p>
              </w:tc>
              <w:tc>
                <w:tcPr>
                  <w:tcW w:w="2034" w:type="dxa"/>
                  <w:shd w:val="clear" w:color="auto" w:fill="691C32"/>
                  <w:vAlign w:val="center"/>
                </w:tcPr>
                <w:p w14:paraId="30C220F2" w14:textId="0C9FE833" w:rsidR="002626C7" w:rsidRPr="00172694" w:rsidRDefault="002626C7" w:rsidP="00752EE2">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172694">
                    <w:rPr>
                      <w:rFonts w:ascii="Noto Sans" w:eastAsia="Montserrat Medium" w:hAnsi="Noto Sans" w:cs="Noto Sans"/>
                      <w:b/>
                      <w:color w:val="FFFFFF"/>
                      <w:sz w:val="18"/>
                      <w:szCs w:val="18"/>
                    </w:rPr>
                    <w:t>UNIDAD DE MEDIDA</w:t>
                  </w:r>
                </w:p>
              </w:tc>
            </w:tr>
            <w:tr w:rsidR="002626C7" w:rsidRPr="00172694" w14:paraId="0583FBB3" w14:textId="77777777" w:rsidTr="00AD6756">
              <w:trPr>
                <w:jc w:val="center"/>
              </w:trPr>
              <w:tc>
                <w:tcPr>
                  <w:tcW w:w="1559" w:type="dxa"/>
                  <w:shd w:val="clear" w:color="auto" w:fill="auto"/>
                  <w:vAlign w:val="center"/>
                </w:tcPr>
                <w:p w14:paraId="3D71E848" w14:textId="77777777" w:rsidR="002626C7" w:rsidRPr="00172694" w:rsidRDefault="002626C7" w:rsidP="00752EE2">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ÚNICA</w:t>
                  </w:r>
                </w:p>
              </w:tc>
              <w:tc>
                <w:tcPr>
                  <w:tcW w:w="4448" w:type="dxa"/>
                  <w:shd w:val="clear" w:color="auto" w:fill="auto"/>
                  <w:vAlign w:val="center"/>
                </w:tcPr>
                <w:p w14:paraId="55E8E4BA" w14:textId="2A2AAC8E" w:rsidR="002626C7" w:rsidRPr="00172694" w:rsidRDefault="001A0431" w:rsidP="00752EE2">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1A0431">
                    <w:rPr>
                      <w:rFonts w:ascii="Noto Sans" w:eastAsia="Montserrat Medium" w:hAnsi="Noto Sans" w:cs="Noto Sans"/>
                      <w:color w:val="000000"/>
                      <w:sz w:val="18"/>
                      <w:szCs w:val="18"/>
                    </w:rPr>
                    <w:t>SERVICIO DE MANTENIMIENTO INTEGRAL A LOS INMUEBLES DE LA SECIHTI</w:t>
                  </w:r>
                </w:p>
              </w:tc>
              <w:tc>
                <w:tcPr>
                  <w:tcW w:w="2034" w:type="dxa"/>
                  <w:shd w:val="clear" w:color="auto" w:fill="auto"/>
                  <w:vAlign w:val="center"/>
                </w:tcPr>
                <w:p w14:paraId="629B93DA" w14:textId="77777777" w:rsidR="002626C7" w:rsidRPr="00172694" w:rsidRDefault="002626C7" w:rsidP="00752EE2">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Servicio</w:t>
                  </w:r>
                </w:p>
              </w:tc>
            </w:tr>
          </w:tbl>
          <w:p w14:paraId="5EDEF816" w14:textId="6AEFFF96" w:rsidR="002626C7" w:rsidRDefault="002626C7" w:rsidP="00752EE2">
            <w:pPr>
              <w:jc w:val="both"/>
              <w:rPr>
                <w:rFonts w:ascii="Noto Sans" w:eastAsia="Montserrat Medium" w:hAnsi="Noto Sans" w:cs="Noto Sans"/>
                <w:b/>
                <w:bCs/>
                <w:color w:val="000000"/>
                <w:sz w:val="18"/>
                <w:szCs w:val="18"/>
              </w:rPr>
            </w:pPr>
          </w:p>
          <w:p w14:paraId="142D0D4A" w14:textId="77777777" w:rsidR="001A0431" w:rsidRPr="00172694" w:rsidRDefault="001A0431" w:rsidP="00752EE2">
            <w:pPr>
              <w:jc w:val="both"/>
              <w:rPr>
                <w:rFonts w:ascii="Noto Sans" w:eastAsia="Montserrat Medium" w:hAnsi="Noto Sans" w:cs="Noto Sans"/>
                <w:b/>
                <w:bCs/>
                <w:color w:val="000000"/>
                <w:sz w:val="18"/>
                <w:szCs w:val="18"/>
              </w:rPr>
            </w:pPr>
          </w:p>
          <w:p w14:paraId="2AE05A28" w14:textId="77777777" w:rsidR="002626C7" w:rsidRPr="00172694" w:rsidRDefault="002626C7" w:rsidP="00752EE2">
            <w:pPr>
              <w:pBdr>
                <w:top w:val="nil"/>
                <w:left w:val="nil"/>
                <w:bottom w:val="nil"/>
                <w:right w:val="nil"/>
                <w:between w:val="nil"/>
              </w:pBdr>
              <w:tabs>
                <w:tab w:val="left" w:pos="0"/>
              </w:tabs>
              <w:spacing w:before="120" w:after="120"/>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ab/>
              <w:t>LISTADO DE DIRECCIONES Y SEDES PARA LA PRESTACIÓN DE LOS SERVICIOS</w:t>
            </w:r>
          </w:p>
          <w:tbl>
            <w:tblPr>
              <w:tblStyle w:val="Tablaconcuadrcula"/>
              <w:tblW w:w="0" w:type="auto"/>
              <w:jc w:val="center"/>
              <w:tblLayout w:type="fixed"/>
              <w:tblLook w:val="04A0" w:firstRow="1" w:lastRow="0" w:firstColumn="1" w:lastColumn="0" w:noHBand="0" w:noVBand="1"/>
            </w:tblPr>
            <w:tblGrid>
              <w:gridCol w:w="900"/>
              <w:gridCol w:w="2268"/>
              <w:gridCol w:w="5780"/>
            </w:tblGrid>
            <w:tr w:rsidR="002626C7" w:rsidRPr="00172694" w14:paraId="40E85DF2" w14:textId="77777777" w:rsidTr="00752EE2">
              <w:trPr>
                <w:tblHeader/>
                <w:jc w:val="center"/>
              </w:trPr>
              <w:tc>
                <w:tcPr>
                  <w:tcW w:w="900" w:type="dxa"/>
                  <w:shd w:val="clear" w:color="auto" w:fill="691C32"/>
                  <w:vAlign w:val="center"/>
                </w:tcPr>
                <w:p w14:paraId="7BEF752A" w14:textId="77777777" w:rsidR="002626C7" w:rsidRPr="00172694" w:rsidRDefault="002626C7" w:rsidP="00752EE2">
                  <w:pPr>
                    <w:tabs>
                      <w:tab w:val="left" w:pos="0"/>
                    </w:tabs>
                    <w:spacing w:before="120" w:after="120"/>
                    <w:jc w:val="center"/>
                    <w:rPr>
                      <w:rFonts w:ascii="Noto Sans" w:eastAsia="Montserrat Medium" w:hAnsi="Noto Sans" w:cs="Noto Sans"/>
                      <w:b/>
                      <w:bCs/>
                      <w:color w:val="FFFFFF" w:themeColor="background1"/>
                      <w:sz w:val="18"/>
                      <w:szCs w:val="18"/>
                    </w:rPr>
                  </w:pPr>
                  <w:r w:rsidRPr="00172694">
                    <w:rPr>
                      <w:rFonts w:ascii="Noto Sans" w:eastAsia="Montserrat Medium" w:hAnsi="Noto Sans" w:cs="Noto Sans"/>
                      <w:b/>
                      <w:bCs/>
                      <w:color w:val="FFFFFF" w:themeColor="background1"/>
                      <w:sz w:val="18"/>
                      <w:szCs w:val="18"/>
                    </w:rPr>
                    <w:lastRenderedPageBreak/>
                    <w:t>CONS.</w:t>
                  </w:r>
                </w:p>
              </w:tc>
              <w:tc>
                <w:tcPr>
                  <w:tcW w:w="2268" w:type="dxa"/>
                  <w:shd w:val="clear" w:color="auto" w:fill="691C32"/>
                  <w:vAlign w:val="center"/>
                </w:tcPr>
                <w:p w14:paraId="2C6EB4C9" w14:textId="77777777" w:rsidR="002626C7" w:rsidRPr="00172694" w:rsidRDefault="002626C7" w:rsidP="00752EE2">
                  <w:pPr>
                    <w:tabs>
                      <w:tab w:val="left" w:pos="0"/>
                    </w:tabs>
                    <w:spacing w:before="120" w:after="120"/>
                    <w:jc w:val="center"/>
                    <w:rPr>
                      <w:rFonts w:ascii="Noto Sans" w:eastAsia="Montserrat Medium" w:hAnsi="Noto Sans" w:cs="Noto Sans"/>
                      <w:b/>
                      <w:bCs/>
                      <w:color w:val="FFFFFF" w:themeColor="background1"/>
                      <w:sz w:val="18"/>
                      <w:szCs w:val="18"/>
                    </w:rPr>
                  </w:pPr>
                  <w:r w:rsidRPr="00172694">
                    <w:rPr>
                      <w:rFonts w:ascii="Noto Sans" w:eastAsia="Montserrat Medium" w:hAnsi="Noto Sans" w:cs="Noto Sans"/>
                      <w:b/>
                      <w:bCs/>
                      <w:color w:val="FFFFFF" w:themeColor="background1"/>
                      <w:sz w:val="18"/>
                      <w:szCs w:val="18"/>
                    </w:rPr>
                    <w:t>INMUEBLE</w:t>
                  </w:r>
                </w:p>
              </w:tc>
              <w:tc>
                <w:tcPr>
                  <w:tcW w:w="5780" w:type="dxa"/>
                  <w:shd w:val="clear" w:color="auto" w:fill="691C32"/>
                  <w:vAlign w:val="center"/>
                </w:tcPr>
                <w:p w14:paraId="2E1A457B" w14:textId="77777777" w:rsidR="002626C7" w:rsidRPr="00172694" w:rsidRDefault="002626C7" w:rsidP="00752EE2">
                  <w:pPr>
                    <w:tabs>
                      <w:tab w:val="left" w:pos="0"/>
                    </w:tabs>
                    <w:spacing w:before="120" w:after="120"/>
                    <w:jc w:val="center"/>
                    <w:rPr>
                      <w:rFonts w:ascii="Noto Sans" w:eastAsia="Montserrat Medium" w:hAnsi="Noto Sans" w:cs="Noto Sans"/>
                      <w:b/>
                      <w:bCs/>
                      <w:color w:val="FFFFFF" w:themeColor="background1"/>
                      <w:sz w:val="18"/>
                      <w:szCs w:val="18"/>
                    </w:rPr>
                  </w:pPr>
                  <w:r w:rsidRPr="00172694">
                    <w:rPr>
                      <w:rFonts w:ascii="Noto Sans" w:eastAsia="Montserrat Medium" w:hAnsi="Noto Sans" w:cs="Noto Sans"/>
                      <w:b/>
                      <w:bCs/>
                      <w:color w:val="FFFFFF" w:themeColor="background1"/>
                      <w:sz w:val="18"/>
                      <w:szCs w:val="18"/>
                    </w:rPr>
                    <w:t>DIRECCIÓN</w:t>
                  </w:r>
                </w:p>
              </w:tc>
            </w:tr>
            <w:tr w:rsidR="002626C7" w:rsidRPr="00172694" w14:paraId="24DAA9B1" w14:textId="77777777" w:rsidTr="00752EE2">
              <w:trPr>
                <w:trHeight w:val="814"/>
                <w:jc w:val="center"/>
              </w:trPr>
              <w:tc>
                <w:tcPr>
                  <w:tcW w:w="900" w:type="dxa"/>
                  <w:vAlign w:val="center"/>
                </w:tcPr>
                <w:p w14:paraId="2D68D3B9"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1</w:t>
                  </w:r>
                </w:p>
              </w:tc>
              <w:tc>
                <w:tcPr>
                  <w:tcW w:w="2268" w:type="dxa"/>
                  <w:vAlign w:val="center"/>
                </w:tcPr>
                <w:p w14:paraId="298F2CA3"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Edificio Sede</w:t>
                  </w:r>
                </w:p>
                <w:p w14:paraId="74B0272D" w14:textId="77777777" w:rsidR="002626C7" w:rsidRPr="00172694" w:rsidRDefault="002626C7" w:rsidP="00752EE2">
                  <w:pPr>
                    <w:jc w:val="center"/>
                    <w:rPr>
                      <w:rFonts w:ascii="Noto Sans" w:hAnsi="Noto Sans" w:cs="Noto Sans"/>
                      <w:sz w:val="18"/>
                      <w:szCs w:val="18"/>
                    </w:rPr>
                  </w:pPr>
                  <w:r w:rsidRPr="00172694">
                    <w:rPr>
                      <w:rFonts w:ascii="Noto Sans" w:eastAsia="Montserrat Medium" w:hAnsi="Noto Sans" w:cs="Noto Sans"/>
                      <w:color w:val="000000"/>
                      <w:sz w:val="18"/>
                      <w:szCs w:val="18"/>
                    </w:rPr>
                    <w:t>de la Secihti</w:t>
                  </w:r>
                </w:p>
              </w:tc>
              <w:tc>
                <w:tcPr>
                  <w:tcW w:w="5780" w:type="dxa"/>
                  <w:vAlign w:val="center"/>
                </w:tcPr>
                <w:p w14:paraId="24DBF1DE"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hAnsi="Noto Sans" w:cs="Noto Sans"/>
                      <w:sz w:val="18"/>
                      <w:szCs w:val="18"/>
                    </w:rPr>
                    <w:t>Insurgentes Sur No. 1582, Planta Baja ala norte, Colonia Crédito Constructor, Alcaldía Benito Juárez, C.P. 03940, Ciudad de México.</w:t>
                  </w:r>
                </w:p>
              </w:tc>
            </w:tr>
            <w:tr w:rsidR="002626C7" w:rsidRPr="00172694" w14:paraId="78E849C3" w14:textId="77777777" w:rsidTr="00752EE2">
              <w:trPr>
                <w:trHeight w:val="697"/>
                <w:jc w:val="center"/>
              </w:trPr>
              <w:tc>
                <w:tcPr>
                  <w:tcW w:w="900" w:type="dxa"/>
                  <w:vAlign w:val="center"/>
                </w:tcPr>
                <w:p w14:paraId="73ACAF2F"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2</w:t>
                  </w:r>
                </w:p>
              </w:tc>
              <w:tc>
                <w:tcPr>
                  <w:tcW w:w="2268" w:type="dxa"/>
                  <w:vAlign w:val="center"/>
                </w:tcPr>
                <w:p w14:paraId="42C98DA5"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Centro de Desarrollo Infantil (CENDI)</w:t>
                  </w:r>
                </w:p>
              </w:tc>
              <w:tc>
                <w:tcPr>
                  <w:tcW w:w="5780" w:type="dxa"/>
                  <w:vAlign w:val="center"/>
                </w:tcPr>
                <w:p w14:paraId="494BB840"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Patricio Sanz No. 1317, Colonia Tlacoquemécatl, Alcaldía Benito Juárez, Código Postal 03200, Ciudad de México.</w:t>
                  </w:r>
                </w:p>
              </w:tc>
            </w:tr>
            <w:tr w:rsidR="002626C7" w:rsidRPr="00172694" w14:paraId="790DA5F4" w14:textId="77777777" w:rsidTr="00752EE2">
              <w:trPr>
                <w:jc w:val="center"/>
              </w:trPr>
              <w:tc>
                <w:tcPr>
                  <w:tcW w:w="900" w:type="dxa"/>
                  <w:vAlign w:val="center"/>
                </w:tcPr>
                <w:p w14:paraId="0262A7DE"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3</w:t>
                  </w:r>
                </w:p>
              </w:tc>
              <w:tc>
                <w:tcPr>
                  <w:tcW w:w="2268" w:type="dxa"/>
                  <w:vAlign w:val="center"/>
                </w:tcPr>
                <w:p w14:paraId="1DCEA407"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Bodega</w:t>
                  </w:r>
                </w:p>
                <w:p w14:paraId="1B7752C0"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(Brujas)</w:t>
                  </w:r>
                </w:p>
              </w:tc>
              <w:tc>
                <w:tcPr>
                  <w:tcW w:w="5780" w:type="dxa"/>
                  <w:vAlign w:val="center"/>
                </w:tcPr>
                <w:p w14:paraId="4BAE4EB0"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Calzada de las Brujas No. 354, Colonia Ex hacienda de Coapa, Alcaldía Tlalpan, C.P. 14300, Ciudad de México.</w:t>
                  </w:r>
                </w:p>
              </w:tc>
            </w:tr>
            <w:tr w:rsidR="002626C7" w:rsidRPr="00172694" w14:paraId="74259A2A" w14:textId="77777777" w:rsidTr="00752EE2">
              <w:trPr>
                <w:jc w:val="center"/>
              </w:trPr>
              <w:tc>
                <w:tcPr>
                  <w:tcW w:w="900" w:type="dxa"/>
                  <w:vAlign w:val="center"/>
                </w:tcPr>
                <w:p w14:paraId="1BA470B0" w14:textId="77777777" w:rsidR="002626C7" w:rsidRPr="00172694" w:rsidRDefault="002626C7" w:rsidP="00752EE2">
                  <w:pPr>
                    <w:tabs>
                      <w:tab w:val="left" w:pos="0"/>
                    </w:tabs>
                    <w:spacing w:before="120" w:after="120"/>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4</w:t>
                  </w:r>
                </w:p>
              </w:tc>
              <w:tc>
                <w:tcPr>
                  <w:tcW w:w="2268" w:type="dxa"/>
                  <w:vAlign w:val="center"/>
                </w:tcPr>
                <w:p w14:paraId="0E83CAE9"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Edificio Constituyentes</w:t>
                  </w:r>
                </w:p>
              </w:tc>
              <w:tc>
                <w:tcPr>
                  <w:tcW w:w="5780" w:type="dxa"/>
                  <w:vAlign w:val="center"/>
                </w:tcPr>
                <w:p w14:paraId="710BFE3F" w14:textId="77777777" w:rsidR="002626C7" w:rsidRPr="00172694" w:rsidRDefault="002626C7" w:rsidP="00752EE2">
                  <w:pPr>
                    <w:jc w:val="center"/>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Avenida Constituyentes Números 1046 y 1054, Colonia Lomas Altas, Alcaldía Miguel Hidalgo, No. 11950, Ciudad de México</w:t>
                  </w:r>
                </w:p>
              </w:tc>
            </w:tr>
          </w:tbl>
          <w:p w14:paraId="61983105" w14:textId="77777777" w:rsidR="002626C7" w:rsidRPr="00172694" w:rsidRDefault="002626C7" w:rsidP="00752EE2">
            <w:pPr>
              <w:jc w:val="both"/>
              <w:rPr>
                <w:rFonts w:ascii="Noto Sans" w:eastAsia="Montserrat Medium" w:hAnsi="Noto Sans" w:cs="Noto Sans"/>
                <w:b/>
                <w:bCs/>
                <w:color w:val="000000"/>
                <w:sz w:val="18"/>
                <w:szCs w:val="18"/>
              </w:rPr>
            </w:pPr>
          </w:p>
          <w:p w14:paraId="269D7F15" w14:textId="0EA463E7" w:rsidR="002626C7" w:rsidRPr="008224EF" w:rsidRDefault="0031243F" w:rsidP="00837130">
            <w:pPr>
              <w:pStyle w:val="Prrafodelista"/>
              <w:numPr>
                <w:ilvl w:val="0"/>
                <w:numId w:val="189"/>
              </w:numPr>
              <w:contextualSpacing/>
              <w:jc w:val="both"/>
              <w:rPr>
                <w:rFonts w:ascii="Noto Sans" w:eastAsia="Montserrat Medium" w:hAnsi="Noto Sans" w:cs="Noto Sans"/>
                <w:b/>
                <w:bCs/>
                <w:color w:val="000000"/>
                <w:sz w:val="18"/>
                <w:szCs w:val="18"/>
              </w:rPr>
            </w:pPr>
            <w:r>
              <w:rPr>
                <w:rFonts w:ascii="Noto Sans" w:eastAsia="Montserrat Medium" w:hAnsi="Noto Sans" w:cs="Noto Sans"/>
                <w:b/>
                <w:bCs/>
                <w:color w:val="000000"/>
                <w:sz w:val="18"/>
                <w:szCs w:val="18"/>
              </w:rPr>
              <w:t xml:space="preserve">SERVICIO INTEGRAL DE </w:t>
            </w:r>
            <w:r w:rsidR="00591CF7" w:rsidRPr="008224EF">
              <w:rPr>
                <w:rFonts w:ascii="Noto Sans" w:eastAsia="Montserrat Medium" w:hAnsi="Noto Sans" w:cs="Noto Sans"/>
                <w:b/>
                <w:bCs/>
                <w:color w:val="000000"/>
                <w:sz w:val="18"/>
                <w:szCs w:val="18"/>
              </w:rPr>
              <w:t>MANTENIMIENTOS</w:t>
            </w:r>
            <w:r w:rsidR="002626C7" w:rsidRPr="008224EF">
              <w:rPr>
                <w:rFonts w:ascii="Noto Sans" w:eastAsia="Montserrat Medium" w:hAnsi="Noto Sans" w:cs="Noto Sans"/>
                <w:b/>
                <w:bCs/>
                <w:color w:val="000000"/>
                <w:sz w:val="18"/>
                <w:szCs w:val="18"/>
              </w:rPr>
              <w:t xml:space="preserve"> FIJOS:</w:t>
            </w:r>
          </w:p>
          <w:p w14:paraId="0321228C" w14:textId="77777777" w:rsidR="002626C7" w:rsidRPr="008224EF" w:rsidRDefault="002626C7" w:rsidP="00752EE2">
            <w:pPr>
              <w:jc w:val="both"/>
              <w:rPr>
                <w:rFonts w:ascii="Noto Sans" w:eastAsia="Montserrat Medium" w:hAnsi="Noto Sans" w:cs="Noto Sans"/>
                <w:b/>
                <w:bCs/>
                <w:color w:val="000000"/>
                <w:sz w:val="18"/>
                <w:szCs w:val="18"/>
              </w:rPr>
            </w:pPr>
          </w:p>
          <w:p w14:paraId="29370723" w14:textId="77777777" w:rsidR="002626C7" w:rsidRPr="00172694" w:rsidRDefault="002626C7" w:rsidP="00752EE2">
            <w:pPr>
              <w:jc w:val="both"/>
              <w:rPr>
                <w:rFonts w:ascii="Noto Sans" w:eastAsia="Montserrat Medium" w:hAnsi="Noto Sans" w:cs="Noto Sans"/>
                <w:color w:val="000000"/>
                <w:sz w:val="18"/>
                <w:szCs w:val="18"/>
              </w:rPr>
            </w:pPr>
            <w:r w:rsidRPr="008224EF">
              <w:rPr>
                <w:rFonts w:ascii="Noto Sans" w:eastAsia="Montserrat Medium" w:hAnsi="Noto Sans" w:cs="Noto Sans"/>
                <w:color w:val="000000"/>
                <w:sz w:val="18"/>
                <w:szCs w:val="18"/>
              </w:rPr>
              <w:t>Se contempla para el mantenimiento  “FIJO” para los inmuebles del CENDI, Constituyentes Nos. 1046 y 1054, Bodega de Brujas y Edificio Sede, a dos personas fijas</w:t>
            </w:r>
            <w:r w:rsidRPr="00172694">
              <w:rPr>
                <w:rFonts w:ascii="Noto Sans" w:eastAsia="Montserrat Medium" w:hAnsi="Noto Sans" w:cs="Noto Sans"/>
                <w:color w:val="000000"/>
                <w:sz w:val="18"/>
                <w:szCs w:val="18"/>
              </w:rPr>
              <w:t xml:space="preserve"> durante la duración del contrato abierto, una persona con conocimientos generales específicos  que pueda desarrollar todas las actividades indicadas en el presente numeral, además se considera otra persona como ayudante para la prestación del servicio en cuestión, las dos personas estarán disponibles en el horario de las 09:00 a las 18:00 horas de lunes a viernes y  sábados de 09:00 a las 14:00 horas para realizar los siguientes trabajos de manera enunciativa más no limitativa, de acuerdo con las necesidades y eventualidades, como se mencionan a continuación:</w:t>
            </w:r>
          </w:p>
          <w:p w14:paraId="3F199EFC" w14:textId="77777777" w:rsidR="002626C7" w:rsidRPr="00172694" w:rsidRDefault="002626C7" w:rsidP="00752EE2">
            <w:pPr>
              <w:jc w:val="both"/>
              <w:rPr>
                <w:rFonts w:ascii="Noto Sans" w:eastAsia="Montserrat Medium" w:hAnsi="Noto Sans" w:cs="Noto Sans"/>
                <w:color w:val="000000"/>
                <w:sz w:val="18"/>
                <w:szCs w:val="18"/>
              </w:rPr>
            </w:pPr>
          </w:p>
          <w:p w14:paraId="54F50F26"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Plomería en general.</w:t>
            </w:r>
          </w:p>
          <w:p w14:paraId="58530A55"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Resane de muros.</w:t>
            </w:r>
          </w:p>
          <w:p w14:paraId="04C03D71"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electricidad.</w:t>
            </w:r>
          </w:p>
          <w:p w14:paraId="5E01D45E"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herrería en general.</w:t>
            </w:r>
          </w:p>
          <w:p w14:paraId="073CFC75"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Aplicación de pintura exterior.</w:t>
            </w:r>
          </w:p>
          <w:p w14:paraId="49ADD3F8"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Aplicación de pintura retardante al fuego en el interior.</w:t>
            </w:r>
          </w:p>
          <w:p w14:paraId="2CA9A52A"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bombas de agua, incluyendo montaje y desmontaje cuando sea necesario.</w:t>
            </w:r>
          </w:p>
          <w:p w14:paraId="03320E75"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Resane, suministro, retiro y/o colocación de pisos.</w:t>
            </w:r>
          </w:p>
          <w:p w14:paraId="32615BF2"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puertas.</w:t>
            </w:r>
          </w:p>
          <w:p w14:paraId="5C112AA8"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fugas de gas.</w:t>
            </w:r>
          </w:p>
          <w:p w14:paraId="199E5469"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a escaleras de servicio y de emergencia.</w:t>
            </w:r>
          </w:p>
          <w:p w14:paraId="6A1910C4"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preventivo y correctivo a instalaciones hidráulicas, sanitarias y eléctricas.</w:t>
            </w:r>
          </w:p>
          <w:p w14:paraId="5EA51A20"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Destape de cañerías y baños.</w:t>
            </w:r>
          </w:p>
          <w:p w14:paraId="7EE81F2E"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soldadura básica.</w:t>
            </w:r>
          </w:p>
          <w:p w14:paraId="2A011495"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montaje y desmontaje de cortineros.</w:t>
            </w:r>
          </w:p>
          <w:p w14:paraId="067F6F20"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Cambio de narices y/o cinta </w:t>
            </w:r>
            <w:proofErr w:type="spellStart"/>
            <w:r w:rsidRPr="00172694">
              <w:rPr>
                <w:rFonts w:ascii="Noto Sans" w:eastAsia="Montserrat Medium" w:hAnsi="Noto Sans" w:cs="Noto Sans"/>
                <w:color w:val="000000"/>
                <w:sz w:val="18"/>
                <w:szCs w:val="18"/>
              </w:rPr>
              <w:t>antiderrapante</w:t>
            </w:r>
            <w:proofErr w:type="spellEnd"/>
            <w:r w:rsidRPr="00172694">
              <w:rPr>
                <w:rFonts w:ascii="Noto Sans" w:eastAsia="Montserrat Medium" w:hAnsi="Noto Sans" w:cs="Noto Sans"/>
                <w:color w:val="000000"/>
                <w:sz w:val="18"/>
                <w:szCs w:val="18"/>
              </w:rPr>
              <w:t xml:space="preserve"> en escalones.</w:t>
            </w:r>
          </w:p>
          <w:p w14:paraId="61D6CDAE"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niveles de combustible de la planta de emergencia, así como su llenado cuando se requiera (el combustible será proporcionado por la SECIHTI).</w:t>
            </w:r>
          </w:p>
          <w:p w14:paraId="089D68C0"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menores de mantenimiento preventivo y correctivo al inmueble y mobiliario (clósets, libreros, muebles de baño, anaqueles, etc.)  que no se encuentren estipulados, estos serán de común acuerdo entre el proveedor y la Secihti.</w:t>
            </w:r>
          </w:p>
          <w:p w14:paraId="19C84DBE"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lastRenderedPageBreak/>
              <w:t>Mantenimiento preventivo de techos de policarbonato, así como montaje y desmontaje cuando sea necesario.</w:t>
            </w:r>
          </w:p>
          <w:p w14:paraId="345B2A25"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cancelería y vidrios</w:t>
            </w:r>
          </w:p>
          <w:p w14:paraId="286CA928"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Servicio de impermeabilización (mantenimiento preventivo, hasta 1 metro cuadrado)     </w:t>
            </w:r>
          </w:p>
          <w:p w14:paraId="6BA22398" w14:textId="77777777" w:rsidR="002626C7" w:rsidRPr="00172694" w:rsidRDefault="002626C7" w:rsidP="00752EE2">
            <w:pPr>
              <w:jc w:val="both"/>
              <w:rPr>
                <w:rFonts w:ascii="Noto Sans" w:eastAsia="Montserrat Medium" w:hAnsi="Noto Sans" w:cs="Noto Sans"/>
                <w:color w:val="000000"/>
                <w:sz w:val="18"/>
                <w:szCs w:val="18"/>
              </w:rPr>
            </w:pPr>
          </w:p>
          <w:p w14:paraId="463C63AC" w14:textId="77777777" w:rsidR="002626C7" w:rsidRPr="00172694" w:rsidRDefault="002626C7" w:rsidP="00752EE2">
            <w:pPr>
              <w:jc w:val="both"/>
              <w:rPr>
                <w:rFonts w:ascii="Noto Sans" w:eastAsia="Montserrat Medium" w:hAnsi="Noto Sans" w:cs="Noto Sans"/>
                <w:i/>
                <w:iCs/>
                <w:color w:val="000000"/>
                <w:sz w:val="18"/>
                <w:szCs w:val="18"/>
              </w:rPr>
            </w:pPr>
            <w:r w:rsidRPr="00172694">
              <w:rPr>
                <w:rFonts w:ascii="Noto Sans" w:eastAsia="Montserrat Medium" w:hAnsi="Noto Sans" w:cs="Noto Sans"/>
                <w:i/>
                <w:iCs/>
                <w:color w:val="000000"/>
                <w:sz w:val="18"/>
                <w:szCs w:val="18"/>
              </w:rPr>
              <w:t>Los trabajos mencionados son de carácter enunciativo, más no limitativo.</w:t>
            </w:r>
          </w:p>
          <w:p w14:paraId="15C8953A" w14:textId="77777777" w:rsidR="002626C7" w:rsidRPr="00172694" w:rsidRDefault="002626C7" w:rsidP="00752EE2">
            <w:pPr>
              <w:jc w:val="both"/>
              <w:rPr>
                <w:rFonts w:ascii="Noto Sans" w:eastAsia="Montserrat Medium" w:hAnsi="Noto Sans" w:cs="Noto Sans"/>
                <w:color w:val="000000"/>
                <w:sz w:val="18"/>
                <w:szCs w:val="18"/>
              </w:rPr>
            </w:pPr>
          </w:p>
          <w:p w14:paraId="4B11A072" w14:textId="760A31E4" w:rsidR="002626C7" w:rsidRPr="00172694" w:rsidRDefault="0031243F" w:rsidP="00837130">
            <w:pPr>
              <w:pStyle w:val="Prrafodelista"/>
              <w:numPr>
                <w:ilvl w:val="0"/>
                <w:numId w:val="189"/>
              </w:numPr>
              <w:contextualSpacing/>
              <w:jc w:val="both"/>
              <w:rPr>
                <w:rFonts w:ascii="Noto Sans" w:eastAsia="Montserrat Medium" w:hAnsi="Noto Sans" w:cs="Noto Sans"/>
                <w:color w:val="000000"/>
                <w:sz w:val="18"/>
                <w:szCs w:val="18"/>
              </w:rPr>
            </w:pPr>
            <w:r>
              <w:rPr>
                <w:rFonts w:ascii="Noto Sans" w:eastAsia="Montserrat Medium" w:hAnsi="Noto Sans" w:cs="Noto Sans"/>
                <w:b/>
                <w:bCs/>
                <w:color w:val="000000"/>
                <w:sz w:val="18"/>
                <w:szCs w:val="18"/>
              </w:rPr>
              <w:t xml:space="preserve">SERVICIO INTEGRAL DE </w:t>
            </w:r>
            <w:r w:rsidR="002626C7" w:rsidRPr="00172694">
              <w:rPr>
                <w:rFonts w:ascii="Noto Sans" w:eastAsia="Montserrat Medium" w:hAnsi="Noto Sans" w:cs="Noto Sans"/>
                <w:b/>
                <w:bCs/>
                <w:color w:val="000000"/>
                <w:sz w:val="18"/>
                <w:szCs w:val="18"/>
              </w:rPr>
              <w:t>MANTENIMIENTO PREVENTIVO</w:t>
            </w:r>
            <w:r w:rsidR="002626C7" w:rsidRPr="00172694">
              <w:rPr>
                <w:rFonts w:ascii="Noto Sans" w:eastAsia="Montserrat Medium" w:hAnsi="Noto Sans" w:cs="Noto Sans"/>
                <w:color w:val="000000"/>
                <w:sz w:val="18"/>
                <w:szCs w:val="18"/>
              </w:rPr>
              <w:t xml:space="preserve"> </w:t>
            </w:r>
          </w:p>
          <w:p w14:paraId="7E450F1A" w14:textId="77777777" w:rsidR="002626C7" w:rsidRPr="00172694" w:rsidRDefault="002626C7" w:rsidP="00752EE2">
            <w:pPr>
              <w:jc w:val="both"/>
              <w:rPr>
                <w:rFonts w:ascii="Noto Sans" w:eastAsia="Montserrat Medium" w:hAnsi="Noto Sans" w:cs="Noto Sans"/>
                <w:color w:val="000000"/>
                <w:sz w:val="18"/>
                <w:szCs w:val="18"/>
              </w:rPr>
            </w:pPr>
          </w:p>
          <w:p w14:paraId="3A61428B"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 define como mantenimiento preventivo a la acción de revisar de manera sistemática y bajo ciertos criterios a los equipos o aparatos de cualquier tipo (mecánicos, eléctricos, etc.…) para evitar averías ocasionadas por uso, desgaste o paso del tiempo.</w:t>
            </w:r>
          </w:p>
          <w:p w14:paraId="4042B021" w14:textId="77777777" w:rsidR="002626C7" w:rsidRPr="00172694" w:rsidRDefault="002626C7" w:rsidP="00752EE2">
            <w:pPr>
              <w:jc w:val="both"/>
              <w:rPr>
                <w:rFonts w:ascii="Noto Sans" w:eastAsia="Montserrat Medium" w:hAnsi="Noto Sans" w:cs="Noto Sans"/>
                <w:color w:val="000000"/>
                <w:sz w:val="18"/>
                <w:szCs w:val="18"/>
              </w:rPr>
            </w:pPr>
          </w:p>
          <w:p w14:paraId="596BAF77" w14:textId="77777777" w:rsidR="002626C7" w:rsidRPr="00172694" w:rsidRDefault="002626C7" w:rsidP="00837130">
            <w:pPr>
              <w:pStyle w:val="Prrafodelista"/>
              <w:numPr>
                <w:ilvl w:val="1"/>
                <w:numId w:val="189"/>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 xml:space="preserve">A UNA SUBESTACIÓN ELÉCTRICA (TIPO COMPACTA DE 750 KVA, CLASE 25 KV) </w:t>
            </w:r>
          </w:p>
          <w:p w14:paraId="13373B07" w14:textId="77777777" w:rsidR="002626C7" w:rsidRPr="00172694" w:rsidRDefault="002626C7" w:rsidP="00752EE2">
            <w:pPr>
              <w:jc w:val="both"/>
              <w:rPr>
                <w:rFonts w:ascii="Noto Sans" w:eastAsia="Montserrat Medium" w:hAnsi="Noto Sans" w:cs="Noto Sans"/>
                <w:b/>
                <w:bCs/>
                <w:color w:val="000000"/>
                <w:sz w:val="18"/>
                <w:szCs w:val="18"/>
              </w:rPr>
            </w:pPr>
          </w:p>
          <w:p w14:paraId="48E04A5E"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 deberán realizar las siguientes actividades.:</w:t>
            </w:r>
          </w:p>
          <w:p w14:paraId="5F91D548" w14:textId="77777777" w:rsidR="002626C7" w:rsidRPr="00172694" w:rsidRDefault="002626C7" w:rsidP="00752EE2">
            <w:pPr>
              <w:jc w:val="both"/>
              <w:rPr>
                <w:rFonts w:ascii="Noto Sans" w:eastAsia="Montserrat Medium" w:hAnsi="Noto Sans" w:cs="Noto Sans"/>
                <w:color w:val="000000"/>
                <w:sz w:val="18"/>
                <w:szCs w:val="18"/>
              </w:rPr>
            </w:pPr>
          </w:p>
          <w:p w14:paraId="78B022E3"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Limpieza general de los componentes internos de la subestación, (aisladores, buses, apartarrayos, cuchillas, e interruptor, alimentadores, registros, y demás componentes del sistema.</w:t>
            </w:r>
          </w:p>
          <w:p w14:paraId="183768B6"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limpieza, engrasado y calibración de mecanismos y dispositivos de apertura y cierre automático y manual de los interruptores y cuchillas de servicio de alta tensión.</w:t>
            </w:r>
          </w:p>
          <w:p w14:paraId="20B8C68A"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Revisión de aisladores, apartarrayos, alimentadores, buses, contactos de cuchillas, y de sistema de tierras. </w:t>
            </w:r>
          </w:p>
          <w:p w14:paraId="6BA56D5A"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Reapriete de tornillería en general.</w:t>
            </w:r>
          </w:p>
          <w:p w14:paraId="44611200"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Limpieza y ajuste de contactos en interruptores y cuchillas de servicio.</w:t>
            </w:r>
          </w:p>
          <w:p w14:paraId="5AFC7106" w14:textId="77777777" w:rsidR="002626C7" w:rsidRPr="00172694" w:rsidRDefault="002626C7" w:rsidP="00837130">
            <w:pPr>
              <w:pStyle w:val="Prrafodelista"/>
              <w:numPr>
                <w:ilvl w:val="0"/>
                <w:numId w:val="188"/>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Pruebas de resistencia de aislamiento en aisladores, buses y apartarrayos.</w:t>
            </w:r>
          </w:p>
          <w:p w14:paraId="2188EA05" w14:textId="77777777" w:rsidR="002626C7" w:rsidRPr="00172694" w:rsidRDefault="002626C7" w:rsidP="00752EE2">
            <w:pPr>
              <w:jc w:val="both"/>
              <w:rPr>
                <w:rFonts w:ascii="Noto Sans" w:eastAsia="Montserrat Medium" w:hAnsi="Noto Sans" w:cs="Noto Sans"/>
                <w:color w:val="000000"/>
                <w:sz w:val="18"/>
                <w:szCs w:val="18"/>
              </w:rPr>
            </w:pPr>
          </w:p>
          <w:p w14:paraId="1C867871" w14:textId="77777777" w:rsidR="002626C7" w:rsidRPr="00172694" w:rsidRDefault="002626C7" w:rsidP="00837130">
            <w:pPr>
              <w:pStyle w:val="Prrafodelista"/>
              <w:numPr>
                <w:ilvl w:val="0"/>
                <w:numId w:val="190"/>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TIERRAS</w:t>
            </w:r>
          </w:p>
          <w:p w14:paraId="6DC74A7C" w14:textId="77777777" w:rsidR="002626C7" w:rsidRPr="00172694" w:rsidRDefault="002626C7" w:rsidP="00752EE2">
            <w:pPr>
              <w:jc w:val="both"/>
              <w:rPr>
                <w:rFonts w:ascii="Noto Sans" w:eastAsia="Montserrat Medium" w:hAnsi="Noto Sans" w:cs="Noto Sans"/>
                <w:color w:val="000000"/>
                <w:sz w:val="18"/>
                <w:szCs w:val="18"/>
              </w:rPr>
            </w:pPr>
          </w:p>
          <w:p w14:paraId="1181632C"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Se deberá de realizar pruebas de resistencia óhmica, en el sistema físico de tierras de la subestación, en un solo punto de los registros, con equipo </w:t>
            </w:r>
            <w:proofErr w:type="spellStart"/>
            <w:r w:rsidRPr="00172694">
              <w:rPr>
                <w:rFonts w:ascii="Noto Sans" w:eastAsia="Montserrat Medium" w:hAnsi="Noto Sans" w:cs="Noto Sans"/>
                <w:color w:val="000000"/>
                <w:sz w:val="18"/>
                <w:szCs w:val="18"/>
              </w:rPr>
              <w:t>Megger</w:t>
            </w:r>
            <w:proofErr w:type="spellEnd"/>
            <w:r w:rsidRPr="00172694">
              <w:rPr>
                <w:rFonts w:ascii="Noto Sans" w:eastAsia="Montserrat Medium" w:hAnsi="Noto Sans" w:cs="Noto Sans"/>
                <w:color w:val="000000"/>
                <w:sz w:val="18"/>
                <w:szCs w:val="18"/>
              </w:rPr>
              <w:t xml:space="preserve"> de tierras.</w:t>
            </w:r>
          </w:p>
          <w:p w14:paraId="2BC646A8" w14:textId="323F61C1" w:rsidR="002626C7" w:rsidRDefault="002626C7" w:rsidP="00752EE2">
            <w:pPr>
              <w:jc w:val="both"/>
              <w:rPr>
                <w:rFonts w:ascii="Noto Sans" w:eastAsia="Montserrat Medium" w:hAnsi="Noto Sans" w:cs="Noto Sans"/>
                <w:color w:val="000000"/>
                <w:sz w:val="18"/>
                <w:szCs w:val="18"/>
              </w:rPr>
            </w:pPr>
          </w:p>
          <w:p w14:paraId="7091734B" w14:textId="77777777" w:rsidR="002626C7" w:rsidRPr="00172694" w:rsidRDefault="002626C7" w:rsidP="00837130">
            <w:pPr>
              <w:pStyle w:val="Prrafodelista"/>
              <w:numPr>
                <w:ilvl w:val="0"/>
                <w:numId w:val="190"/>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TRANSFORMADORES EN ACEITE</w:t>
            </w:r>
          </w:p>
          <w:p w14:paraId="17010367" w14:textId="77777777" w:rsidR="002626C7" w:rsidRPr="00172694" w:rsidRDefault="002626C7" w:rsidP="00752EE2">
            <w:pPr>
              <w:jc w:val="both"/>
              <w:rPr>
                <w:rFonts w:ascii="Noto Sans" w:eastAsia="Montserrat Medium" w:hAnsi="Noto Sans" w:cs="Noto Sans"/>
                <w:color w:val="000000"/>
                <w:sz w:val="18"/>
                <w:szCs w:val="18"/>
              </w:rPr>
            </w:pPr>
          </w:p>
          <w:p w14:paraId="1CEC4356"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El servicio de mantenimiento preventivo a transformador en aceite de 750 KVA, el cual incluye:</w:t>
            </w:r>
          </w:p>
          <w:p w14:paraId="2EE00792"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w:t>
            </w:r>
            <w:r w:rsidRPr="00172694">
              <w:rPr>
                <w:rFonts w:ascii="Noto Sans" w:eastAsia="Montserrat Medium" w:hAnsi="Noto Sans" w:cs="Noto Sans"/>
                <w:color w:val="000000"/>
                <w:sz w:val="18"/>
                <w:szCs w:val="18"/>
              </w:rPr>
              <w:tab/>
              <w:t>Revisión general de forma ocular (válvula de globo, radiadores, equipo de medición, boquillas, conectores, y zapatas de alta y baja tensión, fugas en los empaques y bridas.)</w:t>
            </w:r>
          </w:p>
          <w:p w14:paraId="638F30E5"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w:t>
            </w:r>
            <w:r w:rsidRPr="00172694">
              <w:rPr>
                <w:rFonts w:ascii="Noto Sans" w:eastAsia="Montserrat Medium" w:hAnsi="Noto Sans" w:cs="Noto Sans"/>
                <w:color w:val="000000"/>
                <w:sz w:val="18"/>
                <w:szCs w:val="18"/>
              </w:rPr>
              <w:tab/>
              <w:t>Limpieza general con líquido dieléctrico y desengrasante, al tanque de los transformadores y componentes.</w:t>
            </w:r>
          </w:p>
          <w:p w14:paraId="0753BEA0" w14:textId="2228CDC7" w:rsidR="002626C7" w:rsidRDefault="002626C7" w:rsidP="00752EE2">
            <w:pPr>
              <w:jc w:val="both"/>
              <w:rPr>
                <w:rFonts w:ascii="Noto Sans" w:eastAsia="Montserrat Medium" w:hAnsi="Noto Sans" w:cs="Noto Sans"/>
                <w:color w:val="000000"/>
                <w:sz w:val="18"/>
                <w:szCs w:val="18"/>
              </w:rPr>
            </w:pPr>
          </w:p>
          <w:p w14:paraId="32C4B626" w14:textId="77777777" w:rsidR="002626C7" w:rsidRPr="00172694" w:rsidRDefault="002626C7" w:rsidP="00837130">
            <w:pPr>
              <w:pStyle w:val="Prrafodelista"/>
              <w:numPr>
                <w:ilvl w:val="0"/>
                <w:numId w:val="190"/>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PRUEBAS ELÉCTRICAS</w:t>
            </w:r>
          </w:p>
          <w:p w14:paraId="3F8CA838" w14:textId="77777777" w:rsidR="002626C7" w:rsidRPr="00172694" w:rsidRDefault="002626C7" w:rsidP="00752EE2">
            <w:pPr>
              <w:jc w:val="both"/>
              <w:rPr>
                <w:rFonts w:ascii="Noto Sans" w:eastAsia="Montserrat Medium" w:hAnsi="Noto Sans" w:cs="Noto Sans"/>
                <w:color w:val="000000"/>
                <w:sz w:val="18"/>
                <w:szCs w:val="18"/>
              </w:rPr>
            </w:pPr>
          </w:p>
          <w:p w14:paraId="121E531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Pruebas de resistencia de aislamiento en los devanados del transformador X-H+T, H•X+T, H•X; (Índice de absorción y polarización), durante 10 minutos, con equipo </w:t>
            </w:r>
            <w:proofErr w:type="spellStart"/>
            <w:r w:rsidRPr="00172694">
              <w:rPr>
                <w:rFonts w:ascii="Noto Sans" w:eastAsia="Montserrat Medium" w:hAnsi="Noto Sans" w:cs="Noto Sans"/>
                <w:color w:val="000000"/>
                <w:sz w:val="18"/>
                <w:szCs w:val="18"/>
              </w:rPr>
              <w:t>Megger</w:t>
            </w:r>
            <w:proofErr w:type="spellEnd"/>
            <w:r w:rsidRPr="00172694">
              <w:rPr>
                <w:rFonts w:ascii="Noto Sans" w:eastAsia="Montserrat Medium" w:hAnsi="Noto Sans" w:cs="Noto Sans"/>
                <w:color w:val="000000"/>
                <w:sz w:val="18"/>
                <w:szCs w:val="18"/>
              </w:rPr>
              <w:t>, de escala de 0 a 5000 volts de corriente directa.</w:t>
            </w:r>
          </w:p>
          <w:p w14:paraId="3065B481"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 de relación de transformación, en cada una de las posiciones del cambiador de derivaciones del Transformador, con equipo TTR.</w:t>
            </w:r>
          </w:p>
          <w:p w14:paraId="48CA7FF8"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Pruebas de resistencia óhmica en los devanados del transformador para determinar falsos contactos en las bobinas del transformador.</w:t>
            </w:r>
          </w:p>
          <w:p w14:paraId="1B9C3565" w14:textId="77777777" w:rsidR="002626C7" w:rsidRPr="00172694" w:rsidRDefault="002626C7" w:rsidP="00752EE2">
            <w:pPr>
              <w:jc w:val="both"/>
              <w:rPr>
                <w:rFonts w:ascii="Noto Sans" w:eastAsia="Montserrat Medium" w:hAnsi="Noto Sans" w:cs="Noto Sans"/>
                <w:color w:val="000000"/>
                <w:sz w:val="18"/>
                <w:szCs w:val="18"/>
              </w:rPr>
            </w:pPr>
          </w:p>
          <w:p w14:paraId="52B93789" w14:textId="77777777" w:rsidR="002626C7" w:rsidRPr="00172694" w:rsidRDefault="002626C7" w:rsidP="00837130">
            <w:pPr>
              <w:pStyle w:val="Prrafodelista"/>
              <w:numPr>
                <w:ilvl w:val="0"/>
                <w:numId w:val="190"/>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PRUEBAS AL ACEITE DIELÉCTRICO DEL TRANSFORMADOR</w:t>
            </w:r>
          </w:p>
          <w:p w14:paraId="2694666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Análisis de humedad - IEC 60814.</w:t>
            </w:r>
          </w:p>
          <w:p w14:paraId="262A2D6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Ruptura dieléctrica - IEC 60156.</w:t>
            </w:r>
          </w:p>
          <w:p w14:paraId="3B1C9F09"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Acidez - IEC 60296.</w:t>
            </w:r>
          </w:p>
          <w:p w14:paraId="540DF535"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Tensión superficial interfacial (IFT) - ISO 6295</w:t>
            </w:r>
          </w:p>
          <w:p w14:paraId="3684E366"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Factor de disipación y resistividad (DDF) - IEC 60247</w:t>
            </w:r>
          </w:p>
          <w:p w14:paraId="23147E2C"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Análisis de gases disueltos (DGA) - IEC 60567 e IEC 60599</w:t>
            </w:r>
          </w:p>
          <w:p w14:paraId="643927B6"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Pruebas de PCB (bifenilos policlorados) - ASTM D4059</w:t>
            </w:r>
          </w:p>
          <w:p w14:paraId="7FB56720"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Análisis de furanos - IEC 61198</w:t>
            </w:r>
          </w:p>
          <w:p w14:paraId="6D423A0C"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Análisis de DBPC, ASTM D4768</w:t>
            </w:r>
          </w:p>
          <w:p w14:paraId="20B9CF4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Densidad – ASTM D4052</w:t>
            </w:r>
          </w:p>
          <w:p w14:paraId="1351A672"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Viscosidad – ASTM D445</w:t>
            </w:r>
          </w:p>
          <w:p w14:paraId="3E6B1A1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 de azufre corrosivo - ASTM D1275B</w:t>
            </w:r>
          </w:p>
          <w:p w14:paraId="2DD594F1"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Oxidación – IEC 61125</w:t>
            </w:r>
          </w:p>
          <w:p w14:paraId="75BFA32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Sedimentos y lodos – AS 1883</w:t>
            </w:r>
          </w:p>
          <w:p w14:paraId="53E446C5"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Punto de inflamabilidad – ASTM D3828</w:t>
            </w:r>
          </w:p>
          <w:p w14:paraId="777BE7C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Punto de fluidez – ASTM D97</w:t>
            </w:r>
          </w:p>
          <w:p w14:paraId="6777B2E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Conteo de partículas – NAS 1638 e ISO 4406</w:t>
            </w:r>
          </w:p>
          <w:p w14:paraId="76183531"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Análisis de desgaste metálico – ASTM D5185</w:t>
            </w:r>
          </w:p>
          <w:p w14:paraId="19BD85C0"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Grado de polimerización – ASTM D4243</w:t>
            </w:r>
          </w:p>
          <w:p w14:paraId="0C88BA96" w14:textId="77777777" w:rsidR="002626C7" w:rsidRPr="00172694" w:rsidRDefault="002626C7" w:rsidP="00752EE2">
            <w:pPr>
              <w:jc w:val="both"/>
              <w:rPr>
                <w:rFonts w:ascii="Noto Sans" w:eastAsia="Montserrat Medium" w:hAnsi="Noto Sans" w:cs="Noto Sans"/>
                <w:color w:val="000000"/>
                <w:sz w:val="18"/>
                <w:szCs w:val="18"/>
              </w:rPr>
            </w:pPr>
          </w:p>
          <w:p w14:paraId="746AD159" w14:textId="77777777" w:rsidR="002626C7" w:rsidRPr="00172694" w:rsidRDefault="002626C7" w:rsidP="00837130">
            <w:pPr>
              <w:pStyle w:val="Prrafodelista"/>
              <w:numPr>
                <w:ilvl w:val="0"/>
                <w:numId w:val="190"/>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LIMPIEZA GENERAL A EQUIPO Y TABLEROS</w:t>
            </w:r>
          </w:p>
          <w:p w14:paraId="40EE40C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 realizará por medio de productos químicos que no dañen el equipo y que ofrezcan una protección adicional a mangueras, cables, pintura, contactos y tarjetas Electrónicas.</w:t>
            </w:r>
          </w:p>
          <w:p w14:paraId="0F375561"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Para el caso del motor se aplicará una capa de líquido desengrasante, una capa de protección de mangueras y cables.</w:t>
            </w:r>
          </w:p>
          <w:p w14:paraId="58D32A3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Para el Tablero de control se deberá de limpiar con la aplicación de una capa de líquido dieléctrico que elimine los polvos y no dañe las tarjetas electrónicas.</w:t>
            </w:r>
          </w:p>
          <w:p w14:paraId="0863C164" w14:textId="5987090D" w:rsidR="00D547B2" w:rsidRPr="00AD6756" w:rsidRDefault="002626C7" w:rsidP="00752EE2">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Limpieza interna y externa del gabinete con desengrasante industrial, hecho a base de silicones.</w:t>
            </w:r>
          </w:p>
          <w:p w14:paraId="77A68348" w14:textId="77777777" w:rsidR="007E0418" w:rsidRDefault="007E0418" w:rsidP="00752EE2">
            <w:pPr>
              <w:jc w:val="both"/>
              <w:rPr>
                <w:rFonts w:ascii="Noto Sans" w:eastAsia="Montserrat Medium" w:hAnsi="Noto Sans" w:cs="Noto Sans"/>
                <w:color w:val="000000"/>
                <w:sz w:val="18"/>
                <w:szCs w:val="18"/>
              </w:rPr>
            </w:pPr>
          </w:p>
          <w:p w14:paraId="4990FD31" w14:textId="77777777" w:rsidR="00D547B2" w:rsidRPr="00172694" w:rsidRDefault="00D547B2" w:rsidP="00752EE2">
            <w:pPr>
              <w:jc w:val="both"/>
              <w:rPr>
                <w:rFonts w:ascii="Noto Sans" w:eastAsia="Montserrat Medium" w:hAnsi="Noto Sans" w:cs="Noto Sans"/>
                <w:color w:val="000000"/>
                <w:sz w:val="18"/>
                <w:szCs w:val="18"/>
              </w:rPr>
            </w:pPr>
          </w:p>
          <w:p w14:paraId="3A211A09" w14:textId="6415F5D0" w:rsidR="002626C7" w:rsidRPr="00172694" w:rsidRDefault="002626C7" w:rsidP="00D547B2">
            <w:pPr>
              <w:pStyle w:val="Prrafodelista"/>
              <w:numPr>
                <w:ilvl w:val="1"/>
                <w:numId w:val="189"/>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b/>
                <w:bCs/>
                <w:color w:val="000000"/>
                <w:sz w:val="18"/>
                <w:szCs w:val="18"/>
              </w:rPr>
              <w:t>MANTENIMIENTO PREVENTIVO PLANTA DE EMERGENCIA DEL CENDI</w:t>
            </w:r>
            <w:r w:rsidRPr="00172694">
              <w:rPr>
                <w:rFonts w:ascii="Noto Sans" w:eastAsia="Montserrat Medium" w:hAnsi="Noto Sans" w:cs="Noto Sans"/>
                <w:color w:val="000000"/>
                <w:sz w:val="18"/>
                <w:szCs w:val="18"/>
              </w:rPr>
              <w:t xml:space="preserve"> </w:t>
            </w:r>
          </w:p>
          <w:p w14:paraId="22F0B0B9" w14:textId="77777777" w:rsidR="002626C7" w:rsidRPr="00172694" w:rsidRDefault="002626C7" w:rsidP="00752EE2">
            <w:pPr>
              <w:jc w:val="both"/>
              <w:rPr>
                <w:rFonts w:ascii="Noto Sans" w:eastAsia="Montserrat Medium" w:hAnsi="Noto Sans" w:cs="Noto Sans"/>
                <w:color w:val="000000"/>
                <w:sz w:val="18"/>
                <w:szCs w:val="18"/>
              </w:rPr>
            </w:pPr>
          </w:p>
          <w:p w14:paraId="06B880CD"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El mantenimiento preventivo de la planta de emergencia consistirá en la revisión de las partes que componen a la planta como son:</w:t>
            </w:r>
          </w:p>
          <w:p w14:paraId="6F31F8E9" w14:textId="77777777" w:rsidR="002626C7" w:rsidRPr="00172694" w:rsidRDefault="002626C7" w:rsidP="00752EE2">
            <w:pPr>
              <w:jc w:val="both"/>
              <w:rPr>
                <w:rFonts w:ascii="Noto Sans" w:eastAsia="Montserrat Medium" w:hAnsi="Noto Sans" w:cs="Noto Sans"/>
                <w:color w:val="000000"/>
                <w:sz w:val="18"/>
                <w:szCs w:val="18"/>
              </w:rPr>
            </w:pPr>
          </w:p>
          <w:p w14:paraId="6B26E493" w14:textId="77777777" w:rsidR="002626C7" w:rsidRPr="00172694" w:rsidRDefault="002626C7" w:rsidP="00837130">
            <w:pPr>
              <w:pStyle w:val="Prrafodelista"/>
              <w:numPr>
                <w:ilvl w:val="0"/>
                <w:numId w:val="192"/>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Servicio al Motor:</w:t>
            </w:r>
          </w:p>
          <w:p w14:paraId="4E1BC4D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Sistema de Lubricación.</w:t>
            </w:r>
          </w:p>
          <w:p w14:paraId="1A5AC260"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nivel de aceite.</w:t>
            </w:r>
          </w:p>
          <w:p w14:paraId="26DF89A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presión de aceite.</w:t>
            </w:r>
          </w:p>
          <w:p w14:paraId="68B1C9E0" w14:textId="77777777" w:rsidR="002626C7" w:rsidRPr="00172694" w:rsidRDefault="002626C7" w:rsidP="00752EE2">
            <w:pPr>
              <w:jc w:val="both"/>
              <w:rPr>
                <w:rFonts w:ascii="Noto Sans" w:eastAsia="Montserrat Medium" w:hAnsi="Noto Sans" w:cs="Noto Sans"/>
                <w:color w:val="000000"/>
                <w:sz w:val="18"/>
                <w:szCs w:val="18"/>
              </w:rPr>
            </w:pPr>
          </w:p>
          <w:p w14:paraId="079A8546" w14:textId="77777777" w:rsidR="002626C7" w:rsidRPr="00172694" w:rsidRDefault="002626C7" w:rsidP="00837130">
            <w:pPr>
              <w:pStyle w:val="Prrafodelista"/>
              <w:numPr>
                <w:ilvl w:val="0"/>
                <w:numId w:val="192"/>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enfriamiento:</w:t>
            </w:r>
          </w:p>
          <w:p w14:paraId="4DF77B50"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ventilador.</w:t>
            </w:r>
          </w:p>
          <w:p w14:paraId="2A427E56"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conexiones y mangueras.</w:t>
            </w:r>
          </w:p>
          <w:p w14:paraId="53F56DA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Temperatura del motor.</w:t>
            </w:r>
          </w:p>
          <w:p w14:paraId="097C734B"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lastRenderedPageBreak/>
              <w:t>Prueba de bulbo de bloqueo.</w:t>
            </w:r>
          </w:p>
          <w:p w14:paraId="065FACA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entrada y salida de aire.</w:t>
            </w:r>
          </w:p>
          <w:p w14:paraId="1F6E9905"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nivel de anticongelante, (en caso de que falte, se pondrá a nivel).</w:t>
            </w:r>
          </w:p>
          <w:p w14:paraId="70F12A4F" w14:textId="77777777" w:rsidR="002626C7" w:rsidRPr="00172694" w:rsidRDefault="002626C7" w:rsidP="00752EE2">
            <w:pPr>
              <w:jc w:val="both"/>
              <w:rPr>
                <w:rFonts w:ascii="Noto Sans" w:eastAsia="Montserrat Medium" w:hAnsi="Noto Sans" w:cs="Noto Sans"/>
                <w:color w:val="000000"/>
                <w:sz w:val="18"/>
                <w:szCs w:val="18"/>
              </w:rPr>
            </w:pPr>
          </w:p>
          <w:p w14:paraId="6EF0FC34" w14:textId="77777777" w:rsidR="002626C7" w:rsidRPr="00172694" w:rsidRDefault="002626C7" w:rsidP="00837130">
            <w:pPr>
              <w:pStyle w:val="Prrafodelista"/>
              <w:numPr>
                <w:ilvl w:val="0"/>
                <w:numId w:val="192"/>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Combustible:</w:t>
            </w:r>
          </w:p>
          <w:p w14:paraId="2E08391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nivel de combustible, en caso de que el nivel este por debajo del 80 %, se llevara al porcentaje antes mencionado.</w:t>
            </w:r>
          </w:p>
          <w:p w14:paraId="0C84393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Revisión del tanque de combustible. </w:t>
            </w:r>
          </w:p>
          <w:p w14:paraId="4793125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tuberías y conexiones.</w:t>
            </w:r>
          </w:p>
          <w:p w14:paraId="7032C7DA" w14:textId="77777777" w:rsidR="002626C7" w:rsidRPr="00172694" w:rsidRDefault="002626C7" w:rsidP="00752EE2">
            <w:pPr>
              <w:jc w:val="both"/>
              <w:rPr>
                <w:rFonts w:ascii="Noto Sans" w:eastAsia="Montserrat Medium" w:hAnsi="Noto Sans" w:cs="Noto Sans"/>
                <w:color w:val="000000"/>
                <w:sz w:val="18"/>
                <w:szCs w:val="18"/>
              </w:rPr>
            </w:pPr>
          </w:p>
          <w:p w14:paraId="6729DDE5" w14:textId="77777777" w:rsidR="002626C7" w:rsidRPr="00172694" w:rsidRDefault="002626C7" w:rsidP="00837130">
            <w:pPr>
              <w:pStyle w:val="Prrafodelista"/>
              <w:numPr>
                <w:ilvl w:val="0"/>
                <w:numId w:val="192"/>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Eléctrico:</w:t>
            </w:r>
          </w:p>
          <w:p w14:paraId="4C328304"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batería.</w:t>
            </w:r>
          </w:p>
          <w:p w14:paraId="48D90EB6"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densidades.</w:t>
            </w:r>
            <w:r w:rsidRPr="00172694">
              <w:rPr>
                <w:rFonts w:ascii="Noto Sans" w:eastAsia="Montserrat Medium" w:hAnsi="Noto Sans" w:cs="Noto Sans"/>
                <w:color w:val="000000"/>
                <w:sz w:val="18"/>
                <w:szCs w:val="18"/>
              </w:rPr>
              <w:tab/>
            </w:r>
          </w:p>
          <w:p w14:paraId="4A16494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proofErr w:type="spellStart"/>
            <w:r w:rsidRPr="00172694">
              <w:rPr>
                <w:rFonts w:ascii="Noto Sans" w:eastAsia="Montserrat Medium" w:hAnsi="Noto Sans" w:cs="Noto Sans"/>
                <w:color w:val="000000"/>
                <w:sz w:val="18"/>
                <w:szCs w:val="18"/>
              </w:rPr>
              <w:t>Desulfateado</w:t>
            </w:r>
            <w:proofErr w:type="spellEnd"/>
            <w:r w:rsidRPr="00172694">
              <w:rPr>
                <w:rFonts w:ascii="Noto Sans" w:eastAsia="Montserrat Medium" w:hAnsi="Noto Sans" w:cs="Noto Sans"/>
                <w:color w:val="000000"/>
                <w:sz w:val="18"/>
                <w:szCs w:val="18"/>
              </w:rPr>
              <w:t xml:space="preserve"> de bornes,</w:t>
            </w:r>
          </w:p>
          <w:p w14:paraId="5406684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Colocación de Protecciones de </w:t>
            </w:r>
            <w:proofErr w:type="spellStart"/>
            <w:r w:rsidRPr="00172694">
              <w:rPr>
                <w:rFonts w:ascii="Noto Sans" w:eastAsia="Montserrat Medium" w:hAnsi="Noto Sans" w:cs="Noto Sans"/>
                <w:color w:val="000000"/>
                <w:sz w:val="18"/>
                <w:szCs w:val="18"/>
              </w:rPr>
              <w:t>Antisulfación</w:t>
            </w:r>
            <w:proofErr w:type="spellEnd"/>
            <w:r w:rsidRPr="00172694">
              <w:rPr>
                <w:rFonts w:ascii="Noto Sans" w:eastAsia="Montserrat Medium" w:hAnsi="Noto Sans" w:cs="Noto Sans"/>
                <w:color w:val="000000"/>
                <w:sz w:val="18"/>
                <w:szCs w:val="18"/>
              </w:rPr>
              <w:t>.</w:t>
            </w:r>
          </w:p>
          <w:p w14:paraId="14DC8308"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aislamientos.</w:t>
            </w:r>
          </w:p>
          <w:p w14:paraId="6A9B85B2"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cargador de baterías.</w:t>
            </w:r>
          </w:p>
          <w:p w14:paraId="6B64FBE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cableado, conexiones y aparato de medición.</w:t>
            </w:r>
          </w:p>
          <w:p w14:paraId="1C2142A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motor de arranque.</w:t>
            </w:r>
          </w:p>
          <w:p w14:paraId="43080505" w14:textId="77777777" w:rsidR="002626C7" w:rsidRPr="00172694" w:rsidRDefault="002626C7" w:rsidP="00752EE2">
            <w:pPr>
              <w:jc w:val="both"/>
              <w:rPr>
                <w:rFonts w:ascii="Noto Sans" w:eastAsia="Montserrat Medium" w:hAnsi="Noto Sans" w:cs="Noto Sans"/>
                <w:color w:val="000000"/>
                <w:sz w:val="18"/>
                <w:szCs w:val="18"/>
              </w:rPr>
            </w:pPr>
          </w:p>
          <w:p w14:paraId="25B57BAB" w14:textId="77777777" w:rsidR="002626C7" w:rsidRPr="00172694" w:rsidRDefault="002626C7" w:rsidP="00837130">
            <w:pPr>
              <w:pStyle w:val="Prrafodelista"/>
              <w:numPr>
                <w:ilvl w:val="0"/>
                <w:numId w:val="192"/>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 xml:space="preserve">Tablero de Transferencia y Generador: </w:t>
            </w:r>
          </w:p>
          <w:p w14:paraId="3E560359"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cableado y conexiones.</w:t>
            </w:r>
          </w:p>
          <w:p w14:paraId="04CB37F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aparatos de medición.</w:t>
            </w:r>
          </w:p>
          <w:p w14:paraId="032EAEE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relevadores.</w:t>
            </w:r>
          </w:p>
          <w:p w14:paraId="30F8F29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Revisión de interruptores y conmutadores. </w:t>
            </w:r>
          </w:p>
          <w:p w14:paraId="5980664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Revisión de luces indicadoras.</w:t>
            </w:r>
          </w:p>
          <w:p w14:paraId="2DE16CB8"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Medición de la temperatura de los contactores</w:t>
            </w:r>
          </w:p>
          <w:p w14:paraId="3C14930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Realización de pruebas generales de las protecciones del equipo (sobre temperatura, presión de aceite y largo arranque),</w:t>
            </w:r>
          </w:p>
          <w:p w14:paraId="7C59589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Pruebas generales del equipo en vacío.</w:t>
            </w:r>
          </w:p>
          <w:p w14:paraId="0AA9A6E1"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Voltaje del generador,</w:t>
            </w:r>
          </w:p>
          <w:p w14:paraId="2973B46C"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Frecuencia del Generador.</w:t>
            </w:r>
          </w:p>
          <w:p w14:paraId="56DD4CE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Amperaje del Generador.</w:t>
            </w:r>
          </w:p>
          <w:p w14:paraId="02DD1B0F"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Simulación de falla,</w:t>
            </w:r>
          </w:p>
          <w:p w14:paraId="7763C4B2"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Arranque, Pruebas del Equipo y Medición, en su caso, ajuste de los tiempos de arranque, transferencia, </w:t>
            </w:r>
            <w:proofErr w:type="spellStart"/>
            <w:r w:rsidRPr="00172694">
              <w:rPr>
                <w:rFonts w:ascii="Noto Sans" w:eastAsia="Montserrat Medium" w:hAnsi="Noto Sans" w:cs="Noto Sans"/>
                <w:color w:val="000000"/>
                <w:sz w:val="18"/>
                <w:szCs w:val="18"/>
              </w:rPr>
              <w:t>retransferencia</w:t>
            </w:r>
            <w:proofErr w:type="spellEnd"/>
            <w:r w:rsidRPr="00172694">
              <w:rPr>
                <w:rFonts w:ascii="Noto Sans" w:eastAsia="Montserrat Medium" w:hAnsi="Noto Sans" w:cs="Noto Sans"/>
                <w:color w:val="000000"/>
                <w:sz w:val="18"/>
                <w:szCs w:val="18"/>
              </w:rPr>
              <w:t xml:space="preserve"> y desfogue.</w:t>
            </w:r>
          </w:p>
          <w:p w14:paraId="497DCDF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correcto funcionamiento de instrumentos indicadores y dispositivos de mando y control incluyendo el cambio de focos de las lámparas indicadoras en caso de requerirse</w:t>
            </w:r>
          </w:p>
          <w:p w14:paraId="7A542DE9"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cimentación de planta.</w:t>
            </w:r>
          </w:p>
          <w:p w14:paraId="0A723D08"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correcto funcionamiento de instrumentos indicadores y dispositivos de mando y control incluyendo el cambio de focos de las lámparas indicadoras en caso de requerirse.</w:t>
            </w:r>
          </w:p>
          <w:p w14:paraId="5B9C1945"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 cimentación de planta.</w:t>
            </w:r>
          </w:p>
          <w:p w14:paraId="0E826335"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Verificación del correcto funcionamiento de instrumentos indicadores y dispositivos de mando y control incluyendo el cambio de focos de las lámparas indicadoras en caso de requerirse. </w:t>
            </w:r>
          </w:p>
          <w:p w14:paraId="3B249463" w14:textId="77777777" w:rsidR="002626C7" w:rsidRPr="00172694" w:rsidRDefault="002626C7" w:rsidP="00752EE2">
            <w:pPr>
              <w:jc w:val="both"/>
              <w:rPr>
                <w:rFonts w:ascii="Noto Sans" w:eastAsia="Montserrat Medium" w:hAnsi="Noto Sans" w:cs="Noto Sans"/>
                <w:color w:val="000000"/>
                <w:sz w:val="18"/>
                <w:szCs w:val="18"/>
              </w:rPr>
            </w:pPr>
          </w:p>
          <w:p w14:paraId="055D7349" w14:textId="1DBA579A" w:rsidR="002626C7" w:rsidRPr="00172694" w:rsidRDefault="002626C7" w:rsidP="00D547B2">
            <w:pPr>
              <w:pStyle w:val="Prrafodelista"/>
              <w:numPr>
                <w:ilvl w:val="1"/>
                <w:numId w:val="189"/>
              </w:numPr>
              <w:contextualSpacing/>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lastRenderedPageBreak/>
              <w:t>MANTENIMIENTO PREVENTIVO A FACHADA DEL EDIFICIO CONSTITUYENTES 1046 PARA LA LIMPIEZA DE LOS CRISTALES EXTERIORES EN ALTURA.</w:t>
            </w:r>
          </w:p>
          <w:p w14:paraId="6D1C5869" w14:textId="77777777" w:rsidR="002626C7" w:rsidRPr="00172694" w:rsidRDefault="002626C7" w:rsidP="00752EE2">
            <w:pPr>
              <w:jc w:val="both"/>
              <w:rPr>
                <w:rFonts w:ascii="Noto Sans" w:eastAsia="Montserrat Medium" w:hAnsi="Noto Sans" w:cs="Noto Sans"/>
                <w:color w:val="000000"/>
                <w:sz w:val="18"/>
                <w:szCs w:val="18"/>
              </w:rPr>
            </w:pPr>
          </w:p>
          <w:p w14:paraId="7378AA61"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Considerar los siguientes puntos:</w:t>
            </w:r>
          </w:p>
          <w:p w14:paraId="772D3D5A" w14:textId="77777777" w:rsidR="002626C7" w:rsidRPr="008765FC" w:rsidRDefault="002626C7" w:rsidP="00752EE2">
            <w:pPr>
              <w:jc w:val="both"/>
              <w:rPr>
                <w:rFonts w:ascii="Noto Sans" w:eastAsia="Montserrat Medium" w:hAnsi="Noto Sans" w:cs="Noto Sans"/>
                <w:color w:val="000000"/>
                <w:sz w:val="14"/>
                <w:szCs w:val="14"/>
              </w:rPr>
            </w:pPr>
          </w:p>
          <w:p w14:paraId="1D97981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La mano de obra del personal deberá ser calificado y certificado para trabajos y lavado de cristales en altura.</w:t>
            </w:r>
          </w:p>
          <w:p w14:paraId="5BB35219"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El producto líquido extra concentrado y que sea diseñado especialmente para el lavado de cristales. Que contenga detergentes sintéticos, emulsificantes y humectantes de gran poder disolvente, para efectuar un lavado rápida y efectiva, no sea inhibido por las sales del agua y que no deje ninguna marca sobre las superficies, excelente humectación por sus agentes secantes. El producto deberá contener materiales completamente neutros, por lo cual que no afecte a ningún objeto, sensible a los limpiadores comunes. Que sea un producto 100% biodegradable y que cuenten con certificado avalado por un laboratorio tercero.</w:t>
            </w:r>
          </w:p>
          <w:p w14:paraId="09616074"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El personal deberá tener herramientas y equipamiento de seguridad necesario para la correcta ejecución del trabajo: Cuerdas de seguridad, cuerdas de vida, andamios de seguridad, estructura de anclaje, arnés de seguridad cascos, chalecos, botas de seguridad, lentes de seguridad y herramientas menores.</w:t>
            </w:r>
          </w:p>
          <w:p w14:paraId="77BDEDAC"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La empresa tendrá que exhibir comprobantes del IMSS con las especificaciones de riesgo necesarias para la ejecución del servicio Clase V, Fracción 424 PSRT 7.58875.</w:t>
            </w:r>
          </w:p>
          <w:p w14:paraId="4C53CDC7" w14:textId="77777777" w:rsidR="002626C7" w:rsidRPr="00172694" w:rsidRDefault="002626C7" w:rsidP="00752EE2">
            <w:pPr>
              <w:jc w:val="both"/>
              <w:rPr>
                <w:rFonts w:ascii="Noto Sans" w:eastAsia="Montserrat Medium" w:hAnsi="Noto Sans" w:cs="Noto Sans"/>
                <w:color w:val="000000"/>
                <w:sz w:val="18"/>
                <w:szCs w:val="18"/>
              </w:rPr>
            </w:pPr>
          </w:p>
          <w:p w14:paraId="3AB951B0" w14:textId="77777777" w:rsidR="002626C7" w:rsidRPr="008765FC" w:rsidRDefault="002626C7" w:rsidP="00752EE2">
            <w:pPr>
              <w:jc w:val="both"/>
              <w:rPr>
                <w:rFonts w:ascii="Noto Sans" w:eastAsia="Montserrat Medium" w:hAnsi="Noto Sans" w:cs="Noto Sans"/>
                <w:color w:val="000000"/>
                <w:sz w:val="14"/>
                <w:szCs w:val="14"/>
              </w:rPr>
            </w:pPr>
          </w:p>
          <w:p w14:paraId="727FA8CC" w14:textId="77777777" w:rsidR="002626C7" w:rsidRPr="00172694" w:rsidRDefault="002626C7" w:rsidP="00752EE2">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RESUMEN DE MANTENIMIENTOS DE EQUIPOS ELECTRICOS, EQUIPOS HIDRONEUMATICOS, CONTRA INCENDIO Y BOMBAS CENTRIFUGAS Y BOMBAS DE ACHIQUE EN EL INMUEBLE DE CONSTITUYENTES 1046:</w:t>
            </w:r>
          </w:p>
          <w:p w14:paraId="267B8E7A" w14:textId="77777777" w:rsidR="002626C7" w:rsidRPr="008765FC" w:rsidRDefault="002626C7" w:rsidP="00752EE2">
            <w:pPr>
              <w:jc w:val="both"/>
              <w:rPr>
                <w:rFonts w:ascii="Noto Sans" w:eastAsia="Montserrat Medium" w:hAnsi="Noto Sans" w:cs="Noto Sans"/>
                <w:color w:val="000000"/>
                <w:sz w:val="16"/>
                <w:szCs w:val="16"/>
              </w:rPr>
            </w:pPr>
          </w:p>
          <w:p w14:paraId="6D15953E" w14:textId="242F4FC7" w:rsidR="002626C7" w:rsidRPr="00D547B2" w:rsidRDefault="002626C7" w:rsidP="00D547B2">
            <w:pPr>
              <w:pStyle w:val="Prrafodelista"/>
              <w:numPr>
                <w:ilvl w:val="1"/>
                <w:numId w:val="189"/>
              </w:numPr>
              <w:jc w:val="both"/>
              <w:rPr>
                <w:rFonts w:ascii="Noto Sans" w:eastAsia="Montserrat Medium" w:hAnsi="Noto Sans" w:cs="Noto Sans"/>
                <w:b/>
                <w:bCs/>
                <w:color w:val="000000"/>
                <w:sz w:val="18"/>
                <w:szCs w:val="18"/>
              </w:rPr>
            </w:pPr>
            <w:r w:rsidRPr="00D547B2">
              <w:rPr>
                <w:rFonts w:ascii="Noto Sans" w:eastAsia="Montserrat Medium" w:hAnsi="Noto Sans" w:cs="Noto Sans"/>
                <w:b/>
                <w:bCs/>
                <w:color w:val="000000"/>
                <w:sz w:val="18"/>
                <w:szCs w:val="18"/>
              </w:rPr>
              <w:t>MANTENIMIENTOS PREVENTIVOS EN EL INMUEBLE DE CONSTITUYENTES 1046.</w:t>
            </w:r>
          </w:p>
          <w:p w14:paraId="700B4AD4" w14:textId="77777777" w:rsidR="002626C7" w:rsidRPr="00172694" w:rsidRDefault="002626C7" w:rsidP="00752EE2">
            <w:pPr>
              <w:jc w:val="both"/>
              <w:rPr>
                <w:rFonts w:ascii="Noto Sans" w:eastAsia="Montserrat Medium" w:hAnsi="Noto Sans" w:cs="Noto Sans"/>
                <w:b/>
                <w:bCs/>
                <w:color w:val="000000"/>
                <w:sz w:val="18"/>
                <w:szCs w:val="18"/>
              </w:rPr>
            </w:pPr>
          </w:p>
          <w:p w14:paraId="7C42A90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Mantenimiento preventivo a Bomba Centrífuga de sistema contra incendio, toma de valores y lecturas, incluye mano de obra equipo de medición, herramientas, pruebas de funcionamiento. </w:t>
            </w:r>
          </w:p>
          <w:p w14:paraId="245ADDFD"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Mantenimiento preventivo a Bomba Centrífuga de achique en cárcamo de desazolve de agua pluviales entrada de estacionamiento, incluye limpieza y lubricación de componentes, mano de obra, herramientas, pruebas de funcionamiento. </w:t>
            </w:r>
          </w:p>
          <w:p w14:paraId="4D02FD2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preventivo sistema hidroneumático, incluye bomba centrífuga de hidroneumático, incluye mano de obra, toma de valores, revisión de buen funcionamiento, detección de fugas, verificación de presiones, limpieza, equipo de medición, herramientas, pruebas de buen funcionamiento.</w:t>
            </w:r>
          </w:p>
          <w:p w14:paraId="06B70E5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Mantenimiento preventivo a Planta de Emergencia </w:t>
            </w:r>
            <w:proofErr w:type="spellStart"/>
            <w:r w:rsidRPr="00172694">
              <w:rPr>
                <w:rFonts w:ascii="Noto Sans" w:eastAsia="Montserrat Medium" w:hAnsi="Noto Sans" w:cs="Noto Sans"/>
                <w:color w:val="000000"/>
                <w:sz w:val="18"/>
                <w:szCs w:val="18"/>
              </w:rPr>
              <w:t>Cummins</w:t>
            </w:r>
            <w:proofErr w:type="spellEnd"/>
            <w:r w:rsidRPr="00172694">
              <w:rPr>
                <w:rFonts w:ascii="Noto Sans" w:eastAsia="Montserrat Medium" w:hAnsi="Noto Sans" w:cs="Noto Sans"/>
                <w:color w:val="000000"/>
                <w:sz w:val="18"/>
                <w:szCs w:val="18"/>
              </w:rPr>
              <w:t xml:space="preserve"> modelo 6BT5.9, incluye mano de obra, retiro de aceite y anticongelante existente, suministro de aceite y anticongelante, filtros, toma de lecturas, limpieza de equipo, verificación de voltajes, pruebas de arranque y paro, equipo de medición, herramientas, disposición final de residuos peligrosos. </w:t>
            </w:r>
          </w:p>
          <w:p w14:paraId="37AD465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preventivo a 6 tableros I line auto soportado de 10000 AMP, incluye mano de obra, limpieza interna y externa, reapriete de conexiones, lectura de valores de voltajes, corriente, temperatura, secuencia de fases, peinado e identificación de cables, toma de imágenes termo gráficas con cámara termográfica, equipo de medición certificado.</w:t>
            </w:r>
          </w:p>
          <w:p w14:paraId="0D71512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preventivo a 3 tableros de distribución QO2, incluye mano de obra, limpieza interna y externa, reapriete de conexiones, lectura de valores de voltajes, corriente, temperatura, secuencia de fases, peinado e identificación de cables, toma de imágenes termo gráficas con cámara termográfica, equipo de medición certificado.</w:t>
            </w:r>
          </w:p>
          <w:p w14:paraId="4F43FAB2"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Mantenimiento preventivo a subestación compacta de 750 KVA, 25 KV, incluye tramites de libranza ante CFE, equipo de seguridad especial conforme a la norma, obtención de imágenes térmicas con cámara termográfica, medición de parámetros, reapriete de tornillería en general, revisión de aceite, revisión general de </w:t>
            </w:r>
            <w:r w:rsidRPr="00172694">
              <w:rPr>
                <w:rFonts w:ascii="Noto Sans" w:eastAsia="Montserrat Medium" w:hAnsi="Noto Sans" w:cs="Noto Sans"/>
                <w:color w:val="000000"/>
                <w:sz w:val="18"/>
                <w:szCs w:val="18"/>
              </w:rPr>
              <w:lastRenderedPageBreak/>
              <w:t xml:space="preserve">funcionamiento, limpieza interior, limpieza exterior, ajuste y lubricación de mecanismos de operación, disparo de seccionadores e interruptores generales, medición de resistencia de aislamiento del pararrayos de subestación y acometida, muestreo de aceite para análisis en laboratorio, filtración de aceite de transformador, el equipo de medición se encuentra certificado, revisar bomba de achique en sótano 1. </w:t>
            </w:r>
          </w:p>
          <w:p w14:paraId="7DF56636" w14:textId="77777777" w:rsidR="002626C7" w:rsidRPr="00172694" w:rsidRDefault="002626C7" w:rsidP="00752EE2">
            <w:pPr>
              <w:jc w:val="both"/>
              <w:rPr>
                <w:rFonts w:ascii="Noto Sans" w:eastAsia="Montserrat Medium" w:hAnsi="Noto Sans" w:cs="Noto Sans"/>
                <w:color w:val="000000"/>
                <w:sz w:val="18"/>
                <w:szCs w:val="18"/>
              </w:rPr>
            </w:pPr>
          </w:p>
          <w:p w14:paraId="1A2CB07B" w14:textId="1CC5A9C7" w:rsidR="002626C7" w:rsidRPr="00AD6756" w:rsidRDefault="002626C7" w:rsidP="00AD6756">
            <w:pPr>
              <w:pStyle w:val="Prrafodelista"/>
              <w:numPr>
                <w:ilvl w:val="1"/>
                <w:numId w:val="189"/>
              </w:numPr>
              <w:jc w:val="both"/>
              <w:rPr>
                <w:rFonts w:ascii="Noto Sans" w:eastAsia="Montserrat Medium" w:hAnsi="Noto Sans" w:cs="Noto Sans"/>
                <w:b/>
                <w:bCs/>
                <w:color w:val="000000"/>
                <w:sz w:val="18"/>
                <w:szCs w:val="18"/>
              </w:rPr>
            </w:pPr>
            <w:r w:rsidRPr="00AD6756">
              <w:rPr>
                <w:rFonts w:ascii="Noto Sans" w:eastAsia="Montserrat Medium" w:hAnsi="Noto Sans" w:cs="Noto Sans"/>
                <w:b/>
                <w:bCs/>
                <w:color w:val="000000"/>
                <w:sz w:val="18"/>
                <w:szCs w:val="18"/>
              </w:rPr>
              <w:t>EL MANTENIMIENTO PREVENTIVO PARA AIRE ACONDICIONADO PORTÁTIL Y MINISPLIT</w:t>
            </w:r>
          </w:p>
          <w:p w14:paraId="02F56F90" w14:textId="77777777" w:rsidR="00AD6756" w:rsidRPr="00AD6756" w:rsidRDefault="00AD6756" w:rsidP="00AD6756">
            <w:pPr>
              <w:pStyle w:val="Prrafodelista"/>
              <w:ind w:left="720"/>
              <w:jc w:val="both"/>
              <w:rPr>
                <w:rFonts w:ascii="Noto Sans" w:eastAsia="Montserrat Medium" w:hAnsi="Noto Sans" w:cs="Noto Sans"/>
                <w:b/>
                <w:bCs/>
                <w:color w:val="000000"/>
                <w:sz w:val="18"/>
                <w:szCs w:val="18"/>
              </w:rPr>
            </w:pPr>
          </w:p>
          <w:p w14:paraId="3F7B1ED3" w14:textId="77777777" w:rsidR="002626C7" w:rsidRPr="00AD6756" w:rsidRDefault="002626C7" w:rsidP="00752EE2">
            <w:pPr>
              <w:jc w:val="both"/>
              <w:rPr>
                <w:rFonts w:ascii="Noto Sans" w:eastAsia="Montserrat Medium" w:hAnsi="Noto Sans" w:cs="Noto Sans"/>
                <w:color w:val="000000"/>
                <w:sz w:val="14"/>
                <w:szCs w:val="14"/>
              </w:rPr>
            </w:pPr>
          </w:p>
          <w:p w14:paraId="715A4AB5" w14:textId="77777777" w:rsidR="002626C7" w:rsidRPr="00172694" w:rsidRDefault="002626C7" w:rsidP="00752EE2">
            <w:pPr>
              <w:jc w:val="both"/>
              <w:rPr>
                <w:rFonts w:ascii="Noto Sans" w:eastAsia="Montserrat Medium" w:hAnsi="Noto Sans" w:cs="Noto Sans"/>
                <w:color w:val="000000"/>
                <w:sz w:val="18"/>
                <w:szCs w:val="18"/>
              </w:rPr>
            </w:pPr>
            <w:r w:rsidRPr="00AD6756">
              <w:rPr>
                <w:rFonts w:ascii="Noto Sans" w:eastAsia="Montserrat Medium" w:hAnsi="Noto Sans" w:cs="Noto Sans"/>
                <w:color w:val="000000"/>
                <w:sz w:val="18"/>
                <w:szCs w:val="18"/>
              </w:rPr>
              <w:t>Consistirá en la revisión y limpieza de los equipos de aire acondicionado, cambio de mangueras y conectores en caso de fuga de refrigerante ecológico, relleno de gas ecológico, cambio de rodajas si es necesario.</w:t>
            </w:r>
            <w:r w:rsidRPr="00172694">
              <w:rPr>
                <w:rFonts w:ascii="Noto Sans" w:eastAsia="Montserrat Medium" w:hAnsi="Noto Sans" w:cs="Noto Sans"/>
                <w:color w:val="000000"/>
                <w:sz w:val="18"/>
                <w:szCs w:val="18"/>
              </w:rPr>
              <w:t xml:space="preserve"> </w:t>
            </w:r>
          </w:p>
          <w:p w14:paraId="2FF0FB97" w14:textId="77777777" w:rsidR="002626C7" w:rsidRPr="00172694" w:rsidRDefault="002626C7" w:rsidP="00752EE2">
            <w:pPr>
              <w:jc w:val="both"/>
              <w:rPr>
                <w:rFonts w:ascii="Noto Sans" w:eastAsia="Montserrat Medium" w:hAnsi="Noto Sans" w:cs="Noto Sans"/>
                <w:color w:val="000000"/>
                <w:sz w:val="18"/>
                <w:szCs w:val="18"/>
              </w:rPr>
            </w:pPr>
          </w:p>
          <w:p w14:paraId="4AF090D1" w14:textId="3EFAE172" w:rsidR="002626C7" w:rsidRPr="00AF4DCF" w:rsidRDefault="002626C7" w:rsidP="00AD6756">
            <w:pPr>
              <w:pStyle w:val="Prrafodelista"/>
              <w:numPr>
                <w:ilvl w:val="2"/>
                <w:numId w:val="189"/>
              </w:numPr>
              <w:jc w:val="both"/>
              <w:rPr>
                <w:rFonts w:ascii="Noto Sans" w:eastAsia="Montserrat Medium" w:hAnsi="Noto Sans" w:cs="Noto Sans"/>
                <w:b/>
                <w:bCs/>
                <w:color w:val="000000"/>
                <w:sz w:val="18"/>
                <w:szCs w:val="18"/>
              </w:rPr>
            </w:pPr>
            <w:r w:rsidRPr="00AF4DCF">
              <w:rPr>
                <w:rFonts w:ascii="Noto Sans" w:eastAsia="Montserrat Medium" w:hAnsi="Noto Sans" w:cs="Noto Sans"/>
                <w:b/>
                <w:bCs/>
                <w:color w:val="000000"/>
                <w:sz w:val="18"/>
                <w:szCs w:val="18"/>
              </w:rPr>
              <w:t>MANTENIMIENTO PREVENTIVO PARA AIRE ACONDICIONADO PORTÁTIL</w:t>
            </w:r>
          </w:p>
          <w:p w14:paraId="06136B04" w14:textId="31FD2C4E" w:rsidR="00AF4DCF" w:rsidRDefault="00AF4DCF" w:rsidP="00752EE2">
            <w:pPr>
              <w:jc w:val="both"/>
              <w:rPr>
                <w:rFonts w:ascii="Noto Sans" w:eastAsia="Montserrat Medium" w:hAnsi="Noto Sans" w:cs="Noto Sans"/>
                <w:b/>
                <w:bCs/>
                <w:color w:val="000000"/>
                <w:sz w:val="18"/>
                <w:szCs w:val="18"/>
              </w:rPr>
            </w:pPr>
          </w:p>
          <w:p w14:paraId="58997A7C" w14:textId="08189844" w:rsidR="00AF4DCF" w:rsidRDefault="00AF4DCF"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Consistirá en la revisión y limpieza de los equipos de aire acondicionado, cambio de mangueras y conectores en caso de fuga de refrigerante ecológico, relleno de gas ecológico, cambio de rodajas si es necesario.</w:t>
            </w:r>
          </w:p>
          <w:p w14:paraId="329622D9" w14:textId="77777777" w:rsidR="00AF4DCF" w:rsidRPr="00172694" w:rsidRDefault="00AF4DCF" w:rsidP="00752EE2">
            <w:pPr>
              <w:jc w:val="both"/>
              <w:rPr>
                <w:rFonts w:ascii="Noto Sans" w:eastAsia="Montserrat Medium" w:hAnsi="Noto Sans" w:cs="Noto Sans"/>
                <w:b/>
                <w:bCs/>
                <w:color w:val="000000"/>
                <w:sz w:val="18"/>
                <w:szCs w:val="18"/>
              </w:rPr>
            </w:pPr>
          </w:p>
          <w:p w14:paraId="09F08E47"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3 equipos en 1</w:t>
            </w:r>
          </w:p>
          <w:p w14:paraId="6C8EDFEE"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Funcionamiento silencioso</w:t>
            </w:r>
          </w:p>
          <w:p w14:paraId="403198C2"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Kit de instalación para ventana</w:t>
            </w:r>
          </w:p>
          <w:p w14:paraId="49BE288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Refrigerante ecológico R410A</w:t>
            </w:r>
          </w:p>
          <w:p w14:paraId="234B7343" w14:textId="77777777" w:rsidR="00AF4DCF" w:rsidRDefault="00AF4DCF" w:rsidP="00752EE2">
            <w:pPr>
              <w:jc w:val="both"/>
              <w:rPr>
                <w:rFonts w:ascii="Noto Sans" w:eastAsia="Montserrat Medium" w:hAnsi="Noto Sans" w:cs="Noto Sans"/>
                <w:color w:val="000000"/>
                <w:sz w:val="14"/>
                <w:szCs w:val="14"/>
              </w:rPr>
            </w:pPr>
          </w:p>
          <w:p w14:paraId="2308D7C4" w14:textId="77777777" w:rsidR="00C87A63" w:rsidRPr="008765FC" w:rsidRDefault="00C87A63" w:rsidP="00752EE2">
            <w:pPr>
              <w:jc w:val="both"/>
              <w:rPr>
                <w:rFonts w:ascii="Noto Sans" w:eastAsia="Montserrat Medium" w:hAnsi="Noto Sans" w:cs="Noto Sans"/>
                <w:color w:val="000000"/>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1"/>
              <w:gridCol w:w="2126"/>
              <w:gridCol w:w="955"/>
              <w:gridCol w:w="970"/>
              <w:gridCol w:w="1477"/>
              <w:gridCol w:w="1559"/>
              <w:gridCol w:w="1577"/>
            </w:tblGrid>
            <w:tr w:rsidR="002626C7" w:rsidRPr="00172694" w14:paraId="42D5E2DA" w14:textId="77777777" w:rsidTr="00752EE2">
              <w:trPr>
                <w:trHeight w:val="20"/>
                <w:jc w:val="center"/>
              </w:trPr>
              <w:tc>
                <w:tcPr>
                  <w:tcW w:w="671" w:type="dxa"/>
                  <w:shd w:val="clear" w:color="auto" w:fill="691C32"/>
                  <w:noWrap/>
                  <w:vAlign w:val="center"/>
                </w:tcPr>
                <w:p w14:paraId="69C50759"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No. Inv.</w:t>
                  </w:r>
                </w:p>
              </w:tc>
              <w:tc>
                <w:tcPr>
                  <w:tcW w:w="2126" w:type="dxa"/>
                  <w:shd w:val="clear" w:color="auto" w:fill="691C32"/>
                  <w:noWrap/>
                  <w:vAlign w:val="center"/>
                </w:tcPr>
                <w:p w14:paraId="46B7C489"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Descripción</w:t>
                  </w:r>
                </w:p>
              </w:tc>
              <w:tc>
                <w:tcPr>
                  <w:tcW w:w="955" w:type="dxa"/>
                  <w:shd w:val="clear" w:color="auto" w:fill="691C32"/>
                  <w:noWrap/>
                  <w:vAlign w:val="center"/>
                </w:tcPr>
                <w:p w14:paraId="12FBA87E"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Marca</w:t>
                  </w:r>
                </w:p>
              </w:tc>
              <w:tc>
                <w:tcPr>
                  <w:tcW w:w="970" w:type="dxa"/>
                  <w:shd w:val="clear" w:color="auto" w:fill="691C32"/>
                  <w:noWrap/>
                  <w:vAlign w:val="center"/>
                </w:tcPr>
                <w:p w14:paraId="5B7BB2C1"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Modelo</w:t>
                  </w:r>
                </w:p>
              </w:tc>
              <w:tc>
                <w:tcPr>
                  <w:tcW w:w="1477" w:type="dxa"/>
                  <w:shd w:val="clear" w:color="auto" w:fill="691C32"/>
                  <w:noWrap/>
                  <w:vAlign w:val="center"/>
                </w:tcPr>
                <w:p w14:paraId="33856CCE"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No. de Serie</w:t>
                  </w:r>
                </w:p>
              </w:tc>
              <w:tc>
                <w:tcPr>
                  <w:tcW w:w="1559" w:type="dxa"/>
                  <w:shd w:val="clear" w:color="auto" w:fill="691C32"/>
                  <w:noWrap/>
                  <w:vAlign w:val="center"/>
                </w:tcPr>
                <w:p w14:paraId="20ABFABF"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Ubicación</w:t>
                  </w:r>
                </w:p>
              </w:tc>
              <w:tc>
                <w:tcPr>
                  <w:tcW w:w="1577" w:type="dxa"/>
                  <w:shd w:val="clear" w:color="auto" w:fill="691C32"/>
                  <w:noWrap/>
                  <w:vAlign w:val="center"/>
                </w:tcPr>
                <w:p w14:paraId="00BF380C"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Observación</w:t>
                  </w:r>
                </w:p>
              </w:tc>
            </w:tr>
            <w:tr w:rsidR="002626C7" w:rsidRPr="00172694" w14:paraId="64C8DDEC" w14:textId="77777777" w:rsidTr="00752EE2">
              <w:trPr>
                <w:trHeight w:val="20"/>
                <w:jc w:val="center"/>
              </w:trPr>
              <w:tc>
                <w:tcPr>
                  <w:tcW w:w="671" w:type="dxa"/>
                  <w:shd w:val="clear" w:color="auto" w:fill="auto"/>
                  <w:noWrap/>
                  <w:vAlign w:val="center"/>
                </w:tcPr>
                <w:p w14:paraId="226C8B68"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54286</w:t>
                  </w:r>
                </w:p>
              </w:tc>
              <w:tc>
                <w:tcPr>
                  <w:tcW w:w="2126" w:type="dxa"/>
                  <w:shd w:val="clear" w:color="auto" w:fill="auto"/>
                  <w:noWrap/>
                  <w:vAlign w:val="center"/>
                </w:tcPr>
                <w:p w14:paraId="392CDB4A"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 xml:space="preserve">Equipo de aire y calefacción de 12.000 </w:t>
                  </w:r>
                  <w:proofErr w:type="spellStart"/>
                  <w:proofErr w:type="gramStart"/>
                  <w:r w:rsidRPr="00172694">
                    <w:rPr>
                      <w:rFonts w:ascii="Noto Sans" w:hAnsi="Noto Sans" w:cs="Noto Sans"/>
                      <w:sz w:val="16"/>
                      <w:szCs w:val="16"/>
                      <w:lang w:eastAsia="es-MX"/>
                    </w:rPr>
                    <w:t>btu.s</w:t>
                  </w:r>
                  <w:proofErr w:type="spellEnd"/>
                  <w:proofErr w:type="gramEnd"/>
                </w:p>
              </w:tc>
              <w:tc>
                <w:tcPr>
                  <w:tcW w:w="955" w:type="dxa"/>
                  <w:shd w:val="clear" w:color="auto" w:fill="auto"/>
                  <w:noWrap/>
                  <w:vAlign w:val="center"/>
                </w:tcPr>
                <w:p w14:paraId="08E57CCE"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L.G.</w:t>
                  </w:r>
                </w:p>
              </w:tc>
              <w:tc>
                <w:tcPr>
                  <w:tcW w:w="970" w:type="dxa"/>
                  <w:shd w:val="clear" w:color="auto" w:fill="auto"/>
                  <w:noWrap/>
                  <w:vAlign w:val="center"/>
                </w:tcPr>
                <w:p w14:paraId="66F192EC"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LP1214GXR</w:t>
                  </w:r>
                </w:p>
              </w:tc>
              <w:tc>
                <w:tcPr>
                  <w:tcW w:w="1477" w:type="dxa"/>
                  <w:shd w:val="clear" w:color="auto" w:fill="auto"/>
                  <w:noWrap/>
                  <w:vAlign w:val="center"/>
                </w:tcPr>
                <w:p w14:paraId="5C9E4864"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405CYRN00638</w:t>
                  </w:r>
                </w:p>
              </w:tc>
              <w:tc>
                <w:tcPr>
                  <w:tcW w:w="1559" w:type="dxa"/>
                  <w:shd w:val="clear" w:color="auto" w:fill="auto"/>
                  <w:noWrap/>
                  <w:vAlign w:val="center"/>
                </w:tcPr>
                <w:p w14:paraId="3F4C0A4E"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Brujas</w:t>
                  </w:r>
                </w:p>
              </w:tc>
              <w:tc>
                <w:tcPr>
                  <w:tcW w:w="1577" w:type="dxa"/>
                  <w:shd w:val="clear" w:color="auto" w:fill="auto"/>
                  <w:noWrap/>
                  <w:vAlign w:val="center"/>
                </w:tcPr>
                <w:p w14:paraId="63343457"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No funciona</w:t>
                  </w:r>
                </w:p>
              </w:tc>
            </w:tr>
            <w:tr w:rsidR="002626C7" w:rsidRPr="00172694" w14:paraId="6A1A8E56" w14:textId="77777777" w:rsidTr="00752EE2">
              <w:trPr>
                <w:trHeight w:val="20"/>
                <w:jc w:val="center"/>
              </w:trPr>
              <w:tc>
                <w:tcPr>
                  <w:tcW w:w="671" w:type="dxa"/>
                  <w:shd w:val="clear" w:color="auto" w:fill="auto"/>
                  <w:noWrap/>
                  <w:vAlign w:val="center"/>
                </w:tcPr>
                <w:p w14:paraId="08F68B4B"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38251</w:t>
                  </w:r>
                </w:p>
              </w:tc>
              <w:tc>
                <w:tcPr>
                  <w:tcW w:w="2126" w:type="dxa"/>
                  <w:shd w:val="clear" w:color="auto" w:fill="auto"/>
                  <w:noWrap/>
                  <w:vAlign w:val="center"/>
                </w:tcPr>
                <w:p w14:paraId="754A6694"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Aire acondicionado, beige, con rodajas</w:t>
                  </w:r>
                </w:p>
              </w:tc>
              <w:tc>
                <w:tcPr>
                  <w:tcW w:w="955" w:type="dxa"/>
                  <w:shd w:val="clear" w:color="auto" w:fill="auto"/>
                  <w:noWrap/>
                  <w:vAlign w:val="center"/>
                </w:tcPr>
                <w:p w14:paraId="424E2DA8"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SOVEREIGN</w:t>
                  </w:r>
                </w:p>
              </w:tc>
              <w:tc>
                <w:tcPr>
                  <w:tcW w:w="970" w:type="dxa"/>
                  <w:shd w:val="clear" w:color="auto" w:fill="auto"/>
                  <w:noWrap/>
                  <w:vAlign w:val="center"/>
                </w:tcPr>
                <w:p w14:paraId="4C3A6377"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ARP-1000M</w:t>
                  </w:r>
                </w:p>
              </w:tc>
              <w:tc>
                <w:tcPr>
                  <w:tcW w:w="1477" w:type="dxa"/>
                  <w:shd w:val="clear" w:color="auto" w:fill="auto"/>
                  <w:noWrap/>
                  <w:vAlign w:val="center"/>
                </w:tcPr>
                <w:p w14:paraId="7706B979"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300698</w:t>
                  </w:r>
                </w:p>
              </w:tc>
              <w:tc>
                <w:tcPr>
                  <w:tcW w:w="1559" w:type="dxa"/>
                  <w:shd w:val="clear" w:color="auto" w:fill="auto"/>
                  <w:noWrap/>
                  <w:vAlign w:val="center"/>
                </w:tcPr>
                <w:p w14:paraId="580650B7"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Mezanine</w:t>
                  </w:r>
                </w:p>
              </w:tc>
              <w:tc>
                <w:tcPr>
                  <w:tcW w:w="1577" w:type="dxa"/>
                  <w:shd w:val="clear" w:color="auto" w:fill="auto"/>
                  <w:noWrap/>
                  <w:vAlign w:val="center"/>
                </w:tcPr>
                <w:p w14:paraId="05535CC4"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No funciona</w:t>
                  </w:r>
                </w:p>
              </w:tc>
            </w:tr>
            <w:tr w:rsidR="002626C7" w:rsidRPr="00172694" w14:paraId="03F29B58" w14:textId="77777777" w:rsidTr="00752EE2">
              <w:trPr>
                <w:trHeight w:val="20"/>
                <w:jc w:val="center"/>
              </w:trPr>
              <w:tc>
                <w:tcPr>
                  <w:tcW w:w="671" w:type="dxa"/>
                  <w:shd w:val="clear" w:color="auto" w:fill="auto"/>
                  <w:noWrap/>
                  <w:vAlign w:val="center"/>
                </w:tcPr>
                <w:p w14:paraId="17D36FDB"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52514</w:t>
                  </w:r>
                </w:p>
              </w:tc>
              <w:tc>
                <w:tcPr>
                  <w:tcW w:w="2126" w:type="dxa"/>
                  <w:shd w:val="clear" w:color="auto" w:fill="auto"/>
                  <w:noWrap/>
                  <w:vAlign w:val="center"/>
                </w:tcPr>
                <w:p w14:paraId="2576ECA4"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Equipo de aire acondicionado tipo pingüino</w:t>
                  </w:r>
                </w:p>
              </w:tc>
              <w:tc>
                <w:tcPr>
                  <w:tcW w:w="955" w:type="dxa"/>
                  <w:shd w:val="clear" w:color="auto" w:fill="auto"/>
                  <w:noWrap/>
                  <w:vAlign w:val="center"/>
                </w:tcPr>
                <w:p w14:paraId="5E611F60"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DELONGHI</w:t>
                  </w:r>
                </w:p>
              </w:tc>
              <w:tc>
                <w:tcPr>
                  <w:tcW w:w="970" w:type="dxa"/>
                  <w:shd w:val="clear" w:color="auto" w:fill="auto"/>
                  <w:noWrap/>
                  <w:vAlign w:val="center"/>
                </w:tcPr>
                <w:p w14:paraId="4EFD90DF"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SM</w:t>
                  </w:r>
                </w:p>
              </w:tc>
              <w:tc>
                <w:tcPr>
                  <w:tcW w:w="1477" w:type="dxa"/>
                  <w:shd w:val="clear" w:color="auto" w:fill="auto"/>
                  <w:noWrap/>
                  <w:vAlign w:val="center"/>
                </w:tcPr>
                <w:p w14:paraId="70ABA389"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P009189</w:t>
                  </w:r>
                </w:p>
              </w:tc>
              <w:tc>
                <w:tcPr>
                  <w:tcW w:w="1559" w:type="dxa"/>
                  <w:shd w:val="clear" w:color="auto" w:fill="auto"/>
                  <w:noWrap/>
                  <w:vAlign w:val="center"/>
                </w:tcPr>
                <w:p w14:paraId="03ADA786"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E1</w:t>
                  </w:r>
                </w:p>
              </w:tc>
              <w:tc>
                <w:tcPr>
                  <w:tcW w:w="1577" w:type="dxa"/>
                  <w:shd w:val="clear" w:color="auto" w:fill="auto"/>
                  <w:noWrap/>
                  <w:vAlign w:val="center"/>
                </w:tcPr>
                <w:p w14:paraId="380070C2"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No funciona</w:t>
                  </w:r>
                </w:p>
              </w:tc>
            </w:tr>
            <w:tr w:rsidR="002626C7" w:rsidRPr="00172694" w14:paraId="0E8D6067" w14:textId="77777777" w:rsidTr="00752EE2">
              <w:trPr>
                <w:trHeight w:val="20"/>
                <w:jc w:val="center"/>
              </w:trPr>
              <w:tc>
                <w:tcPr>
                  <w:tcW w:w="671" w:type="dxa"/>
                  <w:shd w:val="clear" w:color="auto" w:fill="auto"/>
                  <w:noWrap/>
                  <w:vAlign w:val="center"/>
                </w:tcPr>
                <w:p w14:paraId="0D3E42C8"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54276</w:t>
                  </w:r>
                </w:p>
              </w:tc>
              <w:tc>
                <w:tcPr>
                  <w:tcW w:w="2126" w:type="dxa"/>
                  <w:shd w:val="clear" w:color="auto" w:fill="auto"/>
                  <w:noWrap/>
                  <w:vAlign w:val="center"/>
                </w:tcPr>
                <w:p w14:paraId="2894B4E5"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 xml:space="preserve">Equipo de aire y calefacción de 12.000 </w:t>
                  </w:r>
                  <w:proofErr w:type="spellStart"/>
                  <w:proofErr w:type="gramStart"/>
                  <w:r w:rsidRPr="00172694">
                    <w:rPr>
                      <w:rFonts w:ascii="Noto Sans" w:hAnsi="Noto Sans" w:cs="Noto Sans"/>
                      <w:sz w:val="16"/>
                      <w:szCs w:val="16"/>
                      <w:lang w:eastAsia="es-MX"/>
                    </w:rPr>
                    <w:t>btu.s</w:t>
                  </w:r>
                  <w:proofErr w:type="spellEnd"/>
                  <w:proofErr w:type="gramEnd"/>
                </w:p>
              </w:tc>
              <w:tc>
                <w:tcPr>
                  <w:tcW w:w="955" w:type="dxa"/>
                  <w:shd w:val="clear" w:color="auto" w:fill="auto"/>
                  <w:noWrap/>
                  <w:vAlign w:val="center"/>
                </w:tcPr>
                <w:p w14:paraId="6BEC7E8B" w14:textId="77777777" w:rsidR="002626C7" w:rsidRPr="00172694" w:rsidRDefault="002626C7" w:rsidP="00752EE2">
                  <w:pPr>
                    <w:spacing w:line="256" w:lineRule="auto"/>
                    <w:jc w:val="center"/>
                    <w:rPr>
                      <w:rFonts w:ascii="Noto Sans" w:hAnsi="Noto Sans" w:cs="Noto Sans"/>
                      <w:sz w:val="16"/>
                      <w:szCs w:val="16"/>
                      <w:lang w:eastAsia="es-MX"/>
                    </w:rPr>
                  </w:pPr>
                </w:p>
              </w:tc>
              <w:tc>
                <w:tcPr>
                  <w:tcW w:w="970" w:type="dxa"/>
                  <w:shd w:val="clear" w:color="auto" w:fill="auto"/>
                  <w:noWrap/>
                  <w:vAlign w:val="center"/>
                </w:tcPr>
                <w:p w14:paraId="6ABF9407" w14:textId="77777777" w:rsidR="002626C7" w:rsidRPr="00172694" w:rsidRDefault="002626C7" w:rsidP="00752EE2">
                  <w:pPr>
                    <w:spacing w:line="256" w:lineRule="auto"/>
                    <w:jc w:val="center"/>
                    <w:rPr>
                      <w:rFonts w:ascii="Noto Sans" w:hAnsi="Noto Sans" w:cs="Noto Sans"/>
                      <w:sz w:val="16"/>
                      <w:szCs w:val="16"/>
                      <w:lang w:eastAsia="es-MX"/>
                    </w:rPr>
                  </w:pPr>
                </w:p>
              </w:tc>
              <w:tc>
                <w:tcPr>
                  <w:tcW w:w="1477" w:type="dxa"/>
                  <w:shd w:val="clear" w:color="auto" w:fill="auto"/>
                  <w:noWrap/>
                  <w:vAlign w:val="center"/>
                </w:tcPr>
                <w:p w14:paraId="529EC25C" w14:textId="77777777" w:rsidR="002626C7" w:rsidRPr="00172694" w:rsidRDefault="002626C7" w:rsidP="00752EE2">
                  <w:pPr>
                    <w:spacing w:line="256" w:lineRule="auto"/>
                    <w:jc w:val="center"/>
                    <w:rPr>
                      <w:rFonts w:ascii="Noto Sans" w:hAnsi="Noto Sans" w:cs="Noto Sans"/>
                      <w:sz w:val="16"/>
                      <w:szCs w:val="16"/>
                      <w:lang w:eastAsia="es-MX"/>
                    </w:rPr>
                  </w:pPr>
                </w:p>
              </w:tc>
              <w:tc>
                <w:tcPr>
                  <w:tcW w:w="1559" w:type="dxa"/>
                  <w:shd w:val="clear" w:color="auto" w:fill="auto"/>
                  <w:noWrap/>
                  <w:vAlign w:val="center"/>
                </w:tcPr>
                <w:p w14:paraId="2F9319E4"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5 Norte Adjunta</w:t>
                  </w:r>
                </w:p>
              </w:tc>
              <w:tc>
                <w:tcPr>
                  <w:tcW w:w="1577" w:type="dxa"/>
                  <w:shd w:val="clear" w:color="auto" w:fill="auto"/>
                  <w:noWrap/>
                  <w:vAlign w:val="center"/>
                </w:tcPr>
                <w:p w14:paraId="39550AD5"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Manguera rota</w:t>
                  </w:r>
                </w:p>
              </w:tc>
            </w:tr>
            <w:tr w:rsidR="002626C7" w:rsidRPr="00172694" w14:paraId="65823F1D" w14:textId="77777777" w:rsidTr="00752EE2">
              <w:trPr>
                <w:trHeight w:val="20"/>
                <w:jc w:val="center"/>
              </w:trPr>
              <w:tc>
                <w:tcPr>
                  <w:tcW w:w="671" w:type="dxa"/>
                  <w:shd w:val="clear" w:color="auto" w:fill="auto"/>
                  <w:noWrap/>
                  <w:vAlign w:val="center"/>
                </w:tcPr>
                <w:p w14:paraId="60B80CC8"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54275</w:t>
                  </w:r>
                </w:p>
              </w:tc>
              <w:tc>
                <w:tcPr>
                  <w:tcW w:w="2126" w:type="dxa"/>
                  <w:shd w:val="clear" w:color="auto" w:fill="auto"/>
                  <w:noWrap/>
                  <w:vAlign w:val="center"/>
                </w:tcPr>
                <w:p w14:paraId="0FCF4BCC"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 xml:space="preserve">Equipo de aire y calefacción de 12.000 </w:t>
                  </w:r>
                  <w:proofErr w:type="spellStart"/>
                  <w:proofErr w:type="gramStart"/>
                  <w:r w:rsidRPr="00172694">
                    <w:rPr>
                      <w:rFonts w:ascii="Noto Sans" w:hAnsi="Noto Sans" w:cs="Noto Sans"/>
                      <w:sz w:val="16"/>
                      <w:szCs w:val="16"/>
                      <w:lang w:eastAsia="es-MX"/>
                    </w:rPr>
                    <w:t>btu.s</w:t>
                  </w:r>
                  <w:proofErr w:type="spellEnd"/>
                  <w:proofErr w:type="gramEnd"/>
                </w:p>
              </w:tc>
              <w:tc>
                <w:tcPr>
                  <w:tcW w:w="955" w:type="dxa"/>
                  <w:shd w:val="clear" w:color="auto" w:fill="auto"/>
                  <w:noWrap/>
                  <w:vAlign w:val="center"/>
                </w:tcPr>
                <w:p w14:paraId="1E9B7D3F"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L.G.</w:t>
                  </w:r>
                </w:p>
              </w:tc>
              <w:tc>
                <w:tcPr>
                  <w:tcW w:w="970" w:type="dxa"/>
                  <w:shd w:val="clear" w:color="auto" w:fill="auto"/>
                  <w:noWrap/>
                  <w:vAlign w:val="center"/>
                </w:tcPr>
                <w:p w14:paraId="4E208CD6"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LP1214GXR</w:t>
                  </w:r>
                </w:p>
              </w:tc>
              <w:tc>
                <w:tcPr>
                  <w:tcW w:w="1477" w:type="dxa"/>
                  <w:shd w:val="clear" w:color="auto" w:fill="auto"/>
                  <w:noWrap/>
                  <w:vAlign w:val="center"/>
                </w:tcPr>
                <w:p w14:paraId="51C7DB5D"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405CYZP00525</w:t>
                  </w:r>
                </w:p>
              </w:tc>
              <w:tc>
                <w:tcPr>
                  <w:tcW w:w="1559" w:type="dxa"/>
                  <w:shd w:val="clear" w:color="auto" w:fill="auto"/>
                  <w:noWrap/>
                  <w:vAlign w:val="center"/>
                </w:tcPr>
                <w:p w14:paraId="7B374EA8"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5 Norte Subdirección</w:t>
                  </w:r>
                </w:p>
              </w:tc>
              <w:tc>
                <w:tcPr>
                  <w:tcW w:w="1577" w:type="dxa"/>
                  <w:shd w:val="clear" w:color="auto" w:fill="auto"/>
                  <w:noWrap/>
                  <w:vAlign w:val="center"/>
                </w:tcPr>
                <w:p w14:paraId="13D17500"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Manguera rota</w:t>
                  </w:r>
                </w:p>
              </w:tc>
            </w:tr>
            <w:tr w:rsidR="002626C7" w:rsidRPr="00172694" w14:paraId="29262C72" w14:textId="77777777" w:rsidTr="00752EE2">
              <w:trPr>
                <w:trHeight w:val="20"/>
                <w:jc w:val="center"/>
              </w:trPr>
              <w:tc>
                <w:tcPr>
                  <w:tcW w:w="671" w:type="dxa"/>
                  <w:shd w:val="clear" w:color="auto" w:fill="auto"/>
                  <w:noWrap/>
                  <w:vAlign w:val="center"/>
                </w:tcPr>
                <w:p w14:paraId="50BC2BA1"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51598</w:t>
                  </w:r>
                </w:p>
              </w:tc>
              <w:tc>
                <w:tcPr>
                  <w:tcW w:w="2126" w:type="dxa"/>
                  <w:shd w:val="clear" w:color="auto" w:fill="auto"/>
                  <w:noWrap/>
                  <w:vAlign w:val="center"/>
                </w:tcPr>
                <w:p w14:paraId="5DE28F23"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Aire acondicionado de ventana tipo pingüino</w:t>
                  </w:r>
                </w:p>
              </w:tc>
              <w:tc>
                <w:tcPr>
                  <w:tcW w:w="955" w:type="dxa"/>
                  <w:shd w:val="clear" w:color="auto" w:fill="auto"/>
                  <w:noWrap/>
                  <w:vAlign w:val="center"/>
                </w:tcPr>
                <w:p w14:paraId="579A0EC6"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LG</w:t>
                  </w:r>
                </w:p>
              </w:tc>
              <w:tc>
                <w:tcPr>
                  <w:tcW w:w="970" w:type="dxa"/>
                  <w:shd w:val="clear" w:color="auto" w:fill="auto"/>
                  <w:noWrap/>
                  <w:vAlign w:val="center"/>
                </w:tcPr>
                <w:p w14:paraId="4C35B2B2"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O121CM</w:t>
                  </w:r>
                </w:p>
              </w:tc>
              <w:tc>
                <w:tcPr>
                  <w:tcW w:w="1477" w:type="dxa"/>
                  <w:shd w:val="clear" w:color="auto" w:fill="auto"/>
                  <w:noWrap/>
                  <w:vAlign w:val="center"/>
                </w:tcPr>
                <w:p w14:paraId="43153EAA"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812TAMA00547</w:t>
                  </w:r>
                </w:p>
              </w:tc>
              <w:tc>
                <w:tcPr>
                  <w:tcW w:w="1559" w:type="dxa"/>
                  <w:shd w:val="clear" w:color="auto" w:fill="auto"/>
                  <w:noWrap/>
                  <w:vAlign w:val="center"/>
                </w:tcPr>
                <w:p w14:paraId="2111DE18"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Mezanine</w:t>
                  </w:r>
                </w:p>
              </w:tc>
              <w:tc>
                <w:tcPr>
                  <w:tcW w:w="1577" w:type="dxa"/>
                  <w:shd w:val="clear" w:color="auto" w:fill="auto"/>
                  <w:noWrap/>
                  <w:vAlign w:val="center"/>
                </w:tcPr>
                <w:p w14:paraId="45820C7F"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No funciona</w:t>
                  </w:r>
                </w:p>
              </w:tc>
            </w:tr>
            <w:tr w:rsidR="002626C7" w:rsidRPr="00172694" w14:paraId="206581D5" w14:textId="77777777" w:rsidTr="00752EE2">
              <w:trPr>
                <w:trHeight w:val="20"/>
                <w:jc w:val="center"/>
              </w:trPr>
              <w:tc>
                <w:tcPr>
                  <w:tcW w:w="671" w:type="dxa"/>
                  <w:shd w:val="clear" w:color="auto" w:fill="auto"/>
                  <w:noWrap/>
                  <w:vAlign w:val="center"/>
                </w:tcPr>
                <w:p w14:paraId="3883CFC1" w14:textId="77777777" w:rsidR="002626C7" w:rsidRPr="00172694" w:rsidRDefault="002626C7" w:rsidP="00752EE2">
                  <w:pPr>
                    <w:spacing w:line="256" w:lineRule="auto"/>
                    <w:jc w:val="center"/>
                    <w:rPr>
                      <w:rFonts w:ascii="Noto Sans" w:hAnsi="Noto Sans" w:cs="Noto Sans"/>
                      <w:b/>
                      <w:bCs/>
                      <w:sz w:val="16"/>
                      <w:szCs w:val="16"/>
                      <w:lang w:eastAsia="es-MX"/>
                    </w:rPr>
                  </w:pPr>
                  <w:r w:rsidRPr="00172694">
                    <w:rPr>
                      <w:rFonts w:ascii="Noto Sans" w:hAnsi="Noto Sans" w:cs="Noto Sans"/>
                      <w:b/>
                      <w:bCs/>
                      <w:sz w:val="16"/>
                      <w:szCs w:val="16"/>
                      <w:lang w:eastAsia="es-MX"/>
                    </w:rPr>
                    <w:t>54282</w:t>
                  </w:r>
                </w:p>
              </w:tc>
              <w:tc>
                <w:tcPr>
                  <w:tcW w:w="2126" w:type="dxa"/>
                  <w:shd w:val="clear" w:color="auto" w:fill="auto"/>
                  <w:noWrap/>
                  <w:vAlign w:val="center"/>
                </w:tcPr>
                <w:p w14:paraId="33C5FDC0" w14:textId="77777777" w:rsidR="002626C7" w:rsidRPr="00172694" w:rsidRDefault="002626C7" w:rsidP="00752EE2">
                  <w:pPr>
                    <w:spacing w:line="256" w:lineRule="auto"/>
                    <w:jc w:val="both"/>
                    <w:rPr>
                      <w:rFonts w:ascii="Noto Sans" w:hAnsi="Noto Sans" w:cs="Noto Sans"/>
                      <w:sz w:val="16"/>
                      <w:szCs w:val="16"/>
                      <w:lang w:eastAsia="es-MX"/>
                    </w:rPr>
                  </w:pPr>
                  <w:r w:rsidRPr="00172694">
                    <w:rPr>
                      <w:rFonts w:ascii="Noto Sans" w:hAnsi="Noto Sans" w:cs="Noto Sans"/>
                      <w:sz w:val="16"/>
                      <w:szCs w:val="16"/>
                      <w:lang w:eastAsia="es-MX"/>
                    </w:rPr>
                    <w:t xml:space="preserve">Equipo de aire y calefacción de 12.000 </w:t>
                  </w:r>
                  <w:proofErr w:type="spellStart"/>
                  <w:proofErr w:type="gramStart"/>
                  <w:r w:rsidRPr="00172694">
                    <w:rPr>
                      <w:rFonts w:ascii="Noto Sans" w:hAnsi="Noto Sans" w:cs="Noto Sans"/>
                      <w:sz w:val="16"/>
                      <w:szCs w:val="16"/>
                      <w:lang w:eastAsia="es-MX"/>
                    </w:rPr>
                    <w:t>btu.s</w:t>
                  </w:r>
                  <w:proofErr w:type="spellEnd"/>
                  <w:proofErr w:type="gramEnd"/>
                </w:p>
              </w:tc>
              <w:tc>
                <w:tcPr>
                  <w:tcW w:w="955" w:type="dxa"/>
                  <w:shd w:val="clear" w:color="auto" w:fill="auto"/>
                  <w:noWrap/>
                  <w:vAlign w:val="center"/>
                </w:tcPr>
                <w:p w14:paraId="4DA47209"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L.G.</w:t>
                  </w:r>
                </w:p>
              </w:tc>
              <w:tc>
                <w:tcPr>
                  <w:tcW w:w="970" w:type="dxa"/>
                  <w:shd w:val="clear" w:color="auto" w:fill="auto"/>
                  <w:noWrap/>
                  <w:vAlign w:val="center"/>
                </w:tcPr>
                <w:p w14:paraId="38B7A175"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LP1214GXR</w:t>
                  </w:r>
                </w:p>
              </w:tc>
              <w:tc>
                <w:tcPr>
                  <w:tcW w:w="1477" w:type="dxa"/>
                  <w:shd w:val="clear" w:color="auto" w:fill="auto"/>
                  <w:noWrap/>
                  <w:vAlign w:val="center"/>
                </w:tcPr>
                <w:p w14:paraId="77B9C557"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405CYXM00466</w:t>
                  </w:r>
                </w:p>
              </w:tc>
              <w:tc>
                <w:tcPr>
                  <w:tcW w:w="1559" w:type="dxa"/>
                  <w:shd w:val="clear" w:color="auto" w:fill="auto"/>
                  <w:noWrap/>
                  <w:vAlign w:val="center"/>
                </w:tcPr>
                <w:p w14:paraId="2CD49185"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E1</w:t>
                  </w:r>
                </w:p>
              </w:tc>
              <w:tc>
                <w:tcPr>
                  <w:tcW w:w="1577" w:type="dxa"/>
                  <w:shd w:val="clear" w:color="auto" w:fill="auto"/>
                  <w:noWrap/>
                  <w:vAlign w:val="center"/>
                </w:tcPr>
                <w:p w14:paraId="71DF58FB" w14:textId="77777777" w:rsidR="002626C7" w:rsidRPr="00172694" w:rsidRDefault="002626C7" w:rsidP="00752EE2">
                  <w:pPr>
                    <w:spacing w:line="256" w:lineRule="auto"/>
                    <w:jc w:val="center"/>
                    <w:rPr>
                      <w:rFonts w:ascii="Noto Sans" w:hAnsi="Noto Sans" w:cs="Noto Sans"/>
                      <w:sz w:val="16"/>
                      <w:szCs w:val="16"/>
                      <w:lang w:eastAsia="es-MX"/>
                    </w:rPr>
                  </w:pPr>
                  <w:r w:rsidRPr="00172694">
                    <w:rPr>
                      <w:rFonts w:ascii="Noto Sans" w:hAnsi="Noto Sans" w:cs="Noto Sans"/>
                      <w:sz w:val="16"/>
                      <w:szCs w:val="16"/>
                      <w:lang w:eastAsia="es-MX"/>
                    </w:rPr>
                    <w:t>No funciona</w:t>
                  </w:r>
                </w:p>
              </w:tc>
            </w:tr>
          </w:tbl>
          <w:p w14:paraId="71328A8A" w14:textId="77777777" w:rsidR="002626C7" w:rsidRPr="00172694" w:rsidRDefault="002626C7" w:rsidP="00752EE2">
            <w:pPr>
              <w:jc w:val="both"/>
              <w:rPr>
                <w:rFonts w:ascii="Noto Sans" w:eastAsia="Montserrat Medium" w:hAnsi="Noto Sans" w:cs="Noto Sans"/>
                <w:color w:val="000000"/>
                <w:sz w:val="18"/>
                <w:szCs w:val="18"/>
              </w:rPr>
            </w:pPr>
          </w:p>
          <w:p w14:paraId="3AF9B8E2" w14:textId="088D7D9F" w:rsidR="002626C7" w:rsidRPr="00AD6756" w:rsidRDefault="002626C7" w:rsidP="00AD6756">
            <w:pPr>
              <w:pStyle w:val="Prrafodelista"/>
              <w:numPr>
                <w:ilvl w:val="2"/>
                <w:numId w:val="189"/>
              </w:numPr>
              <w:jc w:val="both"/>
              <w:rPr>
                <w:rFonts w:ascii="Noto Sans" w:hAnsi="Noto Sans" w:cs="Noto Sans"/>
                <w:b/>
                <w:bCs/>
                <w:sz w:val="18"/>
                <w:szCs w:val="18"/>
                <w:lang w:eastAsia="es-MX"/>
              </w:rPr>
            </w:pPr>
            <w:r w:rsidRPr="00AD6756">
              <w:rPr>
                <w:rFonts w:ascii="Noto Sans" w:hAnsi="Noto Sans" w:cs="Noto Sans"/>
                <w:b/>
                <w:bCs/>
                <w:sz w:val="18"/>
                <w:szCs w:val="18"/>
                <w:lang w:eastAsia="es-MX"/>
              </w:rPr>
              <w:t>MANTENIMIENTO PREVENTIVOS A RELACIÓN DE EQUIPOS DE AIRE ACONDICIONADO (TIPO MINISPLIT)</w:t>
            </w:r>
          </w:p>
          <w:p w14:paraId="4739646C" w14:textId="7FCE52E1" w:rsidR="00AF4DCF" w:rsidRPr="00AF4DCF" w:rsidRDefault="00AF4DCF" w:rsidP="00752EE2">
            <w:pPr>
              <w:jc w:val="both"/>
              <w:rPr>
                <w:rFonts w:ascii="Noto Sans" w:hAnsi="Noto Sans" w:cs="Noto Sans"/>
                <w:b/>
                <w:bCs/>
                <w:sz w:val="18"/>
                <w:szCs w:val="18"/>
                <w:lang w:eastAsia="es-MX"/>
              </w:rPr>
            </w:pPr>
          </w:p>
          <w:p w14:paraId="445766D0" w14:textId="77777777" w:rsidR="00AF4DCF" w:rsidRDefault="00AF4DCF" w:rsidP="00AF4DCF">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Consistirá en la revisión y limpieza de los equipos de aire acondicionado, cambio de mangueras y conectores en caso de fuga de refrigerante ecológico, relleno de gas ecológico, cambio de rodajas si es necesario.</w:t>
            </w:r>
          </w:p>
          <w:p w14:paraId="294E852A" w14:textId="77777777" w:rsidR="00AF4DCF" w:rsidRPr="00172694" w:rsidRDefault="00AF4DCF" w:rsidP="00752EE2">
            <w:pPr>
              <w:jc w:val="both"/>
              <w:rPr>
                <w:rFonts w:ascii="Noto Sans" w:hAnsi="Noto Sans" w:cs="Noto Sans"/>
                <w:b/>
                <w:bCs/>
                <w:sz w:val="18"/>
                <w:szCs w:val="18"/>
                <w:u w:val="single"/>
                <w:lang w:eastAsia="es-MX"/>
              </w:rPr>
            </w:pPr>
          </w:p>
          <w:p w14:paraId="19368D8C" w14:textId="77777777" w:rsidR="002626C7" w:rsidRPr="00172694" w:rsidRDefault="002626C7" w:rsidP="00752EE2">
            <w:pPr>
              <w:jc w:val="both"/>
              <w:rPr>
                <w:rFonts w:ascii="Noto Sans" w:eastAsia="Montserrat Medium" w:hAnsi="Noto Sans" w:cs="Noto Sans"/>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8"/>
              <w:gridCol w:w="1984"/>
              <w:gridCol w:w="1559"/>
              <w:gridCol w:w="984"/>
              <w:gridCol w:w="2383"/>
              <w:gridCol w:w="1607"/>
            </w:tblGrid>
            <w:tr w:rsidR="002626C7" w:rsidRPr="00172694" w14:paraId="5FA62786" w14:textId="77777777" w:rsidTr="00752EE2">
              <w:trPr>
                <w:trHeight w:val="243"/>
                <w:tblHeader/>
                <w:jc w:val="center"/>
              </w:trPr>
              <w:tc>
                <w:tcPr>
                  <w:tcW w:w="818" w:type="dxa"/>
                  <w:shd w:val="clear" w:color="auto" w:fill="691C32"/>
                  <w:noWrap/>
                  <w:vAlign w:val="center"/>
                </w:tcPr>
                <w:p w14:paraId="5CE0E65C"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lastRenderedPageBreak/>
                    <w:t>No. Inv.</w:t>
                  </w:r>
                </w:p>
              </w:tc>
              <w:tc>
                <w:tcPr>
                  <w:tcW w:w="1984" w:type="dxa"/>
                  <w:shd w:val="clear" w:color="auto" w:fill="691C32"/>
                  <w:noWrap/>
                  <w:vAlign w:val="center"/>
                </w:tcPr>
                <w:p w14:paraId="3AF24199"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Descripción</w:t>
                  </w:r>
                </w:p>
              </w:tc>
              <w:tc>
                <w:tcPr>
                  <w:tcW w:w="1559" w:type="dxa"/>
                  <w:shd w:val="clear" w:color="auto" w:fill="691C32"/>
                  <w:noWrap/>
                  <w:vAlign w:val="center"/>
                </w:tcPr>
                <w:p w14:paraId="7ACB4CD1"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Marca</w:t>
                  </w:r>
                </w:p>
              </w:tc>
              <w:tc>
                <w:tcPr>
                  <w:tcW w:w="984" w:type="dxa"/>
                  <w:shd w:val="clear" w:color="auto" w:fill="691C32"/>
                  <w:noWrap/>
                  <w:vAlign w:val="center"/>
                </w:tcPr>
                <w:p w14:paraId="644EDDA4"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Modelo</w:t>
                  </w:r>
                </w:p>
              </w:tc>
              <w:tc>
                <w:tcPr>
                  <w:tcW w:w="2383" w:type="dxa"/>
                  <w:shd w:val="clear" w:color="auto" w:fill="691C32"/>
                  <w:noWrap/>
                  <w:vAlign w:val="center"/>
                </w:tcPr>
                <w:p w14:paraId="4099D630"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No. de Serie</w:t>
                  </w:r>
                </w:p>
              </w:tc>
              <w:tc>
                <w:tcPr>
                  <w:tcW w:w="1607" w:type="dxa"/>
                  <w:shd w:val="clear" w:color="auto" w:fill="691C32"/>
                  <w:noWrap/>
                  <w:vAlign w:val="center"/>
                </w:tcPr>
                <w:p w14:paraId="68BAC1B5"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Ubicación</w:t>
                  </w:r>
                </w:p>
              </w:tc>
            </w:tr>
            <w:tr w:rsidR="002626C7" w:rsidRPr="00172694" w14:paraId="3B7BFD82" w14:textId="77777777" w:rsidTr="00752EE2">
              <w:trPr>
                <w:trHeight w:val="243"/>
                <w:tblHeader/>
                <w:jc w:val="center"/>
              </w:trPr>
              <w:tc>
                <w:tcPr>
                  <w:tcW w:w="9335" w:type="dxa"/>
                  <w:gridSpan w:val="6"/>
                  <w:shd w:val="clear" w:color="auto" w:fill="691C32"/>
                  <w:noWrap/>
                  <w:vAlign w:val="center"/>
                </w:tcPr>
                <w:p w14:paraId="044739AB"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SEDE</w:t>
                  </w:r>
                </w:p>
              </w:tc>
            </w:tr>
            <w:tr w:rsidR="002626C7" w:rsidRPr="00172694" w14:paraId="6A39E014" w14:textId="77777777" w:rsidTr="00752EE2">
              <w:trPr>
                <w:trHeight w:val="216"/>
                <w:jc w:val="center"/>
              </w:trPr>
              <w:tc>
                <w:tcPr>
                  <w:tcW w:w="818" w:type="dxa"/>
                  <w:shd w:val="clear" w:color="auto" w:fill="auto"/>
                  <w:noWrap/>
                  <w:vAlign w:val="center"/>
                </w:tcPr>
                <w:p w14:paraId="1EB93A65"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51319</w:t>
                  </w:r>
                </w:p>
              </w:tc>
              <w:tc>
                <w:tcPr>
                  <w:tcW w:w="1984" w:type="dxa"/>
                  <w:shd w:val="clear" w:color="auto" w:fill="auto"/>
                  <w:noWrap/>
                  <w:vAlign w:val="center"/>
                </w:tcPr>
                <w:p w14:paraId="43020A2F"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Equipo de aire acondicionado</w:t>
                  </w:r>
                </w:p>
              </w:tc>
              <w:tc>
                <w:tcPr>
                  <w:tcW w:w="1559" w:type="dxa"/>
                  <w:shd w:val="clear" w:color="auto" w:fill="auto"/>
                  <w:noWrap/>
                  <w:vAlign w:val="center"/>
                </w:tcPr>
                <w:p w14:paraId="404D909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COMFORTSTAR</w:t>
                  </w:r>
                </w:p>
              </w:tc>
              <w:tc>
                <w:tcPr>
                  <w:tcW w:w="984" w:type="dxa"/>
                  <w:shd w:val="clear" w:color="auto" w:fill="auto"/>
                  <w:noWrap/>
                  <w:vAlign w:val="center"/>
                </w:tcPr>
                <w:p w14:paraId="7AB05FFE"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NEH60SC</w:t>
                  </w:r>
                </w:p>
              </w:tc>
              <w:tc>
                <w:tcPr>
                  <w:tcW w:w="2383" w:type="dxa"/>
                  <w:shd w:val="clear" w:color="auto" w:fill="auto"/>
                  <w:noWrap/>
                  <w:vAlign w:val="center"/>
                </w:tcPr>
                <w:p w14:paraId="5B5F987F"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C101123060309721130006</w:t>
                  </w:r>
                </w:p>
              </w:tc>
              <w:tc>
                <w:tcPr>
                  <w:tcW w:w="1607" w:type="dxa"/>
                  <w:shd w:val="clear" w:color="auto" w:fill="auto"/>
                  <w:noWrap/>
                  <w:vAlign w:val="center"/>
                </w:tcPr>
                <w:p w14:paraId="7D6A1879"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Sala Juárez</w:t>
                  </w:r>
                </w:p>
              </w:tc>
            </w:tr>
            <w:tr w:rsidR="002626C7" w:rsidRPr="00172694" w14:paraId="30819701" w14:textId="77777777" w:rsidTr="00752EE2">
              <w:trPr>
                <w:trHeight w:val="216"/>
                <w:jc w:val="center"/>
              </w:trPr>
              <w:tc>
                <w:tcPr>
                  <w:tcW w:w="818" w:type="dxa"/>
                  <w:shd w:val="clear" w:color="auto" w:fill="auto"/>
                  <w:noWrap/>
                  <w:vAlign w:val="center"/>
                </w:tcPr>
                <w:p w14:paraId="49563E80"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26751</w:t>
                  </w:r>
                </w:p>
              </w:tc>
              <w:tc>
                <w:tcPr>
                  <w:tcW w:w="1984" w:type="dxa"/>
                  <w:shd w:val="clear" w:color="auto" w:fill="auto"/>
                  <w:noWrap/>
                  <w:vAlign w:val="center"/>
                </w:tcPr>
                <w:p w14:paraId="0CA8892C"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Equipo para aire acondicionado</w:t>
                  </w:r>
                </w:p>
              </w:tc>
              <w:tc>
                <w:tcPr>
                  <w:tcW w:w="1559" w:type="dxa"/>
                  <w:shd w:val="clear" w:color="auto" w:fill="auto"/>
                  <w:noWrap/>
                  <w:vAlign w:val="center"/>
                </w:tcPr>
                <w:p w14:paraId="38A31A3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COMFORTSTAR</w:t>
                  </w:r>
                </w:p>
              </w:tc>
              <w:tc>
                <w:tcPr>
                  <w:tcW w:w="984" w:type="dxa"/>
                  <w:shd w:val="clear" w:color="auto" w:fill="auto"/>
                  <w:noWrap/>
                  <w:vAlign w:val="center"/>
                </w:tcPr>
                <w:p w14:paraId="6430FFB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NEH60SC</w:t>
                  </w:r>
                </w:p>
              </w:tc>
              <w:tc>
                <w:tcPr>
                  <w:tcW w:w="2383" w:type="dxa"/>
                  <w:shd w:val="clear" w:color="auto" w:fill="auto"/>
                  <w:noWrap/>
                  <w:vAlign w:val="center"/>
                </w:tcPr>
                <w:p w14:paraId="46CF5D4F"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C101123060309721130039</w:t>
                  </w:r>
                </w:p>
              </w:tc>
              <w:tc>
                <w:tcPr>
                  <w:tcW w:w="1607" w:type="dxa"/>
                  <w:shd w:val="clear" w:color="auto" w:fill="auto"/>
                  <w:noWrap/>
                  <w:vAlign w:val="center"/>
                </w:tcPr>
                <w:p w14:paraId="1C3B784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Sala Juárez</w:t>
                  </w:r>
                </w:p>
              </w:tc>
            </w:tr>
            <w:tr w:rsidR="002626C7" w:rsidRPr="00172694" w14:paraId="3D6E3905" w14:textId="77777777" w:rsidTr="00752EE2">
              <w:trPr>
                <w:trHeight w:val="216"/>
                <w:jc w:val="center"/>
              </w:trPr>
              <w:tc>
                <w:tcPr>
                  <w:tcW w:w="818" w:type="dxa"/>
                  <w:shd w:val="clear" w:color="auto" w:fill="auto"/>
                  <w:noWrap/>
                  <w:vAlign w:val="center"/>
                </w:tcPr>
                <w:p w14:paraId="768AD415"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25023</w:t>
                  </w:r>
                </w:p>
              </w:tc>
              <w:tc>
                <w:tcPr>
                  <w:tcW w:w="1984" w:type="dxa"/>
                  <w:shd w:val="clear" w:color="auto" w:fill="auto"/>
                  <w:noWrap/>
                  <w:vAlign w:val="center"/>
                </w:tcPr>
                <w:p w14:paraId="46F717D9"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Aire acondicionado, beige, sus</w:t>
                  </w:r>
                </w:p>
              </w:tc>
              <w:tc>
                <w:tcPr>
                  <w:tcW w:w="1559" w:type="dxa"/>
                  <w:shd w:val="clear" w:color="auto" w:fill="auto"/>
                  <w:noWrap/>
                  <w:vAlign w:val="center"/>
                </w:tcPr>
                <w:p w14:paraId="105AC12B"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04B1403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MCH18T17</w:t>
                  </w:r>
                </w:p>
              </w:tc>
              <w:tc>
                <w:tcPr>
                  <w:tcW w:w="2383" w:type="dxa"/>
                  <w:shd w:val="clear" w:color="auto" w:fill="auto"/>
                  <w:noWrap/>
                  <w:vAlign w:val="center"/>
                </w:tcPr>
                <w:p w14:paraId="1EF9ADFD"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0601-00911</w:t>
                  </w:r>
                </w:p>
              </w:tc>
              <w:tc>
                <w:tcPr>
                  <w:tcW w:w="1607" w:type="dxa"/>
                  <w:shd w:val="clear" w:color="auto" w:fill="auto"/>
                  <w:noWrap/>
                  <w:vAlign w:val="center"/>
                </w:tcPr>
                <w:p w14:paraId="6B94903C"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Sala de juntas DGSNIC</w:t>
                  </w:r>
                </w:p>
              </w:tc>
            </w:tr>
            <w:tr w:rsidR="002626C7" w:rsidRPr="00172694" w14:paraId="4FFE3117" w14:textId="77777777" w:rsidTr="00752EE2">
              <w:trPr>
                <w:trHeight w:val="216"/>
                <w:jc w:val="center"/>
              </w:trPr>
              <w:tc>
                <w:tcPr>
                  <w:tcW w:w="818" w:type="dxa"/>
                  <w:shd w:val="clear" w:color="auto" w:fill="auto"/>
                  <w:noWrap/>
                  <w:vAlign w:val="center"/>
                </w:tcPr>
                <w:p w14:paraId="488E4BF5"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20244</w:t>
                  </w:r>
                </w:p>
              </w:tc>
              <w:tc>
                <w:tcPr>
                  <w:tcW w:w="1984" w:type="dxa"/>
                  <w:shd w:val="clear" w:color="auto" w:fill="auto"/>
                  <w:noWrap/>
                  <w:vAlign w:val="center"/>
                </w:tcPr>
                <w:p w14:paraId="1604D95D"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Aire acondicionado, beige, sus</w:t>
                  </w:r>
                </w:p>
              </w:tc>
              <w:tc>
                <w:tcPr>
                  <w:tcW w:w="1559" w:type="dxa"/>
                  <w:shd w:val="clear" w:color="auto" w:fill="auto"/>
                  <w:noWrap/>
                  <w:vAlign w:val="center"/>
                </w:tcPr>
                <w:p w14:paraId="531372B7"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2C24BD95"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S/M</w:t>
                  </w:r>
                </w:p>
              </w:tc>
              <w:tc>
                <w:tcPr>
                  <w:tcW w:w="2383" w:type="dxa"/>
                  <w:shd w:val="clear" w:color="auto" w:fill="auto"/>
                  <w:noWrap/>
                  <w:vAlign w:val="center"/>
                </w:tcPr>
                <w:p w14:paraId="1889D493"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S/N</w:t>
                  </w:r>
                </w:p>
              </w:tc>
              <w:tc>
                <w:tcPr>
                  <w:tcW w:w="1607" w:type="dxa"/>
                  <w:shd w:val="clear" w:color="auto" w:fill="auto"/>
                  <w:noWrap/>
                  <w:vAlign w:val="center"/>
                </w:tcPr>
                <w:p w14:paraId="7AACBDE7"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Área IM DGSNIC</w:t>
                  </w:r>
                </w:p>
              </w:tc>
            </w:tr>
            <w:tr w:rsidR="002626C7" w:rsidRPr="00172694" w14:paraId="2F559C95" w14:textId="77777777" w:rsidTr="00752EE2">
              <w:trPr>
                <w:trHeight w:val="216"/>
                <w:jc w:val="center"/>
              </w:trPr>
              <w:tc>
                <w:tcPr>
                  <w:tcW w:w="818" w:type="dxa"/>
                  <w:shd w:val="clear" w:color="auto" w:fill="auto"/>
                  <w:noWrap/>
                  <w:vAlign w:val="center"/>
                </w:tcPr>
                <w:p w14:paraId="65AE2807"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52081</w:t>
                  </w:r>
                </w:p>
              </w:tc>
              <w:tc>
                <w:tcPr>
                  <w:tcW w:w="1984" w:type="dxa"/>
                  <w:shd w:val="clear" w:color="auto" w:fill="auto"/>
                  <w:noWrap/>
                  <w:vAlign w:val="center"/>
                </w:tcPr>
                <w:p w14:paraId="65428B3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Suministro e instalación de equipo</w:t>
                  </w:r>
                </w:p>
              </w:tc>
              <w:tc>
                <w:tcPr>
                  <w:tcW w:w="1559" w:type="dxa"/>
                  <w:shd w:val="clear" w:color="auto" w:fill="auto"/>
                  <w:noWrap/>
                  <w:vAlign w:val="center"/>
                </w:tcPr>
                <w:p w14:paraId="44E4257C"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7F7ED1B9"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YOEA60FS-ADT</w:t>
                  </w:r>
                </w:p>
              </w:tc>
              <w:tc>
                <w:tcPr>
                  <w:tcW w:w="2383" w:type="dxa"/>
                  <w:shd w:val="clear" w:color="auto" w:fill="auto"/>
                  <w:noWrap/>
                  <w:vAlign w:val="center"/>
                </w:tcPr>
                <w:p w14:paraId="3F40919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244101314110300340*</w:t>
                  </w:r>
                </w:p>
              </w:tc>
              <w:tc>
                <w:tcPr>
                  <w:tcW w:w="1607" w:type="dxa"/>
                  <w:shd w:val="clear" w:color="auto" w:fill="auto"/>
                  <w:noWrap/>
                  <w:vAlign w:val="center"/>
                </w:tcPr>
                <w:p w14:paraId="2B1DBFD8"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Comedor</w:t>
                  </w:r>
                </w:p>
              </w:tc>
            </w:tr>
            <w:tr w:rsidR="002626C7" w:rsidRPr="00172694" w14:paraId="65F1F5E7" w14:textId="77777777" w:rsidTr="00752EE2">
              <w:trPr>
                <w:trHeight w:val="216"/>
                <w:jc w:val="center"/>
              </w:trPr>
              <w:tc>
                <w:tcPr>
                  <w:tcW w:w="818" w:type="dxa"/>
                  <w:shd w:val="clear" w:color="auto" w:fill="auto"/>
                  <w:noWrap/>
                  <w:vAlign w:val="center"/>
                </w:tcPr>
                <w:p w14:paraId="0264D52D"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52079</w:t>
                  </w:r>
                </w:p>
              </w:tc>
              <w:tc>
                <w:tcPr>
                  <w:tcW w:w="1984" w:type="dxa"/>
                  <w:shd w:val="clear" w:color="auto" w:fill="auto"/>
                  <w:noWrap/>
                  <w:vAlign w:val="center"/>
                </w:tcPr>
                <w:p w14:paraId="7152D90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Suministro e instalación de equipo</w:t>
                  </w:r>
                </w:p>
              </w:tc>
              <w:tc>
                <w:tcPr>
                  <w:tcW w:w="1559" w:type="dxa"/>
                  <w:shd w:val="clear" w:color="auto" w:fill="auto"/>
                  <w:noWrap/>
                  <w:vAlign w:val="center"/>
                </w:tcPr>
                <w:p w14:paraId="125D4F98"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20C34779"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YOEA60FS-ADT</w:t>
                  </w:r>
                </w:p>
              </w:tc>
              <w:tc>
                <w:tcPr>
                  <w:tcW w:w="2383" w:type="dxa"/>
                  <w:shd w:val="clear" w:color="auto" w:fill="auto"/>
                  <w:noWrap/>
                  <w:vAlign w:val="center"/>
                </w:tcPr>
                <w:p w14:paraId="7E99AAD8"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2441013141100300109*</w:t>
                  </w:r>
                </w:p>
              </w:tc>
              <w:tc>
                <w:tcPr>
                  <w:tcW w:w="1607" w:type="dxa"/>
                  <w:shd w:val="clear" w:color="auto" w:fill="auto"/>
                  <w:noWrap/>
                  <w:vAlign w:val="center"/>
                </w:tcPr>
                <w:p w14:paraId="683C2205"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Comedor</w:t>
                  </w:r>
                </w:p>
              </w:tc>
            </w:tr>
            <w:tr w:rsidR="002626C7" w:rsidRPr="00172694" w14:paraId="0BE61AC8" w14:textId="77777777" w:rsidTr="00752EE2">
              <w:trPr>
                <w:trHeight w:val="229"/>
                <w:jc w:val="center"/>
              </w:trPr>
              <w:tc>
                <w:tcPr>
                  <w:tcW w:w="818" w:type="dxa"/>
                  <w:shd w:val="clear" w:color="auto" w:fill="auto"/>
                  <w:noWrap/>
                  <w:vAlign w:val="center"/>
                </w:tcPr>
                <w:p w14:paraId="0E7381D4"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52080</w:t>
                  </w:r>
                </w:p>
              </w:tc>
              <w:tc>
                <w:tcPr>
                  <w:tcW w:w="1984" w:type="dxa"/>
                  <w:shd w:val="clear" w:color="auto" w:fill="auto"/>
                  <w:noWrap/>
                  <w:vAlign w:val="center"/>
                </w:tcPr>
                <w:p w14:paraId="00484C81"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Suministro e instalación de equipo</w:t>
                  </w:r>
                </w:p>
              </w:tc>
              <w:tc>
                <w:tcPr>
                  <w:tcW w:w="1559" w:type="dxa"/>
                  <w:shd w:val="clear" w:color="auto" w:fill="auto"/>
                  <w:noWrap/>
                  <w:vAlign w:val="center"/>
                </w:tcPr>
                <w:p w14:paraId="70ABA3F6"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03BE0FEE"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YOEA60FS-ADT</w:t>
                  </w:r>
                </w:p>
              </w:tc>
              <w:tc>
                <w:tcPr>
                  <w:tcW w:w="2383" w:type="dxa"/>
                  <w:shd w:val="clear" w:color="auto" w:fill="auto"/>
                  <w:noWrap/>
                  <w:vAlign w:val="center"/>
                </w:tcPr>
                <w:p w14:paraId="2D75CD31"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2441013141100300120*</w:t>
                  </w:r>
                </w:p>
              </w:tc>
              <w:tc>
                <w:tcPr>
                  <w:tcW w:w="1607" w:type="dxa"/>
                  <w:shd w:val="clear" w:color="auto" w:fill="auto"/>
                  <w:noWrap/>
                  <w:vAlign w:val="center"/>
                </w:tcPr>
                <w:p w14:paraId="1B4D9F5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Comedor</w:t>
                  </w:r>
                </w:p>
              </w:tc>
            </w:tr>
            <w:tr w:rsidR="002626C7" w:rsidRPr="00172694" w14:paraId="7215EA17" w14:textId="77777777" w:rsidTr="00752EE2">
              <w:trPr>
                <w:trHeight w:val="229"/>
                <w:jc w:val="center"/>
              </w:trPr>
              <w:tc>
                <w:tcPr>
                  <w:tcW w:w="818" w:type="dxa"/>
                  <w:shd w:val="clear" w:color="auto" w:fill="auto"/>
                  <w:noWrap/>
                  <w:vAlign w:val="center"/>
                </w:tcPr>
                <w:p w14:paraId="159E2627"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20242</w:t>
                  </w:r>
                </w:p>
              </w:tc>
              <w:tc>
                <w:tcPr>
                  <w:tcW w:w="1984" w:type="dxa"/>
                  <w:shd w:val="clear" w:color="auto" w:fill="auto"/>
                  <w:noWrap/>
                  <w:vAlign w:val="center"/>
                </w:tcPr>
                <w:p w14:paraId="6F2A622F"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Aire acondicionado, beige, SUS</w:t>
                  </w:r>
                </w:p>
              </w:tc>
              <w:tc>
                <w:tcPr>
                  <w:tcW w:w="1559" w:type="dxa"/>
                  <w:shd w:val="clear" w:color="auto" w:fill="auto"/>
                  <w:noWrap/>
                  <w:vAlign w:val="center"/>
                </w:tcPr>
                <w:p w14:paraId="480591DF"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18B9E7F7"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MCH55T17</w:t>
                  </w:r>
                </w:p>
              </w:tc>
              <w:tc>
                <w:tcPr>
                  <w:tcW w:w="2383" w:type="dxa"/>
                  <w:shd w:val="clear" w:color="auto" w:fill="auto"/>
                  <w:noWrap/>
                  <w:vAlign w:val="center"/>
                </w:tcPr>
                <w:p w14:paraId="2F049AF1"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0603-38462</w:t>
                  </w:r>
                </w:p>
              </w:tc>
              <w:tc>
                <w:tcPr>
                  <w:tcW w:w="1607" w:type="dxa"/>
                  <w:shd w:val="clear" w:color="auto" w:fill="auto"/>
                  <w:noWrap/>
                  <w:vAlign w:val="center"/>
                </w:tcPr>
                <w:p w14:paraId="5EB8C978"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Comedor</w:t>
                  </w:r>
                </w:p>
              </w:tc>
            </w:tr>
            <w:tr w:rsidR="002626C7" w:rsidRPr="00172694" w14:paraId="02D5C95A" w14:textId="77777777" w:rsidTr="00752EE2">
              <w:trPr>
                <w:trHeight w:val="229"/>
                <w:jc w:val="center"/>
              </w:trPr>
              <w:tc>
                <w:tcPr>
                  <w:tcW w:w="818" w:type="dxa"/>
                  <w:shd w:val="clear" w:color="auto" w:fill="auto"/>
                  <w:noWrap/>
                  <w:vAlign w:val="center"/>
                </w:tcPr>
                <w:p w14:paraId="4DC26AF7"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20241</w:t>
                  </w:r>
                </w:p>
              </w:tc>
              <w:tc>
                <w:tcPr>
                  <w:tcW w:w="1984" w:type="dxa"/>
                  <w:shd w:val="clear" w:color="auto" w:fill="auto"/>
                  <w:noWrap/>
                  <w:vAlign w:val="center"/>
                </w:tcPr>
                <w:p w14:paraId="368E7440"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Aire acondicionado, beige, SUS</w:t>
                  </w:r>
                </w:p>
              </w:tc>
              <w:tc>
                <w:tcPr>
                  <w:tcW w:w="1559" w:type="dxa"/>
                  <w:shd w:val="clear" w:color="auto" w:fill="auto"/>
                  <w:noWrap/>
                  <w:vAlign w:val="center"/>
                </w:tcPr>
                <w:p w14:paraId="120E9205"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54048A5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S/M</w:t>
                  </w:r>
                </w:p>
              </w:tc>
              <w:tc>
                <w:tcPr>
                  <w:tcW w:w="2383" w:type="dxa"/>
                  <w:shd w:val="clear" w:color="auto" w:fill="auto"/>
                  <w:noWrap/>
                  <w:vAlign w:val="center"/>
                </w:tcPr>
                <w:p w14:paraId="4D3BA16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S/N</w:t>
                  </w:r>
                </w:p>
              </w:tc>
              <w:tc>
                <w:tcPr>
                  <w:tcW w:w="1607" w:type="dxa"/>
                  <w:shd w:val="clear" w:color="auto" w:fill="auto"/>
                  <w:noWrap/>
                  <w:vAlign w:val="center"/>
                </w:tcPr>
                <w:p w14:paraId="03AC44BD"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Comedor</w:t>
                  </w:r>
                </w:p>
              </w:tc>
            </w:tr>
            <w:tr w:rsidR="002626C7" w:rsidRPr="00172694" w14:paraId="5B028129" w14:textId="77777777" w:rsidTr="00752EE2">
              <w:trPr>
                <w:trHeight w:val="243"/>
                <w:jc w:val="center"/>
              </w:trPr>
              <w:tc>
                <w:tcPr>
                  <w:tcW w:w="9335" w:type="dxa"/>
                  <w:gridSpan w:val="6"/>
                  <w:shd w:val="clear" w:color="auto" w:fill="691C32"/>
                  <w:noWrap/>
                  <w:vAlign w:val="center"/>
                </w:tcPr>
                <w:p w14:paraId="5E9A2822" w14:textId="77777777" w:rsidR="002626C7" w:rsidRPr="00172694" w:rsidRDefault="002626C7" w:rsidP="00752EE2">
                  <w:pPr>
                    <w:spacing w:line="256" w:lineRule="auto"/>
                    <w:jc w:val="center"/>
                    <w:rPr>
                      <w:rFonts w:ascii="Noto Sans" w:hAnsi="Noto Sans" w:cs="Noto Sans"/>
                      <w:b/>
                      <w:bCs/>
                      <w:color w:val="FFFFFF" w:themeColor="background1"/>
                      <w:sz w:val="16"/>
                      <w:szCs w:val="16"/>
                      <w:lang w:eastAsia="es-MX"/>
                    </w:rPr>
                  </w:pPr>
                  <w:r w:rsidRPr="00172694">
                    <w:rPr>
                      <w:rFonts w:ascii="Noto Sans" w:hAnsi="Noto Sans" w:cs="Noto Sans"/>
                      <w:b/>
                      <w:bCs/>
                      <w:color w:val="FFFFFF" w:themeColor="background1"/>
                      <w:sz w:val="16"/>
                      <w:szCs w:val="16"/>
                      <w:lang w:eastAsia="es-MX"/>
                    </w:rPr>
                    <w:t>CENDI</w:t>
                  </w:r>
                </w:p>
              </w:tc>
            </w:tr>
            <w:tr w:rsidR="002626C7" w:rsidRPr="00172694" w14:paraId="67157ADC" w14:textId="77777777" w:rsidTr="00752EE2">
              <w:trPr>
                <w:trHeight w:val="539"/>
                <w:jc w:val="center"/>
              </w:trPr>
              <w:tc>
                <w:tcPr>
                  <w:tcW w:w="818" w:type="dxa"/>
                  <w:shd w:val="clear" w:color="auto" w:fill="auto"/>
                  <w:noWrap/>
                  <w:vAlign w:val="center"/>
                </w:tcPr>
                <w:p w14:paraId="0A21E674" w14:textId="77777777" w:rsidR="002626C7" w:rsidRPr="00172694" w:rsidRDefault="002626C7" w:rsidP="00752EE2">
                  <w:pPr>
                    <w:spacing w:line="256" w:lineRule="auto"/>
                    <w:jc w:val="center"/>
                    <w:rPr>
                      <w:rFonts w:ascii="Noto Sans" w:hAnsi="Noto Sans" w:cs="Noto Sans"/>
                      <w:b/>
                      <w:bCs/>
                      <w:color w:val="000000"/>
                      <w:sz w:val="16"/>
                      <w:szCs w:val="16"/>
                      <w:lang w:eastAsia="es-MX"/>
                    </w:rPr>
                  </w:pPr>
                  <w:r w:rsidRPr="00172694">
                    <w:rPr>
                      <w:rFonts w:ascii="Noto Sans" w:hAnsi="Noto Sans" w:cs="Noto Sans"/>
                      <w:b/>
                      <w:bCs/>
                      <w:color w:val="000000"/>
                      <w:sz w:val="16"/>
                      <w:szCs w:val="16"/>
                      <w:lang w:eastAsia="es-MX"/>
                    </w:rPr>
                    <w:t>20246</w:t>
                  </w:r>
                </w:p>
              </w:tc>
              <w:tc>
                <w:tcPr>
                  <w:tcW w:w="1984" w:type="dxa"/>
                  <w:shd w:val="clear" w:color="auto" w:fill="auto"/>
                  <w:noWrap/>
                  <w:vAlign w:val="center"/>
                </w:tcPr>
                <w:p w14:paraId="51929A79"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Aire acondicionado, beige, sus</w:t>
                  </w:r>
                </w:p>
              </w:tc>
              <w:tc>
                <w:tcPr>
                  <w:tcW w:w="1559" w:type="dxa"/>
                  <w:shd w:val="clear" w:color="auto" w:fill="auto"/>
                  <w:noWrap/>
                  <w:vAlign w:val="center"/>
                </w:tcPr>
                <w:p w14:paraId="003D05DA"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YORK</w:t>
                  </w:r>
                </w:p>
              </w:tc>
              <w:tc>
                <w:tcPr>
                  <w:tcW w:w="984" w:type="dxa"/>
                  <w:shd w:val="clear" w:color="auto" w:fill="auto"/>
                  <w:noWrap/>
                  <w:vAlign w:val="center"/>
                </w:tcPr>
                <w:p w14:paraId="40163345"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S/M</w:t>
                  </w:r>
                </w:p>
              </w:tc>
              <w:tc>
                <w:tcPr>
                  <w:tcW w:w="2383" w:type="dxa"/>
                  <w:shd w:val="clear" w:color="auto" w:fill="auto"/>
                  <w:noWrap/>
                  <w:vAlign w:val="center"/>
                </w:tcPr>
                <w:p w14:paraId="2EB9A4F4"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S/N</w:t>
                  </w:r>
                </w:p>
              </w:tc>
              <w:tc>
                <w:tcPr>
                  <w:tcW w:w="1607" w:type="dxa"/>
                  <w:shd w:val="clear" w:color="auto" w:fill="auto"/>
                  <w:noWrap/>
                  <w:vAlign w:val="center"/>
                </w:tcPr>
                <w:p w14:paraId="22F9E010" w14:textId="77777777" w:rsidR="002626C7" w:rsidRPr="00172694" w:rsidRDefault="002626C7" w:rsidP="00752EE2">
                  <w:pPr>
                    <w:spacing w:line="256" w:lineRule="auto"/>
                    <w:jc w:val="center"/>
                    <w:rPr>
                      <w:rFonts w:ascii="Noto Sans" w:hAnsi="Noto Sans" w:cs="Noto Sans"/>
                      <w:color w:val="000000"/>
                      <w:sz w:val="16"/>
                      <w:szCs w:val="16"/>
                      <w:lang w:eastAsia="es-MX"/>
                    </w:rPr>
                  </w:pPr>
                  <w:r w:rsidRPr="00172694">
                    <w:rPr>
                      <w:rFonts w:ascii="Noto Sans" w:hAnsi="Noto Sans" w:cs="Noto Sans"/>
                      <w:color w:val="000000"/>
                      <w:sz w:val="16"/>
                      <w:szCs w:val="16"/>
                      <w:lang w:eastAsia="es-MX"/>
                    </w:rPr>
                    <w:t>Caseta 2</w:t>
                  </w:r>
                </w:p>
              </w:tc>
            </w:tr>
          </w:tbl>
          <w:p w14:paraId="3E173AD7" w14:textId="77777777" w:rsidR="002626C7" w:rsidRPr="00172694" w:rsidRDefault="002626C7" w:rsidP="00752EE2">
            <w:pPr>
              <w:jc w:val="both"/>
              <w:rPr>
                <w:rFonts w:ascii="Noto Sans" w:eastAsia="Montserrat Medium" w:hAnsi="Noto Sans" w:cs="Noto Sans"/>
                <w:color w:val="000000"/>
                <w:sz w:val="18"/>
                <w:szCs w:val="18"/>
              </w:rPr>
            </w:pPr>
          </w:p>
          <w:p w14:paraId="1C3919AF" w14:textId="77777777" w:rsidR="002626C7" w:rsidRPr="00172694" w:rsidRDefault="002626C7" w:rsidP="00752EE2">
            <w:pPr>
              <w:jc w:val="both"/>
              <w:rPr>
                <w:rFonts w:ascii="Noto Sans" w:eastAsia="Montserrat Medium" w:hAnsi="Noto Sans" w:cs="Noto Sans"/>
                <w:i/>
                <w:iCs/>
                <w:color w:val="000000"/>
                <w:sz w:val="18"/>
                <w:szCs w:val="18"/>
              </w:rPr>
            </w:pPr>
            <w:r w:rsidRPr="00172694">
              <w:rPr>
                <w:rFonts w:ascii="Noto Sans" w:eastAsia="Montserrat Medium" w:hAnsi="Noto Sans" w:cs="Noto Sans"/>
                <w:i/>
                <w:iCs/>
                <w:color w:val="000000"/>
                <w:sz w:val="18"/>
                <w:szCs w:val="18"/>
              </w:rPr>
              <w:t>NOTA: Los trabajos mencionados son de carácter enunciativo, más no limitativo.</w:t>
            </w:r>
          </w:p>
          <w:p w14:paraId="559AFE4D" w14:textId="77777777" w:rsidR="002626C7" w:rsidRPr="00172694" w:rsidRDefault="002626C7" w:rsidP="00752EE2">
            <w:pPr>
              <w:jc w:val="center"/>
              <w:rPr>
                <w:rFonts w:ascii="Noto Sans" w:eastAsia="Montserrat Medium" w:hAnsi="Noto Sans" w:cs="Noto Sans"/>
                <w:b/>
                <w:bCs/>
                <w:color w:val="000000"/>
                <w:sz w:val="18"/>
                <w:szCs w:val="18"/>
              </w:rPr>
            </w:pPr>
          </w:p>
          <w:p w14:paraId="361AC4DD" w14:textId="19029195" w:rsidR="002626C7" w:rsidRPr="00AF4DCF" w:rsidRDefault="002626C7" w:rsidP="00AF4DCF">
            <w:pPr>
              <w:pStyle w:val="Prrafodelista"/>
              <w:numPr>
                <w:ilvl w:val="1"/>
                <w:numId w:val="189"/>
              </w:numPr>
              <w:rPr>
                <w:rFonts w:ascii="Noto Sans" w:eastAsia="Montserrat Medium" w:hAnsi="Noto Sans" w:cs="Noto Sans"/>
                <w:b/>
                <w:bCs/>
                <w:color w:val="000000"/>
                <w:sz w:val="18"/>
                <w:szCs w:val="18"/>
              </w:rPr>
            </w:pPr>
            <w:r w:rsidRPr="00AF4DCF">
              <w:rPr>
                <w:rFonts w:ascii="Noto Sans" w:eastAsia="Montserrat Medium" w:hAnsi="Noto Sans" w:cs="Noto Sans"/>
                <w:b/>
                <w:bCs/>
                <w:color w:val="000000"/>
                <w:sz w:val="18"/>
                <w:szCs w:val="18"/>
              </w:rPr>
              <w:t>MANTENIMIENTO PREVENTIVO EN LAS INSTALACIONES DEL COMEDOR DEL EDIFICIO SEDE</w:t>
            </w:r>
          </w:p>
          <w:p w14:paraId="3BFF138C" w14:textId="77777777" w:rsidR="002626C7" w:rsidRPr="00172694" w:rsidRDefault="002626C7" w:rsidP="00752EE2">
            <w:pPr>
              <w:jc w:val="both"/>
              <w:rPr>
                <w:rFonts w:ascii="Noto Sans" w:eastAsia="Montserrat Medium" w:hAnsi="Noto Sans" w:cs="Noto Sans"/>
                <w:color w:val="000000"/>
                <w:sz w:val="18"/>
                <w:szCs w:val="18"/>
              </w:rPr>
            </w:pPr>
          </w:p>
          <w:p w14:paraId="439DC3B7" w14:textId="77777777" w:rsidR="002626C7" w:rsidRPr="00172694" w:rsidRDefault="002626C7" w:rsidP="00837130">
            <w:pPr>
              <w:pStyle w:val="Prrafodelista"/>
              <w:numPr>
                <w:ilvl w:val="1"/>
                <w:numId w:val="193"/>
              </w:numPr>
              <w:ind w:left="695" w:hanging="426"/>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Sistema de gas, considerando línea de gas, hornillas de estufas y fogones, horno, llaves de paso y parrillas.</w:t>
            </w:r>
          </w:p>
          <w:p w14:paraId="166A25DD" w14:textId="77777777" w:rsidR="002626C7" w:rsidRPr="00172694" w:rsidRDefault="002626C7" w:rsidP="00837130">
            <w:pPr>
              <w:pStyle w:val="Prrafodelista"/>
              <w:numPr>
                <w:ilvl w:val="1"/>
                <w:numId w:val="193"/>
              </w:numPr>
              <w:ind w:left="695" w:hanging="426"/>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Sistema de lavado de trastes como son líneas de agua, tarjas, llaves de paso y llaves mezcladoras.</w:t>
            </w:r>
          </w:p>
          <w:p w14:paraId="013B55B9" w14:textId="77777777" w:rsidR="002626C7" w:rsidRPr="00172694" w:rsidRDefault="002626C7" w:rsidP="00837130">
            <w:pPr>
              <w:pStyle w:val="Prrafodelista"/>
              <w:numPr>
                <w:ilvl w:val="1"/>
                <w:numId w:val="193"/>
              </w:numPr>
              <w:ind w:left="695" w:hanging="426"/>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Verificación del Sistema Eléctrico como son cableado en tuberías, horno eléctrico y salidas de los hornos de microondas.</w:t>
            </w:r>
          </w:p>
          <w:p w14:paraId="5C5443CA" w14:textId="77777777" w:rsidR="002626C7" w:rsidRPr="00172694" w:rsidRDefault="002626C7" w:rsidP="00752EE2">
            <w:pPr>
              <w:jc w:val="both"/>
              <w:rPr>
                <w:rFonts w:ascii="Noto Sans" w:eastAsia="Montserrat Medium" w:hAnsi="Noto Sans" w:cs="Noto Sans"/>
                <w:color w:val="000000"/>
                <w:sz w:val="18"/>
                <w:szCs w:val="18"/>
              </w:rPr>
            </w:pPr>
          </w:p>
          <w:p w14:paraId="27B99552" w14:textId="04921E36" w:rsidR="002626C7" w:rsidRPr="00AF4DCF" w:rsidRDefault="002626C7" w:rsidP="00AF4DCF">
            <w:pPr>
              <w:pStyle w:val="Prrafodelista"/>
              <w:numPr>
                <w:ilvl w:val="1"/>
                <w:numId w:val="189"/>
              </w:numPr>
              <w:jc w:val="both"/>
              <w:rPr>
                <w:rFonts w:ascii="Noto Sans" w:eastAsia="Montserrat Medium" w:hAnsi="Noto Sans" w:cs="Noto Sans"/>
                <w:b/>
                <w:bCs/>
                <w:color w:val="000000"/>
                <w:sz w:val="18"/>
                <w:szCs w:val="18"/>
              </w:rPr>
            </w:pPr>
            <w:r w:rsidRPr="00AF4DCF">
              <w:rPr>
                <w:rFonts w:ascii="Noto Sans" w:eastAsia="Montserrat Medium" w:hAnsi="Noto Sans" w:cs="Noto Sans"/>
                <w:b/>
                <w:bCs/>
                <w:color w:val="000000"/>
                <w:sz w:val="18"/>
                <w:szCs w:val="18"/>
              </w:rPr>
              <w:t>MANTENIMIENTO PREVENTIVO EN LAS INSTALACIONES DEL CENDI, BODEGA DE BRUJAS, INMUEBLES EN AVENIDA CONSTITUYENTES 1046, 1054 Y EDIFICIO SEDE.</w:t>
            </w:r>
          </w:p>
          <w:p w14:paraId="15A2302D" w14:textId="77777777" w:rsidR="002626C7" w:rsidRPr="007E0418" w:rsidRDefault="002626C7" w:rsidP="00752EE2">
            <w:pPr>
              <w:jc w:val="both"/>
              <w:rPr>
                <w:rFonts w:ascii="Noto Sans" w:eastAsia="Montserrat Medium" w:hAnsi="Noto Sans" w:cs="Noto Sans"/>
                <w:color w:val="000000"/>
                <w:sz w:val="16"/>
                <w:szCs w:val="16"/>
              </w:rPr>
            </w:pPr>
          </w:p>
          <w:p w14:paraId="0A1EE978"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Se deberán realizar, de acuerdo con las necesidades de la SECIHTI, los siguientes trabajos:</w:t>
            </w:r>
          </w:p>
          <w:p w14:paraId="5EEF6022" w14:textId="77777777" w:rsidR="002626C7" w:rsidRPr="00172694" w:rsidRDefault="002626C7" w:rsidP="00752EE2">
            <w:pPr>
              <w:jc w:val="both"/>
              <w:rPr>
                <w:rFonts w:ascii="Noto Sans" w:eastAsia="Montserrat Medium" w:hAnsi="Noto Sans" w:cs="Noto Sans"/>
                <w:color w:val="000000"/>
                <w:sz w:val="18"/>
                <w:szCs w:val="18"/>
              </w:rPr>
            </w:pPr>
          </w:p>
          <w:p w14:paraId="2047D364"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suministro y colocación y/o retiro de muros divisorios a base de: cancelería de aluminio y cristal y/o paneles de yeso y/o tabla-cemento, según su uso.</w:t>
            </w:r>
          </w:p>
          <w:p w14:paraId="7E857166"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suministro y colocación de puertas de madera o de cancelería.</w:t>
            </w:r>
          </w:p>
          <w:p w14:paraId="605C6098"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Elaboración de modelos tridimensionales de espacios modificados y/o a modificar</w:t>
            </w:r>
          </w:p>
          <w:p w14:paraId="52F2A1E0"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de suministro y colocación y/o retiro de pisos de cerámica.</w:t>
            </w:r>
          </w:p>
          <w:p w14:paraId="4138F57A"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lastRenderedPageBreak/>
              <w:t>Suministro de insumos para trabajos de plomería, electricidad, gas y aquellos trabajos de mantenimiento preventivo y correctivo menor que lo requieran.</w:t>
            </w:r>
          </w:p>
          <w:p w14:paraId="412E20C3" w14:textId="77777777" w:rsidR="002626C7" w:rsidRPr="00172694" w:rsidRDefault="002626C7" w:rsidP="00837130">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Trabajos cuando se requiera a solicitud de los responsables de los inmuebles.</w:t>
            </w:r>
          </w:p>
          <w:p w14:paraId="21ABB1B5" w14:textId="77777777" w:rsidR="002626C7" w:rsidRPr="007E0418" w:rsidRDefault="002626C7" w:rsidP="00752EE2">
            <w:pPr>
              <w:jc w:val="both"/>
              <w:rPr>
                <w:rFonts w:ascii="Noto Sans" w:eastAsia="Montserrat Medium" w:hAnsi="Noto Sans" w:cs="Noto Sans"/>
                <w:color w:val="000000"/>
                <w:sz w:val="16"/>
                <w:szCs w:val="16"/>
              </w:rPr>
            </w:pPr>
          </w:p>
          <w:p w14:paraId="52CD3090" w14:textId="71AFD4D5" w:rsidR="002626C7" w:rsidRDefault="002626C7" w:rsidP="00752EE2">
            <w:pPr>
              <w:jc w:val="both"/>
              <w:rPr>
                <w:rFonts w:ascii="Noto Sans" w:eastAsia="Montserrat Medium" w:hAnsi="Noto Sans" w:cs="Noto Sans"/>
                <w:i/>
                <w:iCs/>
                <w:color w:val="000000"/>
                <w:sz w:val="18"/>
                <w:szCs w:val="18"/>
              </w:rPr>
            </w:pPr>
            <w:r w:rsidRPr="00172694">
              <w:rPr>
                <w:rFonts w:ascii="Noto Sans" w:eastAsia="Montserrat Medium" w:hAnsi="Noto Sans" w:cs="Noto Sans"/>
                <w:i/>
                <w:iCs/>
                <w:color w:val="000000"/>
                <w:sz w:val="18"/>
                <w:szCs w:val="18"/>
              </w:rPr>
              <w:t>Los trabajos mencionados son de carácter enunciativo, más no limitativo.</w:t>
            </w:r>
          </w:p>
          <w:p w14:paraId="0184D450" w14:textId="5FD1A7F3" w:rsidR="007E0418" w:rsidRDefault="007E0418" w:rsidP="00752EE2">
            <w:pPr>
              <w:jc w:val="both"/>
              <w:rPr>
                <w:rFonts w:ascii="Noto Sans" w:eastAsia="Montserrat Medium" w:hAnsi="Noto Sans" w:cs="Noto Sans"/>
                <w:i/>
                <w:iCs/>
                <w:color w:val="000000"/>
                <w:sz w:val="18"/>
                <w:szCs w:val="18"/>
              </w:rPr>
            </w:pPr>
          </w:p>
          <w:p w14:paraId="6A85BD0E" w14:textId="326BC8FC" w:rsidR="007E0418" w:rsidRPr="007E0418" w:rsidRDefault="007E0418" w:rsidP="007E0418">
            <w:pPr>
              <w:pStyle w:val="Prrafodelista"/>
              <w:numPr>
                <w:ilvl w:val="1"/>
                <w:numId w:val="189"/>
              </w:numPr>
              <w:ind w:right="191"/>
              <w:jc w:val="both"/>
              <w:rPr>
                <w:rFonts w:ascii="Noto Sans" w:eastAsia="Montserrat" w:hAnsi="Noto Sans" w:cs="Noto Sans"/>
                <w:b/>
                <w:sz w:val="18"/>
                <w:szCs w:val="18"/>
              </w:rPr>
            </w:pPr>
            <w:r w:rsidRPr="007E0418">
              <w:rPr>
                <w:rFonts w:ascii="Noto Sans" w:eastAsia="Montserrat" w:hAnsi="Noto Sans" w:cs="Noto Sans"/>
                <w:b/>
                <w:sz w:val="18"/>
                <w:szCs w:val="18"/>
              </w:rPr>
              <w:t>MANTENIMIENTO PREVENTIVO A LOS INMUEBLES DEL CENDI, CONSTITUYENTES NÚMEROS 1046 Y 1054, BODEGA DE BRUJAS Y EDIFICIO SEDE.</w:t>
            </w:r>
          </w:p>
          <w:p w14:paraId="27B2BC72" w14:textId="77777777" w:rsidR="007E0418" w:rsidRPr="00172694" w:rsidRDefault="007E0418" w:rsidP="007E0418">
            <w:pPr>
              <w:ind w:right="191"/>
              <w:jc w:val="both"/>
              <w:rPr>
                <w:rFonts w:ascii="Noto Sans" w:eastAsia="Montserrat" w:hAnsi="Noto Sans" w:cs="Noto Sans"/>
                <w:b/>
                <w:sz w:val="18"/>
                <w:szCs w:val="18"/>
              </w:rPr>
            </w:pPr>
          </w:p>
          <w:p w14:paraId="0EF42CA5" w14:textId="77777777" w:rsidR="007E0418" w:rsidRDefault="007E0418" w:rsidP="007E0418">
            <w:pPr>
              <w:pStyle w:val="Prrafodelista"/>
              <w:numPr>
                <w:ilvl w:val="0"/>
                <w:numId w:val="196"/>
              </w:numPr>
              <w:ind w:right="191"/>
              <w:contextualSpacing/>
              <w:jc w:val="both"/>
              <w:rPr>
                <w:rFonts w:ascii="Noto Sans" w:eastAsia="Arial" w:hAnsi="Noto Sans" w:cs="Noto Sans"/>
                <w:sz w:val="18"/>
                <w:szCs w:val="18"/>
              </w:rPr>
            </w:pPr>
            <w:r w:rsidRPr="00172694">
              <w:rPr>
                <w:rFonts w:ascii="Noto Sans" w:eastAsia="Arial" w:hAnsi="Noto Sans" w:cs="Noto Sans"/>
                <w:sz w:val="18"/>
                <w:szCs w:val="18"/>
              </w:rPr>
              <w:t>Mantenimiento Preventivo de techos falsos de acrílico; así como montaje y desmontaje cuando sea necesario.</w:t>
            </w:r>
          </w:p>
          <w:p w14:paraId="48617781" w14:textId="77777777" w:rsidR="007E0418" w:rsidRPr="00993E4A" w:rsidRDefault="007E0418" w:rsidP="007E0418">
            <w:pPr>
              <w:pStyle w:val="Prrafodelista"/>
              <w:ind w:left="720" w:right="191"/>
              <w:contextualSpacing/>
              <w:jc w:val="both"/>
              <w:rPr>
                <w:rFonts w:ascii="Noto Sans" w:eastAsia="Arial" w:hAnsi="Noto Sans" w:cs="Noto Sans"/>
                <w:sz w:val="14"/>
                <w:szCs w:val="14"/>
              </w:rPr>
            </w:pPr>
          </w:p>
          <w:p w14:paraId="5E32673A" w14:textId="77777777" w:rsidR="007E0418" w:rsidRDefault="007E0418" w:rsidP="007E0418">
            <w:pPr>
              <w:pStyle w:val="Prrafodelista"/>
              <w:numPr>
                <w:ilvl w:val="0"/>
                <w:numId w:val="196"/>
              </w:numPr>
              <w:ind w:right="191"/>
              <w:contextualSpacing/>
              <w:jc w:val="both"/>
              <w:rPr>
                <w:rFonts w:ascii="Noto Sans" w:eastAsia="Arial" w:hAnsi="Noto Sans" w:cs="Noto Sans"/>
                <w:sz w:val="18"/>
                <w:szCs w:val="18"/>
              </w:rPr>
            </w:pPr>
            <w:r w:rsidRPr="00172694">
              <w:rPr>
                <w:rFonts w:ascii="Noto Sans" w:eastAsia="Arial" w:hAnsi="Noto Sans" w:cs="Noto Sans"/>
                <w:sz w:val="18"/>
                <w:szCs w:val="18"/>
              </w:rPr>
              <w:t>Mantenimiento Preventivo de láminas en techos; así como montaje y desmontaje cuando sea necesario.</w:t>
            </w:r>
          </w:p>
          <w:p w14:paraId="4EAF1454" w14:textId="77777777" w:rsidR="007E0418" w:rsidRPr="00993E4A" w:rsidRDefault="007E0418" w:rsidP="007E0418">
            <w:pPr>
              <w:pStyle w:val="Prrafodelista"/>
              <w:rPr>
                <w:rFonts w:ascii="Noto Sans" w:eastAsia="Arial" w:hAnsi="Noto Sans" w:cs="Noto Sans"/>
                <w:sz w:val="14"/>
                <w:szCs w:val="14"/>
              </w:rPr>
            </w:pPr>
          </w:p>
          <w:p w14:paraId="2DABC8D0" w14:textId="77777777" w:rsidR="007E0418" w:rsidRPr="00993E4A" w:rsidRDefault="007E0418" w:rsidP="007E0418">
            <w:pPr>
              <w:pStyle w:val="Prrafodelista"/>
              <w:ind w:left="720" w:right="191"/>
              <w:contextualSpacing/>
              <w:jc w:val="both"/>
              <w:rPr>
                <w:rFonts w:ascii="Noto Sans" w:eastAsia="Arial" w:hAnsi="Noto Sans" w:cs="Noto Sans"/>
                <w:sz w:val="8"/>
                <w:szCs w:val="8"/>
              </w:rPr>
            </w:pPr>
          </w:p>
          <w:p w14:paraId="3243956D" w14:textId="77777777" w:rsidR="007E0418" w:rsidRDefault="007E0418" w:rsidP="007E0418">
            <w:pPr>
              <w:pStyle w:val="Prrafodelista"/>
              <w:numPr>
                <w:ilvl w:val="0"/>
                <w:numId w:val="196"/>
              </w:numPr>
              <w:ind w:right="191"/>
              <w:contextualSpacing/>
              <w:jc w:val="both"/>
              <w:rPr>
                <w:rFonts w:ascii="Noto Sans" w:eastAsia="Arial" w:hAnsi="Noto Sans" w:cs="Noto Sans"/>
                <w:sz w:val="18"/>
                <w:szCs w:val="18"/>
              </w:rPr>
            </w:pPr>
            <w:r w:rsidRPr="00172694">
              <w:rPr>
                <w:rFonts w:ascii="Noto Sans" w:eastAsia="Arial" w:hAnsi="Noto Sans" w:cs="Noto Sans"/>
                <w:sz w:val="18"/>
                <w:szCs w:val="18"/>
              </w:rPr>
              <w:t>Mantenimiento Preventivo Instalaciones Eléctricas, Subestación Eléctrica y Planta de Emergencia.</w:t>
            </w:r>
          </w:p>
          <w:p w14:paraId="65C84379" w14:textId="77777777" w:rsidR="007E0418" w:rsidRPr="00993E4A" w:rsidRDefault="007E0418" w:rsidP="007E0418">
            <w:pPr>
              <w:pStyle w:val="Prrafodelista"/>
              <w:ind w:left="720" w:right="191"/>
              <w:contextualSpacing/>
              <w:jc w:val="both"/>
              <w:rPr>
                <w:rFonts w:ascii="Noto Sans" w:eastAsia="Arial" w:hAnsi="Noto Sans" w:cs="Noto Sans"/>
                <w:sz w:val="16"/>
                <w:szCs w:val="16"/>
              </w:rPr>
            </w:pPr>
          </w:p>
          <w:p w14:paraId="4ED160BB" w14:textId="77777777" w:rsidR="007E0418" w:rsidRDefault="007E0418" w:rsidP="007E0418">
            <w:pPr>
              <w:pStyle w:val="Prrafodelista"/>
              <w:numPr>
                <w:ilvl w:val="0"/>
                <w:numId w:val="196"/>
              </w:numPr>
              <w:ind w:right="191"/>
              <w:contextualSpacing/>
              <w:jc w:val="both"/>
              <w:rPr>
                <w:rFonts w:ascii="Noto Sans" w:eastAsia="Arial" w:hAnsi="Noto Sans" w:cs="Noto Sans"/>
                <w:sz w:val="18"/>
                <w:szCs w:val="18"/>
              </w:rPr>
            </w:pPr>
            <w:r w:rsidRPr="00172694">
              <w:rPr>
                <w:rFonts w:ascii="Noto Sans" w:eastAsia="Arial" w:hAnsi="Noto Sans" w:cs="Noto Sans"/>
                <w:sz w:val="18"/>
                <w:szCs w:val="18"/>
              </w:rPr>
              <w:t>Mantenimiento Preventivo a Bombas de Agua y de Achique.</w:t>
            </w:r>
          </w:p>
          <w:p w14:paraId="5178D5BA" w14:textId="77777777" w:rsidR="007E0418" w:rsidRPr="00172694" w:rsidRDefault="007E0418" w:rsidP="007E0418">
            <w:pPr>
              <w:pStyle w:val="Prrafodelista"/>
              <w:ind w:left="720" w:right="191"/>
              <w:contextualSpacing/>
              <w:jc w:val="both"/>
              <w:rPr>
                <w:rFonts w:ascii="Noto Sans" w:eastAsia="Arial" w:hAnsi="Noto Sans" w:cs="Noto Sans"/>
                <w:sz w:val="18"/>
                <w:szCs w:val="18"/>
              </w:rPr>
            </w:pPr>
          </w:p>
          <w:p w14:paraId="23AC1AB6" w14:textId="77777777" w:rsidR="007E0418" w:rsidRPr="00172694" w:rsidRDefault="007E0418" w:rsidP="007E0418">
            <w:pPr>
              <w:pStyle w:val="Prrafodelista"/>
              <w:numPr>
                <w:ilvl w:val="0"/>
                <w:numId w:val="196"/>
              </w:numPr>
              <w:ind w:right="191"/>
              <w:contextualSpacing/>
              <w:jc w:val="both"/>
              <w:rPr>
                <w:rFonts w:ascii="Noto Sans" w:eastAsia="Arial" w:hAnsi="Noto Sans" w:cs="Noto Sans"/>
                <w:sz w:val="18"/>
                <w:szCs w:val="18"/>
              </w:rPr>
            </w:pPr>
            <w:r w:rsidRPr="00172694">
              <w:rPr>
                <w:rFonts w:ascii="Noto Sans" w:eastAsia="Arial" w:hAnsi="Noto Sans" w:cs="Noto Sans"/>
                <w:sz w:val="18"/>
                <w:szCs w:val="18"/>
              </w:rPr>
              <w:t xml:space="preserve">Mantenimiento Preventivo a Sistema Contra Incendio. </w:t>
            </w:r>
          </w:p>
          <w:p w14:paraId="1C897F4D" w14:textId="77777777" w:rsidR="007E0418" w:rsidRDefault="007E0418" w:rsidP="007E0418">
            <w:pPr>
              <w:jc w:val="both"/>
              <w:rPr>
                <w:rFonts w:ascii="Noto Sans" w:eastAsia="Arial" w:hAnsi="Noto Sans" w:cs="Noto Sans"/>
                <w:sz w:val="18"/>
                <w:szCs w:val="18"/>
              </w:rPr>
            </w:pPr>
          </w:p>
          <w:p w14:paraId="61E575E0" w14:textId="77777777" w:rsidR="007E0418" w:rsidRPr="00172694" w:rsidRDefault="007E0418" w:rsidP="007E0418">
            <w:pPr>
              <w:jc w:val="both"/>
              <w:rPr>
                <w:rFonts w:ascii="Noto Sans" w:eastAsia="Arial" w:hAnsi="Noto Sans" w:cs="Noto Sans"/>
                <w:sz w:val="18"/>
                <w:szCs w:val="18"/>
              </w:rPr>
            </w:pPr>
          </w:p>
          <w:p w14:paraId="6BE9B1A2" w14:textId="78334516" w:rsidR="00AF4DCF" w:rsidRDefault="00AF4DCF" w:rsidP="00AF4DCF">
            <w:pPr>
              <w:pStyle w:val="Prrafodelista"/>
              <w:numPr>
                <w:ilvl w:val="0"/>
                <w:numId w:val="189"/>
              </w:numPr>
              <w:jc w:val="both"/>
              <w:rPr>
                <w:rFonts w:ascii="Noto Sans" w:eastAsia="Montserrat Medium" w:hAnsi="Noto Sans" w:cs="Noto Sans"/>
                <w:b/>
                <w:bCs/>
                <w:color w:val="000000"/>
                <w:sz w:val="18"/>
                <w:szCs w:val="18"/>
              </w:rPr>
            </w:pPr>
            <w:r>
              <w:rPr>
                <w:rFonts w:ascii="Noto Sans" w:eastAsia="Montserrat Medium" w:hAnsi="Noto Sans" w:cs="Noto Sans"/>
                <w:b/>
                <w:bCs/>
                <w:color w:val="000000"/>
                <w:sz w:val="18"/>
                <w:szCs w:val="18"/>
              </w:rPr>
              <w:t>SERVICIO INTEGRAL DE MANTENIMIENTO CORRECTIVO</w:t>
            </w:r>
          </w:p>
          <w:p w14:paraId="61EE5254" w14:textId="04D8718D" w:rsidR="00AF4DCF" w:rsidRDefault="00AF4DCF" w:rsidP="00AF4DCF">
            <w:pPr>
              <w:jc w:val="both"/>
              <w:rPr>
                <w:rFonts w:ascii="Noto Sans" w:eastAsia="Montserrat Medium" w:hAnsi="Noto Sans" w:cs="Noto Sans"/>
                <w:b/>
                <w:bCs/>
                <w:color w:val="000000"/>
                <w:sz w:val="18"/>
                <w:szCs w:val="18"/>
              </w:rPr>
            </w:pPr>
          </w:p>
          <w:p w14:paraId="7E88CEF6" w14:textId="2015010C" w:rsidR="00AF4DCF" w:rsidRDefault="00AF4DCF" w:rsidP="00AF4DCF">
            <w:pPr>
              <w:jc w:val="both"/>
              <w:rPr>
                <w:rFonts w:ascii="Noto Sans" w:eastAsia="Montserrat Medium" w:hAnsi="Noto Sans" w:cs="Noto Sans"/>
                <w:color w:val="000000"/>
                <w:sz w:val="18"/>
                <w:szCs w:val="18"/>
              </w:rPr>
            </w:pPr>
            <w:r w:rsidRPr="00AF4DCF">
              <w:rPr>
                <w:rFonts w:ascii="Noto Sans" w:eastAsia="Montserrat Medium" w:hAnsi="Noto Sans" w:cs="Noto Sans"/>
                <w:color w:val="000000"/>
                <w:sz w:val="18"/>
                <w:szCs w:val="18"/>
              </w:rPr>
              <w:t>Se define como mantenimiento correctivo</w:t>
            </w:r>
            <w:r>
              <w:rPr>
                <w:rFonts w:ascii="Noto Sans" w:eastAsia="Montserrat Medium" w:hAnsi="Noto Sans" w:cs="Noto Sans"/>
                <w:color w:val="000000"/>
                <w:sz w:val="18"/>
                <w:szCs w:val="18"/>
              </w:rPr>
              <w:t xml:space="preserve"> el establecer un protocolo de acción para </w:t>
            </w:r>
            <w:r w:rsidR="007104DB">
              <w:rPr>
                <w:rFonts w:ascii="Noto Sans" w:eastAsia="Montserrat Medium" w:hAnsi="Noto Sans" w:cs="Noto Sans"/>
                <w:color w:val="000000"/>
                <w:sz w:val="18"/>
                <w:szCs w:val="18"/>
              </w:rPr>
              <w:t>reparar o sustituir un equipo o sistema que ha sufrido una avería, falla o mal funcionamiento con la finalidad de restaurar las condiciones operativas para el funcionamiento de los equipos o aparatos.</w:t>
            </w:r>
          </w:p>
          <w:p w14:paraId="60D5FE7A" w14:textId="0C90755A" w:rsidR="007104DB" w:rsidRPr="007E0418" w:rsidRDefault="007104DB" w:rsidP="00AF4DCF">
            <w:pPr>
              <w:jc w:val="both"/>
              <w:rPr>
                <w:rFonts w:ascii="Noto Sans" w:eastAsia="Montserrat Medium" w:hAnsi="Noto Sans" w:cs="Noto Sans"/>
                <w:color w:val="000000"/>
                <w:sz w:val="16"/>
                <w:szCs w:val="16"/>
              </w:rPr>
            </w:pPr>
          </w:p>
          <w:p w14:paraId="241C66D3" w14:textId="54086A25" w:rsidR="007104DB" w:rsidRPr="007104DB" w:rsidRDefault="007104DB" w:rsidP="007104DB">
            <w:pPr>
              <w:pStyle w:val="Prrafodelista"/>
              <w:numPr>
                <w:ilvl w:val="1"/>
                <w:numId w:val="189"/>
              </w:numPr>
              <w:contextualSpacing/>
              <w:rPr>
                <w:rFonts w:ascii="Noto Sans" w:eastAsia="Montserrat Medium" w:hAnsi="Noto Sans" w:cs="Noto Sans"/>
                <w:b/>
                <w:bCs/>
                <w:color w:val="000000"/>
                <w:sz w:val="18"/>
                <w:szCs w:val="18"/>
              </w:rPr>
            </w:pPr>
            <w:r w:rsidRPr="007104DB">
              <w:rPr>
                <w:rFonts w:ascii="Noto Sans" w:eastAsia="Montserrat Medium" w:hAnsi="Noto Sans" w:cs="Noto Sans"/>
                <w:b/>
                <w:bCs/>
                <w:color w:val="000000"/>
                <w:sz w:val="18"/>
                <w:szCs w:val="18"/>
              </w:rPr>
              <w:t>MANTENIMIENTO CORRECTIVO: PLANTA DE EMERGENCIA DEL CENDI</w:t>
            </w:r>
          </w:p>
          <w:p w14:paraId="70A17016" w14:textId="77777777" w:rsidR="007104DB" w:rsidRPr="007104DB" w:rsidRDefault="007104DB" w:rsidP="007104DB">
            <w:pPr>
              <w:jc w:val="both"/>
              <w:rPr>
                <w:rFonts w:ascii="Noto Sans" w:eastAsia="Montserrat Medium" w:hAnsi="Noto Sans" w:cs="Noto Sans"/>
                <w:color w:val="000000"/>
                <w:sz w:val="14"/>
                <w:szCs w:val="14"/>
              </w:rPr>
            </w:pPr>
          </w:p>
          <w:p w14:paraId="7C55E81C" w14:textId="21C4AC95" w:rsidR="007104DB" w:rsidRPr="00172694" w:rsidRDefault="007104DB" w:rsidP="007104DB">
            <w:pPr>
              <w:jc w:val="both"/>
              <w:rPr>
                <w:rFonts w:ascii="Noto Sans" w:eastAsia="Montserrat Medium" w:hAnsi="Noto Sans" w:cs="Noto Sans"/>
                <w:color w:val="000000"/>
                <w:sz w:val="18"/>
                <w:szCs w:val="18"/>
              </w:rPr>
            </w:pPr>
            <w:r w:rsidRPr="007104DB">
              <w:rPr>
                <w:rFonts w:ascii="Noto Sans" w:eastAsia="Montserrat Medium" w:hAnsi="Noto Sans" w:cs="Noto Sans"/>
                <w:color w:val="000000"/>
                <w:sz w:val="18"/>
                <w:szCs w:val="18"/>
              </w:rPr>
              <w:t>El Mantenimiento correctivo, incluye refacciones, materiales, insumos y mano de obra necesarios para garantizar el óptimo funcionamiento del sistema de la planta de emergencia y deberá realizarse una vez que se cuente con la libranza correspondiente. Así como de acuerdo con las necesidades del servicio, debiendo constar de</w:t>
            </w:r>
            <w:r>
              <w:rPr>
                <w:rFonts w:ascii="Noto Sans" w:eastAsia="Montserrat Medium" w:hAnsi="Noto Sans" w:cs="Noto Sans"/>
                <w:color w:val="000000"/>
                <w:sz w:val="18"/>
                <w:szCs w:val="18"/>
              </w:rPr>
              <w:t xml:space="preserve">: </w:t>
            </w:r>
          </w:p>
          <w:p w14:paraId="06B67E93" w14:textId="77777777" w:rsidR="007104DB" w:rsidRPr="007E0418" w:rsidRDefault="007104DB" w:rsidP="007104DB">
            <w:pPr>
              <w:jc w:val="both"/>
              <w:rPr>
                <w:rFonts w:ascii="Noto Sans" w:eastAsia="Montserrat Medium" w:hAnsi="Noto Sans" w:cs="Noto Sans"/>
                <w:color w:val="000000"/>
                <w:sz w:val="12"/>
                <w:szCs w:val="12"/>
              </w:rPr>
            </w:pPr>
          </w:p>
          <w:p w14:paraId="207D8C00" w14:textId="07ABE6DA" w:rsidR="007104DB" w:rsidRDefault="007104DB" w:rsidP="007104DB">
            <w:pPr>
              <w:jc w:val="both"/>
              <w:rPr>
                <w:rFonts w:ascii="Noto Sans" w:eastAsia="Montserrat Medium" w:hAnsi="Noto Sans" w:cs="Noto Sans"/>
                <w:color w:val="000000"/>
                <w:sz w:val="8"/>
                <w:szCs w:val="8"/>
              </w:rPr>
            </w:pPr>
          </w:p>
          <w:p w14:paraId="68C3F403" w14:textId="77777777" w:rsidR="007E0418" w:rsidRPr="007E0418" w:rsidRDefault="007E0418" w:rsidP="007104DB">
            <w:pPr>
              <w:jc w:val="both"/>
              <w:rPr>
                <w:rFonts w:ascii="Noto Sans" w:eastAsia="Montserrat Medium" w:hAnsi="Noto Sans" w:cs="Noto Sans"/>
                <w:color w:val="000000"/>
                <w:sz w:val="8"/>
                <w:szCs w:val="8"/>
              </w:rPr>
            </w:pPr>
          </w:p>
          <w:p w14:paraId="0B7094B9" w14:textId="77777777" w:rsidR="007104DB" w:rsidRPr="00172694" w:rsidRDefault="007104DB" w:rsidP="007104DB">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LUBRICACIÓN</w:t>
            </w:r>
          </w:p>
          <w:p w14:paraId="790643F0"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filtro de aceite.</w:t>
            </w:r>
          </w:p>
          <w:p w14:paraId="00693A03"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aceite. (Conforme a las necesidades)</w:t>
            </w:r>
          </w:p>
          <w:p w14:paraId="5FE34740"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mangueras y conexiones.</w:t>
            </w:r>
          </w:p>
          <w:p w14:paraId="2D314B01" w14:textId="77777777" w:rsidR="007104DB" w:rsidRPr="00172694" w:rsidRDefault="007104DB" w:rsidP="007104DB">
            <w:pPr>
              <w:jc w:val="both"/>
              <w:rPr>
                <w:rFonts w:ascii="Noto Sans" w:eastAsia="Montserrat Medium" w:hAnsi="Noto Sans" w:cs="Noto Sans"/>
                <w:color w:val="000000"/>
                <w:sz w:val="18"/>
                <w:szCs w:val="18"/>
              </w:rPr>
            </w:pPr>
          </w:p>
          <w:p w14:paraId="571724AD" w14:textId="77777777" w:rsidR="007104DB" w:rsidRPr="00172694" w:rsidRDefault="007104DB" w:rsidP="007104DB">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ENFRIAMIENTO</w:t>
            </w:r>
          </w:p>
          <w:p w14:paraId="2DE6ED58"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filtro de aire.</w:t>
            </w:r>
          </w:p>
          <w:p w14:paraId="0F2C2369"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filtro de agua.</w:t>
            </w:r>
          </w:p>
          <w:p w14:paraId="2B572FD7"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agua al radiador.</w:t>
            </w:r>
          </w:p>
          <w:p w14:paraId="4AD30387"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Suministro de anticongelante.</w:t>
            </w:r>
          </w:p>
          <w:p w14:paraId="1C3B2345" w14:textId="77777777" w:rsidR="007104DB" w:rsidRPr="00172694" w:rsidRDefault="007104DB" w:rsidP="007104DB">
            <w:pPr>
              <w:jc w:val="both"/>
              <w:rPr>
                <w:rFonts w:ascii="Noto Sans" w:eastAsia="Montserrat Medium" w:hAnsi="Noto Sans" w:cs="Noto Sans"/>
                <w:color w:val="000000"/>
                <w:sz w:val="18"/>
                <w:szCs w:val="18"/>
              </w:rPr>
            </w:pPr>
          </w:p>
          <w:p w14:paraId="23C4BDA6" w14:textId="77777777" w:rsidR="007104DB" w:rsidRPr="00172694" w:rsidRDefault="007104DB" w:rsidP="007104DB">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DE COMBUSTIBLE</w:t>
            </w:r>
          </w:p>
          <w:p w14:paraId="4DAC49E4"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filtro de combustible.</w:t>
            </w:r>
          </w:p>
          <w:p w14:paraId="659B9FB2"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lastRenderedPageBreak/>
              <w:t xml:space="preserve">Combustible, en caso de que el nivel este por debajo del 80 %, se llevará el </w:t>
            </w:r>
            <w:r w:rsidRPr="00172694">
              <w:rPr>
                <w:rFonts w:ascii="Noto Sans" w:eastAsia="Montserrat Medium" w:hAnsi="Noto Sans" w:cs="Noto Sans"/>
                <w:color w:val="000000"/>
                <w:sz w:val="18"/>
                <w:szCs w:val="18"/>
              </w:rPr>
              <w:tab/>
              <w:t>porcentaje antes mencionado.</w:t>
            </w:r>
          </w:p>
          <w:p w14:paraId="1E4A50C6"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tuberías y conexiones,</w:t>
            </w:r>
          </w:p>
          <w:p w14:paraId="24097EFE" w14:textId="77777777" w:rsidR="007104DB" w:rsidRPr="007E0418" w:rsidRDefault="007104DB" w:rsidP="007104DB">
            <w:pPr>
              <w:jc w:val="both"/>
              <w:rPr>
                <w:rFonts w:ascii="Noto Sans" w:eastAsia="Montserrat Medium" w:hAnsi="Noto Sans" w:cs="Noto Sans"/>
                <w:color w:val="000000"/>
                <w:sz w:val="10"/>
                <w:szCs w:val="10"/>
              </w:rPr>
            </w:pPr>
          </w:p>
          <w:p w14:paraId="1B599F8E" w14:textId="77777777" w:rsidR="007104DB" w:rsidRPr="00172694" w:rsidRDefault="007104DB" w:rsidP="007104DB">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SISTEMA ELÉCTRICO</w:t>
            </w:r>
          </w:p>
          <w:p w14:paraId="584AD6C9"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batería. (En caso necesario)</w:t>
            </w:r>
          </w:p>
          <w:p w14:paraId="4A1ED2CE"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proofErr w:type="spellStart"/>
            <w:r w:rsidRPr="00172694">
              <w:rPr>
                <w:rFonts w:ascii="Noto Sans" w:eastAsia="Montserrat Medium" w:hAnsi="Noto Sans" w:cs="Noto Sans"/>
                <w:color w:val="000000"/>
                <w:sz w:val="18"/>
                <w:szCs w:val="18"/>
              </w:rPr>
              <w:t>Desulfateado</w:t>
            </w:r>
            <w:proofErr w:type="spellEnd"/>
            <w:r w:rsidRPr="00172694">
              <w:rPr>
                <w:rFonts w:ascii="Noto Sans" w:eastAsia="Montserrat Medium" w:hAnsi="Noto Sans" w:cs="Noto Sans"/>
                <w:color w:val="000000"/>
                <w:sz w:val="18"/>
                <w:szCs w:val="18"/>
              </w:rPr>
              <w:t xml:space="preserve"> de bornes,</w:t>
            </w:r>
          </w:p>
          <w:p w14:paraId="1B8A175C"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Colocación de Protecciones de Anti sulfatación.</w:t>
            </w:r>
          </w:p>
          <w:p w14:paraId="1BAED4D4"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cableado, conexiones y aparatos de medición, en caso de que se requiera.</w:t>
            </w:r>
          </w:p>
          <w:p w14:paraId="1D278988" w14:textId="77777777" w:rsidR="007104DB" w:rsidRPr="00172694" w:rsidRDefault="007104DB" w:rsidP="007104DB">
            <w:pPr>
              <w:jc w:val="both"/>
              <w:rPr>
                <w:rFonts w:ascii="Noto Sans" w:eastAsia="Montserrat Medium" w:hAnsi="Noto Sans" w:cs="Noto Sans"/>
                <w:color w:val="000000"/>
                <w:sz w:val="18"/>
                <w:szCs w:val="18"/>
              </w:rPr>
            </w:pPr>
          </w:p>
          <w:p w14:paraId="10D3E8F2" w14:textId="77777777" w:rsidR="007104DB" w:rsidRPr="00172694" w:rsidRDefault="007104DB" w:rsidP="007104DB">
            <w:pPr>
              <w:jc w:val="both"/>
              <w:rPr>
                <w:rFonts w:ascii="Noto Sans" w:eastAsia="Montserrat Medium" w:hAnsi="Noto Sans" w:cs="Noto Sans"/>
                <w:b/>
                <w:bCs/>
                <w:color w:val="000000"/>
                <w:sz w:val="18"/>
                <w:szCs w:val="18"/>
              </w:rPr>
            </w:pPr>
            <w:r w:rsidRPr="00172694">
              <w:rPr>
                <w:rFonts w:ascii="Noto Sans" w:eastAsia="Montserrat Medium" w:hAnsi="Noto Sans" w:cs="Noto Sans"/>
                <w:b/>
                <w:bCs/>
                <w:color w:val="000000"/>
                <w:sz w:val="18"/>
                <w:szCs w:val="18"/>
              </w:rPr>
              <w:t>TABLERO DE TRANSFERENCIA Y GENERADOR</w:t>
            </w:r>
          </w:p>
          <w:p w14:paraId="2C9C4AC8"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Cambio de cableado y conexiones.</w:t>
            </w:r>
          </w:p>
          <w:p w14:paraId="02ED9D59"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aparatos de medición.</w:t>
            </w:r>
          </w:p>
          <w:p w14:paraId="70BA05C5"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Reparación de relevadores. </w:t>
            </w:r>
          </w:p>
          <w:p w14:paraId="2B7C3761"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Reparación de interruptores y conmutadores.  </w:t>
            </w:r>
          </w:p>
          <w:p w14:paraId="57654281"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Reparación de luces indicadoras. </w:t>
            </w:r>
          </w:p>
          <w:p w14:paraId="62B52687" w14:textId="77777777" w:rsidR="007104DB" w:rsidRPr="00172694" w:rsidRDefault="007104DB" w:rsidP="007104DB">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Reparación de los contactores.</w:t>
            </w:r>
          </w:p>
          <w:p w14:paraId="5A93F6D0" w14:textId="77777777" w:rsidR="007104DB" w:rsidRPr="008765FC" w:rsidRDefault="007104DB" w:rsidP="007104DB">
            <w:pPr>
              <w:jc w:val="both"/>
              <w:rPr>
                <w:rFonts w:ascii="Noto Sans" w:eastAsia="Montserrat Medium" w:hAnsi="Noto Sans" w:cs="Noto Sans"/>
                <w:color w:val="000000"/>
                <w:sz w:val="14"/>
                <w:szCs w:val="14"/>
              </w:rPr>
            </w:pPr>
          </w:p>
          <w:p w14:paraId="7970675F" w14:textId="77777777" w:rsidR="007104DB" w:rsidRPr="00172694" w:rsidRDefault="007104DB" w:rsidP="007104DB">
            <w:pPr>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Dentro del servicio de mantenimiento correctivo deberán de incluirse, para el tablero de transferencia considerar el apriete de las terminales, programación del tablero, reemplazo de interruptores termo magnéticos, zapatas, terminales, y todo aquello que garantice el óptimo funcionamiento del tablero ante una falla en el suministro de energía eléctrica.</w:t>
            </w:r>
          </w:p>
          <w:p w14:paraId="683A913C" w14:textId="77777777" w:rsidR="007104DB" w:rsidRPr="008765FC" w:rsidRDefault="007104DB" w:rsidP="007104DB">
            <w:pPr>
              <w:jc w:val="both"/>
              <w:rPr>
                <w:rFonts w:ascii="Noto Sans" w:eastAsia="Montserrat Medium" w:hAnsi="Noto Sans" w:cs="Noto Sans"/>
                <w:color w:val="000000"/>
                <w:sz w:val="14"/>
                <w:szCs w:val="14"/>
              </w:rPr>
            </w:pPr>
          </w:p>
          <w:p w14:paraId="29E29007" w14:textId="111D9E6F" w:rsidR="007104DB" w:rsidRDefault="007104DB" w:rsidP="007104DB">
            <w:pPr>
              <w:jc w:val="both"/>
              <w:rPr>
                <w:rFonts w:ascii="Noto Sans" w:eastAsia="Montserrat Medium" w:hAnsi="Noto Sans" w:cs="Noto Sans"/>
                <w:i/>
                <w:iCs/>
                <w:color w:val="000000"/>
                <w:sz w:val="18"/>
                <w:szCs w:val="18"/>
              </w:rPr>
            </w:pPr>
            <w:r w:rsidRPr="00172694">
              <w:rPr>
                <w:rFonts w:ascii="Noto Sans" w:eastAsia="Montserrat Medium" w:hAnsi="Noto Sans" w:cs="Noto Sans"/>
                <w:i/>
                <w:iCs/>
                <w:color w:val="000000"/>
                <w:sz w:val="18"/>
                <w:szCs w:val="18"/>
              </w:rPr>
              <w:t>NOTA: Los trabajos mencionados son de carácter enunciativo, más no limitativo.</w:t>
            </w:r>
          </w:p>
          <w:p w14:paraId="3853B4AF" w14:textId="7E47656D" w:rsidR="007104DB" w:rsidRDefault="007104DB" w:rsidP="007104DB">
            <w:pPr>
              <w:jc w:val="both"/>
              <w:rPr>
                <w:rFonts w:ascii="Noto Sans" w:eastAsia="Montserrat Medium" w:hAnsi="Noto Sans" w:cs="Noto Sans"/>
                <w:i/>
                <w:iCs/>
                <w:color w:val="000000"/>
                <w:sz w:val="18"/>
                <w:szCs w:val="18"/>
              </w:rPr>
            </w:pPr>
          </w:p>
          <w:p w14:paraId="140B0E39" w14:textId="448BA237" w:rsidR="007104DB" w:rsidRDefault="007104DB" w:rsidP="007104DB">
            <w:pPr>
              <w:pStyle w:val="Prrafodelista"/>
              <w:numPr>
                <w:ilvl w:val="1"/>
                <w:numId w:val="189"/>
              </w:numPr>
              <w:jc w:val="both"/>
              <w:rPr>
                <w:rFonts w:ascii="Noto Sans" w:eastAsia="Montserrat Medium" w:hAnsi="Noto Sans" w:cs="Noto Sans"/>
                <w:b/>
                <w:bCs/>
                <w:color w:val="000000"/>
                <w:sz w:val="18"/>
                <w:szCs w:val="18"/>
              </w:rPr>
            </w:pPr>
            <w:r w:rsidRPr="007104DB">
              <w:rPr>
                <w:rFonts w:ascii="Noto Sans" w:eastAsia="Montserrat Medium" w:hAnsi="Noto Sans" w:cs="Noto Sans"/>
                <w:b/>
                <w:bCs/>
                <w:color w:val="000000"/>
                <w:sz w:val="18"/>
                <w:szCs w:val="18"/>
              </w:rPr>
              <w:t>MANTENIMIENTO CORRECTIVO DEL ACEITE DIELÉCTRICO DEL TRANSFORMADOR DE LA SUBESTACIÓN ELÉCTRICA</w:t>
            </w:r>
          </w:p>
          <w:p w14:paraId="3BDAE78E" w14:textId="77777777" w:rsidR="007E0418" w:rsidRPr="007104DB" w:rsidRDefault="007E0418" w:rsidP="007E0418">
            <w:pPr>
              <w:pStyle w:val="Prrafodelista"/>
              <w:ind w:left="720"/>
              <w:jc w:val="both"/>
              <w:rPr>
                <w:rFonts w:ascii="Noto Sans" w:eastAsia="Montserrat Medium" w:hAnsi="Noto Sans" w:cs="Noto Sans"/>
                <w:b/>
                <w:bCs/>
                <w:color w:val="000000"/>
                <w:sz w:val="18"/>
                <w:szCs w:val="18"/>
              </w:rPr>
            </w:pPr>
          </w:p>
          <w:p w14:paraId="1859F64E" w14:textId="03725534" w:rsidR="007E0418" w:rsidRPr="007E0418" w:rsidRDefault="007E0418" w:rsidP="007E0418">
            <w:pPr>
              <w:pStyle w:val="Prrafodelista"/>
              <w:numPr>
                <w:ilvl w:val="0"/>
                <w:numId w:val="206"/>
              </w:numPr>
              <w:contextualSpacing/>
              <w:jc w:val="both"/>
              <w:rPr>
                <w:rFonts w:ascii="Noto Sans" w:eastAsia="Montserrat Medium" w:hAnsi="Noto Sans" w:cs="Noto Sans"/>
                <w:color w:val="000000"/>
                <w:sz w:val="18"/>
                <w:szCs w:val="18"/>
              </w:rPr>
            </w:pPr>
            <w:r w:rsidRPr="007E0418">
              <w:rPr>
                <w:rFonts w:ascii="Noto Sans" w:eastAsia="Montserrat Medium" w:hAnsi="Noto Sans" w:cs="Noto Sans"/>
                <w:color w:val="000000"/>
                <w:sz w:val="18"/>
                <w:szCs w:val="18"/>
              </w:rPr>
              <w:t>Filtrado y regeneración de aceite dieléctrico.</w:t>
            </w:r>
          </w:p>
          <w:p w14:paraId="2FDFE65C" w14:textId="77777777" w:rsidR="007E0418" w:rsidRPr="007E0418" w:rsidRDefault="007E0418" w:rsidP="007E0418">
            <w:pPr>
              <w:jc w:val="both"/>
              <w:rPr>
                <w:rFonts w:ascii="Noto Sans" w:eastAsia="Montserrat Medium" w:hAnsi="Noto Sans" w:cs="Noto Sans"/>
                <w:color w:val="000000"/>
                <w:sz w:val="18"/>
                <w:szCs w:val="18"/>
              </w:rPr>
            </w:pPr>
          </w:p>
          <w:p w14:paraId="4C33A98C" w14:textId="3D64CE53" w:rsidR="00AF4DCF" w:rsidRPr="007E0418" w:rsidRDefault="007E0418" w:rsidP="007E0418">
            <w:pPr>
              <w:pStyle w:val="Prrafodelista"/>
              <w:numPr>
                <w:ilvl w:val="0"/>
                <w:numId w:val="206"/>
              </w:numPr>
              <w:jc w:val="both"/>
              <w:rPr>
                <w:rFonts w:ascii="Noto Sans" w:eastAsia="Montserrat Medium" w:hAnsi="Noto Sans" w:cs="Noto Sans"/>
                <w:i/>
                <w:iCs/>
                <w:color w:val="000000"/>
                <w:sz w:val="18"/>
                <w:szCs w:val="18"/>
              </w:rPr>
            </w:pPr>
            <w:r w:rsidRPr="007E0418">
              <w:rPr>
                <w:rFonts w:ascii="Noto Sans" w:eastAsia="Montserrat Medium" w:hAnsi="Noto Sans" w:cs="Noto Sans"/>
                <w:color w:val="000000"/>
                <w:sz w:val="18"/>
                <w:szCs w:val="18"/>
              </w:rPr>
              <w:t>Reposición de aceite dieléctrico para mantener nivel de aceite óptimo.</w:t>
            </w:r>
          </w:p>
          <w:p w14:paraId="11942D49" w14:textId="77777777" w:rsidR="007E0418" w:rsidRPr="007E0418" w:rsidRDefault="007E0418" w:rsidP="007E0418">
            <w:pPr>
              <w:pStyle w:val="Prrafodelista"/>
              <w:rPr>
                <w:rFonts w:ascii="Noto Sans" w:eastAsia="Montserrat Medium" w:hAnsi="Noto Sans" w:cs="Noto Sans"/>
                <w:i/>
                <w:iCs/>
                <w:color w:val="000000"/>
                <w:sz w:val="18"/>
                <w:szCs w:val="18"/>
              </w:rPr>
            </w:pPr>
          </w:p>
          <w:p w14:paraId="577DAE39" w14:textId="18879157" w:rsidR="007E0418" w:rsidRPr="007E0418" w:rsidRDefault="007E0418" w:rsidP="007E0418">
            <w:pPr>
              <w:pStyle w:val="Prrafodelista"/>
              <w:numPr>
                <w:ilvl w:val="1"/>
                <w:numId w:val="189"/>
              </w:numPr>
              <w:jc w:val="both"/>
              <w:rPr>
                <w:rFonts w:ascii="Noto Sans" w:eastAsia="Montserrat Medium" w:hAnsi="Noto Sans" w:cs="Noto Sans"/>
                <w:b/>
                <w:bCs/>
                <w:color w:val="000000"/>
                <w:sz w:val="18"/>
                <w:szCs w:val="18"/>
              </w:rPr>
            </w:pPr>
            <w:r w:rsidRPr="007E0418">
              <w:rPr>
                <w:rFonts w:ascii="Noto Sans" w:eastAsia="Montserrat Medium" w:hAnsi="Noto Sans" w:cs="Noto Sans"/>
                <w:b/>
                <w:bCs/>
                <w:color w:val="000000"/>
                <w:sz w:val="18"/>
                <w:szCs w:val="18"/>
              </w:rPr>
              <w:t>MANTENIMIENTOS CORRECTIVOS EN EL INMUEBLE DE CONSTITUYENTES 1046</w:t>
            </w:r>
          </w:p>
          <w:p w14:paraId="0B919D66" w14:textId="77777777" w:rsidR="007E0418" w:rsidRPr="00172694" w:rsidRDefault="007E0418" w:rsidP="007E0418">
            <w:pPr>
              <w:jc w:val="both"/>
              <w:rPr>
                <w:rFonts w:ascii="Noto Sans" w:eastAsia="Montserrat Medium" w:hAnsi="Noto Sans" w:cs="Noto Sans"/>
                <w:color w:val="000000"/>
                <w:sz w:val="18"/>
                <w:szCs w:val="18"/>
              </w:rPr>
            </w:pPr>
          </w:p>
          <w:p w14:paraId="6C4FF99D" w14:textId="77777777" w:rsidR="007E0418" w:rsidRPr="00172694" w:rsidRDefault="007E0418" w:rsidP="007E0418">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Mantenimiento correctivo a motor de sistema contra incendios, incluye cambio de batería AM-42-400, aceite y filtros, mano de obra, equipo de medición, herramientas, acarreo de residuos peligrosos, pruebas de buen funcionamiento.</w:t>
            </w:r>
          </w:p>
          <w:p w14:paraId="5327F8A4" w14:textId="235372B0" w:rsidR="007E0418" w:rsidRDefault="007E0418" w:rsidP="007E0418">
            <w:pPr>
              <w:pStyle w:val="Prrafodelista"/>
              <w:numPr>
                <w:ilvl w:val="0"/>
                <w:numId w:val="191"/>
              </w:numPr>
              <w:contextualSpacing/>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 xml:space="preserve">Mantenimiento correctivo a cisterna sótano 1, incluye desazolve de contenido hasta 105 m3, limpieza interna con productos biodegradables, aplicación de pintura especializada </w:t>
            </w:r>
            <w:proofErr w:type="spellStart"/>
            <w:r w:rsidRPr="00172694">
              <w:rPr>
                <w:rFonts w:ascii="Noto Sans" w:eastAsia="Montserrat Medium" w:hAnsi="Noto Sans" w:cs="Noto Sans"/>
                <w:color w:val="000000"/>
                <w:sz w:val="18"/>
                <w:szCs w:val="18"/>
              </w:rPr>
              <w:t>epóxica</w:t>
            </w:r>
            <w:proofErr w:type="spellEnd"/>
            <w:r w:rsidRPr="00172694">
              <w:rPr>
                <w:rFonts w:ascii="Noto Sans" w:eastAsia="Montserrat Medium" w:hAnsi="Noto Sans" w:cs="Noto Sans"/>
                <w:color w:val="000000"/>
                <w:sz w:val="18"/>
                <w:szCs w:val="18"/>
              </w:rPr>
              <w:t xml:space="preserve"> de grado alimenticio, incluye mano de obra, materiales, herramienta y equipo especial limpieza. </w:t>
            </w:r>
          </w:p>
          <w:p w14:paraId="5363837B" w14:textId="77777777" w:rsidR="007E0418" w:rsidRPr="00172694" w:rsidRDefault="007E0418" w:rsidP="007E0418">
            <w:pPr>
              <w:pStyle w:val="Prrafodelista"/>
              <w:ind w:left="720"/>
              <w:contextualSpacing/>
              <w:jc w:val="both"/>
              <w:rPr>
                <w:rFonts w:ascii="Noto Sans" w:eastAsia="Montserrat Medium" w:hAnsi="Noto Sans" w:cs="Noto Sans"/>
                <w:color w:val="000000"/>
                <w:sz w:val="18"/>
                <w:szCs w:val="18"/>
              </w:rPr>
            </w:pPr>
          </w:p>
          <w:p w14:paraId="7C99FD11" w14:textId="77777777" w:rsidR="007E0418" w:rsidRPr="00172694" w:rsidRDefault="007E0418" w:rsidP="007E0418">
            <w:pPr>
              <w:jc w:val="both"/>
              <w:rPr>
                <w:rFonts w:ascii="Noto Sans" w:eastAsia="Arial" w:hAnsi="Noto Sans" w:cs="Noto Sans"/>
                <w:sz w:val="18"/>
                <w:szCs w:val="18"/>
              </w:rPr>
            </w:pPr>
            <w:r w:rsidRPr="00172694">
              <w:rPr>
                <w:rFonts w:ascii="Noto Sans" w:eastAsia="Arial" w:hAnsi="Noto Sans" w:cs="Noto Sans"/>
                <w:sz w:val="18"/>
                <w:szCs w:val="18"/>
              </w:rPr>
              <w:t xml:space="preserve">Los </w:t>
            </w:r>
            <w:r w:rsidRPr="00172694">
              <w:rPr>
                <w:rFonts w:ascii="Noto Sans" w:eastAsia="Arial" w:hAnsi="Noto Sans" w:cs="Noto Sans"/>
                <w:b/>
                <w:sz w:val="18"/>
                <w:szCs w:val="18"/>
              </w:rPr>
              <w:t>materiales, refacciones e insumos</w:t>
            </w:r>
            <w:r w:rsidRPr="00172694">
              <w:rPr>
                <w:rFonts w:ascii="Noto Sans" w:eastAsia="Arial" w:hAnsi="Noto Sans" w:cs="Noto Sans"/>
                <w:sz w:val="18"/>
                <w:szCs w:val="18"/>
              </w:rPr>
              <w:t xml:space="preserve"> que sean requeridos para la ejecución de los trabajos que se deriven del mantenimiento correctivo y/o variable, se cotizarán cuando los trabajos a ejecutar así lo requieran y el presupuesto se pondrá previa consideración de la persona </w:t>
            </w:r>
            <w:r w:rsidRPr="00172694">
              <w:rPr>
                <w:rFonts w:ascii="Noto Sans" w:eastAsia="Arial" w:hAnsi="Noto Sans" w:cs="Noto Sans"/>
                <w:b/>
                <w:sz w:val="18"/>
                <w:szCs w:val="18"/>
              </w:rPr>
              <w:t xml:space="preserve">Titular de la Dirección de Servicios Generales, Obras y Control de Bienes </w:t>
            </w:r>
            <w:r w:rsidRPr="00172694">
              <w:rPr>
                <w:rFonts w:ascii="Noto Sans" w:eastAsia="Arial" w:hAnsi="Noto Sans" w:cs="Noto Sans"/>
                <w:sz w:val="18"/>
                <w:szCs w:val="18"/>
              </w:rPr>
              <w:t>de la SECIHTI para su autorización.</w:t>
            </w:r>
          </w:p>
          <w:p w14:paraId="060BDE0F" w14:textId="77777777" w:rsidR="007E0418" w:rsidRDefault="007E0418" w:rsidP="007E0418">
            <w:pPr>
              <w:ind w:left="720"/>
              <w:jc w:val="both"/>
              <w:rPr>
                <w:rFonts w:ascii="Noto Sans" w:eastAsia="Arial" w:hAnsi="Noto Sans" w:cs="Noto Sans"/>
                <w:sz w:val="18"/>
                <w:szCs w:val="18"/>
              </w:rPr>
            </w:pPr>
          </w:p>
          <w:p w14:paraId="105294A8" w14:textId="77777777" w:rsidR="007E0418" w:rsidRDefault="007E0418" w:rsidP="007E0418">
            <w:pPr>
              <w:jc w:val="both"/>
              <w:rPr>
                <w:rFonts w:ascii="Noto Sans" w:eastAsia="Montserrat Medium" w:hAnsi="Noto Sans" w:cs="Noto Sans"/>
                <w:i/>
                <w:iCs/>
                <w:color w:val="000000"/>
                <w:sz w:val="18"/>
                <w:szCs w:val="18"/>
              </w:rPr>
            </w:pPr>
            <w:r w:rsidRPr="00172694">
              <w:rPr>
                <w:rFonts w:ascii="Noto Sans" w:eastAsia="Arial" w:hAnsi="Noto Sans" w:cs="Noto Sans"/>
                <w:sz w:val="18"/>
                <w:szCs w:val="18"/>
              </w:rPr>
              <w:lastRenderedPageBreak/>
              <w:t>Las refacciones que se requieran para los servicios de mantenimiento preventivo, correctivo y de emergencia serán nuevas y originales o genéricas siempre que estén garantizadas en su funcionalidad y características técnicas, para lo cual el proveedor se compromete a garantizar a la SECIHTI su duración, resistencia y funcionamiento, mediante escrito de garantía de refacciones dirigido a la persona Titular de la Dirección de Servicios Generales, Obras y Control de Bienes de la SECIHTI.</w:t>
            </w:r>
          </w:p>
          <w:p w14:paraId="5F4C1234" w14:textId="77777777" w:rsidR="007E0418" w:rsidRPr="007E0418" w:rsidRDefault="007E0418" w:rsidP="007E0418">
            <w:pPr>
              <w:jc w:val="both"/>
              <w:rPr>
                <w:rFonts w:ascii="Noto Sans" w:eastAsia="Montserrat Medium" w:hAnsi="Noto Sans" w:cs="Noto Sans"/>
                <w:i/>
                <w:iCs/>
                <w:color w:val="000000"/>
                <w:sz w:val="18"/>
                <w:szCs w:val="18"/>
              </w:rPr>
            </w:pPr>
          </w:p>
          <w:p w14:paraId="24CCECEA" w14:textId="77777777" w:rsidR="002626C7" w:rsidRPr="007E0418" w:rsidRDefault="002626C7" w:rsidP="00752EE2">
            <w:pPr>
              <w:jc w:val="both"/>
              <w:rPr>
                <w:rFonts w:ascii="Noto Sans" w:eastAsia="Montserrat Medium" w:hAnsi="Noto Sans" w:cs="Noto Sans"/>
                <w:i/>
                <w:iCs/>
                <w:color w:val="000000"/>
                <w:sz w:val="16"/>
                <w:szCs w:val="16"/>
              </w:rPr>
            </w:pPr>
          </w:p>
          <w:p w14:paraId="64A9965C" w14:textId="77777777" w:rsidR="002626C7" w:rsidRPr="00172694" w:rsidRDefault="002626C7" w:rsidP="00837130">
            <w:pPr>
              <w:pStyle w:val="Prrafodelista"/>
              <w:numPr>
                <w:ilvl w:val="0"/>
                <w:numId w:val="181"/>
              </w:numPr>
              <w:contextualSpacing/>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NORMAS:</w:t>
            </w:r>
          </w:p>
          <w:p w14:paraId="58FA40F4" w14:textId="77777777" w:rsidR="002626C7" w:rsidRPr="00172694" w:rsidRDefault="002626C7" w:rsidP="00752EE2">
            <w:pPr>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deberá realizar las actividades de mantenimiento al inmueble con forme a las siguientes normas:</w:t>
            </w:r>
          </w:p>
          <w:tbl>
            <w:tblPr>
              <w:tblStyle w:val="Tablaconcuadrcula"/>
              <w:tblW w:w="0" w:type="auto"/>
              <w:tblInd w:w="964" w:type="dxa"/>
              <w:tblLayout w:type="fixed"/>
              <w:tblLook w:val="04A0" w:firstRow="1" w:lastRow="0" w:firstColumn="1" w:lastColumn="0" w:noHBand="0" w:noVBand="1"/>
            </w:tblPr>
            <w:tblGrid>
              <w:gridCol w:w="2835"/>
              <w:gridCol w:w="5386"/>
            </w:tblGrid>
            <w:tr w:rsidR="002626C7" w:rsidRPr="00172694" w14:paraId="7E5DBFAD" w14:textId="77777777" w:rsidTr="00C87A63">
              <w:trPr>
                <w:tblHeader/>
              </w:trPr>
              <w:tc>
                <w:tcPr>
                  <w:tcW w:w="2835" w:type="dxa"/>
                  <w:shd w:val="clear" w:color="auto" w:fill="691C32"/>
                </w:tcPr>
                <w:p w14:paraId="139AC24F" w14:textId="77777777" w:rsidR="002626C7" w:rsidRPr="00C87A63" w:rsidRDefault="002626C7" w:rsidP="00752EE2">
                  <w:pPr>
                    <w:jc w:val="center"/>
                    <w:rPr>
                      <w:rFonts w:ascii="Noto Sans" w:eastAsia="Montserrat Medium" w:hAnsi="Noto Sans" w:cs="Noto Sans"/>
                      <w:b/>
                      <w:color w:val="FFFFFF" w:themeColor="background1"/>
                      <w:sz w:val="18"/>
                      <w:szCs w:val="18"/>
                    </w:rPr>
                  </w:pPr>
                  <w:r w:rsidRPr="00C87A63">
                    <w:rPr>
                      <w:rFonts w:ascii="Noto Sans" w:eastAsia="Montserrat Medium" w:hAnsi="Noto Sans" w:cs="Noto Sans"/>
                      <w:b/>
                      <w:color w:val="FFFFFF" w:themeColor="background1"/>
                      <w:sz w:val="18"/>
                      <w:szCs w:val="18"/>
                    </w:rPr>
                    <w:t>NÚMERO DE NORMA</w:t>
                  </w:r>
                </w:p>
              </w:tc>
              <w:tc>
                <w:tcPr>
                  <w:tcW w:w="5386" w:type="dxa"/>
                  <w:shd w:val="clear" w:color="auto" w:fill="691C32"/>
                </w:tcPr>
                <w:p w14:paraId="331D193B" w14:textId="77777777" w:rsidR="002626C7" w:rsidRPr="00C87A63" w:rsidRDefault="002626C7" w:rsidP="00752EE2">
                  <w:pPr>
                    <w:jc w:val="center"/>
                    <w:rPr>
                      <w:rFonts w:ascii="Noto Sans" w:eastAsia="Montserrat Medium" w:hAnsi="Noto Sans" w:cs="Noto Sans"/>
                      <w:b/>
                      <w:color w:val="FFFFFF" w:themeColor="background1"/>
                      <w:sz w:val="18"/>
                      <w:szCs w:val="18"/>
                    </w:rPr>
                  </w:pPr>
                  <w:r w:rsidRPr="00C87A63">
                    <w:rPr>
                      <w:rFonts w:ascii="Noto Sans" w:eastAsia="Montserrat Medium" w:hAnsi="Noto Sans" w:cs="Noto Sans"/>
                      <w:b/>
                      <w:color w:val="FFFFFF" w:themeColor="background1"/>
                      <w:sz w:val="18"/>
                      <w:szCs w:val="18"/>
                    </w:rPr>
                    <w:t>DESCRIPCIÓN DE LA NORMA</w:t>
                  </w:r>
                </w:p>
              </w:tc>
            </w:tr>
            <w:tr w:rsidR="002626C7" w:rsidRPr="00172694" w14:paraId="2264F8F1" w14:textId="77777777" w:rsidTr="00752EE2">
              <w:tc>
                <w:tcPr>
                  <w:tcW w:w="2835" w:type="dxa"/>
                  <w:vAlign w:val="center"/>
                </w:tcPr>
                <w:p w14:paraId="6D8F487B" w14:textId="77777777" w:rsidR="002626C7" w:rsidRPr="00172694" w:rsidRDefault="002626C7" w:rsidP="00752EE2">
                  <w:pPr>
                    <w:jc w:val="both"/>
                    <w:rPr>
                      <w:rFonts w:ascii="Noto Sans" w:eastAsia="Montserrat Medium" w:hAnsi="Noto Sans" w:cs="Noto Sans"/>
                      <w:b/>
                      <w:color w:val="000000"/>
                      <w:sz w:val="18"/>
                      <w:szCs w:val="18"/>
                    </w:rPr>
                  </w:pPr>
                  <w:r w:rsidRPr="00172694">
                    <w:rPr>
                      <w:rFonts w:ascii="Montserrat" w:eastAsia="MS Mincho" w:hAnsi="Montserrat"/>
                      <w:sz w:val="18"/>
                      <w:szCs w:val="18"/>
                      <w:lang w:eastAsia="es-ES"/>
                    </w:rPr>
                    <w:t>NOM-017-STPS-2024</w:t>
                  </w:r>
                </w:p>
              </w:tc>
              <w:tc>
                <w:tcPr>
                  <w:tcW w:w="5386" w:type="dxa"/>
                </w:tcPr>
                <w:p w14:paraId="2CDC819C" w14:textId="77777777" w:rsidR="002626C7" w:rsidRPr="00172694" w:rsidRDefault="002626C7" w:rsidP="00752EE2">
                  <w:pPr>
                    <w:jc w:val="both"/>
                    <w:rPr>
                      <w:rFonts w:ascii="Noto Sans" w:eastAsia="Montserrat Medium" w:hAnsi="Noto Sans" w:cs="Noto Sans"/>
                      <w:b/>
                      <w:color w:val="000000"/>
                      <w:sz w:val="18"/>
                      <w:szCs w:val="18"/>
                    </w:rPr>
                  </w:pPr>
                  <w:r w:rsidRPr="00172694">
                    <w:rPr>
                      <w:rFonts w:ascii="Montserrat" w:eastAsia="MS Mincho" w:hAnsi="Montserrat"/>
                      <w:sz w:val="16"/>
                      <w:szCs w:val="16"/>
                      <w:lang w:eastAsia="es-ES"/>
                    </w:rPr>
                    <w:t>Equipo de protección personal-Selección, uso y manejo en los centros de trabajo.</w:t>
                  </w:r>
                </w:p>
              </w:tc>
            </w:tr>
            <w:tr w:rsidR="002626C7" w:rsidRPr="00172694" w14:paraId="3FDE366E" w14:textId="77777777" w:rsidTr="00752EE2">
              <w:tc>
                <w:tcPr>
                  <w:tcW w:w="2835" w:type="dxa"/>
                  <w:vAlign w:val="center"/>
                </w:tcPr>
                <w:p w14:paraId="16AF0308" w14:textId="77777777" w:rsidR="002626C7" w:rsidRPr="00172694" w:rsidRDefault="002626C7" w:rsidP="00752EE2">
                  <w:pPr>
                    <w:jc w:val="both"/>
                    <w:rPr>
                      <w:rFonts w:ascii="Noto Sans" w:eastAsia="Montserrat Medium" w:hAnsi="Noto Sans" w:cs="Noto Sans"/>
                      <w:b/>
                      <w:color w:val="000000"/>
                      <w:sz w:val="18"/>
                      <w:szCs w:val="18"/>
                    </w:rPr>
                  </w:pPr>
                  <w:r w:rsidRPr="00172694">
                    <w:rPr>
                      <w:rFonts w:ascii="Montserrat" w:eastAsia="MS Mincho" w:hAnsi="Montserrat"/>
                      <w:sz w:val="18"/>
                      <w:szCs w:val="18"/>
                      <w:lang w:eastAsia="es-ES"/>
                    </w:rPr>
                    <w:t>NOM-009-STPS-2011</w:t>
                  </w:r>
                </w:p>
              </w:tc>
              <w:tc>
                <w:tcPr>
                  <w:tcW w:w="5386" w:type="dxa"/>
                </w:tcPr>
                <w:p w14:paraId="5313F657" w14:textId="77777777" w:rsidR="002626C7" w:rsidRPr="00172694" w:rsidRDefault="002626C7" w:rsidP="00752EE2">
                  <w:pPr>
                    <w:jc w:val="both"/>
                    <w:rPr>
                      <w:rFonts w:ascii="Noto Sans" w:eastAsia="Montserrat Medium" w:hAnsi="Noto Sans" w:cs="Noto Sans"/>
                      <w:b/>
                      <w:color w:val="000000"/>
                      <w:sz w:val="18"/>
                      <w:szCs w:val="18"/>
                    </w:rPr>
                  </w:pPr>
                  <w:r w:rsidRPr="00172694">
                    <w:rPr>
                      <w:rFonts w:ascii="Montserrat" w:eastAsia="MS Mincho" w:hAnsi="Montserrat"/>
                      <w:sz w:val="16"/>
                      <w:szCs w:val="16"/>
                      <w:lang w:eastAsia="es-ES"/>
                    </w:rPr>
                    <w:t>Condiciones de seguridad para realizar trabajos de altura.</w:t>
                  </w:r>
                  <w:r w:rsidRPr="00172694">
                    <w:rPr>
                      <w:rFonts w:ascii="Montserrat" w:eastAsia="MS Mincho" w:hAnsi="Montserrat"/>
                      <w:sz w:val="16"/>
                      <w:szCs w:val="16"/>
                      <w:lang w:eastAsia="es-ES"/>
                    </w:rPr>
                    <w:tab/>
                  </w:r>
                </w:p>
              </w:tc>
            </w:tr>
            <w:tr w:rsidR="002626C7" w:rsidRPr="00172694" w14:paraId="1CC98506" w14:textId="77777777" w:rsidTr="00752EE2">
              <w:tc>
                <w:tcPr>
                  <w:tcW w:w="2835" w:type="dxa"/>
                  <w:vAlign w:val="center"/>
                </w:tcPr>
                <w:p w14:paraId="4ADAF719" w14:textId="77777777" w:rsidR="002626C7" w:rsidRPr="00172694" w:rsidRDefault="002626C7" w:rsidP="00752EE2">
                  <w:pPr>
                    <w:jc w:val="both"/>
                    <w:rPr>
                      <w:rFonts w:ascii="Montserrat" w:eastAsia="MS Mincho" w:hAnsi="Montserrat"/>
                      <w:sz w:val="18"/>
                      <w:szCs w:val="18"/>
                      <w:lang w:eastAsia="es-ES"/>
                    </w:rPr>
                  </w:pPr>
                  <w:r w:rsidRPr="00172694">
                    <w:rPr>
                      <w:rFonts w:ascii="Montserrat" w:eastAsia="MS Mincho" w:hAnsi="Montserrat"/>
                      <w:sz w:val="18"/>
                      <w:szCs w:val="18"/>
                      <w:lang w:eastAsia="es-ES"/>
                    </w:rPr>
                    <w:t>NOM-029-STPS-2011</w:t>
                  </w:r>
                </w:p>
              </w:tc>
              <w:tc>
                <w:tcPr>
                  <w:tcW w:w="5386" w:type="dxa"/>
                </w:tcPr>
                <w:p w14:paraId="4D464B74" w14:textId="77777777" w:rsidR="002626C7" w:rsidRPr="00172694" w:rsidRDefault="002626C7" w:rsidP="00752EE2">
                  <w:pPr>
                    <w:jc w:val="both"/>
                    <w:rPr>
                      <w:rFonts w:ascii="Montserrat" w:eastAsia="MS Mincho" w:hAnsi="Montserrat"/>
                      <w:sz w:val="16"/>
                      <w:szCs w:val="16"/>
                      <w:lang w:eastAsia="es-ES"/>
                    </w:rPr>
                  </w:pPr>
                  <w:r w:rsidRPr="00172694">
                    <w:rPr>
                      <w:rFonts w:ascii="Montserrat" w:eastAsia="MS Mincho" w:hAnsi="Montserrat"/>
                      <w:sz w:val="16"/>
                      <w:szCs w:val="16"/>
                      <w:lang w:eastAsia="es-ES"/>
                    </w:rPr>
                    <w:t>Mantenimiento de las instalaciones eléctricas en los centros de trabajo - Condiciones de seguridad</w:t>
                  </w:r>
                </w:p>
              </w:tc>
            </w:tr>
          </w:tbl>
          <w:p w14:paraId="7A00EF86" w14:textId="77777777" w:rsidR="002626C7" w:rsidRPr="00172694" w:rsidRDefault="002626C7" w:rsidP="00752EE2">
            <w:pPr>
              <w:jc w:val="both"/>
              <w:rPr>
                <w:rFonts w:ascii="Noto Sans" w:eastAsia="Montserrat Medium" w:hAnsi="Noto Sans" w:cs="Noto Sans"/>
                <w:b/>
                <w:color w:val="000000"/>
                <w:sz w:val="18"/>
                <w:szCs w:val="18"/>
              </w:rPr>
            </w:pPr>
          </w:p>
          <w:p w14:paraId="10F1D84D" w14:textId="10994569" w:rsidR="002626C7" w:rsidRDefault="002626C7" w:rsidP="00752EE2">
            <w:pPr>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Con respecto a las Normas Oficiales Mexicanas, los licitantes deberán adjuntar a su propuesta técnica el documento que acredite el cumplimiento y/</w:t>
            </w:r>
            <w:proofErr w:type="spellStart"/>
            <w:r w:rsidRPr="00172694">
              <w:rPr>
                <w:rFonts w:ascii="Noto Sans" w:eastAsia="Montserrat Medium" w:hAnsi="Noto Sans" w:cs="Noto Sans"/>
                <w:b/>
                <w:color w:val="000000"/>
                <w:sz w:val="18"/>
                <w:szCs w:val="18"/>
              </w:rPr>
              <w:t>o</w:t>
            </w:r>
            <w:proofErr w:type="spellEnd"/>
            <w:r w:rsidRPr="00172694">
              <w:rPr>
                <w:rFonts w:ascii="Noto Sans" w:eastAsia="Montserrat Medium" w:hAnsi="Noto Sans" w:cs="Noto Sans"/>
                <w:b/>
                <w:color w:val="000000"/>
                <w:sz w:val="18"/>
                <w:szCs w:val="18"/>
              </w:rPr>
              <w:t xml:space="preserve"> </w:t>
            </w:r>
            <w:r w:rsidRPr="008224EF">
              <w:rPr>
                <w:rFonts w:ascii="Noto Sans" w:eastAsia="Montserrat Medium" w:hAnsi="Noto Sans" w:cs="Noto Sans"/>
                <w:b/>
                <w:color w:val="000000"/>
                <w:sz w:val="18"/>
                <w:szCs w:val="18"/>
              </w:rPr>
              <w:t>observación de las mismas</w:t>
            </w:r>
            <w:r w:rsidR="00836987" w:rsidRPr="008224EF">
              <w:rPr>
                <w:rFonts w:ascii="Noto Sans" w:eastAsia="Montserrat Medium" w:hAnsi="Noto Sans" w:cs="Noto Sans"/>
                <w:b/>
                <w:color w:val="000000"/>
                <w:sz w:val="18"/>
                <w:szCs w:val="18"/>
              </w:rPr>
              <w:t xml:space="preserve"> en apego al artículo 28, fracción VII, de la LAASSP; y 54 de su Reglamento</w:t>
            </w:r>
            <w:r w:rsidRPr="008224EF">
              <w:rPr>
                <w:rFonts w:ascii="Noto Sans" w:eastAsia="Montserrat Medium" w:hAnsi="Noto Sans" w:cs="Noto Sans"/>
                <w:b/>
                <w:color w:val="000000"/>
                <w:sz w:val="18"/>
                <w:szCs w:val="18"/>
              </w:rPr>
              <w:t>.</w:t>
            </w:r>
          </w:p>
          <w:p w14:paraId="63089287" w14:textId="77777777" w:rsidR="002012B3" w:rsidRPr="00172694" w:rsidRDefault="002012B3" w:rsidP="00752EE2">
            <w:pPr>
              <w:jc w:val="both"/>
              <w:rPr>
                <w:rFonts w:ascii="Noto Sans" w:eastAsia="Montserrat Medium" w:hAnsi="Noto Sans" w:cs="Noto Sans"/>
                <w:b/>
                <w:color w:val="000000"/>
                <w:sz w:val="18"/>
                <w:szCs w:val="18"/>
              </w:rPr>
            </w:pPr>
          </w:p>
          <w:p w14:paraId="2903B5C0" w14:textId="77777777" w:rsidR="002626C7" w:rsidRPr="00172694" w:rsidRDefault="002626C7" w:rsidP="00837130">
            <w:pPr>
              <w:numPr>
                <w:ilvl w:val="0"/>
                <w:numId w:val="181"/>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LINEAMIENTOS GENERALES</w:t>
            </w:r>
          </w:p>
          <w:p w14:paraId="0E604DEF"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deberá contar con todos los materiales, herramientas, equipo, sustratos y productos necesarios, para los trabajos de mantenimiento y conservación del inmueble, proporcionando el “SERVICIO” de acuerdo con las necesidades requeridas en el contrato específico; los cuales deberán estar considerados en el monto total por “SERVICIO” requerido</w:t>
            </w:r>
          </w:p>
          <w:p w14:paraId="1F9A92BB"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tendrá que asegurar que cuenta con la fuerza de trabajo suficiente para la atención Oportuna de las necesidades de la Secihti, esto entregando un listado de la cuadrilla que se estará encargando de los trabajos por realizar.</w:t>
            </w:r>
          </w:p>
          <w:p w14:paraId="07FBDFA9"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personal que designe “EL PROVEEDOR” para la realización de los trabajos deberá estar plenamente uniformado y utilizar en todo momento el equipo de seguridad personal, de acuerdo con los trabajos a realizar a solicitud del “ADMINISTRADOR DEL CONTRATO”</w:t>
            </w:r>
          </w:p>
          <w:p w14:paraId="64C0140F"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Es obligación de “EL PROVEEDOR”, verificar que su personal cuente y use equipo de protección personal y siga las instrucciones de uso de este, el cual constituye los elementos que a continuación se describen:</w:t>
            </w:r>
          </w:p>
          <w:p w14:paraId="37CE7019"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a) Uniforme Completo: Pantalón y camisola.</w:t>
            </w:r>
          </w:p>
          <w:p w14:paraId="05AF3119"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b) Gafete de Identificación (Con nombre de la empresa, nombre el empleado, cargo y fotografía vigente).</w:t>
            </w:r>
          </w:p>
          <w:p w14:paraId="2CFB4089"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c) Botas de Seguridad.</w:t>
            </w:r>
          </w:p>
          <w:p w14:paraId="3DE780F1"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d) Guantes (Si aplican de acuerdo con el trabajo).</w:t>
            </w:r>
          </w:p>
          <w:p w14:paraId="754A67BA"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 Casco de Seguridad (Si aplica de acuerdo con el trabajo).</w:t>
            </w:r>
          </w:p>
          <w:p w14:paraId="427A4407" w14:textId="77777777"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f) Lentes de Seguridad (Oscuros y/o claros, si aplican de acuerdo con el trabajo).</w:t>
            </w:r>
          </w:p>
          <w:p w14:paraId="6790AB50" w14:textId="3D49163B" w:rsidR="002626C7" w:rsidRPr="00172694" w:rsidRDefault="002626C7" w:rsidP="00752EE2">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 xml:space="preserve">g) </w:t>
            </w:r>
            <w:proofErr w:type="spellStart"/>
            <w:r w:rsidRPr="00172694">
              <w:rPr>
                <w:rFonts w:ascii="Noto Sans" w:eastAsia="Montserrat Medium" w:hAnsi="Noto Sans" w:cs="Noto Sans"/>
                <w:bCs/>
                <w:color w:val="000000"/>
                <w:sz w:val="18"/>
                <w:szCs w:val="18"/>
              </w:rPr>
              <w:t>Go</w:t>
            </w:r>
            <w:r w:rsidR="00E91F1B">
              <w:rPr>
                <w:rFonts w:ascii="Noto Sans" w:eastAsia="Montserrat Medium" w:hAnsi="Noto Sans" w:cs="Noto Sans"/>
                <w:bCs/>
                <w:color w:val="000000"/>
                <w:sz w:val="18"/>
                <w:szCs w:val="18"/>
              </w:rPr>
              <w:t>g</w:t>
            </w:r>
            <w:r w:rsidRPr="00172694">
              <w:rPr>
                <w:rFonts w:ascii="Noto Sans" w:eastAsia="Montserrat Medium" w:hAnsi="Noto Sans" w:cs="Noto Sans"/>
                <w:bCs/>
                <w:color w:val="000000"/>
                <w:sz w:val="18"/>
                <w:szCs w:val="18"/>
              </w:rPr>
              <w:t>gles</w:t>
            </w:r>
            <w:proofErr w:type="spellEnd"/>
            <w:r w:rsidRPr="00172694">
              <w:rPr>
                <w:rFonts w:ascii="Noto Sans" w:eastAsia="Montserrat Medium" w:hAnsi="Noto Sans" w:cs="Noto Sans"/>
                <w:bCs/>
                <w:color w:val="000000"/>
                <w:sz w:val="18"/>
                <w:szCs w:val="18"/>
              </w:rPr>
              <w:t xml:space="preserve"> (Si aplican de acuerdo con el trabajo).</w:t>
            </w:r>
          </w:p>
          <w:p w14:paraId="3409160C"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 xml:space="preserve">“EL PROVEEDOR” deberá presentar un escrito libre en donde manifiesten que el personal que realizará los trabajos en la Secihti, cuenta con los conocimientos técnicos, manejo de herramientas y está capacitado para </w:t>
            </w:r>
            <w:r w:rsidRPr="00172694">
              <w:rPr>
                <w:rFonts w:ascii="Noto Sans" w:eastAsia="Montserrat Medium" w:hAnsi="Noto Sans" w:cs="Noto Sans"/>
                <w:bCs/>
                <w:color w:val="000000"/>
                <w:sz w:val="18"/>
                <w:szCs w:val="18"/>
              </w:rPr>
              <w:lastRenderedPageBreak/>
              <w:t>realizar de manera correcta y segura los trabajos de mantenimiento y conservación de inmuebles anexo a este documento.</w:t>
            </w:r>
          </w:p>
          <w:p w14:paraId="5B9F991C"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deberá llevar a cabo, la recolección del cascajo, subproductos vegetales y todo tipo de desecho cada que se generen como consecuencia de los trabajos ejecutados, realizando la disposición adecuada de los mismos, conforme a lo establecido en la Ley de Residuos Sólidos de la Ciudad de México,  por lo que “EL PROVEEDOR” deberá proporcionar el material necesario para la correcta separación de los desechos sólidos como se señala en dichas disposiciones y no podrán mezclar estos residuos, con los que se generan en el inmueble, conforme a lo establecido en el contrato.</w:t>
            </w:r>
          </w:p>
          <w:p w14:paraId="14C19D58"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En todo momento deberá estar el personal del “EL PROVEEDOR” en el edificio Sede de la Secihti, para atender sus requerimientos de mantenimiento, mismos que serán solicitados por el “Administrador de Contrato”, a través de la Subdirección de Servicios Generales y Mantenimiento.</w:t>
            </w:r>
          </w:p>
          <w:p w14:paraId="62BDE819"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 xml:space="preserve">Para efectos del presente Anexo Técnico, se entiende por </w:t>
            </w:r>
            <w:r w:rsidRPr="00172694">
              <w:rPr>
                <w:rFonts w:ascii="Noto Sans" w:eastAsia="Montserrat Medium" w:hAnsi="Noto Sans" w:cs="Noto Sans"/>
                <w:b/>
                <w:color w:val="000000"/>
                <w:sz w:val="18"/>
                <w:szCs w:val="18"/>
              </w:rPr>
              <w:t>Mantenimiento Correctivo</w:t>
            </w:r>
            <w:r w:rsidRPr="00172694">
              <w:rPr>
                <w:rFonts w:ascii="Noto Sans" w:eastAsia="Montserrat Medium" w:hAnsi="Noto Sans" w:cs="Noto Sans"/>
                <w:bCs/>
                <w:color w:val="000000"/>
                <w:sz w:val="18"/>
                <w:szCs w:val="18"/>
              </w:rPr>
              <w:t xml:space="preserve"> al cambio total del desperfecto incluyendo el material, equipo, personal, logística y todo lo necesario para reestablecer el desperfecto al 100% con el fin de extender la vida útil del inmueble.</w:t>
            </w:r>
          </w:p>
          <w:p w14:paraId="2A7DEA97"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 xml:space="preserve">Para los mantenimientos correctivos se entregará una cotización al Administrador del Contrato, en un lapso de 24 horas a partir del requerimiento, para su valoración y autorización, </w:t>
            </w:r>
          </w:p>
          <w:p w14:paraId="3B9D5EB9" w14:textId="77777777" w:rsidR="002626C7" w:rsidRPr="00172694" w:rsidRDefault="002626C7" w:rsidP="00837130">
            <w:pPr>
              <w:pStyle w:val="Prrafodelista"/>
              <w:numPr>
                <w:ilvl w:val="0"/>
                <w:numId w:val="198"/>
              </w:numPr>
              <w:contextualSpacing/>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“SERVICIO” deberá realizarse garantizando la seguridad tanto para el personal que efectúe éste, como para los usuarios que se encuentren en el inmueble.</w:t>
            </w:r>
          </w:p>
          <w:p w14:paraId="1F47BE12"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deberá instruir a su personal para que guarde la debida disciplina y el mayor orden durante su permanencia en las instalaciones de la Secihti, acatando entre otras, las normas de seguridad que sean establecidas por el personal de seguridad y de protección civil.</w:t>
            </w:r>
          </w:p>
          <w:p w14:paraId="1E536A5E" w14:textId="77777777" w:rsidR="002626C7" w:rsidRPr="00172694" w:rsidRDefault="002626C7" w:rsidP="00837130">
            <w:pPr>
              <w:pStyle w:val="Prrafodelista"/>
              <w:numPr>
                <w:ilvl w:val="0"/>
                <w:numId w:val="198"/>
              </w:numPr>
              <w:pBdr>
                <w:top w:val="nil"/>
                <w:left w:val="nil"/>
                <w:bottom w:val="nil"/>
                <w:right w:val="nil"/>
                <w:between w:val="nil"/>
              </w:pBdr>
              <w:tabs>
                <w:tab w:val="left" w:pos="0"/>
              </w:tabs>
              <w:spacing w:before="120" w:after="120"/>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“EL PROVEEDOR” adjudicado, garantiza el “SERVICIO” objeto de este Anexo Técnico, por el lapso de un año, contado a partir de la entrega del mismo.</w:t>
            </w:r>
          </w:p>
          <w:p w14:paraId="012469F9"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La Secihti no estará obligada a la aceptación de los servicios cuando éstos no cumplan con la calidad requerida.</w:t>
            </w:r>
          </w:p>
          <w:p w14:paraId="6D02366B" w14:textId="77777777" w:rsidR="002626C7" w:rsidRPr="00172694" w:rsidRDefault="002626C7" w:rsidP="00837130">
            <w:pPr>
              <w:pStyle w:val="Prrafodelista"/>
              <w:numPr>
                <w:ilvl w:val="0"/>
                <w:numId w:val="198"/>
              </w:numPr>
              <w:contextualSpacing/>
              <w:jc w:val="both"/>
              <w:rPr>
                <w:rFonts w:ascii="Noto Sans" w:eastAsia="Montserrat Medium" w:hAnsi="Noto Sans" w:cs="Noto Sans"/>
                <w:bCs/>
                <w:color w:val="000000"/>
                <w:sz w:val="18"/>
                <w:szCs w:val="18"/>
              </w:rPr>
            </w:pPr>
            <w:r w:rsidRPr="00172694">
              <w:rPr>
                <w:rFonts w:ascii="Noto Sans" w:eastAsia="Montserrat Medium" w:hAnsi="Noto Sans" w:cs="Noto Sans"/>
                <w:bCs/>
                <w:color w:val="000000"/>
                <w:sz w:val="18"/>
                <w:szCs w:val="18"/>
              </w:rPr>
              <w:t xml:space="preserve">Los servicios de mantenimiento </w:t>
            </w:r>
            <w:r w:rsidRPr="00172694">
              <w:rPr>
                <w:rFonts w:ascii="Noto Sans" w:eastAsia="Montserrat Medium" w:hAnsi="Noto Sans" w:cs="Noto Sans"/>
                <w:bCs/>
                <w:color w:val="000000"/>
                <w:sz w:val="18"/>
                <w:szCs w:val="18"/>
                <w:u w:val="single"/>
              </w:rPr>
              <w:t>no contemplados</w:t>
            </w:r>
            <w:r w:rsidRPr="00172694">
              <w:rPr>
                <w:rFonts w:ascii="Noto Sans" w:eastAsia="Montserrat Medium" w:hAnsi="Noto Sans" w:cs="Noto Sans"/>
                <w:bCs/>
                <w:color w:val="000000"/>
                <w:sz w:val="18"/>
                <w:szCs w:val="18"/>
              </w:rPr>
              <w:t xml:space="preserve"> en este Anexo y que sean requeridos por la Secihti, podrán ser realizados previa autorización de “EL ADMINISTRADOR DEL CONTRATO” siempre y cuando la cotización de los mismos se presente por escrito, para su análisis, aprobación y autorización.</w:t>
            </w:r>
          </w:p>
          <w:p w14:paraId="08EE9339" w14:textId="77777777" w:rsidR="002626C7" w:rsidRPr="00172694" w:rsidRDefault="002626C7" w:rsidP="00837130">
            <w:pPr>
              <w:numPr>
                <w:ilvl w:val="0"/>
                <w:numId w:val="181"/>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LICENCIAS, AUTORIZACIONES Y/O PERMISOS:</w:t>
            </w:r>
          </w:p>
          <w:p w14:paraId="4392A362" w14:textId="23767E21" w:rsidR="002626C7" w:rsidRDefault="002626C7" w:rsidP="00752EE2">
            <w:pPr>
              <w:tabs>
                <w:tab w:val="left" w:pos="0"/>
              </w:tabs>
              <w:spacing w:before="120" w:after="120"/>
              <w:jc w:val="both"/>
              <w:rPr>
                <w:rFonts w:ascii="Noto Sans" w:eastAsia="Montserrat Medium" w:hAnsi="Noto Sans" w:cs="Noto Sans"/>
                <w:sz w:val="18"/>
                <w:szCs w:val="18"/>
              </w:rPr>
            </w:pPr>
            <w:r w:rsidRPr="00172694">
              <w:rPr>
                <w:rFonts w:ascii="Noto Sans" w:eastAsia="Montserrat Medium" w:hAnsi="Noto Sans" w:cs="Noto Sans"/>
                <w:sz w:val="18"/>
                <w:szCs w:val="18"/>
              </w:rPr>
              <w:t>El prestador del servicio se obliga a observar y mantener vigentes las licencias, autorizaciones, permisos o registros requeridos para el cumplimiento de sus obligaciones.</w:t>
            </w:r>
          </w:p>
          <w:p w14:paraId="4A937346" w14:textId="2B0F3ADF" w:rsidR="00BB1E92" w:rsidRPr="00172694" w:rsidRDefault="00BB1E92" w:rsidP="00752EE2">
            <w:pPr>
              <w:tabs>
                <w:tab w:val="left" w:pos="0"/>
              </w:tabs>
              <w:spacing w:before="120" w:after="120"/>
              <w:jc w:val="both"/>
              <w:rPr>
                <w:rFonts w:ascii="Noto Sans" w:eastAsia="Montserrat Medium" w:hAnsi="Noto Sans" w:cs="Noto Sans"/>
                <w:b/>
                <w:sz w:val="18"/>
                <w:szCs w:val="18"/>
              </w:rPr>
            </w:pPr>
            <w:r w:rsidRPr="00627661">
              <w:rPr>
                <w:rFonts w:ascii="Noto Sans" w:eastAsia="Montserrat Medium" w:hAnsi="Noto Sans" w:cs="Noto Sans"/>
                <w:sz w:val="18"/>
                <w:szCs w:val="18"/>
              </w:rPr>
              <w:t>El proveedor asumirá la responsabilidad total en caso de no cumplir con lo señalado en el párrafo anterior.</w:t>
            </w:r>
          </w:p>
          <w:p w14:paraId="43ACA8BA" w14:textId="6DF6BC09" w:rsidR="002626C7" w:rsidRDefault="002626C7" w:rsidP="00837130">
            <w:pPr>
              <w:numPr>
                <w:ilvl w:val="0"/>
                <w:numId w:val="181"/>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OBLIGACIONES DEL “PRESTADOR DEL SERVICIO”:</w:t>
            </w:r>
          </w:p>
          <w:p w14:paraId="51D1C228" w14:textId="77777777" w:rsidR="002626C7" w:rsidRPr="00172694" w:rsidRDefault="002626C7" w:rsidP="00837130">
            <w:pPr>
              <w:numPr>
                <w:ilvl w:val="0"/>
                <w:numId w:val="180"/>
              </w:numPr>
              <w:ind w:left="426" w:hanging="284"/>
              <w:jc w:val="both"/>
              <w:rPr>
                <w:rFonts w:ascii="Noto Sans" w:eastAsia="Montserrat Medium" w:hAnsi="Noto Sans" w:cs="Noto Sans"/>
                <w:sz w:val="18"/>
                <w:szCs w:val="18"/>
              </w:rPr>
            </w:pPr>
            <w:r w:rsidRPr="00172694">
              <w:rPr>
                <w:rFonts w:ascii="Noto Sans" w:eastAsia="Montserrat Medium" w:hAnsi="Noto Sans" w:cs="Noto Sans"/>
                <w:b/>
                <w:sz w:val="18"/>
                <w:szCs w:val="18"/>
              </w:rPr>
              <w:t xml:space="preserve">Prestar el servicio </w:t>
            </w:r>
            <w:r w:rsidRPr="00172694">
              <w:rPr>
                <w:rFonts w:ascii="Noto Sans" w:eastAsia="Montserrat Medium" w:hAnsi="Noto Sans" w:cs="Noto Sans"/>
                <w:sz w:val="18"/>
                <w:szCs w:val="18"/>
              </w:rPr>
              <w:t>de conformidad con los términos, descripciones y características señalados en el presente Anexo Técnico.</w:t>
            </w:r>
          </w:p>
          <w:p w14:paraId="77126985" w14:textId="77777777" w:rsidR="002626C7" w:rsidRPr="00172694" w:rsidRDefault="002626C7" w:rsidP="00837130">
            <w:pPr>
              <w:numPr>
                <w:ilvl w:val="0"/>
                <w:numId w:val="180"/>
              </w:numPr>
              <w:ind w:left="426" w:hanging="284"/>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Considerar todos los aspectos logísticos para la </w:t>
            </w:r>
            <w:r w:rsidRPr="00172694">
              <w:rPr>
                <w:rFonts w:ascii="Noto Sans" w:eastAsia="Montserrat Medium" w:hAnsi="Noto Sans" w:cs="Noto Sans"/>
                <w:b/>
                <w:sz w:val="18"/>
                <w:szCs w:val="18"/>
              </w:rPr>
              <w:t>prestación del servicio</w:t>
            </w:r>
            <w:r w:rsidRPr="00172694">
              <w:rPr>
                <w:rFonts w:ascii="Noto Sans" w:eastAsia="Montserrat Medium" w:hAnsi="Noto Sans" w:cs="Noto Sans"/>
                <w:sz w:val="18"/>
                <w:szCs w:val="18"/>
              </w:rPr>
              <w:t xml:space="preserve"> a entera satisfacción del administrador del instrumento contractual.</w:t>
            </w:r>
          </w:p>
          <w:p w14:paraId="1867103A" w14:textId="77777777" w:rsidR="002626C7" w:rsidRPr="00172694" w:rsidRDefault="002626C7" w:rsidP="00837130">
            <w:pPr>
              <w:numPr>
                <w:ilvl w:val="0"/>
                <w:numId w:val="180"/>
              </w:numPr>
              <w:ind w:left="426" w:hanging="284"/>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Proporcionar toda la información y/o documentación relacionada con el instrumento contractual que se llegue a formalizar, que en su momento requiera la Secretaría Anticorrupción y Buen Gobierno y/o el Órgano Interno de Control en </w:t>
            </w:r>
            <w:r w:rsidRPr="00172694">
              <w:rPr>
                <w:rFonts w:ascii="Noto Sans" w:eastAsia="Montserrat Medium" w:hAnsi="Noto Sans" w:cs="Noto Sans"/>
                <w:b/>
                <w:bCs/>
                <w:sz w:val="18"/>
                <w:szCs w:val="18"/>
              </w:rPr>
              <w:t>“LA SECRETARÍA”</w:t>
            </w:r>
            <w:r w:rsidRPr="00172694">
              <w:rPr>
                <w:rFonts w:ascii="Noto Sans" w:eastAsia="Montserrat Medium" w:hAnsi="Noto Sans" w:cs="Noto Sans"/>
                <w:sz w:val="18"/>
                <w:szCs w:val="18"/>
              </w:rPr>
              <w:t xml:space="preserve">, de conformidad con el artículo 156 del Reglamento de la Ley de Adquisiciones, Arrendamientos y Servicios del Sector Público; dicha información será aquella relativa a su participación en el procedimiento de contratación y hasta la </w:t>
            </w:r>
            <w:r w:rsidRPr="00172694">
              <w:rPr>
                <w:rFonts w:ascii="Noto Sans" w:eastAsia="Montserrat Medium" w:hAnsi="Noto Sans" w:cs="Noto Sans"/>
                <w:b/>
                <w:sz w:val="18"/>
                <w:szCs w:val="18"/>
              </w:rPr>
              <w:t>prestación del</w:t>
            </w:r>
            <w:r w:rsidRPr="00172694">
              <w:rPr>
                <w:rFonts w:ascii="Noto Sans" w:eastAsia="Montserrat Medium" w:hAnsi="Noto Sans" w:cs="Noto Sans"/>
                <w:sz w:val="18"/>
                <w:szCs w:val="18"/>
              </w:rPr>
              <w:t xml:space="preserve"> </w:t>
            </w:r>
            <w:r w:rsidRPr="00172694">
              <w:rPr>
                <w:rFonts w:ascii="Noto Sans" w:eastAsia="Montserrat Medium" w:hAnsi="Noto Sans" w:cs="Noto Sans"/>
                <w:b/>
                <w:sz w:val="18"/>
                <w:szCs w:val="18"/>
              </w:rPr>
              <w:t>servicio</w:t>
            </w:r>
            <w:r w:rsidRPr="00172694">
              <w:rPr>
                <w:rFonts w:ascii="Noto Sans" w:eastAsia="Montserrat Medium" w:hAnsi="Noto Sans" w:cs="Noto Sans"/>
                <w:sz w:val="18"/>
                <w:szCs w:val="18"/>
              </w:rPr>
              <w:t xml:space="preserve"> por el periodo establecido en la normatividad vigente aplicable.</w:t>
            </w:r>
          </w:p>
          <w:p w14:paraId="44E62CC1" w14:textId="250C4A90" w:rsidR="002626C7" w:rsidRPr="00172694" w:rsidRDefault="002626C7" w:rsidP="00837130">
            <w:pPr>
              <w:numPr>
                <w:ilvl w:val="0"/>
                <w:numId w:val="180"/>
              </w:numPr>
              <w:ind w:left="426" w:hanging="284"/>
              <w:jc w:val="both"/>
              <w:rPr>
                <w:rFonts w:ascii="Noto Sans" w:eastAsia="Montserrat Medium" w:hAnsi="Noto Sans" w:cs="Noto Sans"/>
                <w:sz w:val="18"/>
                <w:szCs w:val="18"/>
              </w:rPr>
            </w:pPr>
            <w:r w:rsidRPr="00172694">
              <w:rPr>
                <w:rFonts w:ascii="Noto Sans" w:eastAsia="Montserrat Medium" w:hAnsi="Noto Sans" w:cs="Noto Sans"/>
                <w:sz w:val="18"/>
                <w:szCs w:val="18"/>
              </w:rPr>
              <w:lastRenderedPageBreak/>
              <w:t xml:space="preserve">El proveedor durante la vigencia del contrato deberá mantenerse al corriente de sus obligaciones obrero patronales ante el IMSS e INFONAVIT (SUAS) </w:t>
            </w:r>
            <w:r w:rsidRPr="00627661">
              <w:rPr>
                <w:rFonts w:ascii="Noto Sans" w:eastAsia="Montserrat Medium" w:hAnsi="Noto Sans" w:cs="Noto Sans"/>
                <w:sz w:val="18"/>
                <w:szCs w:val="18"/>
              </w:rPr>
              <w:t>de l</w:t>
            </w:r>
            <w:r w:rsidR="0028654F" w:rsidRPr="00627661">
              <w:rPr>
                <w:rFonts w:ascii="Noto Sans" w:eastAsia="Montserrat Medium" w:hAnsi="Noto Sans" w:cs="Noto Sans"/>
                <w:sz w:val="18"/>
                <w:szCs w:val="18"/>
              </w:rPr>
              <w:t>os trabajadores</w:t>
            </w:r>
            <w:r w:rsidRPr="00627661">
              <w:rPr>
                <w:rFonts w:ascii="Noto Sans" w:eastAsia="Montserrat Medium" w:hAnsi="Noto Sans" w:cs="Noto Sans"/>
                <w:sz w:val="18"/>
                <w:szCs w:val="18"/>
              </w:rPr>
              <w:t xml:space="preserve"> que</w:t>
            </w:r>
            <w:r w:rsidRPr="00172694">
              <w:rPr>
                <w:rFonts w:ascii="Noto Sans" w:eastAsia="Montserrat Medium" w:hAnsi="Noto Sans" w:cs="Noto Sans"/>
                <w:sz w:val="18"/>
                <w:szCs w:val="18"/>
              </w:rPr>
              <w:t xml:space="preserve"> estén a cargo de prestar el servicio, por lo que la Secihti se reserva el derecho de verificar dicho cumplimiento en el momento que ésta lo determine. </w:t>
            </w:r>
          </w:p>
          <w:p w14:paraId="4D4FBDFB" w14:textId="77777777" w:rsidR="002626C7" w:rsidRPr="00172694" w:rsidRDefault="002626C7" w:rsidP="00752EE2">
            <w:pPr>
              <w:jc w:val="both"/>
              <w:rPr>
                <w:rFonts w:ascii="Noto Sans" w:eastAsia="Montserrat Medium" w:hAnsi="Noto Sans" w:cs="Noto Sans"/>
                <w:sz w:val="18"/>
                <w:szCs w:val="18"/>
              </w:rPr>
            </w:pPr>
          </w:p>
          <w:p w14:paraId="0738262C" w14:textId="2D3A42FF" w:rsidR="002626C7" w:rsidRDefault="002626C7" w:rsidP="00837130">
            <w:pPr>
              <w:numPr>
                <w:ilvl w:val="0"/>
                <w:numId w:val="181"/>
              </w:numPr>
              <w:tabs>
                <w:tab w:val="left" w:pos="0"/>
              </w:tabs>
              <w:spacing w:before="120" w:after="120"/>
              <w:jc w:val="both"/>
              <w:rPr>
                <w:rFonts w:ascii="Noto Sans" w:eastAsia="Montserrat Medium" w:hAnsi="Noto Sans" w:cs="Noto Sans"/>
                <w:b/>
                <w:sz w:val="18"/>
                <w:szCs w:val="18"/>
              </w:rPr>
            </w:pPr>
            <w:r w:rsidRPr="00172694">
              <w:rPr>
                <w:rFonts w:ascii="Noto Sans" w:eastAsia="Montserrat Medium" w:hAnsi="Noto Sans" w:cs="Noto Sans"/>
                <w:b/>
                <w:sz w:val="18"/>
                <w:szCs w:val="18"/>
              </w:rPr>
              <w:t>MECANISMOS PARA VERIFICACIÓN, SUPERVISIÓN Y COMPROBACIÓN:</w:t>
            </w:r>
          </w:p>
          <w:p w14:paraId="101D0D40" w14:textId="77777777" w:rsidR="002626C7" w:rsidRPr="00172694"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El proveedor deberá realizar el SERVICIO en los términos establecidos en el presente Anexo Técnico, lo cual será verificado por el ADMINISTRADOR DEL CONTRATO, quien será el responsable del seguimiento a las obligaciones del licitante adjudicado establecidas en el contrato; para lo cual se auxiliará de las personas servidoras públicas designadas como SUPERVISOR DEL CONTRATO.</w:t>
            </w:r>
          </w:p>
          <w:p w14:paraId="45920A9E" w14:textId="50030FDA" w:rsidR="002626C7" w:rsidRDefault="002626C7" w:rsidP="00752EE2">
            <w:pPr>
              <w:tabs>
                <w:tab w:val="left" w:pos="107"/>
              </w:tabs>
              <w:ind w:right="121"/>
              <w:jc w:val="both"/>
              <w:rPr>
                <w:rFonts w:ascii="Noto Sans" w:eastAsia="Montserrat Medium" w:hAnsi="Noto Sans" w:cs="Noto Sans"/>
                <w:b/>
                <w:bCs/>
                <w:sz w:val="18"/>
                <w:szCs w:val="18"/>
              </w:rPr>
            </w:pPr>
          </w:p>
          <w:p w14:paraId="0EAE3C59" w14:textId="77777777" w:rsidR="002626C7" w:rsidRPr="00172694" w:rsidRDefault="002626C7" w:rsidP="00752EE2">
            <w:pPr>
              <w:tabs>
                <w:tab w:val="left" w:pos="107"/>
              </w:tabs>
              <w:ind w:right="121"/>
              <w:jc w:val="both"/>
              <w:rPr>
                <w:rFonts w:ascii="Noto Sans" w:eastAsia="Montserrat Medium" w:hAnsi="Noto Sans" w:cs="Noto Sans"/>
                <w:b/>
                <w:bCs/>
                <w:sz w:val="18"/>
                <w:szCs w:val="18"/>
              </w:rPr>
            </w:pPr>
            <w:r w:rsidRPr="00172694">
              <w:rPr>
                <w:rFonts w:ascii="Noto Sans" w:eastAsia="Montserrat Medium" w:hAnsi="Noto Sans" w:cs="Noto Sans"/>
                <w:b/>
                <w:bCs/>
                <w:sz w:val="18"/>
                <w:szCs w:val="18"/>
              </w:rPr>
              <w:t xml:space="preserve">ENTREGABLES: </w:t>
            </w:r>
          </w:p>
          <w:p w14:paraId="4D4DD9DA" w14:textId="77777777" w:rsidR="002626C7" w:rsidRPr="00172694" w:rsidRDefault="002626C7" w:rsidP="00752EE2">
            <w:pPr>
              <w:tabs>
                <w:tab w:val="left" w:pos="107"/>
              </w:tabs>
              <w:ind w:right="121"/>
              <w:jc w:val="both"/>
              <w:rPr>
                <w:rFonts w:ascii="Noto Sans" w:eastAsia="Montserrat Medium" w:hAnsi="Noto Sans" w:cs="Noto Sans"/>
                <w:b/>
                <w:bCs/>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513"/>
              <w:gridCol w:w="2336"/>
              <w:gridCol w:w="2585"/>
              <w:gridCol w:w="1916"/>
            </w:tblGrid>
            <w:tr w:rsidR="002626C7" w:rsidRPr="00AD6756" w14:paraId="3EB30697" w14:textId="77777777" w:rsidTr="00752EE2">
              <w:trPr>
                <w:trHeight w:val="351"/>
                <w:tblHeader/>
                <w:jc w:val="center"/>
              </w:trPr>
              <w:tc>
                <w:tcPr>
                  <w:tcW w:w="2513" w:type="dxa"/>
                  <w:shd w:val="clear" w:color="auto" w:fill="691C32"/>
                  <w:vAlign w:val="center"/>
                </w:tcPr>
                <w:p w14:paraId="3EAB70E3" w14:textId="77777777" w:rsidR="002626C7" w:rsidRPr="00AD6756" w:rsidRDefault="002626C7" w:rsidP="00752EE2">
                  <w:pPr>
                    <w:spacing w:before="120" w:after="120"/>
                    <w:jc w:val="center"/>
                    <w:rPr>
                      <w:rFonts w:ascii="Noto Sans" w:eastAsia="Montserrat Medium" w:hAnsi="Noto Sans" w:cs="Noto Sans"/>
                      <w:b/>
                      <w:color w:val="FFFFFF"/>
                      <w:sz w:val="14"/>
                      <w:szCs w:val="14"/>
                    </w:rPr>
                  </w:pPr>
                  <w:r w:rsidRPr="00AD6756">
                    <w:rPr>
                      <w:rFonts w:ascii="Noto Sans" w:eastAsia="Montserrat Medium" w:hAnsi="Noto Sans" w:cs="Noto Sans"/>
                      <w:b/>
                      <w:color w:val="FFFFFF"/>
                      <w:sz w:val="14"/>
                      <w:szCs w:val="14"/>
                    </w:rPr>
                    <w:t>Número y descripción del entregable</w:t>
                  </w:r>
                </w:p>
              </w:tc>
              <w:tc>
                <w:tcPr>
                  <w:tcW w:w="2336" w:type="dxa"/>
                  <w:shd w:val="clear" w:color="auto" w:fill="691C32"/>
                  <w:vAlign w:val="center"/>
                </w:tcPr>
                <w:p w14:paraId="5216957F" w14:textId="77777777" w:rsidR="002626C7" w:rsidRPr="00AD6756" w:rsidRDefault="002626C7" w:rsidP="00752EE2">
                  <w:pPr>
                    <w:tabs>
                      <w:tab w:val="left" w:pos="0"/>
                    </w:tabs>
                    <w:spacing w:before="120" w:after="120"/>
                    <w:jc w:val="center"/>
                    <w:rPr>
                      <w:rFonts w:ascii="Noto Sans" w:eastAsia="Montserrat Medium" w:hAnsi="Noto Sans" w:cs="Noto Sans"/>
                      <w:b/>
                      <w:color w:val="FFFFFF"/>
                      <w:sz w:val="14"/>
                      <w:szCs w:val="14"/>
                    </w:rPr>
                  </w:pPr>
                  <w:r w:rsidRPr="00AD6756">
                    <w:rPr>
                      <w:rFonts w:ascii="Noto Sans" w:eastAsia="Montserrat Medium" w:hAnsi="Noto Sans" w:cs="Noto Sans"/>
                      <w:b/>
                      <w:color w:val="FFFFFF"/>
                      <w:sz w:val="14"/>
                      <w:szCs w:val="14"/>
                    </w:rPr>
                    <w:t>Forma, medio y lugar de entrega</w:t>
                  </w:r>
                </w:p>
              </w:tc>
              <w:tc>
                <w:tcPr>
                  <w:tcW w:w="2585" w:type="dxa"/>
                  <w:shd w:val="clear" w:color="auto" w:fill="691C32"/>
                </w:tcPr>
                <w:p w14:paraId="47720B98" w14:textId="77777777" w:rsidR="002626C7" w:rsidRPr="00AD6756" w:rsidRDefault="002626C7" w:rsidP="00752EE2">
                  <w:pPr>
                    <w:tabs>
                      <w:tab w:val="left" w:pos="0"/>
                    </w:tabs>
                    <w:spacing w:before="120" w:after="120"/>
                    <w:jc w:val="center"/>
                    <w:rPr>
                      <w:rFonts w:ascii="Noto Sans" w:eastAsia="Montserrat Medium" w:hAnsi="Noto Sans" w:cs="Noto Sans"/>
                      <w:b/>
                      <w:color w:val="FFFFFF"/>
                      <w:sz w:val="14"/>
                      <w:szCs w:val="14"/>
                    </w:rPr>
                  </w:pPr>
                  <w:r w:rsidRPr="00AD6756">
                    <w:rPr>
                      <w:rFonts w:ascii="Noto Sans" w:eastAsia="Montserrat Medium" w:hAnsi="Noto Sans" w:cs="Noto Sans"/>
                      <w:b/>
                      <w:color w:val="FFFFFF"/>
                      <w:sz w:val="14"/>
                      <w:szCs w:val="14"/>
                    </w:rPr>
                    <w:t>Nombre y cargo de la Persona Servidora Pública a la que deberá realizarse la entrega</w:t>
                  </w:r>
                </w:p>
              </w:tc>
              <w:tc>
                <w:tcPr>
                  <w:tcW w:w="1916" w:type="dxa"/>
                  <w:shd w:val="clear" w:color="auto" w:fill="691C32"/>
                  <w:vAlign w:val="center"/>
                </w:tcPr>
                <w:p w14:paraId="7D33939E" w14:textId="77777777" w:rsidR="002626C7" w:rsidRPr="00AD6756" w:rsidRDefault="002626C7" w:rsidP="00752EE2">
                  <w:pPr>
                    <w:tabs>
                      <w:tab w:val="left" w:pos="0"/>
                    </w:tabs>
                    <w:spacing w:before="120" w:after="120"/>
                    <w:jc w:val="center"/>
                    <w:rPr>
                      <w:rFonts w:ascii="Noto Sans" w:eastAsia="Montserrat Medium" w:hAnsi="Noto Sans" w:cs="Noto Sans"/>
                      <w:b/>
                      <w:color w:val="FFFFFF"/>
                      <w:sz w:val="14"/>
                      <w:szCs w:val="14"/>
                    </w:rPr>
                  </w:pPr>
                  <w:r w:rsidRPr="00AD6756">
                    <w:rPr>
                      <w:rFonts w:ascii="Noto Sans" w:eastAsia="Montserrat Medium" w:hAnsi="Noto Sans" w:cs="Noto Sans"/>
                      <w:b/>
                      <w:color w:val="FFFFFF"/>
                      <w:sz w:val="14"/>
                      <w:szCs w:val="14"/>
                    </w:rPr>
                    <w:t>Fecha y/o periodicidad de entrega</w:t>
                  </w:r>
                </w:p>
              </w:tc>
            </w:tr>
            <w:tr w:rsidR="002626C7" w:rsidRPr="00AD6756" w14:paraId="00CD13DB" w14:textId="77777777" w:rsidTr="00752EE2">
              <w:trPr>
                <w:trHeight w:val="193"/>
                <w:jc w:val="center"/>
              </w:trPr>
              <w:tc>
                <w:tcPr>
                  <w:tcW w:w="2513" w:type="dxa"/>
                  <w:shd w:val="clear" w:color="auto" w:fill="auto"/>
                  <w:vAlign w:val="center"/>
                </w:tcPr>
                <w:p w14:paraId="7510A1CC" w14:textId="77777777" w:rsidR="002626C7" w:rsidRPr="00AD6756" w:rsidRDefault="002626C7" w:rsidP="00752EE2">
                  <w:pPr>
                    <w:jc w:val="both"/>
                    <w:rPr>
                      <w:rFonts w:ascii="Noto Sans" w:eastAsia="Montserrat Medium" w:hAnsi="Noto Sans" w:cs="Noto Sans"/>
                      <w:color w:val="000000"/>
                      <w:sz w:val="14"/>
                      <w:szCs w:val="14"/>
                    </w:rPr>
                  </w:pPr>
                  <w:bookmarkStart w:id="4" w:name="_Hlk95837112"/>
                  <w:r w:rsidRPr="00AD6756">
                    <w:rPr>
                      <w:rFonts w:ascii="Noto Sans" w:eastAsia="Montserrat Medium" w:hAnsi="Noto Sans" w:cs="Noto Sans"/>
                      <w:color w:val="000000"/>
                      <w:sz w:val="14"/>
                      <w:szCs w:val="14"/>
                    </w:rPr>
                    <w:t>Reportes descriptivos por escrito e impresos fotográficos de cada uno de los trabajos realizados, para su aprobación y autorización</w:t>
                  </w:r>
                  <w:bookmarkEnd w:id="4"/>
                  <w:r w:rsidRPr="00AD6756">
                    <w:rPr>
                      <w:rFonts w:ascii="Noto Sans" w:eastAsia="Montserrat Medium" w:hAnsi="Noto Sans" w:cs="Noto Sans"/>
                      <w:color w:val="000000"/>
                      <w:sz w:val="14"/>
                      <w:szCs w:val="14"/>
                    </w:rPr>
                    <w:t xml:space="preserve">, </w:t>
                  </w:r>
                </w:p>
              </w:tc>
              <w:tc>
                <w:tcPr>
                  <w:tcW w:w="2336" w:type="dxa"/>
                  <w:shd w:val="clear" w:color="auto" w:fill="auto"/>
                  <w:vAlign w:val="center"/>
                </w:tcPr>
                <w:p w14:paraId="1A1C123D" w14:textId="77777777" w:rsidR="002626C7" w:rsidRPr="00AD6756" w:rsidRDefault="002626C7" w:rsidP="00752EE2">
                  <w:pPr>
                    <w:tabs>
                      <w:tab w:val="left" w:pos="0"/>
                    </w:tabs>
                    <w:spacing w:before="120" w:after="120"/>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De manera física, y en papel en el domicilio de recepción y entrega será en Avenida Insurgentes Sur número 1582, Planta Baja, Colonia Crédito Constructor, Código Postal 03940, Alcaldía Benito Juárez, Ciudad de México.</w:t>
                  </w:r>
                </w:p>
              </w:tc>
              <w:tc>
                <w:tcPr>
                  <w:tcW w:w="2585" w:type="dxa"/>
                  <w:vAlign w:val="center"/>
                </w:tcPr>
                <w:p w14:paraId="41F45CD7" w14:textId="77777777" w:rsidR="002626C7" w:rsidRPr="00AD6756" w:rsidRDefault="002626C7" w:rsidP="00752EE2">
                  <w:pPr>
                    <w:tabs>
                      <w:tab w:val="left" w:pos="0"/>
                    </w:tabs>
                    <w:spacing w:before="120" w:after="120"/>
                    <w:ind w:left="105"/>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Titular de la Dirección de Servicios Generales, Obras y Control de Bienes.</w:t>
                  </w:r>
                </w:p>
              </w:tc>
              <w:tc>
                <w:tcPr>
                  <w:tcW w:w="1916" w:type="dxa"/>
                  <w:shd w:val="clear" w:color="auto" w:fill="auto"/>
                  <w:vAlign w:val="center"/>
                </w:tcPr>
                <w:p w14:paraId="569A842A" w14:textId="77777777" w:rsidR="002626C7" w:rsidRPr="00AD6756" w:rsidRDefault="002626C7" w:rsidP="00752EE2">
                  <w:pPr>
                    <w:tabs>
                      <w:tab w:val="left" w:pos="0"/>
                    </w:tabs>
                    <w:spacing w:before="120" w:after="120"/>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El proveedor deberá entregar a mes vencido en los primeros cinco días hábiles de cada mes.</w:t>
                  </w:r>
                </w:p>
              </w:tc>
            </w:tr>
            <w:tr w:rsidR="002626C7" w:rsidRPr="00AD6756" w14:paraId="3DCA6AD7" w14:textId="77777777" w:rsidTr="00752EE2">
              <w:trPr>
                <w:trHeight w:val="193"/>
                <w:jc w:val="center"/>
              </w:trPr>
              <w:tc>
                <w:tcPr>
                  <w:tcW w:w="2513" w:type="dxa"/>
                  <w:shd w:val="clear" w:color="auto" w:fill="auto"/>
                  <w:vAlign w:val="center"/>
                </w:tcPr>
                <w:p w14:paraId="567F6ECE" w14:textId="77777777" w:rsidR="002626C7" w:rsidRPr="00AD6756" w:rsidRDefault="002626C7" w:rsidP="00752EE2">
                  <w:pPr>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Documento vigente expedido por el SAT, IMSS e INFONAVIT en el que se emita la opinión del cumplimiento de las obligaciones fiscales, seguridad social, así como de aportaciones patronales y entero de descuentos, en sentido positivo y sin adeudos, emitidas de conformidad con lo establecido en el artículo 32-D del CFF.</w:t>
                  </w:r>
                </w:p>
              </w:tc>
              <w:tc>
                <w:tcPr>
                  <w:tcW w:w="2336" w:type="dxa"/>
                  <w:shd w:val="clear" w:color="auto" w:fill="auto"/>
                  <w:vAlign w:val="center"/>
                </w:tcPr>
                <w:p w14:paraId="71CAC228" w14:textId="77777777" w:rsidR="002626C7" w:rsidRPr="00AD6756" w:rsidRDefault="002626C7" w:rsidP="00752EE2">
                  <w:pPr>
                    <w:tabs>
                      <w:tab w:val="left" w:pos="0"/>
                    </w:tabs>
                    <w:spacing w:before="120" w:after="120"/>
                    <w:jc w:val="both"/>
                    <w:rPr>
                      <w:rFonts w:ascii="Noto Sans" w:eastAsia="Montserrat Medium" w:hAnsi="Noto Sans" w:cs="Noto Sans"/>
                      <w:color w:val="000000"/>
                      <w:sz w:val="14"/>
                      <w:szCs w:val="14"/>
                    </w:rPr>
                  </w:pPr>
                  <w:r w:rsidRPr="00AD6756">
                    <w:rPr>
                      <w:rFonts w:ascii="Noto Sans" w:eastAsia="Montserrat Medium" w:hAnsi="Noto Sans" w:cs="Noto Sans"/>
                      <w:color w:val="000000" w:themeColor="text1"/>
                      <w:sz w:val="14"/>
                      <w:szCs w:val="14"/>
                    </w:rPr>
                    <w:t>De forma impresa, en el Edificio Sede ubicado en Avenida Insurgentes Sur No. 1582, Piso 2 ala norte, Colonia Crédito Constructor, Demarcación Territorial Benito Juárez, C.P. 03940, Ciudad de México.</w:t>
                  </w:r>
                </w:p>
              </w:tc>
              <w:tc>
                <w:tcPr>
                  <w:tcW w:w="2585" w:type="dxa"/>
                  <w:vAlign w:val="center"/>
                </w:tcPr>
                <w:p w14:paraId="0A875E5D" w14:textId="77777777" w:rsidR="002626C7" w:rsidRPr="00AD6756" w:rsidRDefault="002626C7" w:rsidP="00752EE2">
                  <w:pPr>
                    <w:tabs>
                      <w:tab w:val="left" w:pos="0"/>
                    </w:tabs>
                    <w:spacing w:before="120" w:after="120"/>
                    <w:ind w:left="105"/>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Titular de la Dirección de Servicios Generales, Obras y Control de Bienes</w:t>
                  </w:r>
                </w:p>
              </w:tc>
              <w:tc>
                <w:tcPr>
                  <w:tcW w:w="1916" w:type="dxa"/>
                  <w:shd w:val="clear" w:color="auto" w:fill="auto"/>
                  <w:vAlign w:val="center"/>
                </w:tcPr>
                <w:p w14:paraId="063BC392" w14:textId="77777777" w:rsidR="002626C7" w:rsidRPr="00AD6756" w:rsidRDefault="002626C7" w:rsidP="00752EE2">
                  <w:pPr>
                    <w:tabs>
                      <w:tab w:val="left" w:pos="0"/>
                    </w:tabs>
                    <w:spacing w:before="120" w:after="120"/>
                    <w:jc w:val="both"/>
                    <w:rPr>
                      <w:rFonts w:ascii="Noto Sans" w:eastAsia="Montserrat Medium" w:hAnsi="Noto Sans" w:cs="Noto Sans"/>
                      <w:color w:val="000000"/>
                      <w:sz w:val="14"/>
                      <w:szCs w:val="14"/>
                    </w:rPr>
                  </w:pPr>
                  <w:r w:rsidRPr="00AD6756">
                    <w:rPr>
                      <w:rFonts w:ascii="Noto Sans" w:eastAsia="Montserrat Medium" w:hAnsi="Noto Sans" w:cs="Noto Sans"/>
                      <w:color w:val="000000"/>
                      <w:sz w:val="14"/>
                      <w:szCs w:val="14"/>
                    </w:rPr>
                    <w:t>A mes vencido, dentro de los 5 días hábiles siguientes, vigentes a la fecha de su entrega.</w:t>
                  </w:r>
                </w:p>
              </w:tc>
            </w:tr>
          </w:tbl>
          <w:p w14:paraId="197199CB" w14:textId="77777777" w:rsidR="002626C7" w:rsidRPr="00172694" w:rsidRDefault="002626C7" w:rsidP="00752EE2">
            <w:pPr>
              <w:jc w:val="both"/>
              <w:rPr>
                <w:rFonts w:ascii="Noto Sans" w:eastAsia="Arial" w:hAnsi="Noto Sans" w:cs="Noto Sans"/>
                <w:b/>
                <w:sz w:val="18"/>
                <w:szCs w:val="18"/>
              </w:rPr>
            </w:pPr>
          </w:p>
          <w:p w14:paraId="3625B280" w14:textId="6B9E0F99" w:rsidR="002626C7" w:rsidRDefault="002626C7" w:rsidP="00837130">
            <w:pPr>
              <w:pStyle w:val="Prrafodelista"/>
              <w:numPr>
                <w:ilvl w:val="0"/>
                <w:numId w:val="181"/>
              </w:numPr>
              <w:contextualSpacing/>
              <w:jc w:val="both"/>
              <w:rPr>
                <w:rFonts w:ascii="Noto Sans" w:eastAsia="Montserrat Medium" w:hAnsi="Noto Sans" w:cs="Noto Sans"/>
                <w:b/>
                <w:sz w:val="18"/>
                <w:szCs w:val="18"/>
                <w:lang w:val="es-ES"/>
              </w:rPr>
            </w:pPr>
            <w:r w:rsidRPr="00172694">
              <w:rPr>
                <w:rFonts w:ascii="Noto Sans" w:eastAsia="Montserrat Medium" w:hAnsi="Noto Sans" w:cs="Noto Sans"/>
                <w:b/>
                <w:sz w:val="18"/>
                <w:szCs w:val="18"/>
                <w:lang w:val="es-ES"/>
              </w:rPr>
              <w:t xml:space="preserve">LUGARES PARA LA PRESTACIÓN DEL SERVICIO: </w:t>
            </w:r>
          </w:p>
          <w:p w14:paraId="29C94C1B" w14:textId="77777777" w:rsidR="00BB1E92" w:rsidRPr="00172694" w:rsidRDefault="00BB1E92" w:rsidP="00BB1E92">
            <w:pPr>
              <w:pStyle w:val="Prrafodelista"/>
              <w:ind w:left="720"/>
              <w:contextualSpacing/>
              <w:jc w:val="both"/>
              <w:rPr>
                <w:rFonts w:ascii="Noto Sans" w:eastAsia="Montserrat Medium" w:hAnsi="Noto Sans" w:cs="Noto Sans"/>
                <w:b/>
                <w:sz w:val="18"/>
                <w:szCs w:val="18"/>
                <w:lang w:val="es-ES"/>
              </w:rPr>
            </w:pPr>
          </w:p>
          <w:p w14:paraId="5F3DA35A" w14:textId="4292AE8F" w:rsidR="002626C7" w:rsidRPr="00172694" w:rsidRDefault="002626C7" w:rsidP="00752EE2">
            <w:pPr>
              <w:jc w:val="both"/>
              <w:rPr>
                <w:rFonts w:ascii="Noto Sans" w:eastAsia="Arial" w:hAnsi="Noto Sans" w:cs="Noto Sans"/>
                <w:sz w:val="18"/>
                <w:szCs w:val="18"/>
              </w:rPr>
            </w:pPr>
            <w:r w:rsidRPr="00172694">
              <w:rPr>
                <w:rFonts w:ascii="Noto Sans" w:eastAsia="Arial" w:hAnsi="Noto Sans" w:cs="Noto Sans"/>
                <w:sz w:val="18"/>
                <w:szCs w:val="18"/>
              </w:rPr>
              <w:t xml:space="preserve">El proveedor deberá mantener personal en las </w:t>
            </w:r>
            <w:r w:rsidRPr="00627661">
              <w:rPr>
                <w:rFonts w:ascii="Noto Sans" w:eastAsia="Arial" w:hAnsi="Noto Sans" w:cs="Noto Sans"/>
                <w:sz w:val="18"/>
                <w:szCs w:val="18"/>
              </w:rPr>
              <w:t xml:space="preserve">instalaciones </w:t>
            </w:r>
            <w:r w:rsidR="000A1FC3" w:rsidRPr="00627661">
              <w:rPr>
                <w:rFonts w:ascii="Noto Sans" w:eastAsia="Arial" w:hAnsi="Noto Sans" w:cs="Noto Sans"/>
                <w:sz w:val="18"/>
                <w:szCs w:val="18"/>
              </w:rPr>
              <w:t xml:space="preserve">del edificio Sede, </w:t>
            </w:r>
            <w:r w:rsidR="000F60AB" w:rsidRPr="00627661">
              <w:rPr>
                <w:rFonts w:ascii="Noto Sans" w:eastAsia="Arial" w:hAnsi="Noto Sans" w:cs="Noto Sans"/>
                <w:sz w:val="18"/>
                <w:szCs w:val="18"/>
              </w:rPr>
              <w:t>y en caso</w:t>
            </w:r>
            <w:r w:rsidR="000A1FC3" w:rsidRPr="00627661">
              <w:rPr>
                <w:rFonts w:ascii="Noto Sans" w:eastAsia="Arial" w:hAnsi="Noto Sans" w:cs="Noto Sans"/>
                <w:sz w:val="18"/>
                <w:szCs w:val="18"/>
              </w:rPr>
              <w:t xml:space="preserve"> de requerirse la realización de algún mantenimiento en los otros inmuebles se trasladará </w:t>
            </w:r>
            <w:r w:rsidR="00FD3DD7" w:rsidRPr="00627661">
              <w:rPr>
                <w:rFonts w:ascii="Noto Sans" w:eastAsia="Arial" w:hAnsi="Noto Sans" w:cs="Noto Sans"/>
                <w:sz w:val="18"/>
                <w:szCs w:val="18"/>
              </w:rPr>
              <w:t>c</w:t>
            </w:r>
            <w:r w:rsidRPr="00627661">
              <w:rPr>
                <w:rFonts w:ascii="Noto Sans" w:eastAsia="Arial" w:hAnsi="Noto Sans" w:cs="Noto Sans"/>
                <w:sz w:val="18"/>
                <w:szCs w:val="18"/>
              </w:rPr>
              <w:t>on</w:t>
            </w:r>
            <w:r w:rsidR="00FD3DD7" w:rsidRPr="00627661">
              <w:rPr>
                <w:rFonts w:ascii="Noto Sans" w:eastAsia="Arial" w:hAnsi="Noto Sans" w:cs="Noto Sans"/>
                <w:sz w:val="18"/>
                <w:szCs w:val="18"/>
              </w:rPr>
              <w:t>forme a</w:t>
            </w:r>
            <w:r w:rsidRPr="00627661">
              <w:rPr>
                <w:rFonts w:ascii="Noto Sans" w:eastAsia="Arial" w:hAnsi="Noto Sans" w:cs="Noto Sans"/>
                <w:sz w:val="18"/>
                <w:szCs w:val="18"/>
              </w:rPr>
              <w:t xml:space="preserve"> l</w:t>
            </w:r>
            <w:r w:rsidR="002B3772" w:rsidRPr="00627661">
              <w:rPr>
                <w:rFonts w:ascii="Noto Sans" w:eastAsia="Arial" w:hAnsi="Noto Sans" w:cs="Noto Sans"/>
                <w:sz w:val="18"/>
                <w:szCs w:val="18"/>
              </w:rPr>
              <w:t>o</w:t>
            </w:r>
            <w:r w:rsidRPr="00627661">
              <w:rPr>
                <w:rFonts w:ascii="Noto Sans" w:eastAsia="Arial" w:hAnsi="Noto Sans" w:cs="Noto Sans"/>
                <w:sz w:val="18"/>
                <w:szCs w:val="18"/>
              </w:rPr>
              <w:t xml:space="preserve"> siguiente:</w:t>
            </w:r>
          </w:p>
          <w:p w14:paraId="5AB09F24" w14:textId="77777777" w:rsidR="002626C7" w:rsidRPr="00172694" w:rsidRDefault="002626C7" w:rsidP="00752EE2">
            <w:pPr>
              <w:ind w:left="360"/>
              <w:jc w:val="both"/>
              <w:rPr>
                <w:rFonts w:ascii="Noto Sans" w:eastAsia="Arial" w:hAnsi="Noto Sans" w:cs="Noto Sans"/>
                <w:sz w:val="18"/>
                <w:szCs w:val="18"/>
                <w:shd w:val="clear" w:color="auto" w:fill="FFFF00"/>
              </w:rPr>
            </w:pPr>
          </w:p>
          <w:p w14:paraId="44D6140D" w14:textId="77777777" w:rsidR="002626C7" w:rsidRPr="00172694" w:rsidRDefault="002626C7" w:rsidP="00837130">
            <w:pPr>
              <w:numPr>
                <w:ilvl w:val="0"/>
                <w:numId w:val="194"/>
              </w:numPr>
              <w:jc w:val="both"/>
              <w:rPr>
                <w:rFonts w:ascii="Noto Sans" w:eastAsia="Arial" w:hAnsi="Noto Sans" w:cs="Noto Sans"/>
                <w:sz w:val="18"/>
                <w:szCs w:val="18"/>
                <w:shd w:val="clear" w:color="auto" w:fill="FFFF00"/>
              </w:rPr>
            </w:pPr>
            <w:r w:rsidRPr="00172694">
              <w:rPr>
                <w:rFonts w:ascii="Noto Sans" w:eastAsia="Arial" w:hAnsi="Noto Sans" w:cs="Noto Sans"/>
                <w:b/>
                <w:sz w:val="18"/>
                <w:szCs w:val="18"/>
              </w:rPr>
              <w:t>CENDI:</w:t>
            </w:r>
            <w:r w:rsidRPr="00172694">
              <w:rPr>
                <w:rFonts w:ascii="Noto Sans" w:eastAsia="Arial" w:hAnsi="Noto Sans" w:cs="Noto Sans"/>
                <w:sz w:val="18"/>
                <w:szCs w:val="18"/>
              </w:rPr>
              <w:t xml:space="preserve"> Dará servicio de lunes a sábado y cuando se requiera algún trabajo que se considere diferente al </w:t>
            </w:r>
            <w:r w:rsidRPr="00172694">
              <w:rPr>
                <w:rFonts w:ascii="Noto Sans" w:eastAsia="Arial" w:hAnsi="Noto Sans" w:cs="Noto Sans"/>
                <w:b/>
                <w:bCs/>
                <w:sz w:val="18"/>
                <w:szCs w:val="18"/>
              </w:rPr>
              <w:t>mantenimiento fijo</w:t>
            </w:r>
            <w:r w:rsidRPr="00172694">
              <w:rPr>
                <w:rFonts w:ascii="Noto Sans" w:eastAsia="Arial" w:hAnsi="Noto Sans" w:cs="Noto Sans"/>
                <w:sz w:val="18"/>
                <w:szCs w:val="18"/>
              </w:rPr>
              <w:t xml:space="preserve"> se programará su ingreso. </w:t>
            </w:r>
          </w:p>
          <w:p w14:paraId="63CC06BF" w14:textId="77777777" w:rsidR="002626C7" w:rsidRPr="00172694" w:rsidRDefault="002626C7" w:rsidP="00752EE2">
            <w:pPr>
              <w:ind w:left="360"/>
              <w:jc w:val="both"/>
              <w:rPr>
                <w:rFonts w:ascii="Noto Sans" w:eastAsia="Arial" w:hAnsi="Noto Sans" w:cs="Noto Sans"/>
                <w:sz w:val="18"/>
                <w:szCs w:val="18"/>
                <w:shd w:val="clear" w:color="auto" w:fill="FFFF00"/>
              </w:rPr>
            </w:pPr>
          </w:p>
          <w:p w14:paraId="252BA6EE" w14:textId="77777777" w:rsidR="002626C7" w:rsidRPr="00172694" w:rsidRDefault="002626C7" w:rsidP="00837130">
            <w:pPr>
              <w:numPr>
                <w:ilvl w:val="0"/>
                <w:numId w:val="194"/>
              </w:numPr>
              <w:jc w:val="both"/>
              <w:rPr>
                <w:rFonts w:ascii="Noto Sans" w:eastAsia="Arial" w:hAnsi="Noto Sans" w:cs="Noto Sans"/>
                <w:sz w:val="18"/>
                <w:szCs w:val="18"/>
              </w:rPr>
            </w:pPr>
            <w:r w:rsidRPr="00172694">
              <w:rPr>
                <w:rFonts w:ascii="Noto Sans" w:eastAsia="Arial" w:hAnsi="Noto Sans" w:cs="Noto Sans"/>
                <w:b/>
                <w:sz w:val="18"/>
                <w:szCs w:val="18"/>
              </w:rPr>
              <w:t>BODEGA DE BRUJAS:</w:t>
            </w:r>
            <w:r w:rsidRPr="00172694">
              <w:rPr>
                <w:rFonts w:ascii="Noto Sans" w:eastAsia="Arial" w:hAnsi="Noto Sans" w:cs="Noto Sans"/>
                <w:sz w:val="18"/>
                <w:szCs w:val="18"/>
              </w:rPr>
              <w:t xml:space="preserve"> Cuando se requiera un trabajo de mantenimiento o revisión se programará su ingreso.</w:t>
            </w:r>
            <w:r w:rsidRPr="00172694">
              <w:rPr>
                <w:rFonts w:ascii="Noto Sans" w:eastAsia="Arial" w:hAnsi="Noto Sans" w:cs="Noto Sans"/>
                <w:b/>
                <w:bCs/>
                <w:sz w:val="18"/>
                <w:szCs w:val="18"/>
              </w:rPr>
              <w:t xml:space="preserve"> (Mantenimiento fijo y variable)</w:t>
            </w:r>
          </w:p>
          <w:p w14:paraId="16AFAE43" w14:textId="77777777" w:rsidR="002626C7" w:rsidRPr="00172694" w:rsidRDefault="002626C7" w:rsidP="00752EE2">
            <w:pPr>
              <w:ind w:left="360"/>
              <w:jc w:val="both"/>
              <w:rPr>
                <w:rFonts w:ascii="Noto Sans" w:eastAsia="Arial" w:hAnsi="Noto Sans" w:cs="Noto Sans"/>
                <w:sz w:val="18"/>
                <w:szCs w:val="18"/>
                <w:shd w:val="clear" w:color="auto" w:fill="FFFF00"/>
              </w:rPr>
            </w:pPr>
          </w:p>
          <w:p w14:paraId="6CBD03D9" w14:textId="7D564C5E" w:rsidR="002626C7" w:rsidRPr="00627661" w:rsidRDefault="002626C7" w:rsidP="00837130">
            <w:pPr>
              <w:numPr>
                <w:ilvl w:val="0"/>
                <w:numId w:val="194"/>
              </w:numPr>
              <w:jc w:val="both"/>
              <w:rPr>
                <w:rFonts w:ascii="Noto Sans" w:eastAsia="Arial" w:hAnsi="Noto Sans" w:cs="Noto Sans"/>
                <w:sz w:val="18"/>
                <w:szCs w:val="18"/>
              </w:rPr>
            </w:pPr>
            <w:r w:rsidRPr="00172694">
              <w:rPr>
                <w:rFonts w:ascii="Noto Sans" w:eastAsia="Arial" w:hAnsi="Noto Sans" w:cs="Noto Sans"/>
                <w:b/>
                <w:sz w:val="18"/>
                <w:szCs w:val="18"/>
              </w:rPr>
              <w:t xml:space="preserve">EDIFICIO DE CONSTITUYENTES NUMEROS 1046 y </w:t>
            </w:r>
            <w:r w:rsidRPr="00627661">
              <w:rPr>
                <w:rFonts w:ascii="Noto Sans" w:eastAsia="Arial" w:hAnsi="Noto Sans" w:cs="Noto Sans"/>
                <w:b/>
                <w:sz w:val="18"/>
                <w:szCs w:val="18"/>
              </w:rPr>
              <w:t>1054</w:t>
            </w:r>
            <w:r w:rsidR="004050E1" w:rsidRPr="00627661">
              <w:rPr>
                <w:rFonts w:ascii="Noto Sans" w:eastAsia="Arial" w:hAnsi="Noto Sans" w:cs="Noto Sans"/>
                <w:b/>
                <w:sz w:val="18"/>
                <w:szCs w:val="18"/>
              </w:rPr>
              <w:t>:</w:t>
            </w:r>
            <w:r w:rsidRPr="00627661">
              <w:rPr>
                <w:rFonts w:ascii="Noto Sans" w:eastAsia="Arial" w:hAnsi="Noto Sans" w:cs="Noto Sans"/>
                <w:b/>
                <w:sz w:val="18"/>
                <w:szCs w:val="18"/>
              </w:rPr>
              <w:t xml:space="preserve"> </w:t>
            </w:r>
            <w:r w:rsidRPr="00627661">
              <w:rPr>
                <w:rFonts w:ascii="Noto Sans" w:eastAsia="Arial" w:hAnsi="Noto Sans" w:cs="Noto Sans"/>
                <w:sz w:val="18"/>
                <w:szCs w:val="18"/>
              </w:rPr>
              <w:t>Cuando se requiera un trabajo de mantenimiento o revisión se programará su ingreso.</w:t>
            </w:r>
            <w:r w:rsidRPr="00627661">
              <w:rPr>
                <w:rFonts w:ascii="Noto Sans" w:eastAsia="Arial" w:hAnsi="Noto Sans" w:cs="Noto Sans"/>
                <w:b/>
                <w:bCs/>
                <w:sz w:val="18"/>
                <w:szCs w:val="18"/>
              </w:rPr>
              <w:t xml:space="preserve"> (Mantenimiento</w:t>
            </w:r>
            <w:r w:rsidR="004050E1" w:rsidRPr="00627661">
              <w:rPr>
                <w:rFonts w:ascii="Noto Sans" w:eastAsia="Arial" w:hAnsi="Noto Sans" w:cs="Noto Sans"/>
                <w:b/>
                <w:bCs/>
                <w:sz w:val="18"/>
                <w:szCs w:val="18"/>
              </w:rPr>
              <w:t xml:space="preserve"> fijo y</w:t>
            </w:r>
            <w:r w:rsidRPr="00627661">
              <w:rPr>
                <w:rFonts w:ascii="Noto Sans" w:eastAsia="Arial" w:hAnsi="Noto Sans" w:cs="Noto Sans"/>
                <w:b/>
                <w:bCs/>
                <w:sz w:val="18"/>
                <w:szCs w:val="18"/>
              </w:rPr>
              <w:t xml:space="preserve"> variable)</w:t>
            </w:r>
          </w:p>
          <w:p w14:paraId="2A498EEC" w14:textId="77777777" w:rsidR="002626C7" w:rsidRPr="00172694" w:rsidRDefault="002626C7" w:rsidP="00752EE2">
            <w:pPr>
              <w:ind w:left="720"/>
              <w:contextualSpacing/>
              <w:rPr>
                <w:rFonts w:ascii="Noto Sans" w:eastAsia="Arial" w:hAnsi="Noto Sans" w:cs="Noto Sans"/>
                <w:sz w:val="18"/>
                <w:szCs w:val="18"/>
              </w:rPr>
            </w:pPr>
          </w:p>
          <w:p w14:paraId="62FCCD92" w14:textId="77777777" w:rsidR="002626C7" w:rsidRPr="00172694" w:rsidRDefault="002626C7" w:rsidP="00837130">
            <w:pPr>
              <w:numPr>
                <w:ilvl w:val="0"/>
                <w:numId w:val="194"/>
              </w:numPr>
              <w:jc w:val="both"/>
              <w:rPr>
                <w:rFonts w:ascii="Noto Sans" w:eastAsia="Arial" w:hAnsi="Noto Sans" w:cs="Noto Sans"/>
                <w:sz w:val="18"/>
                <w:szCs w:val="18"/>
              </w:rPr>
            </w:pPr>
            <w:r w:rsidRPr="00172694">
              <w:rPr>
                <w:rFonts w:ascii="Noto Sans" w:eastAsia="Arial" w:hAnsi="Noto Sans" w:cs="Noto Sans"/>
                <w:b/>
                <w:sz w:val="18"/>
                <w:szCs w:val="18"/>
              </w:rPr>
              <w:lastRenderedPageBreak/>
              <w:t xml:space="preserve">EDIFICIO SEDE:  </w:t>
            </w:r>
            <w:r w:rsidRPr="00172694">
              <w:rPr>
                <w:rFonts w:ascii="Noto Sans" w:eastAsia="Arial" w:hAnsi="Noto Sans" w:cs="Noto Sans"/>
                <w:bCs/>
                <w:sz w:val="18"/>
                <w:szCs w:val="18"/>
              </w:rPr>
              <w:t>Ubicado en Avenida Insurgentes Sur No. 1582. Colonia Crédito Constructor, C.P. 03940, Alcaldía Benito Juárez, Ciudad de México (</w:t>
            </w:r>
            <w:r w:rsidRPr="00172694">
              <w:rPr>
                <w:rFonts w:ascii="Noto Sans" w:eastAsia="Arial" w:hAnsi="Noto Sans" w:cs="Noto Sans"/>
                <w:b/>
                <w:bCs/>
                <w:sz w:val="18"/>
                <w:szCs w:val="18"/>
              </w:rPr>
              <w:t>Mantenimiento fijo y variable)</w:t>
            </w:r>
          </w:p>
          <w:p w14:paraId="17675214" w14:textId="77777777" w:rsidR="002626C7" w:rsidRPr="00172694" w:rsidRDefault="002626C7" w:rsidP="00752EE2">
            <w:pPr>
              <w:ind w:left="360"/>
              <w:jc w:val="both"/>
              <w:rPr>
                <w:rFonts w:ascii="Noto Sans" w:eastAsia="Arial" w:hAnsi="Noto Sans" w:cs="Noto Sans"/>
                <w:sz w:val="18"/>
                <w:szCs w:val="18"/>
              </w:rPr>
            </w:pPr>
          </w:p>
          <w:p w14:paraId="71C47C4A" w14:textId="77777777" w:rsidR="002626C7" w:rsidRPr="00172694" w:rsidRDefault="002626C7" w:rsidP="00837130">
            <w:pPr>
              <w:pStyle w:val="Prrafodelista"/>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 xml:space="preserve">El personal especializado del proveedor, que realizará el mantenimiento integral a los inmuebles de la SECIHTI (fijo y variable) deberá asistir en un término de 24 h, posterior a la notificación de revisar los equipos o realizar los trabajos respectivos. En caso de incumplimiento se procederá al cálculo de las penas convencionales contempladas en el contrato abierto correspondiente. </w:t>
            </w:r>
          </w:p>
          <w:p w14:paraId="19E11779" w14:textId="77777777" w:rsidR="002626C7" w:rsidRPr="00172694" w:rsidRDefault="002626C7" w:rsidP="00837130">
            <w:pPr>
              <w:pStyle w:val="Prrafodelista"/>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El personal del proveedor encargado de prestar el servicio deberá portar credenciales de identificación a la vista y de manera permanente durante su estancia en instalaciones de la SECIHTI.</w:t>
            </w:r>
          </w:p>
          <w:p w14:paraId="6B4E48B5" w14:textId="77777777" w:rsidR="002626C7" w:rsidRPr="00172694" w:rsidRDefault="002626C7" w:rsidP="00837130">
            <w:pPr>
              <w:numPr>
                <w:ilvl w:val="0"/>
                <w:numId w:val="195"/>
              </w:numPr>
              <w:spacing w:line="276" w:lineRule="auto"/>
              <w:jc w:val="both"/>
              <w:rPr>
                <w:rFonts w:ascii="Noto Sans" w:eastAsia="Arial" w:hAnsi="Noto Sans" w:cs="Noto Sans"/>
                <w:sz w:val="18"/>
                <w:szCs w:val="18"/>
              </w:rPr>
            </w:pPr>
            <w:r w:rsidRPr="00172694">
              <w:rPr>
                <w:rFonts w:ascii="Noto Sans" w:eastAsia="Arial" w:hAnsi="Noto Sans" w:cs="Noto Sans"/>
                <w:sz w:val="18"/>
                <w:szCs w:val="18"/>
              </w:rPr>
              <w:t>La SECIHTI a través de la persona Titular de la Dirección de Servicios Generales, Obras y Control de Bienes de la SECIHTI podrá solicitar, por escrito, el cambio de cualquier persona contratada por el proveedor, que, por cualquier razón justificada, no preste el servicio adecuado o que observe mala conducta en el desempeño de sus labores.</w:t>
            </w:r>
          </w:p>
          <w:p w14:paraId="35483A18" w14:textId="77777777" w:rsidR="002626C7" w:rsidRPr="00172694" w:rsidRDefault="002626C7" w:rsidP="00837130">
            <w:pPr>
              <w:numPr>
                <w:ilvl w:val="0"/>
                <w:numId w:val="195"/>
              </w:numPr>
              <w:spacing w:line="276" w:lineRule="auto"/>
              <w:jc w:val="both"/>
              <w:rPr>
                <w:rFonts w:ascii="Noto Sans" w:eastAsia="Arial" w:hAnsi="Noto Sans" w:cs="Noto Sans"/>
                <w:sz w:val="18"/>
                <w:szCs w:val="18"/>
              </w:rPr>
            </w:pPr>
            <w:r w:rsidRPr="00172694">
              <w:rPr>
                <w:rFonts w:ascii="Noto Sans" w:eastAsia="Arial" w:hAnsi="Noto Sans" w:cs="Noto Sans"/>
                <w:sz w:val="18"/>
                <w:szCs w:val="18"/>
              </w:rPr>
              <w:t xml:space="preserve">El personal del proveedor que se designe para laborar en las instalaciones </w:t>
            </w:r>
            <w:bookmarkStart w:id="5" w:name="_Hlk187238073"/>
            <w:r w:rsidRPr="00172694">
              <w:rPr>
                <w:rFonts w:ascii="Noto Sans" w:eastAsia="Arial" w:hAnsi="Noto Sans" w:cs="Noto Sans"/>
                <w:sz w:val="18"/>
                <w:szCs w:val="18"/>
              </w:rPr>
              <w:t>de la SECIHTI</w:t>
            </w:r>
            <w:bookmarkEnd w:id="5"/>
            <w:r w:rsidRPr="00172694">
              <w:rPr>
                <w:rFonts w:ascii="Noto Sans" w:eastAsia="Arial" w:hAnsi="Noto Sans" w:cs="Noto Sans"/>
                <w:sz w:val="18"/>
                <w:szCs w:val="18"/>
              </w:rPr>
              <w:t>, estará en forma absoluta bajo la dirección y dependencia del proveedor, quien será su patrón para todos los efectos legales a que haya lugar y que están dentro del marco de la Ley Federal del Trabajo en vigor. Será su obligación cubrir la totalidad de las cuotas obrero-patronales del Seguro Social, INFONAVIT, vacaciones, capacitación, licencias sanitarias, entre otras, de sus trabajadores, dejando sin obligación alguna a la SECIHTI de cualquier reclamación.</w:t>
            </w:r>
          </w:p>
          <w:p w14:paraId="2EE98BC1" w14:textId="77777777" w:rsidR="002626C7" w:rsidRPr="00172694" w:rsidRDefault="002626C7" w:rsidP="00837130">
            <w:pPr>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El personal asignado a los servicios de mantenimiento no podrá abandonar sus labores durante el horario de su turno, solo se permitirá su ausencia por causa de fuerza mayor y previa autorización de su supervisor, quien deberá cubrir la vacante con otro elemento y dar aviso inmediato a la persona Titular de la Dirección de Servicios Generales, Obras y Control de Bienes de la SECIHTI En caso de descompostura o falla total de algún equipo propiedad de la SECIHTI, cuya causa sea imputable al proveedor, su reposición será por cuenta y cargo del proveedor del servicio.</w:t>
            </w:r>
          </w:p>
          <w:p w14:paraId="50A32735" w14:textId="77777777" w:rsidR="002626C7" w:rsidRPr="00172694" w:rsidRDefault="002626C7" w:rsidP="00837130">
            <w:pPr>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El proveedor se obliga a proporcionar uniformes a los empleados que realizarán las actividades de mantenimiento, mismo que deberá ser aprobado por la persona Titular de la Dirección de Servicios Generales, Obras y Control de Bienes de la SECIHTI, y que deberá ser portado por su personal siempre que permanezca en las instalaciones de la SECIHTI</w:t>
            </w:r>
          </w:p>
          <w:p w14:paraId="1E23E9A8" w14:textId="77777777" w:rsidR="002626C7" w:rsidRPr="00172694" w:rsidRDefault="002626C7" w:rsidP="00837130">
            <w:pPr>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La SECIHTI, quedará exento de cualquier responsabilidad que implique riesgo de trabajo de los operarios asignados por el proveedor, así como de cualquier sanción de carácter laboral social y/o legal entre el “proveedor” y sus trabajadores.</w:t>
            </w:r>
          </w:p>
          <w:p w14:paraId="62C79DDB" w14:textId="77777777" w:rsidR="002626C7" w:rsidRPr="00172694" w:rsidRDefault="002626C7" w:rsidP="00837130">
            <w:pPr>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t>El Proveedor ganador deberá entregar a la persona Titular de la Subdirección de Servicios Generales y Obra Pública de la SECIHTI que en un plazo de 5 días hábiles  a partir de la firma de contrato respectivo, copia fotostática del aviso de inscripción al IMSS e Infonavit de cada uno de los trabajadores asignados en la prestación de Servicio de mantenimiento FIJO  para los inmuebles del CENDI, Constituyentes 1046, 1054, Bodega de Brujas y edificio Sede, posteriormente acreditar en forma bimestral el cabal cumplimiento de estas obligaciones durante la vigencia del contrato; lo anterior, para que se pueda constatar que son parte de la estructura orgánica del proveedor y no realicen la subcontratación de personal.</w:t>
            </w:r>
          </w:p>
          <w:p w14:paraId="1EFFD3DF" w14:textId="77777777" w:rsidR="002626C7" w:rsidRPr="00172694" w:rsidRDefault="002626C7" w:rsidP="00837130">
            <w:pPr>
              <w:numPr>
                <w:ilvl w:val="0"/>
                <w:numId w:val="195"/>
              </w:numPr>
              <w:spacing w:line="276" w:lineRule="auto"/>
              <w:contextualSpacing/>
              <w:jc w:val="both"/>
              <w:rPr>
                <w:rFonts w:ascii="Noto Sans" w:eastAsia="Arial" w:hAnsi="Noto Sans" w:cs="Noto Sans"/>
                <w:sz w:val="18"/>
                <w:szCs w:val="18"/>
              </w:rPr>
            </w:pPr>
            <w:r w:rsidRPr="00172694">
              <w:rPr>
                <w:rFonts w:ascii="Noto Sans" w:eastAsia="Arial" w:hAnsi="Noto Sans" w:cs="Noto Sans"/>
                <w:sz w:val="18"/>
                <w:szCs w:val="18"/>
              </w:rPr>
              <w:lastRenderedPageBreak/>
              <w:t>El proveedor se obliga a responder por los daños parciales o totales que su personal cause a los bienes de la SECIHTI, de los servidores públicos o de terceros, por lo que contará con un plazo de cinco días naturales contados a partir de la fecha de notificación del hecho que por escrito le reporte a la SECIHTI, para manifestar lo que a su derecho convenga y aporte las pruebas que estime pertinentes, en caso de resultar responsables, contará con un plazo igual para la reparación de los bienes o el pago total de los mismos a satisfacción de la SECIHTI; de no cubrir los daños su costo se deducirá administrativamente de los saldos pendientes de pago que tuviese con la SECIHTI.</w:t>
            </w:r>
          </w:p>
          <w:p w14:paraId="798811AA" w14:textId="77777777" w:rsidR="0031243F" w:rsidRDefault="0031243F" w:rsidP="00752EE2">
            <w:pPr>
              <w:jc w:val="both"/>
              <w:rPr>
                <w:rFonts w:ascii="Noto Sans" w:eastAsia="Arial" w:hAnsi="Noto Sans" w:cs="Noto Sans"/>
                <w:sz w:val="18"/>
                <w:szCs w:val="18"/>
              </w:rPr>
            </w:pPr>
          </w:p>
          <w:p w14:paraId="181C0EA4" w14:textId="77777777" w:rsidR="002626C7" w:rsidRPr="00172694" w:rsidRDefault="002626C7" w:rsidP="00837130">
            <w:pPr>
              <w:numPr>
                <w:ilvl w:val="0"/>
                <w:numId w:val="181"/>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172694">
              <w:rPr>
                <w:rFonts w:ascii="Noto Sans" w:eastAsia="Montserrat Medium" w:hAnsi="Noto Sans" w:cs="Noto Sans"/>
                <w:b/>
                <w:color w:val="000000"/>
                <w:sz w:val="18"/>
                <w:szCs w:val="18"/>
              </w:rPr>
              <w:t>PLAZO, LUGAR Y CONDICIONES PARA LA PRESTACIÓN DE LOS SERVICIOS:</w:t>
            </w:r>
          </w:p>
          <w:p w14:paraId="6CD25EC5" w14:textId="796E9FAC" w:rsidR="00407D37" w:rsidRDefault="00407D37" w:rsidP="00752EE2">
            <w:pPr>
              <w:jc w:val="both"/>
              <w:rPr>
                <w:rFonts w:ascii="Noto Sans" w:eastAsia="Montserrat Medium" w:hAnsi="Noto Sans" w:cs="Noto Sans"/>
                <w:sz w:val="18"/>
                <w:szCs w:val="18"/>
              </w:rPr>
            </w:pPr>
          </w:p>
          <w:p w14:paraId="076A72B6" w14:textId="0C607E1A" w:rsidR="002626C7" w:rsidRDefault="002626C7" w:rsidP="00752EE2">
            <w:pPr>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La vigencia del servicio será a partir del día hábil siguiente de la notificación de adjudicación y hasta el 31 de diciembre de 2026. </w:t>
            </w:r>
          </w:p>
          <w:p w14:paraId="19BF6E63" w14:textId="77777777" w:rsidR="002626C7" w:rsidRPr="00172694" w:rsidRDefault="002626C7" w:rsidP="00752EE2">
            <w:pPr>
              <w:spacing w:line="276" w:lineRule="auto"/>
              <w:jc w:val="both"/>
              <w:rPr>
                <w:rFonts w:ascii="Noto Sans" w:eastAsia="Arial" w:hAnsi="Noto Sans" w:cs="Noto Sans"/>
                <w:b/>
                <w:sz w:val="18"/>
                <w:szCs w:val="18"/>
              </w:rPr>
            </w:pPr>
          </w:p>
          <w:p w14:paraId="5FFA7D44" w14:textId="77777777" w:rsidR="002626C7" w:rsidRPr="00172694" w:rsidRDefault="002626C7" w:rsidP="00752EE2">
            <w:pPr>
              <w:spacing w:line="276" w:lineRule="auto"/>
              <w:jc w:val="both"/>
              <w:rPr>
                <w:rFonts w:ascii="Noto Sans" w:eastAsia="Arial" w:hAnsi="Noto Sans" w:cs="Noto Sans"/>
                <w:b/>
                <w:sz w:val="18"/>
                <w:szCs w:val="18"/>
              </w:rPr>
            </w:pPr>
            <w:r w:rsidRPr="00172694">
              <w:rPr>
                <w:rFonts w:ascii="Noto Sans" w:eastAsia="Arial" w:hAnsi="Noto Sans" w:cs="Noto Sans"/>
                <w:b/>
                <w:sz w:val="18"/>
                <w:szCs w:val="18"/>
              </w:rPr>
              <w:t>DOCUMENTOS QUE DEBERÁ PRESENTAR EL PROVEEDOR PARA SU PROPUESTA TÉCNICA:</w:t>
            </w:r>
          </w:p>
          <w:p w14:paraId="27A4877A" w14:textId="165CD5CF" w:rsidR="002626C7" w:rsidRDefault="002626C7" w:rsidP="00752EE2">
            <w:pPr>
              <w:spacing w:line="276" w:lineRule="auto"/>
              <w:jc w:val="both"/>
              <w:rPr>
                <w:rFonts w:ascii="Noto Sans" w:eastAsia="Arial" w:hAnsi="Noto Sans" w:cs="Noto Sans"/>
                <w:sz w:val="18"/>
                <w:szCs w:val="18"/>
              </w:rPr>
            </w:pPr>
          </w:p>
          <w:p w14:paraId="6DEE0AC4" w14:textId="77777777" w:rsidR="002626C7" w:rsidRPr="00172694" w:rsidRDefault="002626C7" w:rsidP="0014348B">
            <w:pPr>
              <w:pStyle w:val="Prrafodelista"/>
              <w:numPr>
                <w:ilvl w:val="0"/>
                <w:numId w:val="199"/>
              </w:numPr>
              <w:spacing w:line="276" w:lineRule="auto"/>
              <w:ind w:left="429" w:right="191"/>
              <w:contextualSpacing/>
              <w:jc w:val="both"/>
              <w:rPr>
                <w:rFonts w:ascii="Noto Sans" w:eastAsia="Arial" w:hAnsi="Noto Sans" w:cs="Noto Sans"/>
                <w:bCs/>
                <w:sz w:val="18"/>
                <w:szCs w:val="18"/>
              </w:rPr>
            </w:pPr>
            <w:r w:rsidRPr="00172694">
              <w:rPr>
                <w:rFonts w:ascii="Noto Sans" w:eastAsia="Arial" w:hAnsi="Noto Sans" w:cs="Noto Sans"/>
                <w:bCs/>
                <w:sz w:val="18"/>
                <w:szCs w:val="18"/>
              </w:rPr>
              <w:t xml:space="preserve">Proporcionar el perfil de cada persona y plantilla que será asignada para el </w:t>
            </w:r>
            <w:r w:rsidRPr="00172694">
              <w:rPr>
                <w:rFonts w:ascii="Noto Sans" w:eastAsia="Arial" w:hAnsi="Noto Sans" w:cs="Noto Sans"/>
                <w:sz w:val="18"/>
                <w:szCs w:val="18"/>
              </w:rPr>
              <w:t xml:space="preserve">Servicio de mantenimiento para los </w:t>
            </w:r>
            <w:r w:rsidRPr="00172694">
              <w:rPr>
                <w:rFonts w:ascii="Noto Sans" w:eastAsia="Montserrat" w:hAnsi="Noto Sans" w:cs="Noto Sans"/>
                <w:sz w:val="18"/>
                <w:szCs w:val="18"/>
              </w:rPr>
              <w:t>inmuebles del CENDI, Constituyentes 1046, 1054, Bodega de Brujas y edificio Sede de la SECIHTI.</w:t>
            </w:r>
          </w:p>
          <w:p w14:paraId="601FEAED" w14:textId="77777777" w:rsidR="002626C7" w:rsidRPr="00172694" w:rsidRDefault="002626C7" w:rsidP="00752EE2">
            <w:pPr>
              <w:pStyle w:val="Prrafodelista"/>
              <w:rPr>
                <w:rFonts w:ascii="Noto Sans" w:eastAsia="Arial" w:hAnsi="Noto Sans" w:cs="Noto Sans"/>
                <w:bCs/>
                <w:sz w:val="18"/>
                <w:szCs w:val="18"/>
              </w:rPr>
            </w:pPr>
          </w:p>
          <w:p w14:paraId="43846B53" w14:textId="77777777" w:rsidR="002626C7" w:rsidRPr="00172694" w:rsidRDefault="002626C7" w:rsidP="00837130">
            <w:pPr>
              <w:pStyle w:val="Prrafodelista"/>
              <w:numPr>
                <w:ilvl w:val="0"/>
                <w:numId w:val="199"/>
              </w:numPr>
              <w:spacing w:line="276" w:lineRule="auto"/>
              <w:ind w:left="480" w:right="191"/>
              <w:contextualSpacing/>
              <w:jc w:val="both"/>
              <w:rPr>
                <w:rFonts w:ascii="Noto Sans" w:eastAsia="Arial" w:hAnsi="Noto Sans" w:cs="Noto Sans"/>
                <w:bCs/>
                <w:sz w:val="18"/>
                <w:szCs w:val="18"/>
              </w:rPr>
            </w:pPr>
            <w:r w:rsidRPr="00172694">
              <w:rPr>
                <w:rFonts w:ascii="Noto Sans" w:eastAsia="Arial" w:hAnsi="Noto Sans" w:cs="Noto Sans"/>
                <w:bCs/>
                <w:sz w:val="18"/>
                <w:szCs w:val="18"/>
              </w:rPr>
              <w:t xml:space="preserve">El Proveedor deberá presentar </w:t>
            </w:r>
            <w:proofErr w:type="spellStart"/>
            <w:r w:rsidRPr="00172694">
              <w:rPr>
                <w:rFonts w:ascii="Noto Sans" w:eastAsia="Arial" w:hAnsi="Noto Sans" w:cs="Noto Sans"/>
                <w:bCs/>
                <w:sz w:val="18"/>
                <w:szCs w:val="18"/>
              </w:rPr>
              <w:t>Curriculum</w:t>
            </w:r>
            <w:proofErr w:type="spellEnd"/>
            <w:r w:rsidRPr="00172694">
              <w:rPr>
                <w:rFonts w:ascii="Noto Sans" w:eastAsia="Arial" w:hAnsi="Noto Sans" w:cs="Noto Sans"/>
                <w:bCs/>
                <w:sz w:val="18"/>
                <w:szCs w:val="18"/>
              </w:rPr>
              <w:t xml:space="preserve"> Vitae donde se documente y acredite que ha prestado por lo menos durante 1 (un) año los servicios y/o bienes requeridos, incluyendo la relación de principales clientes con domicilio y teléfono de los mismos.</w:t>
            </w:r>
          </w:p>
          <w:p w14:paraId="4A163834" w14:textId="77777777" w:rsidR="002626C7" w:rsidRPr="00172694" w:rsidRDefault="002626C7" w:rsidP="00752EE2">
            <w:pPr>
              <w:pStyle w:val="Prrafodelista"/>
              <w:rPr>
                <w:rFonts w:ascii="Noto Sans" w:eastAsia="Arial" w:hAnsi="Noto Sans" w:cs="Noto Sans"/>
                <w:bCs/>
                <w:sz w:val="18"/>
                <w:szCs w:val="18"/>
              </w:rPr>
            </w:pPr>
          </w:p>
          <w:p w14:paraId="5176EFB1" w14:textId="77777777" w:rsidR="002626C7" w:rsidRPr="00172694" w:rsidRDefault="002626C7" w:rsidP="00837130">
            <w:pPr>
              <w:pStyle w:val="Prrafodelista"/>
              <w:numPr>
                <w:ilvl w:val="0"/>
                <w:numId w:val="199"/>
              </w:numPr>
              <w:spacing w:line="276" w:lineRule="auto"/>
              <w:ind w:left="480" w:right="191"/>
              <w:contextualSpacing/>
              <w:jc w:val="both"/>
              <w:rPr>
                <w:rFonts w:ascii="Noto Sans" w:eastAsia="Arial" w:hAnsi="Noto Sans" w:cs="Noto Sans"/>
                <w:bCs/>
                <w:sz w:val="18"/>
                <w:szCs w:val="18"/>
              </w:rPr>
            </w:pPr>
            <w:r w:rsidRPr="00172694">
              <w:rPr>
                <w:rFonts w:ascii="Noto Sans" w:eastAsia="Arial" w:hAnsi="Noto Sans" w:cs="Noto Sans"/>
                <w:bCs/>
                <w:sz w:val="18"/>
                <w:szCs w:val="18"/>
              </w:rPr>
              <w:t>El Proveedor deberá presentar copia de por lo menos un contrato afín con la prestación de los servicios del presente procedimiento.</w:t>
            </w:r>
          </w:p>
          <w:p w14:paraId="5AD63A1B" w14:textId="77777777" w:rsidR="002626C7" w:rsidRPr="00172694" w:rsidRDefault="002626C7" w:rsidP="00752EE2">
            <w:pPr>
              <w:pStyle w:val="Prrafodelista"/>
              <w:rPr>
                <w:rFonts w:ascii="Noto Sans" w:eastAsia="Arial" w:hAnsi="Noto Sans" w:cs="Noto Sans"/>
                <w:bCs/>
                <w:sz w:val="18"/>
                <w:szCs w:val="18"/>
              </w:rPr>
            </w:pPr>
          </w:p>
          <w:p w14:paraId="678011B8" w14:textId="1B83F11F" w:rsidR="002626C7" w:rsidRDefault="002626C7" w:rsidP="00837130">
            <w:pPr>
              <w:pStyle w:val="Prrafodelista"/>
              <w:numPr>
                <w:ilvl w:val="0"/>
                <w:numId w:val="199"/>
              </w:numPr>
              <w:spacing w:line="276" w:lineRule="auto"/>
              <w:ind w:left="480" w:right="191"/>
              <w:contextualSpacing/>
              <w:jc w:val="both"/>
              <w:rPr>
                <w:rFonts w:ascii="Noto Sans" w:eastAsia="Arial" w:hAnsi="Noto Sans" w:cs="Noto Sans"/>
                <w:bCs/>
                <w:sz w:val="18"/>
                <w:szCs w:val="18"/>
              </w:rPr>
            </w:pPr>
            <w:r w:rsidRPr="00172694">
              <w:rPr>
                <w:rFonts w:ascii="Noto Sans" w:eastAsia="Arial" w:hAnsi="Noto Sans" w:cs="Noto Sans"/>
                <w:bCs/>
                <w:sz w:val="18"/>
                <w:szCs w:val="18"/>
              </w:rPr>
              <w:t>El Proveedor deberá presentar certificados de calibración ante la EMA para el caso de los equipos de medición, de por lo menos los siguientes equipos:</w:t>
            </w:r>
          </w:p>
          <w:p w14:paraId="2FC6037C" w14:textId="3F94416D" w:rsidR="0031243F" w:rsidRPr="00993E4A" w:rsidRDefault="0031243F" w:rsidP="00993E4A">
            <w:pPr>
              <w:spacing w:line="276" w:lineRule="auto"/>
              <w:ind w:right="191"/>
              <w:contextualSpacing/>
              <w:jc w:val="both"/>
              <w:rPr>
                <w:rFonts w:ascii="Noto Sans" w:eastAsia="Arial" w:hAnsi="Noto Sans" w:cs="Noto Sans"/>
                <w:bCs/>
                <w:sz w:val="6"/>
                <w:szCs w:val="6"/>
              </w:rPr>
            </w:pPr>
          </w:p>
          <w:p w14:paraId="3734BFF9" w14:textId="77777777" w:rsidR="002626C7" w:rsidRPr="00172694" w:rsidRDefault="002626C7" w:rsidP="00837130">
            <w:pPr>
              <w:pStyle w:val="Prrafodelista"/>
              <w:numPr>
                <w:ilvl w:val="0"/>
                <w:numId w:val="197"/>
              </w:numPr>
              <w:contextualSpacing/>
              <w:jc w:val="both"/>
              <w:rPr>
                <w:rFonts w:ascii="Noto Sans" w:eastAsia="Arial" w:hAnsi="Noto Sans" w:cs="Noto Sans"/>
                <w:bCs/>
                <w:sz w:val="18"/>
                <w:szCs w:val="18"/>
              </w:rPr>
            </w:pPr>
            <w:r w:rsidRPr="00172694">
              <w:rPr>
                <w:rFonts w:ascii="Noto Sans" w:eastAsia="Arial" w:hAnsi="Noto Sans" w:cs="Noto Sans"/>
                <w:bCs/>
                <w:sz w:val="18"/>
                <w:szCs w:val="18"/>
              </w:rPr>
              <w:t>Miliamperímetro de gancho (certificado)</w:t>
            </w:r>
          </w:p>
          <w:p w14:paraId="7DB57E28" w14:textId="77777777" w:rsidR="002626C7" w:rsidRPr="00172694" w:rsidRDefault="002626C7" w:rsidP="00837130">
            <w:pPr>
              <w:pStyle w:val="Prrafodelista"/>
              <w:numPr>
                <w:ilvl w:val="0"/>
                <w:numId w:val="197"/>
              </w:numPr>
              <w:contextualSpacing/>
              <w:jc w:val="both"/>
              <w:rPr>
                <w:rFonts w:ascii="Noto Sans" w:eastAsia="Arial" w:hAnsi="Noto Sans" w:cs="Noto Sans"/>
                <w:bCs/>
                <w:sz w:val="18"/>
                <w:szCs w:val="18"/>
              </w:rPr>
            </w:pPr>
            <w:r w:rsidRPr="00172694">
              <w:rPr>
                <w:rFonts w:ascii="Noto Sans" w:eastAsia="Arial" w:hAnsi="Noto Sans" w:cs="Noto Sans"/>
                <w:bCs/>
                <w:sz w:val="18"/>
                <w:szCs w:val="18"/>
              </w:rPr>
              <w:t>Termómetro de radiación (certificado)</w:t>
            </w:r>
          </w:p>
          <w:p w14:paraId="36B5C868" w14:textId="77777777" w:rsidR="002626C7" w:rsidRPr="00172694" w:rsidRDefault="002626C7" w:rsidP="00837130">
            <w:pPr>
              <w:pStyle w:val="Prrafodelista"/>
              <w:numPr>
                <w:ilvl w:val="0"/>
                <w:numId w:val="197"/>
              </w:numPr>
              <w:contextualSpacing/>
              <w:jc w:val="both"/>
              <w:rPr>
                <w:rFonts w:ascii="Noto Sans" w:eastAsia="Arial" w:hAnsi="Noto Sans" w:cs="Noto Sans"/>
                <w:bCs/>
                <w:sz w:val="18"/>
                <w:szCs w:val="18"/>
              </w:rPr>
            </w:pPr>
            <w:r w:rsidRPr="00172694">
              <w:rPr>
                <w:rFonts w:ascii="Segoe UI Symbol" w:eastAsia="Arial" w:hAnsi="Segoe UI Symbol" w:cs="Segoe UI Symbol"/>
                <w:bCs/>
                <w:sz w:val="18"/>
                <w:szCs w:val="18"/>
              </w:rPr>
              <w:t>M</w:t>
            </w:r>
            <w:r w:rsidRPr="00172694">
              <w:rPr>
                <w:rFonts w:ascii="Noto Sans" w:eastAsia="Arial" w:hAnsi="Noto Sans" w:cs="Noto Sans"/>
                <w:bCs/>
                <w:sz w:val="18"/>
                <w:szCs w:val="18"/>
              </w:rPr>
              <w:t>edidor de resistencia de aislamiento digital (certificado)</w:t>
            </w:r>
          </w:p>
          <w:p w14:paraId="76D60BA1" w14:textId="77777777" w:rsidR="002626C7" w:rsidRPr="00172694" w:rsidRDefault="002626C7" w:rsidP="00837130">
            <w:pPr>
              <w:pStyle w:val="Prrafodelista"/>
              <w:numPr>
                <w:ilvl w:val="0"/>
                <w:numId w:val="197"/>
              </w:numPr>
              <w:contextualSpacing/>
              <w:jc w:val="both"/>
              <w:rPr>
                <w:rFonts w:ascii="Noto Sans" w:eastAsia="Arial" w:hAnsi="Noto Sans" w:cs="Noto Sans"/>
                <w:bCs/>
                <w:sz w:val="18"/>
                <w:szCs w:val="18"/>
              </w:rPr>
            </w:pPr>
            <w:r w:rsidRPr="00172694">
              <w:rPr>
                <w:rFonts w:ascii="Noto Sans" w:eastAsia="Arial" w:hAnsi="Noto Sans" w:cs="Noto Sans"/>
                <w:bCs/>
                <w:sz w:val="18"/>
                <w:szCs w:val="18"/>
              </w:rPr>
              <w:t>Manómetro de glicerina (certificado)</w:t>
            </w:r>
          </w:p>
          <w:p w14:paraId="0C891521" w14:textId="77777777" w:rsidR="002626C7" w:rsidRPr="00E42767" w:rsidRDefault="002626C7" w:rsidP="00752EE2">
            <w:pPr>
              <w:pStyle w:val="Prrafodelista"/>
              <w:ind w:left="1200"/>
              <w:jc w:val="both"/>
              <w:rPr>
                <w:rFonts w:ascii="Noto Sans" w:eastAsia="Arial" w:hAnsi="Noto Sans" w:cs="Noto Sans"/>
                <w:bCs/>
                <w:sz w:val="14"/>
                <w:szCs w:val="14"/>
              </w:rPr>
            </w:pPr>
          </w:p>
          <w:p w14:paraId="01FC4D5D" w14:textId="1BE38043" w:rsidR="002626C7" w:rsidRDefault="002626C7" w:rsidP="00835D6D">
            <w:pPr>
              <w:pStyle w:val="Prrafodelista"/>
              <w:numPr>
                <w:ilvl w:val="0"/>
                <w:numId w:val="199"/>
              </w:numPr>
              <w:spacing w:line="276" w:lineRule="auto"/>
              <w:ind w:left="429" w:right="191"/>
              <w:contextualSpacing/>
              <w:jc w:val="both"/>
              <w:rPr>
                <w:rFonts w:ascii="Noto Sans" w:eastAsia="Arial" w:hAnsi="Noto Sans" w:cs="Noto Sans"/>
                <w:bCs/>
                <w:sz w:val="18"/>
                <w:szCs w:val="18"/>
              </w:rPr>
            </w:pPr>
            <w:r w:rsidRPr="00172694">
              <w:rPr>
                <w:rFonts w:ascii="Noto Sans" w:eastAsia="Arial" w:hAnsi="Noto Sans" w:cs="Noto Sans"/>
                <w:bCs/>
                <w:sz w:val="18"/>
                <w:szCs w:val="18"/>
              </w:rPr>
              <w:t>El Proveedor deberá comprobar la propiedad de por lo menos dos vehículos con los que contará para la prestación de los servicios, el cual debe de ser acorde con las necesidades de los trabajos a realizar (Pickup, Redilas o VAM) a través de la presentación de la factura a su nombre del Proveedor.</w:t>
            </w:r>
          </w:p>
          <w:p w14:paraId="01BC562C" w14:textId="77777777" w:rsidR="00292E52" w:rsidRDefault="00292E52" w:rsidP="00292E52">
            <w:pPr>
              <w:pStyle w:val="Prrafodelista"/>
              <w:spacing w:line="276" w:lineRule="auto"/>
              <w:ind w:left="429" w:right="191"/>
              <w:contextualSpacing/>
              <w:jc w:val="both"/>
              <w:rPr>
                <w:rFonts w:ascii="Noto Sans" w:eastAsia="Arial" w:hAnsi="Noto Sans" w:cs="Noto Sans"/>
                <w:bCs/>
                <w:sz w:val="18"/>
                <w:szCs w:val="18"/>
              </w:rPr>
            </w:pPr>
          </w:p>
          <w:p w14:paraId="6480EB0C" w14:textId="2D3D188C" w:rsidR="00292E52" w:rsidRPr="00172694" w:rsidRDefault="00292E52" w:rsidP="00835D6D">
            <w:pPr>
              <w:pStyle w:val="Prrafodelista"/>
              <w:numPr>
                <w:ilvl w:val="0"/>
                <w:numId w:val="199"/>
              </w:numPr>
              <w:spacing w:line="276" w:lineRule="auto"/>
              <w:ind w:left="429" w:right="191"/>
              <w:contextualSpacing/>
              <w:jc w:val="both"/>
              <w:rPr>
                <w:rFonts w:ascii="Noto Sans" w:eastAsia="Arial" w:hAnsi="Noto Sans" w:cs="Noto Sans"/>
                <w:bCs/>
                <w:sz w:val="18"/>
                <w:szCs w:val="18"/>
              </w:rPr>
            </w:pPr>
            <w:r w:rsidRPr="00292E52">
              <w:rPr>
                <w:rFonts w:ascii="Noto Sans" w:eastAsia="Arial" w:hAnsi="Noto Sans" w:cs="Noto Sans"/>
                <w:bCs/>
                <w:sz w:val="18"/>
                <w:szCs w:val="18"/>
              </w:rPr>
              <w:t>Presentar el registro vigente del REPSE: Registro de Prestadoras de Servicios Especializados u Obras Especializadas ante la Secretaría del Trabajo y Previsión Social. (La no presentación será causal de desechamiento).</w:t>
            </w:r>
          </w:p>
          <w:p w14:paraId="3C5ECA4E" w14:textId="0E3757E4" w:rsidR="002626C7" w:rsidRDefault="002626C7" w:rsidP="00752EE2">
            <w:pPr>
              <w:jc w:val="both"/>
              <w:rPr>
                <w:rFonts w:ascii="Noto Sans" w:eastAsia="Montserrat Medium" w:hAnsi="Noto Sans" w:cs="Noto Sans"/>
                <w:sz w:val="18"/>
                <w:szCs w:val="18"/>
              </w:rPr>
            </w:pPr>
          </w:p>
          <w:p w14:paraId="47308901" w14:textId="41554D58" w:rsidR="0031243F" w:rsidRPr="00993E4A" w:rsidRDefault="0031243F" w:rsidP="00752EE2">
            <w:pPr>
              <w:jc w:val="both"/>
              <w:rPr>
                <w:rFonts w:ascii="Noto Sans" w:eastAsia="Montserrat Medium" w:hAnsi="Noto Sans" w:cs="Noto Sans"/>
                <w:sz w:val="2"/>
                <w:szCs w:val="2"/>
              </w:rPr>
            </w:pPr>
          </w:p>
        </w:tc>
      </w:tr>
      <w:tr w:rsidR="002626C7" w:rsidRPr="00172694" w14:paraId="57439518" w14:textId="77777777" w:rsidTr="00C87A63">
        <w:trPr>
          <w:trHeight w:val="419"/>
          <w:tblHeader/>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4EA97D95" w14:textId="77777777" w:rsidR="002626C7" w:rsidRPr="00172694" w:rsidRDefault="002626C7" w:rsidP="00752EE2">
            <w:pPr>
              <w:jc w:val="center"/>
              <w:rPr>
                <w:rFonts w:ascii="Noto Sans" w:eastAsia="Montserrat Medium" w:hAnsi="Noto Sans" w:cs="Noto Sans"/>
                <w:sz w:val="18"/>
                <w:szCs w:val="18"/>
              </w:rPr>
            </w:pPr>
            <w:r w:rsidRPr="00172694">
              <w:rPr>
                <w:rFonts w:ascii="Noto Sans" w:eastAsia="Montserrat Medium" w:hAnsi="Noto Sans" w:cs="Noto Sans"/>
                <w:b/>
                <w:color w:val="FFFFFF"/>
                <w:sz w:val="18"/>
                <w:szCs w:val="18"/>
              </w:rPr>
              <w:lastRenderedPageBreak/>
              <w:t>CONDICIONES CONTRACTUALES</w:t>
            </w:r>
          </w:p>
        </w:tc>
      </w:tr>
      <w:tr w:rsidR="002626C7" w:rsidRPr="00172694" w14:paraId="4C632FCF" w14:textId="77777777" w:rsidTr="00752EE2">
        <w:trPr>
          <w:trHeight w:val="128"/>
        </w:trPr>
        <w:tc>
          <w:tcPr>
            <w:tcW w:w="2430" w:type="dxa"/>
            <w:tcBorders>
              <w:top w:val="single" w:sz="4" w:space="0" w:color="000000"/>
            </w:tcBorders>
            <w:shd w:val="clear" w:color="auto" w:fill="auto"/>
            <w:vAlign w:val="center"/>
          </w:tcPr>
          <w:p w14:paraId="56BB9CFF"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Modalidad del instrumento contractual a suscribir:</w:t>
            </w:r>
          </w:p>
        </w:tc>
        <w:tc>
          <w:tcPr>
            <w:tcW w:w="7777" w:type="dxa"/>
            <w:tcBorders>
              <w:top w:val="single" w:sz="4" w:space="0" w:color="000000"/>
            </w:tcBorders>
            <w:shd w:val="clear" w:color="auto" w:fill="auto"/>
            <w:vAlign w:val="center"/>
          </w:tcPr>
          <w:p w14:paraId="7682D653" w14:textId="77777777" w:rsidR="002626C7" w:rsidRPr="00172694" w:rsidRDefault="002626C7" w:rsidP="00752EE2">
            <w:pPr>
              <w:ind w:left="-4" w:right="121"/>
              <w:jc w:val="both"/>
              <w:rPr>
                <w:rFonts w:ascii="Noto Sans" w:eastAsia="Montserrat Medium" w:hAnsi="Noto Sans" w:cs="Noto Sans"/>
                <w:sz w:val="18"/>
                <w:szCs w:val="18"/>
              </w:rPr>
            </w:pPr>
          </w:p>
          <w:p w14:paraId="14651961" w14:textId="75F56005" w:rsidR="002626C7" w:rsidRDefault="002626C7" w:rsidP="00752EE2">
            <w:pPr>
              <w:ind w:left="-4" w:right="121"/>
              <w:jc w:val="both"/>
              <w:rPr>
                <w:rFonts w:ascii="Noto Sans" w:eastAsia="Montserrat Medium" w:hAnsi="Noto Sans" w:cs="Noto Sans"/>
                <w:sz w:val="18"/>
                <w:szCs w:val="18"/>
              </w:rPr>
            </w:pPr>
            <w:r w:rsidRPr="00172694">
              <w:rPr>
                <w:rFonts w:ascii="Noto Sans" w:eastAsia="Montserrat Medium" w:hAnsi="Noto Sans" w:cs="Noto Sans"/>
                <w:sz w:val="18"/>
                <w:szCs w:val="18"/>
              </w:rPr>
              <w:t>El instrumento contractual</w:t>
            </w:r>
            <w:r w:rsidRPr="00172694">
              <w:rPr>
                <w:rFonts w:ascii="Noto Sans" w:eastAsia="Montserrat Medium" w:hAnsi="Noto Sans" w:cs="Noto Sans"/>
                <w:b/>
                <w:sz w:val="18"/>
                <w:szCs w:val="18"/>
              </w:rPr>
              <w:t xml:space="preserve"> </w:t>
            </w:r>
            <w:r w:rsidRPr="00172694">
              <w:rPr>
                <w:rFonts w:ascii="Noto Sans" w:eastAsia="Montserrat Medium" w:hAnsi="Noto Sans" w:cs="Noto Sans"/>
                <w:sz w:val="18"/>
                <w:szCs w:val="18"/>
              </w:rPr>
              <w:t xml:space="preserve">que derive del procedimiento de contratación será abierto por presupuesto (mínimo y máximo), con fundamento en lo dispuesto en los artículos 68 de la LAASSP y 130 del RLAASSP, donde el monto mínimo corresponderá al 40% del monto máximo </w:t>
            </w:r>
            <w:r w:rsidR="002268AD">
              <w:rPr>
                <w:rFonts w:ascii="Noto Sans" w:eastAsia="Montserrat Medium" w:hAnsi="Noto Sans" w:cs="Noto Sans"/>
                <w:sz w:val="18"/>
                <w:szCs w:val="18"/>
              </w:rPr>
              <w:t>para</w:t>
            </w:r>
            <w:r w:rsidRPr="00172694">
              <w:rPr>
                <w:rFonts w:ascii="Noto Sans" w:eastAsia="Montserrat Medium" w:hAnsi="Noto Sans" w:cs="Noto Sans"/>
                <w:sz w:val="18"/>
                <w:szCs w:val="18"/>
              </w:rPr>
              <w:t xml:space="preserve"> la contratación y de acuerdo a la disponibilidad presupuestaria. </w:t>
            </w:r>
          </w:p>
          <w:p w14:paraId="617190F5" w14:textId="5CD2EBA2" w:rsidR="00993E4A" w:rsidRDefault="00993E4A" w:rsidP="00752EE2">
            <w:pPr>
              <w:ind w:left="-4" w:right="121"/>
              <w:jc w:val="both"/>
              <w:rPr>
                <w:rFonts w:ascii="Noto Sans" w:eastAsia="Montserrat Medium" w:hAnsi="Noto Sans" w:cs="Noto Sans"/>
                <w:sz w:val="18"/>
                <w:szCs w:val="18"/>
              </w:rPr>
            </w:pPr>
          </w:p>
          <w:tbl>
            <w:tblPr>
              <w:tblW w:w="6961"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003"/>
              <w:gridCol w:w="2399"/>
              <w:gridCol w:w="992"/>
              <w:gridCol w:w="1276"/>
              <w:gridCol w:w="1291"/>
            </w:tblGrid>
            <w:tr w:rsidR="00993E4A" w:rsidRPr="00D20707" w14:paraId="4581629B" w14:textId="77777777" w:rsidTr="00993E4A">
              <w:trPr>
                <w:jc w:val="center"/>
              </w:trPr>
              <w:tc>
                <w:tcPr>
                  <w:tcW w:w="1003" w:type="dxa"/>
                  <w:shd w:val="clear" w:color="auto" w:fill="691C32"/>
                  <w:vAlign w:val="center"/>
                </w:tcPr>
                <w:p w14:paraId="682A1EB9" w14:textId="77777777"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PARTIDA</w:t>
                  </w:r>
                </w:p>
              </w:tc>
              <w:tc>
                <w:tcPr>
                  <w:tcW w:w="2399" w:type="dxa"/>
                  <w:shd w:val="clear" w:color="auto" w:fill="691C32"/>
                  <w:vAlign w:val="center"/>
                </w:tcPr>
                <w:p w14:paraId="32E97D05" w14:textId="77777777"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DESCRIPCIÓN</w:t>
                  </w:r>
                </w:p>
              </w:tc>
              <w:tc>
                <w:tcPr>
                  <w:tcW w:w="992" w:type="dxa"/>
                  <w:shd w:val="clear" w:color="auto" w:fill="691C32"/>
                  <w:vAlign w:val="center"/>
                </w:tcPr>
                <w:p w14:paraId="426DEC2D" w14:textId="77777777"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UNIDAD DE MEDIDA</w:t>
                  </w:r>
                </w:p>
              </w:tc>
              <w:tc>
                <w:tcPr>
                  <w:tcW w:w="1276" w:type="dxa"/>
                  <w:shd w:val="clear" w:color="auto" w:fill="691C32"/>
                  <w:vAlign w:val="center"/>
                </w:tcPr>
                <w:p w14:paraId="0E0A5F81" w14:textId="77777777" w:rsidR="00993E4A" w:rsidRPr="00D20707" w:rsidRDefault="00993E4A" w:rsidP="00993E4A">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MONTO MÍNIMO</w:t>
                  </w:r>
                </w:p>
                <w:p w14:paraId="3EFE9395" w14:textId="77777777" w:rsidR="00993E4A" w:rsidRPr="00D20707" w:rsidRDefault="00993E4A" w:rsidP="00993E4A">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I.V.A. INCLUIDO</w:t>
                  </w:r>
                </w:p>
              </w:tc>
              <w:tc>
                <w:tcPr>
                  <w:tcW w:w="1291" w:type="dxa"/>
                  <w:shd w:val="clear" w:color="auto" w:fill="691C32"/>
                  <w:vAlign w:val="center"/>
                </w:tcPr>
                <w:p w14:paraId="47708C0D" w14:textId="77777777" w:rsidR="00993E4A" w:rsidRPr="00D20707" w:rsidRDefault="00993E4A" w:rsidP="00993E4A">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MONTO MÁXIMO</w:t>
                  </w:r>
                </w:p>
                <w:p w14:paraId="43B9AF28" w14:textId="77777777" w:rsidR="00993E4A" w:rsidRPr="00D20707" w:rsidRDefault="00993E4A" w:rsidP="00993E4A">
                  <w:pPr>
                    <w:pBdr>
                      <w:top w:val="nil"/>
                      <w:left w:val="nil"/>
                      <w:bottom w:val="nil"/>
                      <w:right w:val="nil"/>
                      <w:between w:val="nil"/>
                    </w:pBdr>
                    <w:tabs>
                      <w:tab w:val="left" w:pos="0"/>
                    </w:tabs>
                    <w:jc w:val="center"/>
                    <w:rPr>
                      <w:rFonts w:ascii="Noto Sans" w:eastAsia="Montserrat Medium" w:hAnsi="Noto Sans" w:cs="Noto Sans"/>
                      <w:b/>
                      <w:color w:val="FFFFFF"/>
                      <w:sz w:val="14"/>
                      <w:szCs w:val="14"/>
                    </w:rPr>
                  </w:pPr>
                  <w:r w:rsidRPr="00D20707">
                    <w:rPr>
                      <w:rFonts w:ascii="Noto Sans" w:eastAsia="Montserrat Medium" w:hAnsi="Noto Sans" w:cs="Noto Sans"/>
                      <w:b/>
                      <w:color w:val="FFFFFF"/>
                      <w:sz w:val="14"/>
                      <w:szCs w:val="14"/>
                    </w:rPr>
                    <w:t>I.V.A. INCLUIDO</w:t>
                  </w:r>
                </w:p>
              </w:tc>
            </w:tr>
            <w:tr w:rsidR="00993E4A" w:rsidRPr="00D20707" w14:paraId="5892E286" w14:textId="77777777" w:rsidTr="00993E4A">
              <w:trPr>
                <w:jc w:val="center"/>
              </w:trPr>
              <w:tc>
                <w:tcPr>
                  <w:tcW w:w="1003" w:type="dxa"/>
                  <w:shd w:val="clear" w:color="auto" w:fill="auto"/>
                  <w:vAlign w:val="center"/>
                </w:tcPr>
                <w:p w14:paraId="0FB09C51" w14:textId="77777777"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D20707">
                    <w:rPr>
                      <w:rFonts w:ascii="Noto Sans" w:eastAsia="Montserrat Medium" w:hAnsi="Noto Sans" w:cs="Noto Sans"/>
                      <w:color w:val="000000"/>
                      <w:sz w:val="14"/>
                      <w:szCs w:val="14"/>
                    </w:rPr>
                    <w:t>ÚNICA</w:t>
                  </w:r>
                </w:p>
              </w:tc>
              <w:tc>
                <w:tcPr>
                  <w:tcW w:w="2399" w:type="dxa"/>
                  <w:shd w:val="clear" w:color="auto" w:fill="auto"/>
                  <w:vAlign w:val="center"/>
                </w:tcPr>
                <w:p w14:paraId="05699843" w14:textId="732904B5"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8A041C">
                    <w:rPr>
                      <w:rFonts w:ascii="Noto Sans" w:eastAsia="Montserrat Medium" w:hAnsi="Noto Sans" w:cs="Noto Sans"/>
                      <w:color w:val="000000"/>
                      <w:sz w:val="18"/>
                      <w:szCs w:val="18"/>
                    </w:rPr>
                    <w:t>Servicio integral de mantenimiento, suministro, instalación y mano de obra especializada a los inmuebles de la SECIHTI</w:t>
                  </w:r>
                </w:p>
              </w:tc>
              <w:tc>
                <w:tcPr>
                  <w:tcW w:w="992" w:type="dxa"/>
                  <w:shd w:val="clear" w:color="auto" w:fill="auto"/>
                  <w:vAlign w:val="center"/>
                </w:tcPr>
                <w:p w14:paraId="3F02E4BB" w14:textId="77777777"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4"/>
                      <w:szCs w:val="14"/>
                    </w:rPr>
                  </w:pPr>
                  <w:r w:rsidRPr="00D20707">
                    <w:rPr>
                      <w:rFonts w:ascii="Noto Sans" w:eastAsia="Montserrat Medium" w:hAnsi="Noto Sans" w:cs="Noto Sans"/>
                      <w:color w:val="000000"/>
                      <w:sz w:val="14"/>
                      <w:szCs w:val="14"/>
                    </w:rPr>
                    <w:t>SERVICIO</w:t>
                  </w:r>
                </w:p>
              </w:tc>
              <w:tc>
                <w:tcPr>
                  <w:tcW w:w="1276" w:type="dxa"/>
                  <w:shd w:val="clear" w:color="auto" w:fill="auto"/>
                  <w:vAlign w:val="center"/>
                </w:tcPr>
                <w:p w14:paraId="6D0DC215" w14:textId="14BB0014"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sz w:val="14"/>
                      <w:szCs w:val="14"/>
                    </w:rPr>
                  </w:pPr>
                  <w:r>
                    <w:rPr>
                      <w:rFonts w:ascii="Noto Sans" w:eastAsia="Montserrat Medium" w:hAnsi="Noto Sans" w:cs="Noto Sans"/>
                      <w:sz w:val="14"/>
                      <w:szCs w:val="14"/>
                    </w:rPr>
                    <w:t>$</w:t>
                  </w:r>
                  <w:r w:rsidR="008F5517">
                    <w:rPr>
                      <w:rFonts w:ascii="Noto Sans" w:eastAsia="Montserrat Medium" w:hAnsi="Noto Sans" w:cs="Noto Sans"/>
                      <w:sz w:val="14"/>
                      <w:szCs w:val="14"/>
                    </w:rPr>
                    <w:t>908,436.06</w:t>
                  </w:r>
                </w:p>
              </w:tc>
              <w:tc>
                <w:tcPr>
                  <w:tcW w:w="1291" w:type="dxa"/>
                  <w:vAlign w:val="center"/>
                </w:tcPr>
                <w:p w14:paraId="43DB8BE6" w14:textId="248CC43A" w:rsidR="00993E4A" w:rsidRPr="00D20707" w:rsidRDefault="00993E4A" w:rsidP="00993E4A">
                  <w:pPr>
                    <w:pBdr>
                      <w:top w:val="nil"/>
                      <w:left w:val="nil"/>
                      <w:bottom w:val="nil"/>
                      <w:right w:val="nil"/>
                      <w:between w:val="nil"/>
                    </w:pBdr>
                    <w:tabs>
                      <w:tab w:val="left" w:pos="0"/>
                    </w:tabs>
                    <w:spacing w:before="120" w:after="120"/>
                    <w:jc w:val="center"/>
                    <w:rPr>
                      <w:rFonts w:ascii="Noto Sans" w:eastAsia="Montserrat Medium" w:hAnsi="Noto Sans" w:cs="Noto Sans"/>
                      <w:sz w:val="14"/>
                      <w:szCs w:val="14"/>
                    </w:rPr>
                  </w:pPr>
                  <w:r>
                    <w:rPr>
                      <w:rFonts w:ascii="Noto Sans" w:eastAsia="Montserrat Medium" w:hAnsi="Noto Sans" w:cs="Noto Sans"/>
                      <w:sz w:val="14"/>
                      <w:szCs w:val="14"/>
                    </w:rPr>
                    <w:t>$</w:t>
                  </w:r>
                  <w:r>
                    <w:t xml:space="preserve"> </w:t>
                  </w:r>
                  <w:r w:rsidRPr="00993E4A">
                    <w:rPr>
                      <w:rFonts w:ascii="Noto Sans" w:eastAsia="Montserrat Medium" w:hAnsi="Noto Sans" w:cs="Noto Sans"/>
                      <w:sz w:val="14"/>
                      <w:szCs w:val="14"/>
                    </w:rPr>
                    <w:t>2,</w:t>
                  </w:r>
                  <w:r w:rsidR="008F5517">
                    <w:rPr>
                      <w:rFonts w:ascii="Noto Sans" w:eastAsia="Montserrat Medium" w:hAnsi="Noto Sans" w:cs="Noto Sans"/>
                      <w:sz w:val="14"/>
                      <w:szCs w:val="14"/>
                    </w:rPr>
                    <w:t>271</w:t>
                  </w:r>
                  <w:r w:rsidRPr="00993E4A">
                    <w:rPr>
                      <w:rFonts w:ascii="Noto Sans" w:eastAsia="Montserrat Medium" w:hAnsi="Noto Sans" w:cs="Noto Sans"/>
                      <w:sz w:val="14"/>
                      <w:szCs w:val="14"/>
                    </w:rPr>
                    <w:t>,</w:t>
                  </w:r>
                  <w:r w:rsidR="008F5517">
                    <w:rPr>
                      <w:rFonts w:ascii="Noto Sans" w:eastAsia="Montserrat Medium" w:hAnsi="Noto Sans" w:cs="Noto Sans"/>
                      <w:sz w:val="14"/>
                      <w:szCs w:val="14"/>
                    </w:rPr>
                    <w:t>090</w:t>
                  </w:r>
                  <w:r w:rsidRPr="00993E4A">
                    <w:rPr>
                      <w:rFonts w:ascii="Noto Sans" w:eastAsia="Montserrat Medium" w:hAnsi="Noto Sans" w:cs="Noto Sans"/>
                      <w:sz w:val="14"/>
                      <w:szCs w:val="14"/>
                    </w:rPr>
                    <w:t>.</w:t>
                  </w:r>
                  <w:r w:rsidR="008F5517">
                    <w:rPr>
                      <w:rFonts w:ascii="Noto Sans" w:eastAsia="Montserrat Medium" w:hAnsi="Noto Sans" w:cs="Noto Sans"/>
                      <w:sz w:val="14"/>
                      <w:szCs w:val="14"/>
                    </w:rPr>
                    <w:t>15</w:t>
                  </w:r>
                </w:p>
              </w:tc>
            </w:tr>
          </w:tbl>
          <w:p w14:paraId="22A67D85" w14:textId="77777777" w:rsidR="00993E4A" w:rsidRPr="00172694" w:rsidRDefault="00993E4A" w:rsidP="00752EE2">
            <w:pPr>
              <w:ind w:left="-4" w:right="121"/>
              <w:jc w:val="both"/>
              <w:rPr>
                <w:rFonts w:ascii="Noto Sans" w:eastAsia="Montserrat Medium" w:hAnsi="Noto Sans" w:cs="Noto Sans"/>
                <w:sz w:val="18"/>
                <w:szCs w:val="18"/>
              </w:rPr>
            </w:pPr>
          </w:p>
          <w:p w14:paraId="058B4F05" w14:textId="77777777" w:rsidR="002626C7" w:rsidRPr="00172694" w:rsidRDefault="002626C7" w:rsidP="00752EE2">
            <w:pPr>
              <w:ind w:left="-4" w:right="121"/>
              <w:jc w:val="both"/>
              <w:rPr>
                <w:rFonts w:ascii="Noto Sans" w:eastAsia="Montserrat Medium" w:hAnsi="Noto Sans" w:cs="Noto Sans"/>
                <w:sz w:val="18"/>
                <w:szCs w:val="18"/>
              </w:rPr>
            </w:pPr>
          </w:p>
        </w:tc>
      </w:tr>
      <w:tr w:rsidR="002626C7" w:rsidRPr="00172694" w14:paraId="00B45CD2" w14:textId="77777777" w:rsidTr="00752EE2">
        <w:trPr>
          <w:trHeight w:val="56"/>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DEC7F"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Forma de Evaluación:</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6134E" w14:textId="77777777" w:rsidR="00407D37" w:rsidRDefault="00407D37" w:rsidP="00752EE2">
            <w:pPr>
              <w:tabs>
                <w:tab w:val="left" w:pos="107"/>
              </w:tabs>
              <w:ind w:right="121"/>
              <w:jc w:val="both"/>
              <w:rPr>
                <w:rFonts w:ascii="Noto Sans" w:eastAsia="Montserrat Medium" w:hAnsi="Noto Sans" w:cs="Noto Sans"/>
                <w:bCs/>
                <w:iCs/>
                <w:sz w:val="18"/>
                <w:szCs w:val="18"/>
              </w:rPr>
            </w:pPr>
          </w:p>
          <w:p w14:paraId="26483CE0" w14:textId="77777777" w:rsidR="002626C7" w:rsidRDefault="002626C7" w:rsidP="00752EE2">
            <w:pPr>
              <w:tabs>
                <w:tab w:val="left" w:pos="107"/>
              </w:tabs>
              <w:ind w:right="121"/>
              <w:jc w:val="both"/>
              <w:rPr>
                <w:rFonts w:ascii="Noto Sans" w:eastAsia="Montserrat Medium" w:hAnsi="Noto Sans" w:cs="Noto Sans"/>
                <w:bCs/>
                <w:iCs/>
                <w:sz w:val="18"/>
                <w:szCs w:val="18"/>
              </w:rPr>
            </w:pPr>
            <w:r w:rsidRPr="00172694">
              <w:rPr>
                <w:rFonts w:ascii="Noto Sans" w:eastAsia="Montserrat Medium" w:hAnsi="Noto Sans" w:cs="Noto Sans"/>
                <w:bCs/>
                <w:iCs/>
                <w:sz w:val="18"/>
                <w:szCs w:val="18"/>
              </w:rPr>
              <w:t>La forma de evaluación será binaria de conformidad al artículo 47 de la LAAASP y 99 del RLAASSP y se le adjudicará a un solo proveedor que cumpla con la totalidad de los requisitos solicitados por la Secihti.</w:t>
            </w:r>
          </w:p>
          <w:p w14:paraId="40D684E0" w14:textId="6F1F7E96" w:rsidR="00407D37" w:rsidRPr="00172694" w:rsidRDefault="00407D37" w:rsidP="00752EE2">
            <w:pPr>
              <w:tabs>
                <w:tab w:val="left" w:pos="107"/>
              </w:tabs>
              <w:ind w:right="121"/>
              <w:jc w:val="both"/>
              <w:rPr>
                <w:rFonts w:ascii="Noto Sans" w:eastAsia="Montserrat Medium" w:hAnsi="Noto Sans" w:cs="Noto Sans"/>
                <w:bCs/>
                <w:iCs/>
                <w:sz w:val="18"/>
                <w:szCs w:val="18"/>
              </w:rPr>
            </w:pPr>
          </w:p>
        </w:tc>
      </w:tr>
      <w:tr w:rsidR="002626C7" w:rsidRPr="00172694" w14:paraId="3B153033" w14:textId="77777777" w:rsidTr="00752EE2">
        <w:trPr>
          <w:trHeight w:val="56"/>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996CB"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Condición de los precios y en su caso mecanismo de ajuste</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AAD8E" w14:textId="77777777" w:rsidR="002626C7" w:rsidRPr="00172694" w:rsidRDefault="002626C7" w:rsidP="00752EE2">
            <w:pPr>
              <w:tabs>
                <w:tab w:val="left" w:pos="107"/>
              </w:tabs>
              <w:ind w:right="121"/>
              <w:jc w:val="both"/>
              <w:rPr>
                <w:rFonts w:ascii="Noto Sans" w:eastAsia="Montserrat Medium" w:hAnsi="Noto Sans" w:cs="Noto Sans"/>
                <w:b/>
                <w:i/>
                <w:sz w:val="18"/>
                <w:szCs w:val="18"/>
              </w:rPr>
            </w:pPr>
          </w:p>
          <w:p w14:paraId="68E114AF" w14:textId="77777777" w:rsidR="002626C7" w:rsidRPr="00172694"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Los servicios a contratar serán bajo la condición de precio fijo durante el plazo para la prestación del servicio y la vigencia del instrumento contractual que se formalice.</w:t>
            </w:r>
          </w:p>
          <w:p w14:paraId="1DE37BE8" w14:textId="77777777" w:rsidR="002626C7" w:rsidRPr="00172694" w:rsidRDefault="002626C7" w:rsidP="00752EE2">
            <w:pPr>
              <w:tabs>
                <w:tab w:val="left" w:pos="107"/>
              </w:tabs>
              <w:ind w:right="121"/>
              <w:jc w:val="both"/>
              <w:rPr>
                <w:rFonts w:ascii="Noto Sans" w:eastAsia="Montserrat Medium" w:hAnsi="Noto Sans" w:cs="Noto Sans"/>
                <w:b/>
                <w:i/>
                <w:sz w:val="18"/>
                <w:szCs w:val="18"/>
              </w:rPr>
            </w:pPr>
          </w:p>
        </w:tc>
      </w:tr>
      <w:tr w:rsidR="002626C7" w:rsidRPr="00172694" w14:paraId="2A7FD50C" w14:textId="77777777" w:rsidTr="00752EE2">
        <w:trPr>
          <w:trHeight w:val="510"/>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E1DB" w14:textId="77777777" w:rsidR="002626C7" w:rsidRPr="00172694" w:rsidRDefault="002626C7" w:rsidP="00752EE2">
            <w:pPr>
              <w:jc w:val="both"/>
              <w:rPr>
                <w:rFonts w:ascii="Noto Sans" w:eastAsia="Montserrat Medium" w:hAnsi="Noto Sans" w:cs="Noto Sans"/>
                <w:sz w:val="18"/>
                <w:szCs w:val="18"/>
              </w:rPr>
            </w:pPr>
            <w:r w:rsidRPr="00172694">
              <w:rPr>
                <w:rFonts w:ascii="Noto Sans" w:eastAsia="Montserrat Medium" w:hAnsi="Noto Sans" w:cs="Noto Sans"/>
                <w:b/>
                <w:sz w:val="18"/>
                <w:szCs w:val="18"/>
              </w:rPr>
              <w:t>Forma de pago:</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9AA36" w14:textId="77777777" w:rsidR="00407D37" w:rsidRDefault="00407D37" w:rsidP="00752EE2">
            <w:pPr>
              <w:tabs>
                <w:tab w:val="left" w:pos="107"/>
              </w:tabs>
              <w:ind w:right="121"/>
              <w:jc w:val="both"/>
              <w:rPr>
                <w:rFonts w:ascii="Noto Sans" w:eastAsia="Montserrat Medium" w:hAnsi="Noto Sans" w:cs="Noto Sans"/>
                <w:sz w:val="18"/>
                <w:szCs w:val="18"/>
              </w:rPr>
            </w:pPr>
          </w:p>
          <w:p w14:paraId="5273536B" w14:textId="3C5424EF" w:rsidR="002626C7" w:rsidRPr="00172694"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De conformidad con lo establecido en los artículos 73 de la LAASSP, 134 del RLAASSP, y las Políticas Bases y Lineamientos en materia de adquisiciones, arrendamientos y servicios (POBALINES),</w:t>
            </w:r>
            <w:r w:rsidRPr="00172694">
              <w:rPr>
                <w:rFonts w:ascii="Noto Sans" w:eastAsia="Montserrat Medium" w:hAnsi="Noto Sans" w:cs="Noto Sans"/>
                <w:b/>
                <w:sz w:val="18"/>
                <w:szCs w:val="18"/>
              </w:rPr>
              <w:t xml:space="preserve"> “LA SECRETARÍA”</w:t>
            </w:r>
            <w:r w:rsidRPr="00172694">
              <w:rPr>
                <w:rFonts w:ascii="Noto Sans" w:eastAsia="Montserrat Medium" w:hAnsi="Noto Sans" w:cs="Noto Sans"/>
                <w:sz w:val="18"/>
                <w:szCs w:val="18"/>
              </w:rPr>
              <w:t xml:space="preserve"> efectuará el pago al </w:t>
            </w:r>
            <w:r w:rsidRPr="00172694">
              <w:rPr>
                <w:rFonts w:ascii="Noto Sans" w:eastAsia="Montserrat Medium" w:hAnsi="Noto Sans" w:cs="Noto Sans"/>
                <w:b/>
                <w:color w:val="000000"/>
                <w:sz w:val="18"/>
                <w:szCs w:val="18"/>
              </w:rPr>
              <w:t>“PRESTADOR DEL SERVICIO”</w:t>
            </w:r>
            <w:r w:rsidRPr="00172694">
              <w:rPr>
                <w:rFonts w:ascii="Noto Sans" w:eastAsia="Montserrat Medium" w:hAnsi="Noto Sans" w:cs="Noto Sans"/>
                <w:b/>
                <w:sz w:val="18"/>
                <w:szCs w:val="18"/>
              </w:rPr>
              <w:t xml:space="preserve"> </w:t>
            </w:r>
            <w:r w:rsidRPr="00172694">
              <w:rPr>
                <w:rFonts w:ascii="Noto Sans" w:eastAsia="Montserrat Medium" w:hAnsi="Noto Sans" w:cs="Noto Sans"/>
                <w:color w:val="000000"/>
                <w:sz w:val="18"/>
                <w:szCs w:val="18"/>
                <w:u w:val="single"/>
              </w:rPr>
              <w:t>a mes vencido de acuerdo a los servicios de mantenimiento preventivo y correctivo que se hayan devengado en el mes objeto de pago, d</w:t>
            </w:r>
            <w:r w:rsidRPr="00172694">
              <w:rPr>
                <w:rFonts w:ascii="Noto Sans" w:eastAsia="Montserrat Medium" w:hAnsi="Noto Sans" w:cs="Noto Sans"/>
                <w:sz w:val="18"/>
                <w:szCs w:val="18"/>
              </w:rPr>
              <w:t xml:space="preserve">entro de los 17 (diecisiete) días hábiles posteriores a la entrega y aceptación del Comprobante Fiscal Digital por Internet (CFDI), factura en formato PDF; factura electrónica XML y comprobante emitido por el SAT en el que conste su validación, con la aprobación mediante firma y sello del </w:t>
            </w:r>
            <w:r w:rsidRPr="00172694">
              <w:rPr>
                <w:rFonts w:ascii="Noto Sans" w:eastAsia="Montserrat Medium" w:hAnsi="Noto Sans" w:cs="Noto Sans"/>
                <w:b/>
                <w:sz w:val="18"/>
                <w:szCs w:val="18"/>
              </w:rPr>
              <w:t>“ADMINISTRADOR DEL INSTRUMENTO CONTRACTUAL”</w:t>
            </w:r>
            <w:r w:rsidRPr="00172694">
              <w:rPr>
                <w:rFonts w:ascii="Noto Sans" w:eastAsia="Montserrat Medium" w:hAnsi="Noto Sans" w:cs="Noto Sans"/>
                <w:sz w:val="18"/>
                <w:szCs w:val="18"/>
              </w:rPr>
              <w:t>, a entera satisfacción de los entregables del mes correspondiente para que el pago proceda.</w:t>
            </w:r>
          </w:p>
          <w:p w14:paraId="2D5406F0" w14:textId="77777777" w:rsidR="002626C7" w:rsidRPr="00172694" w:rsidRDefault="002626C7" w:rsidP="00752EE2">
            <w:pPr>
              <w:tabs>
                <w:tab w:val="left" w:pos="107"/>
              </w:tabs>
              <w:ind w:right="121"/>
              <w:jc w:val="both"/>
              <w:rPr>
                <w:rFonts w:ascii="Noto Sans" w:eastAsia="Montserrat Medium" w:hAnsi="Noto Sans" w:cs="Noto Sans"/>
                <w:sz w:val="18"/>
                <w:szCs w:val="18"/>
              </w:rPr>
            </w:pPr>
          </w:p>
          <w:p w14:paraId="0B9B0194" w14:textId="77777777" w:rsidR="002626C7" w:rsidRPr="00172694"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Servicio de mantenimiento FIJO para los inmuebles del CENDI, Constituyentes 1046 y 1054, bodega de brujas y edificio sede.</w:t>
            </w:r>
          </w:p>
          <w:p w14:paraId="54983CD1" w14:textId="77777777" w:rsidR="002626C7" w:rsidRPr="00172694" w:rsidRDefault="002626C7" w:rsidP="00752EE2">
            <w:pPr>
              <w:tabs>
                <w:tab w:val="left" w:pos="107"/>
              </w:tabs>
              <w:ind w:right="121"/>
              <w:jc w:val="both"/>
              <w:rPr>
                <w:rFonts w:ascii="Noto Sans" w:eastAsia="Montserrat Medium" w:hAnsi="Noto Sans" w:cs="Noto Sans"/>
                <w:sz w:val="18"/>
                <w:szCs w:val="18"/>
              </w:rPr>
            </w:pPr>
          </w:p>
          <w:p w14:paraId="6F6204A6" w14:textId="77777777" w:rsidR="002626C7" w:rsidRPr="00172694"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lastRenderedPageBreak/>
              <w:t>Servicios de mantenimiento VARIABLE de trabajos de adecuaciones y remo-delaciones para los inmuebles del CENDI, constituyentes 1046 y 1054, bodega de brujas y edificio sede.</w:t>
            </w:r>
          </w:p>
          <w:p w14:paraId="1E5955A2" w14:textId="77777777" w:rsidR="002626C7" w:rsidRPr="00407D37" w:rsidRDefault="002626C7" w:rsidP="00752EE2">
            <w:pPr>
              <w:tabs>
                <w:tab w:val="left" w:pos="107"/>
              </w:tabs>
              <w:ind w:right="121"/>
              <w:jc w:val="both"/>
              <w:rPr>
                <w:rFonts w:ascii="Noto Sans" w:eastAsia="Montserrat Medium" w:hAnsi="Noto Sans" w:cs="Noto Sans"/>
                <w:sz w:val="16"/>
                <w:szCs w:val="16"/>
              </w:rPr>
            </w:pPr>
          </w:p>
          <w:p w14:paraId="408DD634" w14:textId="77777777" w:rsidR="002626C7" w:rsidRDefault="002626C7" w:rsidP="00752EE2">
            <w:pPr>
              <w:tabs>
                <w:tab w:val="left" w:pos="10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Los pagos se realizarán una vez que los servicios de mantenimiento variable hayan sido realizados en su totalidad, supervisados físicamente y aprobados por la persona  Titular de la Subdirección de Servicios Generales y Mantenimiento y/o la persona Titular de la Dirección de Servicios Generales, Obras y Control de Bienes de la SECIHTI; además, de contar con el reporte por escrito y fotográfico de los trabajos específicos realizados de acuerdo con las condiciones y características que son objeto en los Anexo Técnico.</w:t>
            </w:r>
          </w:p>
          <w:p w14:paraId="6436EF1B" w14:textId="0AA394BD" w:rsidR="00407D37" w:rsidRPr="00172694" w:rsidRDefault="00407D37" w:rsidP="00752EE2">
            <w:pPr>
              <w:tabs>
                <w:tab w:val="left" w:pos="107"/>
              </w:tabs>
              <w:ind w:right="121"/>
              <w:jc w:val="both"/>
              <w:rPr>
                <w:rFonts w:ascii="Noto Sans" w:eastAsia="Montserrat Medium" w:hAnsi="Noto Sans" w:cs="Noto Sans"/>
                <w:sz w:val="18"/>
                <w:szCs w:val="18"/>
              </w:rPr>
            </w:pPr>
          </w:p>
        </w:tc>
      </w:tr>
      <w:tr w:rsidR="002626C7" w:rsidRPr="00172694" w14:paraId="754BF584" w14:textId="77777777" w:rsidTr="00752EE2">
        <w:trPr>
          <w:trHeight w:val="28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F8F7"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lastRenderedPageBreak/>
              <w:t>Penas convencionales y Deductivas:</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7D9C5" w14:textId="77777777" w:rsidR="002626C7" w:rsidRPr="00172694" w:rsidRDefault="002626C7" w:rsidP="00752EE2">
            <w:pPr>
              <w:jc w:val="both"/>
              <w:rPr>
                <w:rFonts w:ascii="Noto Sans" w:eastAsia="Montserrat Medium" w:hAnsi="Noto Sans" w:cs="Noto Sans"/>
                <w:b/>
                <w:bCs/>
                <w:sz w:val="18"/>
                <w:szCs w:val="18"/>
              </w:rPr>
            </w:pPr>
            <w:r w:rsidRPr="00172694">
              <w:rPr>
                <w:rFonts w:ascii="Noto Sans" w:eastAsia="Montserrat Medium" w:hAnsi="Noto Sans" w:cs="Noto Sans"/>
                <w:b/>
                <w:bCs/>
                <w:sz w:val="18"/>
                <w:szCs w:val="18"/>
              </w:rPr>
              <w:t>Penas Convencionales</w:t>
            </w:r>
          </w:p>
          <w:p w14:paraId="4DBA43B1" w14:textId="77777777" w:rsidR="002626C7" w:rsidRPr="00407D37" w:rsidRDefault="002626C7" w:rsidP="00752EE2">
            <w:pPr>
              <w:jc w:val="both"/>
              <w:rPr>
                <w:rFonts w:ascii="Noto Sans" w:eastAsia="Montserrat Medium" w:hAnsi="Noto Sans" w:cs="Noto Sans"/>
                <w:sz w:val="12"/>
                <w:szCs w:val="12"/>
              </w:rPr>
            </w:pPr>
          </w:p>
          <w:p w14:paraId="7DC3B111" w14:textId="77777777" w:rsidR="002626C7" w:rsidRPr="00172694" w:rsidRDefault="002626C7" w:rsidP="00752EE2">
            <w:pPr>
              <w:tabs>
                <w:tab w:val="left" w:pos="0"/>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De conformidad a lo establecido en los artículos 75 de la </w:t>
            </w:r>
            <w:r w:rsidRPr="00172694">
              <w:rPr>
                <w:rFonts w:ascii="Noto Sans" w:eastAsia="Montserrat Medium" w:hAnsi="Noto Sans" w:cs="Noto Sans"/>
                <w:b/>
                <w:bCs/>
                <w:sz w:val="18"/>
                <w:szCs w:val="18"/>
              </w:rPr>
              <w:t>LAASSP</w:t>
            </w:r>
            <w:r w:rsidRPr="00172694">
              <w:rPr>
                <w:rFonts w:ascii="Noto Sans" w:eastAsia="Montserrat Medium" w:hAnsi="Noto Sans" w:cs="Noto Sans"/>
                <w:sz w:val="18"/>
                <w:szCs w:val="18"/>
              </w:rPr>
              <w:t xml:space="preserve">, 2 fracción III, y 141, 142 del </w:t>
            </w:r>
            <w:r w:rsidRPr="00172694">
              <w:rPr>
                <w:rFonts w:ascii="Noto Sans" w:eastAsia="Montserrat Medium" w:hAnsi="Noto Sans" w:cs="Noto Sans"/>
                <w:b/>
                <w:bCs/>
                <w:sz w:val="18"/>
                <w:szCs w:val="18"/>
              </w:rPr>
              <w:t>RLAASSP</w:t>
            </w:r>
            <w:r w:rsidRPr="00172694">
              <w:rPr>
                <w:rFonts w:ascii="Noto Sans" w:eastAsia="Montserrat Medium" w:hAnsi="Noto Sans" w:cs="Noto Sans"/>
                <w:sz w:val="18"/>
                <w:szCs w:val="18"/>
              </w:rPr>
              <w:t xml:space="preserve"> y 65 inciso b), de las Políticas, Bases y Lineamientos en Materia de Adquisiciones, Arrendamientos y Servicios del Consejo Nacional de Ciencia y Tecnología, se aplicarán las penas convencionales siguientes: </w:t>
            </w:r>
          </w:p>
          <w:p w14:paraId="576CDC39" w14:textId="77777777" w:rsidR="002626C7" w:rsidRPr="00B501C2" w:rsidRDefault="002626C7" w:rsidP="00752EE2">
            <w:pPr>
              <w:jc w:val="both"/>
              <w:rPr>
                <w:rFonts w:ascii="Noto Sans" w:eastAsia="Montserrat Medium" w:hAnsi="Noto Sans" w:cs="Noto Sans"/>
                <w:sz w:val="12"/>
                <w:szCs w:val="12"/>
              </w:rPr>
            </w:pPr>
          </w:p>
          <w:p w14:paraId="06496B13" w14:textId="77777777" w:rsidR="002626C7" w:rsidRPr="00172694" w:rsidRDefault="002626C7" w:rsidP="00837130">
            <w:pPr>
              <w:pStyle w:val="Prrafodelista"/>
              <w:numPr>
                <w:ilvl w:val="0"/>
                <w:numId w:val="201"/>
              </w:numPr>
              <w:contextualSpacing/>
              <w:jc w:val="both"/>
              <w:rPr>
                <w:rFonts w:ascii="Noto Sans" w:eastAsia="Montserrat Medium" w:hAnsi="Noto Sans" w:cs="Noto Sans"/>
                <w:sz w:val="18"/>
                <w:szCs w:val="18"/>
              </w:rPr>
            </w:pPr>
            <w:r w:rsidRPr="00172694">
              <w:rPr>
                <w:rFonts w:ascii="Noto Sans" w:eastAsia="Montserrat Medium" w:hAnsi="Noto Sans" w:cs="Noto Sans"/>
                <w:sz w:val="18"/>
                <w:szCs w:val="18"/>
              </w:rPr>
              <w:t>2 al millar (0.002), por cada día hábil de atraso en la prestación del servicio, conforme a las fechas que se establezcan entre el proveedor y el Administrador del Contrato para cada servicio.</w:t>
            </w:r>
          </w:p>
          <w:p w14:paraId="499D6EC0" w14:textId="2F972D83" w:rsidR="002626C7" w:rsidRDefault="002626C7" w:rsidP="00752EE2">
            <w:pPr>
              <w:ind w:right="122"/>
              <w:jc w:val="both"/>
              <w:rPr>
                <w:rFonts w:ascii="Noto Sans" w:eastAsia="Montserrat Medium" w:hAnsi="Noto Sans" w:cs="Noto Sans"/>
                <w:sz w:val="12"/>
                <w:szCs w:val="12"/>
              </w:rPr>
            </w:pPr>
          </w:p>
          <w:p w14:paraId="55B9D22E" w14:textId="54C11583" w:rsidR="0031243F" w:rsidRDefault="0031243F" w:rsidP="00752EE2">
            <w:pPr>
              <w:ind w:right="122"/>
              <w:jc w:val="both"/>
              <w:rPr>
                <w:rFonts w:ascii="Noto Sans" w:eastAsia="Montserrat Medium" w:hAnsi="Noto Sans" w:cs="Noto Sans"/>
                <w:sz w:val="12"/>
                <w:szCs w:val="12"/>
              </w:rPr>
            </w:pPr>
          </w:p>
          <w:p w14:paraId="37AE9417" w14:textId="43E648BC" w:rsidR="002626C7" w:rsidRDefault="002626C7" w:rsidP="00752EE2">
            <w:pPr>
              <w:jc w:val="both"/>
              <w:rPr>
                <w:rFonts w:ascii="Noto Sans" w:hAnsi="Noto Sans" w:cs="Noto Sans"/>
                <w:b/>
                <w:bCs/>
                <w:sz w:val="18"/>
                <w:szCs w:val="18"/>
              </w:rPr>
            </w:pPr>
            <w:r w:rsidRPr="00172694">
              <w:rPr>
                <w:rFonts w:ascii="Noto Sans" w:hAnsi="Noto Sans" w:cs="Noto Sans"/>
                <w:b/>
                <w:bCs/>
                <w:sz w:val="18"/>
                <w:szCs w:val="18"/>
              </w:rPr>
              <w:t>Deductivas:</w:t>
            </w:r>
          </w:p>
          <w:p w14:paraId="74813FAB" w14:textId="77777777" w:rsidR="0031243F" w:rsidRPr="00172694" w:rsidRDefault="0031243F" w:rsidP="00752EE2">
            <w:pPr>
              <w:jc w:val="both"/>
              <w:rPr>
                <w:rFonts w:ascii="Noto Sans" w:hAnsi="Noto Sans" w:cs="Noto Sans"/>
                <w:b/>
                <w:bCs/>
                <w:sz w:val="18"/>
                <w:szCs w:val="18"/>
              </w:rPr>
            </w:pPr>
          </w:p>
          <w:p w14:paraId="5633A3DB" w14:textId="198B5EC2" w:rsidR="00AD6756" w:rsidRPr="00172694" w:rsidRDefault="002626C7" w:rsidP="00752EE2">
            <w:pPr>
              <w:tabs>
                <w:tab w:val="left" w:pos="0"/>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Por otro lado, de conformidad con lo establecido en los artículos 76 de la </w:t>
            </w:r>
            <w:r w:rsidRPr="00172694">
              <w:rPr>
                <w:rFonts w:ascii="Noto Sans" w:eastAsia="Montserrat Medium" w:hAnsi="Noto Sans" w:cs="Noto Sans"/>
                <w:b/>
                <w:bCs/>
                <w:sz w:val="18"/>
                <w:szCs w:val="18"/>
              </w:rPr>
              <w:t>LAASSP</w:t>
            </w:r>
            <w:r w:rsidRPr="00172694">
              <w:rPr>
                <w:rFonts w:ascii="Noto Sans" w:eastAsia="Montserrat Medium" w:hAnsi="Noto Sans" w:cs="Noto Sans"/>
                <w:sz w:val="18"/>
                <w:szCs w:val="18"/>
              </w:rPr>
              <w:t xml:space="preserve">, 2 fracción IV y 143 del </w:t>
            </w:r>
            <w:r w:rsidRPr="00172694">
              <w:rPr>
                <w:rFonts w:ascii="Noto Sans" w:eastAsia="Montserrat Medium" w:hAnsi="Noto Sans" w:cs="Noto Sans"/>
                <w:b/>
                <w:bCs/>
                <w:sz w:val="18"/>
                <w:szCs w:val="18"/>
              </w:rPr>
              <w:t>RLAASSP</w:t>
            </w:r>
            <w:r w:rsidRPr="00172694">
              <w:rPr>
                <w:rFonts w:ascii="Noto Sans" w:eastAsia="Montserrat Medium" w:hAnsi="Noto Sans" w:cs="Noto Sans"/>
                <w:sz w:val="18"/>
                <w:szCs w:val="18"/>
              </w:rPr>
              <w:t>, 66 de las Políticas, Bases y Lineamientos en Materia de Adquisiciones, Arrendamientos y Servicios del Consejo Nacional de Ciencia y Tecnología se aplicarán deducciones al pago en caso de que el</w:t>
            </w:r>
            <w:r w:rsidRPr="00172694">
              <w:rPr>
                <w:rFonts w:ascii="Noto Sans" w:eastAsia="Montserrat" w:hAnsi="Noto Sans" w:cs="Noto Sans"/>
                <w:b/>
                <w:sz w:val="18"/>
                <w:szCs w:val="18"/>
              </w:rPr>
              <w:t xml:space="preserve"> </w:t>
            </w:r>
            <w:r w:rsidRPr="00172694">
              <w:rPr>
                <w:rFonts w:ascii="Noto Sans" w:eastAsia="Montserrat Medium" w:hAnsi="Noto Sans" w:cs="Noto Sans"/>
                <w:b/>
                <w:color w:val="000000"/>
                <w:sz w:val="18"/>
                <w:szCs w:val="18"/>
              </w:rPr>
              <w:t>“PROVEEDOR”</w:t>
            </w:r>
            <w:r w:rsidRPr="00172694">
              <w:rPr>
                <w:rFonts w:ascii="Noto Sans" w:eastAsia="Montserrat Medium" w:hAnsi="Noto Sans" w:cs="Noto Sans"/>
                <w:sz w:val="18"/>
                <w:szCs w:val="18"/>
              </w:rPr>
              <w:t xml:space="preserve"> incurra en alguno de los siguientes supuestos: </w:t>
            </w:r>
          </w:p>
          <w:p w14:paraId="6381359E" w14:textId="77777777" w:rsidR="002626C7" w:rsidRPr="00172694" w:rsidRDefault="002626C7" w:rsidP="00752EE2">
            <w:pPr>
              <w:ind w:right="122"/>
              <w:jc w:val="both"/>
              <w:rPr>
                <w:rFonts w:ascii="Noto Sans" w:eastAsia="Montserrat Medium"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256"/>
              <w:gridCol w:w="1330"/>
              <w:gridCol w:w="1371"/>
              <w:gridCol w:w="1702"/>
            </w:tblGrid>
            <w:tr w:rsidR="002626C7" w:rsidRPr="00172694" w14:paraId="15E0E666" w14:textId="77777777" w:rsidTr="00752EE2">
              <w:trPr>
                <w:trHeight w:val="304"/>
              </w:trPr>
              <w:tc>
                <w:tcPr>
                  <w:tcW w:w="1673"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6EF2DB7E" w14:textId="77777777" w:rsidR="002626C7" w:rsidRPr="00172694" w:rsidRDefault="002626C7" w:rsidP="00752EE2">
                  <w:pPr>
                    <w:jc w:val="center"/>
                    <w:rPr>
                      <w:rFonts w:ascii="Noto Sans" w:hAnsi="Noto Sans" w:cs="Noto Sans"/>
                      <w:b/>
                      <w:bCs/>
                      <w:sz w:val="14"/>
                      <w:szCs w:val="14"/>
                    </w:rPr>
                  </w:pPr>
                  <w:r w:rsidRPr="00172694">
                    <w:rPr>
                      <w:rFonts w:ascii="Noto Sans" w:hAnsi="Noto Sans" w:cs="Noto Sans"/>
                      <w:b/>
                      <w:bCs/>
                      <w:sz w:val="14"/>
                      <w:szCs w:val="14"/>
                    </w:rPr>
                    <w:t>CONCEPTOS</w:t>
                  </w:r>
                </w:p>
              </w:tc>
              <w:tc>
                <w:tcPr>
                  <w:tcW w:w="1256"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75DB5C98" w14:textId="77777777" w:rsidR="002626C7" w:rsidRPr="00172694" w:rsidRDefault="002626C7" w:rsidP="00752EE2">
                  <w:pPr>
                    <w:jc w:val="center"/>
                    <w:rPr>
                      <w:rFonts w:ascii="Noto Sans" w:hAnsi="Noto Sans" w:cs="Noto Sans"/>
                      <w:b/>
                      <w:bCs/>
                      <w:sz w:val="14"/>
                      <w:szCs w:val="14"/>
                    </w:rPr>
                  </w:pPr>
                  <w:r w:rsidRPr="00172694">
                    <w:rPr>
                      <w:rFonts w:ascii="Noto Sans" w:hAnsi="Noto Sans" w:cs="Noto Sans"/>
                      <w:b/>
                      <w:bCs/>
                      <w:sz w:val="14"/>
                      <w:szCs w:val="14"/>
                    </w:rPr>
                    <w:t>NIVEL DE SERVICIO</w:t>
                  </w:r>
                </w:p>
              </w:tc>
              <w:tc>
                <w:tcPr>
                  <w:tcW w:w="1330"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7B7C1BBE" w14:textId="77777777" w:rsidR="002626C7" w:rsidRPr="00172694" w:rsidRDefault="002626C7" w:rsidP="00752EE2">
                  <w:pPr>
                    <w:jc w:val="center"/>
                    <w:rPr>
                      <w:rFonts w:ascii="Noto Sans" w:hAnsi="Noto Sans" w:cs="Noto Sans"/>
                      <w:b/>
                      <w:bCs/>
                      <w:sz w:val="14"/>
                      <w:szCs w:val="14"/>
                    </w:rPr>
                  </w:pPr>
                  <w:r w:rsidRPr="00172694">
                    <w:rPr>
                      <w:rFonts w:ascii="Noto Sans" w:hAnsi="Noto Sans" w:cs="Noto Sans"/>
                      <w:b/>
                      <w:bCs/>
                      <w:sz w:val="14"/>
                      <w:szCs w:val="14"/>
                    </w:rPr>
                    <w:t>UNIDAD DE MEDIDA</w:t>
                  </w:r>
                </w:p>
              </w:tc>
              <w:tc>
                <w:tcPr>
                  <w:tcW w:w="1371"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634130D9" w14:textId="77777777" w:rsidR="002626C7" w:rsidRPr="00172694" w:rsidRDefault="002626C7" w:rsidP="00752EE2">
                  <w:pPr>
                    <w:jc w:val="center"/>
                    <w:rPr>
                      <w:rFonts w:ascii="Noto Sans" w:hAnsi="Noto Sans" w:cs="Noto Sans"/>
                      <w:b/>
                      <w:bCs/>
                      <w:sz w:val="14"/>
                      <w:szCs w:val="14"/>
                    </w:rPr>
                  </w:pPr>
                  <w:r w:rsidRPr="00172694">
                    <w:rPr>
                      <w:rFonts w:ascii="Noto Sans" w:hAnsi="Noto Sans" w:cs="Noto Sans"/>
                      <w:b/>
                      <w:bCs/>
                      <w:sz w:val="14"/>
                      <w:szCs w:val="14"/>
                    </w:rPr>
                    <w:t>DEDUCCIÓN</w:t>
                  </w:r>
                </w:p>
              </w:tc>
              <w:tc>
                <w:tcPr>
                  <w:tcW w:w="1702"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56FBD32A" w14:textId="77777777" w:rsidR="002626C7" w:rsidRPr="00172694" w:rsidRDefault="002626C7" w:rsidP="00752EE2">
                  <w:pPr>
                    <w:jc w:val="center"/>
                    <w:rPr>
                      <w:rFonts w:ascii="Noto Sans" w:hAnsi="Noto Sans" w:cs="Noto Sans"/>
                      <w:b/>
                      <w:bCs/>
                      <w:sz w:val="14"/>
                      <w:szCs w:val="14"/>
                    </w:rPr>
                  </w:pPr>
                  <w:r w:rsidRPr="00172694">
                    <w:rPr>
                      <w:rFonts w:ascii="Noto Sans" w:hAnsi="Noto Sans" w:cs="Noto Sans"/>
                      <w:b/>
                      <w:bCs/>
                      <w:sz w:val="14"/>
                      <w:szCs w:val="14"/>
                    </w:rPr>
                    <w:t>LÍMITES DE INCUMPLIMIENTO</w:t>
                  </w:r>
                </w:p>
              </w:tc>
            </w:tr>
            <w:tr w:rsidR="002626C7" w:rsidRPr="00172694" w14:paraId="195226F2" w14:textId="77777777" w:rsidTr="00752EE2">
              <w:trPr>
                <w:trHeight w:val="1095"/>
              </w:trPr>
              <w:tc>
                <w:tcPr>
                  <w:tcW w:w="1673" w:type="dxa"/>
                  <w:tcBorders>
                    <w:top w:val="single" w:sz="4" w:space="0" w:color="auto"/>
                    <w:left w:val="single" w:sz="4" w:space="0" w:color="auto"/>
                    <w:bottom w:val="single" w:sz="4" w:space="0" w:color="auto"/>
                    <w:right w:val="single" w:sz="4" w:space="0" w:color="auto"/>
                  </w:tcBorders>
                  <w:vAlign w:val="center"/>
                </w:tcPr>
                <w:p w14:paraId="6FF39F5C" w14:textId="77777777" w:rsidR="002626C7" w:rsidRPr="00172694" w:rsidRDefault="002626C7" w:rsidP="00752EE2">
                  <w:pPr>
                    <w:jc w:val="both"/>
                    <w:rPr>
                      <w:rFonts w:ascii="Noto Sans" w:hAnsi="Noto Sans" w:cs="Noto Sans"/>
                      <w:sz w:val="14"/>
                      <w:szCs w:val="14"/>
                    </w:rPr>
                  </w:pPr>
                  <w:r w:rsidRPr="00172694">
                    <w:rPr>
                      <w:rFonts w:ascii="Noto Sans" w:eastAsia="Arial" w:hAnsi="Noto Sans" w:cs="Noto Sans"/>
                      <w:sz w:val="14"/>
                      <w:szCs w:val="14"/>
                    </w:rPr>
                    <w:t>Inasistencias del personal que prestará los servicios de mantenimiento integral fijo al inmueble del CENDI, Edificio Constituyentes Números 1046 y 1054, Edificio Constituyentes 1054, Bodega de Brujas, y Edificio Sede.</w:t>
                  </w:r>
                </w:p>
              </w:tc>
              <w:tc>
                <w:tcPr>
                  <w:tcW w:w="1256" w:type="dxa"/>
                  <w:tcBorders>
                    <w:top w:val="single" w:sz="4" w:space="0" w:color="auto"/>
                    <w:left w:val="single" w:sz="4" w:space="0" w:color="auto"/>
                    <w:bottom w:val="single" w:sz="4" w:space="0" w:color="auto"/>
                    <w:right w:val="single" w:sz="4" w:space="0" w:color="auto"/>
                  </w:tcBorders>
                  <w:vAlign w:val="center"/>
                </w:tcPr>
                <w:p w14:paraId="7035711F" w14:textId="77777777" w:rsidR="002626C7" w:rsidRPr="00172694" w:rsidRDefault="002626C7" w:rsidP="00752EE2">
                  <w:pPr>
                    <w:jc w:val="both"/>
                    <w:rPr>
                      <w:rFonts w:ascii="Noto Sans" w:hAnsi="Noto Sans" w:cs="Noto Sans"/>
                      <w:sz w:val="14"/>
                      <w:szCs w:val="14"/>
                    </w:rPr>
                  </w:pPr>
                  <w:r w:rsidRPr="00172694">
                    <w:rPr>
                      <w:rFonts w:ascii="Noto Sans" w:eastAsia="Arial" w:hAnsi="Noto Sans" w:cs="Noto Sans"/>
                      <w:sz w:val="14"/>
                      <w:szCs w:val="14"/>
                    </w:rPr>
                    <w:t>El tiempo de respuesta por parte del proveedor para cubrir una inasistencia del personal que prestará el servicio será de 1 hora, después se considerará como inasistencia.</w:t>
                  </w:r>
                </w:p>
              </w:tc>
              <w:tc>
                <w:tcPr>
                  <w:tcW w:w="1330" w:type="dxa"/>
                  <w:tcBorders>
                    <w:top w:val="single" w:sz="4" w:space="0" w:color="auto"/>
                    <w:left w:val="single" w:sz="4" w:space="0" w:color="auto"/>
                    <w:bottom w:val="single" w:sz="4" w:space="0" w:color="auto"/>
                    <w:right w:val="single" w:sz="4" w:space="0" w:color="auto"/>
                  </w:tcBorders>
                  <w:vAlign w:val="center"/>
                </w:tcPr>
                <w:p w14:paraId="4D41B742" w14:textId="77777777" w:rsidR="002626C7" w:rsidRPr="00172694" w:rsidRDefault="002626C7" w:rsidP="00752EE2">
                  <w:pPr>
                    <w:jc w:val="both"/>
                    <w:rPr>
                      <w:rFonts w:ascii="Noto Sans" w:hAnsi="Noto Sans" w:cs="Noto Sans"/>
                      <w:sz w:val="14"/>
                      <w:szCs w:val="14"/>
                    </w:rPr>
                  </w:pPr>
                  <w:r w:rsidRPr="00172694">
                    <w:rPr>
                      <w:rFonts w:ascii="Noto Sans" w:eastAsia="Arial" w:hAnsi="Noto Sans" w:cs="Noto Sans"/>
                      <w:sz w:val="14"/>
                      <w:szCs w:val="14"/>
                    </w:rPr>
                    <w:t>Por día no laborado del personal del proveedor que realizará el servicio referido</w:t>
                  </w:r>
                </w:p>
              </w:tc>
              <w:tc>
                <w:tcPr>
                  <w:tcW w:w="1371" w:type="dxa"/>
                  <w:tcBorders>
                    <w:top w:val="single" w:sz="4" w:space="0" w:color="auto"/>
                    <w:left w:val="single" w:sz="4" w:space="0" w:color="auto"/>
                    <w:bottom w:val="single" w:sz="4" w:space="0" w:color="auto"/>
                    <w:right w:val="single" w:sz="4" w:space="0" w:color="auto"/>
                  </w:tcBorders>
                  <w:vAlign w:val="center"/>
                </w:tcPr>
                <w:p w14:paraId="6D2048B3" w14:textId="77777777" w:rsidR="002626C7" w:rsidRPr="00172694" w:rsidRDefault="002626C7" w:rsidP="00752EE2">
                  <w:pPr>
                    <w:ind w:right="137"/>
                    <w:jc w:val="both"/>
                    <w:rPr>
                      <w:rFonts w:ascii="Noto Sans" w:hAnsi="Noto Sans" w:cs="Noto Sans"/>
                      <w:sz w:val="14"/>
                      <w:szCs w:val="14"/>
                    </w:rPr>
                  </w:pPr>
                  <w:r w:rsidRPr="00172694">
                    <w:rPr>
                      <w:rFonts w:ascii="Noto Sans" w:eastAsia="Arial" w:hAnsi="Noto Sans" w:cs="Noto Sans"/>
                      <w:sz w:val="14"/>
                      <w:szCs w:val="14"/>
                    </w:rPr>
                    <w:t>Por día no laborado del personal referido se deducirá 4%   del monto mensual fijo correspondiente al empleado.</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0A91E02F" w14:textId="77777777" w:rsidR="002626C7" w:rsidRPr="00172694" w:rsidRDefault="002626C7" w:rsidP="00752EE2">
                  <w:pPr>
                    <w:jc w:val="both"/>
                    <w:rPr>
                      <w:rFonts w:ascii="Noto Sans" w:hAnsi="Noto Sans" w:cs="Noto Sans"/>
                      <w:sz w:val="14"/>
                      <w:szCs w:val="14"/>
                    </w:rPr>
                  </w:pPr>
                  <w:r w:rsidRPr="00172694">
                    <w:rPr>
                      <w:rFonts w:ascii="Noto Sans" w:eastAsia="Arial" w:hAnsi="Noto Sans" w:cs="Noto Sans"/>
                      <w:sz w:val="14"/>
                      <w:szCs w:val="14"/>
                    </w:rPr>
                    <w:t>Hasta 7 días durante la vigencia del servicio.</w:t>
                  </w:r>
                </w:p>
              </w:tc>
            </w:tr>
          </w:tbl>
          <w:p w14:paraId="7FACCA68" w14:textId="77777777" w:rsidR="002626C7" w:rsidRPr="00172694" w:rsidRDefault="002626C7" w:rsidP="00752EE2">
            <w:pPr>
              <w:tabs>
                <w:tab w:val="left" w:pos="0"/>
              </w:tabs>
              <w:ind w:right="121"/>
              <w:jc w:val="both"/>
              <w:rPr>
                <w:rFonts w:ascii="Noto Sans" w:eastAsia="Montserrat Medium" w:hAnsi="Noto Sans" w:cs="Noto Sans"/>
                <w:sz w:val="18"/>
                <w:szCs w:val="18"/>
              </w:rPr>
            </w:pPr>
          </w:p>
          <w:p w14:paraId="22DDF656" w14:textId="77777777" w:rsidR="002626C7" w:rsidRPr="00172694" w:rsidRDefault="002626C7" w:rsidP="00752EE2">
            <w:pPr>
              <w:tabs>
                <w:tab w:val="left" w:pos="0"/>
              </w:tabs>
              <w:ind w:right="121"/>
              <w:jc w:val="both"/>
              <w:rPr>
                <w:rFonts w:ascii="Noto Sans" w:eastAsia="Montserrat Medium" w:hAnsi="Noto Sans" w:cs="Noto Sans"/>
                <w:sz w:val="16"/>
                <w:szCs w:val="16"/>
              </w:rPr>
            </w:pPr>
            <w:r w:rsidRPr="00172694">
              <w:rPr>
                <w:rFonts w:ascii="Noto Sans" w:eastAsia="Montserrat Medium" w:hAnsi="Noto Sans" w:cs="Noto Sans"/>
                <w:sz w:val="18"/>
                <w:szCs w:val="18"/>
              </w:rPr>
              <w:t>As</w:t>
            </w:r>
            <w:r w:rsidRPr="00172694">
              <w:rPr>
                <w:rFonts w:ascii="Noto Sans" w:eastAsia="Montserrat Medium" w:hAnsi="Noto Sans" w:cs="Noto Sans"/>
                <w:sz w:val="16"/>
                <w:szCs w:val="16"/>
              </w:rPr>
              <w:t xml:space="preserve">imismo: </w:t>
            </w:r>
          </w:p>
          <w:p w14:paraId="38401324" w14:textId="77777777" w:rsidR="002626C7" w:rsidRPr="00172694" w:rsidRDefault="002626C7" w:rsidP="00752EE2">
            <w:pPr>
              <w:tabs>
                <w:tab w:val="left" w:pos="0"/>
              </w:tabs>
              <w:ind w:right="121"/>
              <w:jc w:val="both"/>
              <w:rPr>
                <w:rFonts w:ascii="Noto Sans" w:eastAsia="Montserrat Medium" w:hAnsi="Noto Sans" w:cs="Noto Sans"/>
                <w:sz w:val="16"/>
                <w:szCs w:val="16"/>
              </w:rPr>
            </w:pPr>
          </w:p>
          <w:p w14:paraId="0D2B1403" w14:textId="77777777" w:rsidR="002626C7" w:rsidRPr="00172694" w:rsidRDefault="002626C7" w:rsidP="00837130">
            <w:pPr>
              <w:pStyle w:val="Prrafodelista"/>
              <w:numPr>
                <w:ilvl w:val="0"/>
                <w:numId w:val="202"/>
              </w:numPr>
              <w:tabs>
                <w:tab w:val="left" w:pos="0"/>
              </w:tabs>
              <w:ind w:right="121"/>
              <w:contextualSpacing/>
              <w:jc w:val="both"/>
              <w:rPr>
                <w:rFonts w:ascii="Noto Sans" w:eastAsia="Montserrat Medium" w:hAnsi="Noto Sans" w:cs="Noto Sans"/>
                <w:sz w:val="16"/>
                <w:szCs w:val="16"/>
              </w:rPr>
            </w:pPr>
            <w:r w:rsidRPr="00172694">
              <w:rPr>
                <w:rFonts w:ascii="Noto Sans" w:eastAsia="Montserrat Medium" w:hAnsi="Noto Sans" w:cs="Noto Sans"/>
                <w:sz w:val="16"/>
                <w:szCs w:val="16"/>
              </w:rPr>
              <w:t xml:space="preserve">Cuando el servicio se preste de manera deficiente, es decir, cuando no presente, no se sustituyan o reemplacen algún elemento o insumo necesario para la prestación del </w:t>
            </w:r>
            <w:r w:rsidRPr="00172694">
              <w:rPr>
                <w:rFonts w:ascii="Noto Sans" w:eastAsia="Montserrat Medium" w:hAnsi="Noto Sans" w:cs="Noto Sans"/>
                <w:sz w:val="16"/>
                <w:szCs w:val="16"/>
              </w:rPr>
              <w:lastRenderedPageBreak/>
              <w:t xml:space="preserve">servicio o no se realice algún trabajo, se aplicará una deducción del 5% del costo total del servicio prestado de manera deficiente. </w:t>
            </w:r>
          </w:p>
          <w:p w14:paraId="48AB78F4" w14:textId="77777777" w:rsidR="002626C7" w:rsidRPr="00172694" w:rsidRDefault="002626C7" w:rsidP="00837130">
            <w:pPr>
              <w:pStyle w:val="Prrafodelista"/>
              <w:numPr>
                <w:ilvl w:val="0"/>
                <w:numId w:val="202"/>
              </w:numPr>
              <w:tabs>
                <w:tab w:val="left" w:pos="0"/>
              </w:tabs>
              <w:ind w:right="121"/>
              <w:contextualSpacing/>
              <w:jc w:val="both"/>
              <w:rPr>
                <w:rFonts w:ascii="Noto Sans" w:eastAsia="Montserrat Medium" w:hAnsi="Noto Sans" w:cs="Noto Sans"/>
                <w:sz w:val="16"/>
                <w:szCs w:val="16"/>
              </w:rPr>
            </w:pPr>
            <w:r w:rsidRPr="00172694">
              <w:rPr>
                <w:rFonts w:ascii="Noto Sans" w:eastAsia="Montserrat Medium" w:hAnsi="Noto Sans" w:cs="Noto Sans"/>
                <w:sz w:val="16"/>
                <w:szCs w:val="16"/>
              </w:rPr>
              <w:t>Cuando el servicio se preste de manera parcial, es decir, cuando el proveedor no preste el servicio con las cantidades solicitadas en la orden del servicio, se aplicará una deducción del 5% del costo total del servicio prestado de manera deficiente.</w:t>
            </w:r>
          </w:p>
        </w:tc>
      </w:tr>
      <w:tr w:rsidR="002626C7" w:rsidRPr="00172694" w14:paraId="176B0CDF" w14:textId="77777777" w:rsidTr="00752EE2">
        <w:trPr>
          <w:trHeight w:val="419"/>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6B0BA" w14:textId="77777777" w:rsidR="002626C7" w:rsidRPr="00172694" w:rsidRDefault="002626C7" w:rsidP="00752EE2">
            <w:pPr>
              <w:jc w:val="both"/>
              <w:rPr>
                <w:rFonts w:ascii="Noto Sans" w:eastAsia="Montserrat Medium" w:hAnsi="Noto Sans" w:cs="Noto Sans"/>
                <w:color w:val="000000"/>
                <w:sz w:val="18"/>
                <w:szCs w:val="18"/>
              </w:rPr>
            </w:pPr>
            <w:r w:rsidRPr="00172694">
              <w:rPr>
                <w:rFonts w:ascii="Noto Sans" w:eastAsia="Montserrat Medium" w:hAnsi="Noto Sans" w:cs="Noto Sans"/>
                <w:b/>
                <w:sz w:val="18"/>
                <w:szCs w:val="18"/>
              </w:rPr>
              <w:lastRenderedPageBreak/>
              <w:t>Anticipo:</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6BF70" w14:textId="77777777" w:rsidR="002626C7" w:rsidRPr="00172694" w:rsidRDefault="002626C7" w:rsidP="00752EE2">
            <w:pPr>
              <w:pBdr>
                <w:top w:val="nil"/>
                <w:left w:val="nil"/>
                <w:bottom w:val="nil"/>
                <w:right w:val="nil"/>
                <w:between w:val="nil"/>
              </w:pBdr>
              <w:ind w:right="121"/>
              <w:jc w:val="both"/>
              <w:rPr>
                <w:rFonts w:ascii="Noto Sans" w:eastAsia="Montserrat Medium" w:hAnsi="Noto Sans" w:cs="Noto Sans"/>
                <w:color w:val="000000"/>
                <w:sz w:val="18"/>
                <w:szCs w:val="18"/>
              </w:rPr>
            </w:pPr>
            <w:r w:rsidRPr="00172694">
              <w:rPr>
                <w:rFonts w:ascii="Noto Sans" w:eastAsia="Montserrat Medium" w:hAnsi="Noto Sans" w:cs="Noto Sans"/>
                <w:color w:val="000000"/>
                <w:sz w:val="18"/>
                <w:szCs w:val="18"/>
              </w:rPr>
              <w:t>Para la presente contratación no se otorgarán anticipos.</w:t>
            </w:r>
          </w:p>
        </w:tc>
      </w:tr>
      <w:tr w:rsidR="002626C7" w:rsidRPr="00172694" w14:paraId="2BD46699" w14:textId="77777777" w:rsidTr="00752EE2">
        <w:trPr>
          <w:trHeight w:val="419"/>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9910C"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Garantía de cumplimiento:</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E1828" w14:textId="77777777" w:rsidR="002626C7" w:rsidRPr="00172694" w:rsidRDefault="002626C7" w:rsidP="00752EE2">
            <w:pPr>
              <w:jc w:val="both"/>
              <w:rPr>
                <w:rFonts w:ascii="Noto Sans" w:hAnsi="Noto Sans" w:cs="Noto Sans"/>
                <w:sz w:val="18"/>
                <w:szCs w:val="18"/>
              </w:rPr>
            </w:pPr>
            <w:r w:rsidRPr="00172694">
              <w:rPr>
                <w:rFonts w:ascii="Noto Sans" w:hAnsi="Noto Sans" w:cs="Noto Sans"/>
                <w:sz w:val="18"/>
                <w:szCs w:val="18"/>
              </w:rPr>
              <w:t xml:space="preserve">Conforme a los artículos 69, fracción II, 70, fracción I, de la </w:t>
            </w:r>
            <w:r w:rsidRPr="00172694">
              <w:rPr>
                <w:rFonts w:ascii="Noto Sans" w:hAnsi="Noto Sans" w:cs="Noto Sans"/>
                <w:bCs/>
                <w:sz w:val="18"/>
                <w:szCs w:val="18"/>
              </w:rPr>
              <w:t>“LAASSP”</w:t>
            </w:r>
            <w:r w:rsidRPr="00172694">
              <w:rPr>
                <w:rFonts w:ascii="Noto Sans" w:hAnsi="Noto Sans" w:cs="Noto Sans"/>
                <w:sz w:val="18"/>
                <w:szCs w:val="18"/>
              </w:rPr>
              <w:t>, y 151 de su Reglamento</w:t>
            </w:r>
            <w:r w:rsidRPr="00172694">
              <w:rPr>
                <w:rFonts w:ascii="Noto Sans" w:hAnsi="Noto Sans" w:cs="Noto Sans"/>
                <w:b/>
                <w:sz w:val="18"/>
                <w:szCs w:val="18"/>
              </w:rPr>
              <w:t xml:space="preserve"> “EL PROVEEDOR” </w:t>
            </w:r>
            <w:r w:rsidRPr="00172694">
              <w:rPr>
                <w:rFonts w:ascii="Noto Sans" w:hAnsi="Noto Sans" w:cs="Noto Sans"/>
                <w:sz w:val="18"/>
                <w:szCs w:val="18"/>
              </w:rPr>
              <w:t xml:space="preserve">se obliga a constituir una garantía de cumplimiento </w:t>
            </w:r>
            <w:r w:rsidRPr="00172694">
              <w:rPr>
                <w:rFonts w:ascii="Noto Sans" w:hAnsi="Noto Sans" w:cs="Noto Sans"/>
                <w:b/>
                <w:sz w:val="18"/>
                <w:szCs w:val="18"/>
              </w:rPr>
              <w:t xml:space="preserve">divisible </w:t>
            </w:r>
            <w:r w:rsidRPr="00172694">
              <w:rPr>
                <w:rFonts w:ascii="Noto Sans" w:hAnsi="Noto Sans" w:cs="Noto Sans"/>
                <w:bCs/>
                <w:sz w:val="18"/>
                <w:szCs w:val="18"/>
              </w:rPr>
              <w:t>que</w:t>
            </w:r>
            <w:r w:rsidRPr="00172694">
              <w:rPr>
                <w:rFonts w:ascii="Noto Sans" w:hAnsi="Noto Sans" w:cs="Noto Sans"/>
                <w:b/>
                <w:sz w:val="18"/>
                <w:szCs w:val="18"/>
              </w:rPr>
              <w:t xml:space="preserve"> </w:t>
            </w:r>
            <w:r w:rsidRPr="00172694">
              <w:rPr>
                <w:rFonts w:ascii="Noto Sans" w:hAnsi="Noto Sans" w:cs="Noto Sans"/>
                <w:bCs/>
                <w:sz w:val="18"/>
                <w:szCs w:val="18"/>
              </w:rPr>
              <w:t>se</w:t>
            </w:r>
            <w:r w:rsidRPr="00172694">
              <w:rPr>
                <w:rFonts w:ascii="Noto Sans" w:hAnsi="Noto Sans" w:cs="Noto Sans"/>
                <w:sz w:val="18"/>
                <w:szCs w:val="18"/>
              </w:rPr>
              <w:t xml:space="preserve"> hará efectiva en proporción al incumplimiento de la obligación principal, mediante fianza expedida por compañía afianzadora mexicana autorizada por la Comisión Nacional de Seguros y Fianzas, a favor de la </w:t>
            </w:r>
            <w:r w:rsidRPr="00172694">
              <w:rPr>
                <w:rFonts w:ascii="Noto Sans" w:hAnsi="Noto Sans" w:cs="Noto Sans"/>
                <w:b/>
                <w:sz w:val="18"/>
                <w:szCs w:val="18"/>
              </w:rPr>
              <w:t>_</w:t>
            </w:r>
            <w:r w:rsidRPr="00172694">
              <w:rPr>
                <w:rFonts w:ascii="Noto Sans" w:hAnsi="Noto Sans" w:cs="Noto Sans"/>
                <w:b/>
                <w:sz w:val="18"/>
                <w:szCs w:val="18"/>
                <w:u w:val="single"/>
              </w:rPr>
              <w:t>TESORERÍA DE LA FEDERACIÓN</w:t>
            </w:r>
            <w:r w:rsidRPr="00172694">
              <w:rPr>
                <w:rFonts w:ascii="Noto Sans" w:hAnsi="Noto Sans" w:cs="Noto Sans"/>
                <w:b/>
                <w:sz w:val="18"/>
                <w:szCs w:val="18"/>
              </w:rPr>
              <w:t>,</w:t>
            </w:r>
            <w:r w:rsidRPr="00172694">
              <w:rPr>
                <w:rFonts w:ascii="Noto Sans" w:hAnsi="Noto Sans" w:cs="Noto Sans"/>
                <w:sz w:val="18"/>
                <w:szCs w:val="18"/>
              </w:rPr>
              <w:t xml:space="preserve"> por un importe equivalente al 10% del monto máximo total del contrato, sin incluir el IVA. </w:t>
            </w:r>
          </w:p>
          <w:p w14:paraId="0D11831D" w14:textId="6FB7F204" w:rsidR="002626C7" w:rsidRDefault="002626C7" w:rsidP="00752EE2">
            <w:pPr>
              <w:ind w:right="121"/>
              <w:contextualSpacing/>
              <w:jc w:val="both"/>
              <w:rPr>
                <w:rFonts w:ascii="Noto Sans" w:eastAsia="Montserrat Medium" w:hAnsi="Noto Sans" w:cs="Noto Sans"/>
                <w:sz w:val="18"/>
                <w:szCs w:val="18"/>
              </w:rPr>
            </w:pPr>
          </w:p>
          <w:p w14:paraId="73DFA089" w14:textId="77777777" w:rsidR="002626C7" w:rsidRPr="00172694" w:rsidRDefault="002626C7" w:rsidP="00752EE2">
            <w:pPr>
              <w:ind w:right="121"/>
              <w:contextualSpacing/>
              <w:jc w:val="both"/>
              <w:rPr>
                <w:rFonts w:ascii="Noto Sans" w:hAnsi="Noto Sans" w:cs="Noto Sans"/>
                <w:b/>
                <w:sz w:val="18"/>
                <w:szCs w:val="18"/>
              </w:rPr>
            </w:pPr>
            <w:r w:rsidRPr="00172694">
              <w:rPr>
                <w:rFonts w:ascii="Noto Sans" w:eastAsia="Montserrat Medium" w:hAnsi="Noto Sans" w:cs="Noto Sans"/>
                <w:b/>
                <w:bCs/>
                <w:sz w:val="18"/>
                <w:szCs w:val="18"/>
              </w:rPr>
              <w:t xml:space="preserve">“EL PROVEEDOR” </w:t>
            </w:r>
            <w:r w:rsidRPr="00172694">
              <w:rPr>
                <w:rFonts w:ascii="Noto Sans" w:eastAsia="Montserrat Medium" w:hAnsi="Noto Sans" w:cs="Noto Sans"/>
                <w:sz w:val="18"/>
                <w:szCs w:val="18"/>
              </w:rPr>
              <w:t xml:space="preserve">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w:t>
            </w:r>
            <w:r w:rsidRPr="00172694">
              <w:rPr>
                <w:rFonts w:ascii="Noto Sans" w:hAnsi="Noto Sans" w:cs="Noto Sans"/>
                <w:sz w:val="18"/>
                <w:szCs w:val="18"/>
              </w:rPr>
              <w:t>a más tardar dentro de los 10 días naturales posteriores a la firma del contrato.</w:t>
            </w:r>
          </w:p>
          <w:p w14:paraId="651EA007" w14:textId="77777777" w:rsidR="002626C7" w:rsidRPr="00172694" w:rsidRDefault="002626C7" w:rsidP="00752EE2">
            <w:pPr>
              <w:pStyle w:val="Texto0"/>
              <w:spacing w:line="240" w:lineRule="auto"/>
              <w:ind w:firstLine="0"/>
              <w:rPr>
                <w:rFonts w:ascii="Noto Sans" w:hAnsi="Noto Sans" w:cs="Noto Sans"/>
                <w:lang w:eastAsia="es-ES"/>
              </w:rPr>
            </w:pPr>
          </w:p>
          <w:p w14:paraId="62EE1AE9" w14:textId="77777777" w:rsidR="002626C7" w:rsidRPr="00172694" w:rsidRDefault="002626C7" w:rsidP="00752EE2">
            <w:pPr>
              <w:jc w:val="both"/>
              <w:rPr>
                <w:rFonts w:ascii="Noto Sans" w:hAnsi="Noto Sans" w:cs="Noto Sans"/>
                <w:bCs/>
                <w:sz w:val="18"/>
                <w:szCs w:val="18"/>
              </w:rPr>
            </w:pPr>
            <w:r w:rsidRPr="00172694">
              <w:rPr>
                <w:rFonts w:ascii="Noto Sans" w:hAnsi="Noto Sans" w:cs="Noto Sans"/>
                <w:bCs/>
                <w:sz w:val="18"/>
                <w:szCs w:val="18"/>
              </w:rPr>
              <w:t xml:space="preserve">En caso de que </w:t>
            </w:r>
            <w:r w:rsidRPr="00172694">
              <w:rPr>
                <w:rFonts w:ascii="Noto Sans" w:hAnsi="Noto Sans" w:cs="Noto Sans"/>
                <w:b/>
                <w:sz w:val="18"/>
                <w:szCs w:val="18"/>
              </w:rPr>
              <w:t>“EL PROVEEDOR”</w:t>
            </w:r>
            <w:r w:rsidRPr="00172694">
              <w:rPr>
                <w:rFonts w:ascii="Noto Sans" w:hAnsi="Noto Sans" w:cs="Noto Sans"/>
                <w:bCs/>
                <w:sz w:val="18"/>
                <w:szCs w:val="18"/>
              </w:rPr>
              <w:t xml:space="preserve"> incumpla con la entrega de la garantía en el plazo establecido,</w:t>
            </w:r>
            <w:r w:rsidRPr="00172694">
              <w:rPr>
                <w:rFonts w:ascii="Noto Sans" w:hAnsi="Noto Sans" w:cs="Noto Sans"/>
                <w:b/>
                <w:sz w:val="18"/>
                <w:szCs w:val="18"/>
              </w:rPr>
              <w:t xml:space="preserve"> “LA SECRETARÍA”</w:t>
            </w:r>
            <w:r w:rsidRPr="00172694">
              <w:rPr>
                <w:rFonts w:ascii="Noto Sans" w:hAnsi="Noto Sans" w:cs="Noto Sans"/>
                <w:b/>
                <w:bCs/>
                <w:sz w:val="18"/>
                <w:szCs w:val="18"/>
              </w:rPr>
              <w:t xml:space="preserve"> </w:t>
            </w:r>
            <w:r w:rsidRPr="00172694">
              <w:rPr>
                <w:rFonts w:ascii="Noto Sans" w:hAnsi="Noto Sans" w:cs="Noto Sans"/>
                <w:bCs/>
                <w:sz w:val="18"/>
                <w:szCs w:val="18"/>
              </w:rPr>
              <w:t>podrá rescindir el contrato y dará vista al Órgano Interno de Control para que proceda en el ámbito de sus facultades.</w:t>
            </w:r>
          </w:p>
          <w:p w14:paraId="638B4BD6" w14:textId="77777777" w:rsidR="002626C7" w:rsidRPr="00172694" w:rsidRDefault="002626C7" w:rsidP="00752EE2">
            <w:pPr>
              <w:jc w:val="both"/>
              <w:rPr>
                <w:rFonts w:ascii="Noto Sans" w:hAnsi="Noto Sans" w:cs="Noto Sans"/>
                <w:bCs/>
                <w:sz w:val="18"/>
                <w:szCs w:val="18"/>
              </w:rPr>
            </w:pPr>
          </w:p>
          <w:p w14:paraId="71E93FDC" w14:textId="77777777" w:rsidR="002626C7" w:rsidRPr="00172694" w:rsidRDefault="002626C7" w:rsidP="00752EE2">
            <w:pPr>
              <w:jc w:val="both"/>
              <w:rPr>
                <w:rFonts w:ascii="Noto Sans" w:hAnsi="Noto Sans" w:cs="Noto Sans"/>
                <w:bCs/>
                <w:sz w:val="18"/>
                <w:szCs w:val="18"/>
              </w:rPr>
            </w:pPr>
            <w:r w:rsidRPr="00172694">
              <w:rPr>
                <w:rFonts w:ascii="Noto Sans" w:hAnsi="Noto Sans" w:cs="Noto Sans"/>
                <w:bCs/>
                <w:sz w:val="18"/>
                <w:szCs w:val="18"/>
              </w:rPr>
              <w:t xml:space="preserve">La garantía de cumplimiento no será considerada como una limitante de responsabilidad de </w:t>
            </w:r>
            <w:r w:rsidRPr="00172694">
              <w:rPr>
                <w:rFonts w:ascii="Noto Sans" w:hAnsi="Noto Sans" w:cs="Noto Sans"/>
                <w:b/>
                <w:sz w:val="18"/>
                <w:szCs w:val="18"/>
              </w:rPr>
              <w:t>“EL PROVEEDOR”</w:t>
            </w:r>
            <w:r w:rsidRPr="00172694">
              <w:rPr>
                <w:rFonts w:ascii="Noto Sans" w:hAnsi="Noto Sans" w:cs="Noto Sans"/>
                <w:bCs/>
                <w:sz w:val="18"/>
                <w:szCs w:val="18"/>
              </w:rPr>
              <w:t xml:space="preserve">, derivada de sus obligaciones y garantías estipuladas en el presente instrumento jurídico, y no impedirá que </w:t>
            </w:r>
            <w:r w:rsidRPr="00172694">
              <w:rPr>
                <w:rFonts w:ascii="Noto Sans" w:hAnsi="Noto Sans" w:cs="Noto Sans"/>
                <w:b/>
                <w:sz w:val="18"/>
                <w:szCs w:val="18"/>
              </w:rPr>
              <w:t>“LA SECRETARÍA”</w:t>
            </w:r>
            <w:r w:rsidRPr="00172694">
              <w:rPr>
                <w:rFonts w:ascii="Noto Sans" w:hAnsi="Noto Sans" w:cs="Noto Sans"/>
                <w:bCs/>
                <w:sz w:val="18"/>
                <w:szCs w:val="18"/>
              </w:rPr>
              <w:t xml:space="preserve"> reclame la indemnización por cualquier incumplimiento que pueda exceder el valor de la garantía de cumplimiento.</w:t>
            </w:r>
          </w:p>
          <w:p w14:paraId="1C43C313" w14:textId="77777777" w:rsidR="002626C7" w:rsidRPr="00172694" w:rsidRDefault="002626C7" w:rsidP="00752EE2">
            <w:pPr>
              <w:jc w:val="both"/>
              <w:rPr>
                <w:rFonts w:ascii="Noto Sans" w:hAnsi="Noto Sans" w:cs="Noto Sans"/>
                <w:bCs/>
                <w:sz w:val="18"/>
                <w:szCs w:val="18"/>
              </w:rPr>
            </w:pPr>
          </w:p>
          <w:p w14:paraId="6E9F75F5" w14:textId="77777777" w:rsidR="002626C7" w:rsidRPr="00172694" w:rsidRDefault="002626C7" w:rsidP="00752EE2">
            <w:pPr>
              <w:suppressAutoHyphens/>
              <w:jc w:val="both"/>
              <w:rPr>
                <w:rFonts w:ascii="Noto Sans" w:hAnsi="Noto Sans" w:cs="Noto Sans"/>
                <w:sz w:val="18"/>
                <w:szCs w:val="18"/>
              </w:rPr>
            </w:pPr>
            <w:r w:rsidRPr="00172694">
              <w:rPr>
                <w:rFonts w:ascii="Noto Sans" w:hAnsi="Noto Sans" w:cs="Noto Sans"/>
                <w:sz w:val="18"/>
                <w:szCs w:val="18"/>
              </w:rPr>
              <w:t>En caso de incremento al monto del presente instrumento jurídico o modificación al plazo,</w:t>
            </w:r>
            <w:r w:rsidRPr="00172694">
              <w:rPr>
                <w:rFonts w:ascii="Noto Sans" w:hAnsi="Noto Sans" w:cs="Noto Sans"/>
                <w:b/>
                <w:sz w:val="18"/>
                <w:szCs w:val="18"/>
              </w:rPr>
              <w:t xml:space="preserve"> “EL PROVEEDOR”</w:t>
            </w:r>
            <w:r w:rsidRPr="00172694">
              <w:rPr>
                <w:rFonts w:ascii="Noto Sans" w:hAnsi="Noto Sans" w:cs="Noto Sans"/>
                <w:sz w:val="18"/>
                <w:szCs w:val="18"/>
              </w:rPr>
              <w:t xml:space="preserve"> se obliga a entregar a</w:t>
            </w:r>
            <w:r w:rsidRPr="00172694">
              <w:rPr>
                <w:rFonts w:ascii="Noto Sans" w:hAnsi="Noto Sans" w:cs="Noto Sans"/>
                <w:b/>
                <w:sz w:val="18"/>
                <w:szCs w:val="18"/>
              </w:rPr>
              <w:t xml:space="preserve"> “LA SECRETARÍA”,</w:t>
            </w:r>
            <w:r w:rsidRPr="00172694">
              <w:rPr>
                <w:rFonts w:ascii="Noto Sans" w:hAnsi="Noto Sans" w:cs="Noto Sans"/>
                <w:sz w:val="18"/>
                <w:szCs w:val="18"/>
              </w:rPr>
              <w:t xml:space="preserve"> dentro de los 10 (diez días) naturales siguientes a la formalización del mismo, de conformidad con el último párrafo del artículo 136, del Reglamento de la </w:t>
            </w:r>
            <w:r w:rsidRPr="00172694">
              <w:rPr>
                <w:rFonts w:ascii="Noto Sans" w:hAnsi="Noto Sans" w:cs="Noto Sans"/>
                <w:bCs/>
                <w:sz w:val="18"/>
                <w:szCs w:val="18"/>
              </w:rPr>
              <w:t>“LAASSP”,</w:t>
            </w:r>
            <w:r w:rsidRPr="00172694">
              <w:rPr>
                <w:rFonts w:ascii="Noto Sans" w:hAnsi="Noto Sans" w:cs="Noto Sans"/>
                <w:sz w:val="18"/>
                <w:szCs w:val="18"/>
              </w:rPr>
              <w:t xml:space="preserve"> los documentos modificatorios o endosos correspondientes, debiendo contener en el documento la estipulación de que se otorga de manera conjunta, solidaria e inseparable de la garantía otorgada inicialmente.</w:t>
            </w:r>
          </w:p>
          <w:p w14:paraId="767D31D6" w14:textId="77777777" w:rsidR="002626C7" w:rsidRPr="00172694" w:rsidRDefault="002626C7" w:rsidP="00752EE2">
            <w:pPr>
              <w:suppressAutoHyphens/>
              <w:jc w:val="both"/>
              <w:rPr>
                <w:rFonts w:ascii="Noto Sans" w:hAnsi="Noto Sans" w:cs="Noto Sans"/>
                <w:sz w:val="18"/>
                <w:szCs w:val="18"/>
              </w:rPr>
            </w:pPr>
          </w:p>
          <w:p w14:paraId="2CB38777" w14:textId="1D0D37E5" w:rsidR="002626C7" w:rsidRDefault="002626C7" w:rsidP="00752EE2">
            <w:pPr>
              <w:pBdr>
                <w:top w:val="nil"/>
                <w:left w:val="nil"/>
                <w:bottom w:val="nil"/>
                <w:right w:val="nil"/>
                <w:between w:val="nil"/>
              </w:pBdr>
              <w:ind w:right="121"/>
              <w:jc w:val="both"/>
              <w:rPr>
                <w:rFonts w:ascii="Noto Sans" w:hAnsi="Noto Sans" w:cs="Noto Sans"/>
                <w:b/>
                <w:sz w:val="18"/>
                <w:szCs w:val="18"/>
              </w:rPr>
            </w:pPr>
            <w:r w:rsidRPr="00172694">
              <w:rPr>
                <w:rFonts w:ascii="Noto Sans" w:hAnsi="Noto Sans" w:cs="Noto Sans"/>
                <w:sz w:val="18"/>
                <w:szCs w:val="18"/>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172694">
              <w:rPr>
                <w:rFonts w:ascii="Noto Sans" w:hAnsi="Noto Sans" w:cs="Noto Sans"/>
                <w:b/>
                <w:sz w:val="18"/>
                <w:szCs w:val="18"/>
              </w:rPr>
              <w:t xml:space="preserve"> “EL PROVEEDOR”.</w:t>
            </w:r>
          </w:p>
          <w:p w14:paraId="3BEDC612" w14:textId="3B1195FB" w:rsidR="00B501C2" w:rsidRPr="00172694" w:rsidRDefault="00B501C2" w:rsidP="00752EE2">
            <w:pPr>
              <w:pBdr>
                <w:top w:val="nil"/>
                <w:left w:val="nil"/>
                <w:bottom w:val="nil"/>
                <w:right w:val="nil"/>
                <w:between w:val="nil"/>
              </w:pBdr>
              <w:ind w:right="121"/>
              <w:jc w:val="both"/>
              <w:rPr>
                <w:rFonts w:ascii="Noto Sans" w:eastAsia="Montserrat Medium" w:hAnsi="Noto Sans" w:cs="Noto Sans"/>
                <w:color w:val="000000"/>
                <w:sz w:val="18"/>
                <w:szCs w:val="18"/>
              </w:rPr>
            </w:pPr>
          </w:p>
        </w:tc>
      </w:tr>
      <w:tr w:rsidR="002626C7" w:rsidRPr="00172694" w14:paraId="70D998CC" w14:textId="77777777" w:rsidTr="00752EE2">
        <w:trPr>
          <w:trHeight w:val="700"/>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CF0E"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t>Vigencia del instrumento contractual y Plazo para la prestación del Servicio:</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3EDBF" w14:textId="77777777" w:rsidR="00B501C2" w:rsidRDefault="00B501C2" w:rsidP="00752EE2">
            <w:pPr>
              <w:tabs>
                <w:tab w:val="left" w:pos="47"/>
              </w:tabs>
              <w:ind w:right="121"/>
              <w:jc w:val="both"/>
              <w:rPr>
                <w:rFonts w:ascii="Noto Sans" w:eastAsia="Montserrat Medium" w:hAnsi="Noto Sans" w:cs="Noto Sans"/>
                <w:sz w:val="18"/>
                <w:szCs w:val="18"/>
              </w:rPr>
            </w:pPr>
          </w:p>
          <w:p w14:paraId="18C40CE7" w14:textId="7E60AC6E" w:rsidR="002626C7" w:rsidRPr="00172694" w:rsidRDefault="002626C7" w:rsidP="00752EE2">
            <w:pPr>
              <w:tabs>
                <w:tab w:val="left" w:pos="4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La vigencia del instrumento contractual será a partir del día hábil siguiente de la notificación de adjudicación y hasta el 31 de diciembre de 2026.</w:t>
            </w:r>
          </w:p>
          <w:p w14:paraId="342FB1F7" w14:textId="77777777" w:rsidR="002626C7" w:rsidRPr="00993E4A" w:rsidRDefault="002626C7" w:rsidP="00752EE2">
            <w:pPr>
              <w:tabs>
                <w:tab w:val="left" w:pos="47"/>
              </w:tabs>
              <w:ind w:right="121"/>
              <w:jc w:val="both"/>
              <w:rPr>
                <w:rFonts w:ascii="Noto Sans" w:eastAsia="Montserrat Medium" w:hAnsi="Noto Sans" w:cs="Noto Sans"/>
                <w:sz w:val="10"/>
                <w:szCs w:val="10"/>
              </w:rPr>
            </w:pPr>
          </w:p>
          <w:p w14:paraId="24CB257A" w14:textId="77777777" w:rsidR="002626C7" w:rsidRPr="00172694" w:rsidRDefault="002626C7" w:rsidP="00752EE2">
            <w:pPr>
              <w:tabs>
                <w:tab w:val="left" w:pos="4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lastRenderedPageBreak/>
              <w:t xml:space="preserve">El plazo para el inicio de la prestación del </w:t>
            </w:r>
            <w:r w:rsidRPr="00172694">
              <w:rPr>
                <w:rFonts w:ascii="Noto Sans" w:hAnsi="Noto Sans" w:cs="Noto Sans"/>
                <w:color w:val="000000"/>
                <w:sz w:val="18"/>
                <w:szCs w:val="18"/>
              </w:rPr>
              <w:t>servicio</w:t>
            </w:r>
            <w:r w:rsidRPr="00172694">
              <w:rPr>
                <w:rFonts w:ascii="Noto Sans" w:eastAsia="Montserrat Medium" w:hAnsi="Noto Sans" w:cs="Noto Sans"/>
                <w:sz w:val="18"/>
                <w:szCs w:val="18"/>
              </w:rPr>
              <w:t xml:space="preserve"> será a partir del día hábil siguiente de la notificación de adjudicación y hasta el 31 de diciembre de 2026.</w:t>
            </w:r>
          </w:p>
          <w:p w14:paraId="20697D82" w14:textId="77777777" w:rsidR="002626C7" w:rsidRPr="00993E4A" w:rsidRDefault="002626C7" w:rsidP="00752EE2">
            <w:pPr>
              <w:tabs>
                <w:tab w:val="left" w:pos="47"/>
              </w:tabs>
              <w:ind w:right="121"/>
              <w:jc w:val="both"/>
              <w:rPr>
                <w:rFonts w:ascii="Noto Sans" w:eastAsia="Montserrat Medium" w:hAnsi="Noto Sans" w:cs="Noto Sans"/>
                <w:sz w:val="10"/>
                <w:szCs w:val="10"/>
              </w:rPr>
            </w:pPr>
          </w:p>
          <w:p w14:paraId="0A00A2F2" w14:textId="77777777" w:rsidR="002626C7" w:rsidRPr="00172694" w:rsidRDefault="002626C7" w:rsidP="00752EE2">
            <w:pPr>
              <w:tabs>
                <w:tab w:val="left" w:pos="4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Con fundamento en lo dispuesto en el artículo 67 de la LAASSP y 129 de su Reglamento.</w:t>
            </w:r>
          </w:p>
          <w:p w14:paraId="5577D2AA" w14:textId="77777777" w:rsidR="002626C7" w:rsidRPr="00172694" w:rsidRDefault="002626C7" w:rsidP="00752EE2">
            <w:pPr>
              <w:tabs>
                <w:tab w:val="left" w:pos="47"/>
              </w:tabs>
              <w:ind w:right="121"/>
              <w:jc w:val="both"/>
              <w:rPr>
                <w:rFonts w:ascii="Noto Sans" w:eastAsia="Montserrat Medium" w:hAnsi="Noto Sans" w:cs="Noto Sans"/>
                <w:sz w:val="18"/>
                <w:szCs w:val="18"/>
              </w:rPr>
            </w:pPr>
          </w:p>
        </w:tc>
      </w:tr>
      <w:tr w:rsidR="002626C7" w:rsidRPr="00172694" w14:paraId="4B998A5A" w14:textId="77777777" w:rsidTr="00752EE2">
        <w:trPr>
          <w:trHeight w:val="454"/>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7D087" w14:textId="77777777" w:rsidR="002626C7" w:rsidRPr="00172694" w:rsidRDefault="002626C7" w:rsidP="00752EE2">
            <w:pPr>
              <w:jc w:val="both"/>
              <w:rPr>
                <w:rFonts w:ascii="Noto Sans" w:eastAsia="Montserrat Medium" w:hAnsi="Noto Sans" w:cs="Noto Sans"/>
                <w:b/>
                <w:sz w:val="18"/>
                <w:szCs w:val="18"/>
              </w:rPr>
            </w:pPr>
            <w:r w:rsidRPr="00172694">
              <w:rPr>
                <w:rFonts w:ascii="Noto Sans" w:eastAsia="Montserrat Medium" w:hAnsi="Noto Sans" w:cs="Noto Sans"/>
                <w:b/>
                <w:sz w:val="18"/>
                <w:szCs w:val="18"/>
              </w:rPr>
              <w:lastRenderedPageBreak/>
              <w:t>Prórrogas</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DEB2" w14:textId="77777777" w:rsidR="00B501C2" w:rsidRDefault="00B501C2" w:rsidP="00752EE2">
            <w:pPr>
              <w:tabs>
                <w:tab w:val="left" w:pos="47"/>
              </w:tabs>
              <w:ind w:right="121"/>
              <w:jc w:val="both"/>
              <w:rPr>
                <w:rFonts w:ascii="Noto Sans" w:eastAsia="Montserrat Medium" w:hAnsi="Noto Sans" w:cs="Noto Sans"/>
                <w:sz w:val="18"/>
                <w:szCs w:val="18"/>
              </w:rPr>
            </w:pPr>
          </w:p>
          <w:p w14:paraId="3C03E90C" w14:textId="7D10583C" w:rsidR="002626C7" w:rsidRDefault="002626C7" w:rsidP="00752EE2">
            <w:pPr>
              <w:tabs>
                <w:tab w:val="left" w:pos="47"/>
              </w:tabs>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Durante la presente contratación no se otorgarán prórrogas para el cumplimento de obligaciones.</w:t>
            </w:r>
          </w:p>
          <w:p w14:paraId="1A97C627" w14:textId="4084A6E8" w:rsidR="00B501C2" w:rsidRPr="00172694" w:rsidRDefault="00B501C2" w:rsidP="00752EE2">
            <w:pPr>
              <w:tabs>
                <w:tab w:val="left" w:pos="47"/>
              </w:tabs>
              <w:ind w:right="121"/>
              <w:jc w:val="both"/>
              <w:rPr>
                <w:rFonts w:ascii="Noto Sans" w:eastAsia="Montserrat Medium" w:hAnsi="Noto Sans" w:cs="Noto Sans"/>
                <w:sz w:val="18"/>
                <w:szCs w:val="18"/>
              </w:rPr>
            </w:pPr>
          </w:p>
        </w:tc>
      </w:tr>
      <w:tr w:rsidR="002626C7" w:rsidRPr="00172694" w14:paraId="15AE610B" w14:textId="77777777" w:rsidTr="00752EE2">
        <w:trPr>
          <w:trHeight w:val="624"/>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D83C6" w14:textId="77777777" w:rsidR="002626C7" w:rsidRPr="00172694" w:rsidRDefault="002626C7" w:rsidP="00752EE2">
            <w:pPr>
              <w:ind w:right="53"/>
              <w:jc w:val="both"/>
              <w:rPr>
                <w:rFonts w:ascii="Noto Sans" w:eastAsia="Montserrat Medium" w:hAnsi="Noto Sans" w:cs="Noto Sans"/>
                <w:b/>
                <w:sz w:val="18"/>
                <w:szCs w:val="18"/>
              </w:rPr>
            </w:pPr>
            <w:r w:rsidRPr="00172694">
              <w:rPr>
                <w:rFonts w:ascii="Noto Sans" w:eastAsia="Montserrat Medium" w:hAnsi="Noto Sans" w:cs="Noto Sans"/>
                <w:b/>
                <w:sz w:val="18"/>
                <w:szCs w:val="18"/>
              </w:rPr>
              <w:t>Nombre y cargo del servidor público quien administrará y verificará el cumplimiento del instrumento contractual correspondiente, de conformidad con lo establecido en los artículos 2 fracción IV y 129 penúltimo párrafo del RLAASSP.</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1E0C" w14:textId="77777777" w:rsidR="002626C7" w:rsidRPr="00172694" w:rsidRDefault="002626C7" w:rsidP="00752EE2">
            <w:pPr>
              <w:ind w:right="121"/>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La administración del contrato se llevará a cabo por el </w:t>
            </w:r>
            <w:proofErr w:type="gramStart"/>
            <w:r w:rsidRPr="00172694">
              <w:rPr>
                <w:rFonts w:ascii="Noto Sans" w:eastAsia="Montserrat Medium" w:hAnsi="Noto Sans" w:cs="Noto Sans"/>
                <w:sz w:val="18"/>
                <w:szCs w:val="18"/>
              </w:rPr>
              <w:t>Director</w:t>
            </w:r>
            <w:proofErr w:type="gramEnd"/>
            <w:r w:rsidRPr="00172694">
              <w:rPr>
                <w:rFonts w:ascii="Noto Sans" w:eastAsia="Montserrat Medium" w:hAnsi="Noto Sans" w:cs="Noto Sans"/>
                <w:sz w:val="18"/>
                <w:szCs w:val="18"/>
              </w:rPr>
              <w:t xml:space="preserve"> de Servicios Generales, Obras y Control de Bienes, o quien lo supla o sustituya en el cargo y/o funciones.</w:t>
            </w:r>
          </w:p>
        </w:tc>
      </w:tr>
      <w:tr w:rsidR="002626C7" w:rsidRPr="00172694" w14:paraId="26725BCE" w14:textId="77777777" w:rsidTr="00752EE2">
        <w:trPr>
          <w:trHeight w:val="624"/>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D9CB0" w14:textId="77777777" w:rsidR="002626C7" w:rsidRPr="00172694" w:rsidRDefault="002626C7" w:rsidP="00752EE2">
            <w:pPr>
              <w:pBdr>
                <w:top w:val="nil"/>
                <w:left w:val="nil"/>
                <w:bottom w:val="nil"/>
                <w:right w:val="nil"/>
                <w:between w:val="nil"/>
              </w:pBdr>
              <w:ind w:right="53"/>
              <w:jc w:val="both"/>
              <w:rPr>
                <w:rFonts w:ascii="Noto Sans" w:hAnsi="Noto Sans" w:cs="Noto Sans"/>
                <w:color w:val="000000"/>
                <w:sz w:val="18"/>
                <w:szCs w:val="18"/>
              </w:rPr>
            </w:pPr>
            <w:r w:rsidRPr="00172694">
              <w:rPr>
                <w:rFonts w:ascii="Noto Sans" w:eastAsia="Montserrat Medium" w:hAnsi="Noto Sans" w:cs="Noto Sans"/>
                <w:b/>
                <w:color w:val="000000"/>
                <w:sz w:val="18"/>
                <w:szCs w:val="18"/>
              </w:rPr>
              <w:t>Servidor público designado por el administrador del instrumento contractual para apoyar en la supervisión de la prestación de los servicios objeto del instrumento contractual.</w:t>
            </w:r>
          </w:p>
        </w:tc>
        <w:tc>
          <w:tcPr>
            <w:tcW w:w="77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106E5" w14:textId="77777777" w:rsidR="002626C7" w:rsidRPr="00172694" w:rsidRDefault="002626C7" w:rsidP="00752EE2">
            <w:pPr>
              <w:ind w:left="164" w:right="121"/>
              <w:jc w:val="both"/>
              <w:rPr>
                <w:rFonts w:ascii="Noto Sans" w:eastAsia="Montserrat Medium" w:hAnsi="Noto Sans" w:cs="Noto Sans"/>
                <w:sz w:val="18"/>
                <w:szCs w:val="18"/>
              </w:rPr>
            </w:pPr>
            <w:r w:rsidRPr="00172694">
              <w:rPr>
                <w:rFonts w:ascii="Noto Sans" w:eastAsia="Montserrat Medium" w:hAnsi="Noto Sans" w:cs="Noto Sans"/>
                <w:sz w:val="18"/>
                <w:szCs w:val="18"/>
              </w:rPr>
              <w:t xml:space="preserve">El Administrador del Contrato se auxiliará de la Supervisora Operativa del Contrato, la </w:t>
            </w:r>
            <w:proofErr w:type="gramStart"/>
            <w:r w:rsidRPr="00172694">
              <w:rPr>
                <w:rFonts w:ascii="Noto Sans" w:eastAsia="Montserrat Medium" w:hAnsi="Noto Sans" w:cs="Noto Sans"/>
                <w:sz w:val="18"/>
                <w:szCs w:val="18"/>
              </w:rPr>
              <w:t>Subdirectora</w:t>
            </w:r>
            <w:proofErr w:type="gramEnd"/>
            <w:r w:rsidRPr="00172694">
              <w:rPr>
                <w:rFonts w:ascii="Noto Sans" w:eastAsia="Montserrat Medium" w:hAnsi="Noto Sans" w:cs="Noto Sans"/>
                <w:sz w:val="18"/>
                <w:szCs w:val="18"/>
              </w:rPr>
              <w:t xml:space="preserve"> de Servicios Generales y Mantenimiento, o quien la supla o sustituya en el cargo y/o funciones, para vigilar la correcta prestación del Servicio. </w:t>
            </w:r>
          </w:p>
        </w:tc>
      </w:tr>
      <w:bookmarkEnd w:id="0"/>
      <w:bookmarkEnd w:id="1"/>
      <w:bookmarkEnd w:id="2"/>
      <w:bookmarkEnd w:id="3"/>
    </w:tbl>
    <w:p w14:paraId="65B95410" w14:textId="77777777" w:rsidR="00A73BD7" w:rsidRPr="00A81C0E" w:rsidRDefault="00A73BD7" w:rsidP="00A73BD7">
      <w:pPr>
        <w:spacing w:before="120"/>
        <w:ind w:left="-851"/>
        <w:jc w:val="both"/>
        <w:rPr>
          <w:rFonts w:ascii="Noto Sans" w:eastAsia="Montserrat" w:hAnsi="Noto Sans" w:cs="Noto Sans"/>
          <w:sz w:val="18"/>
          <w:szCs w:val="18"/>
        </w:rPr>
      </w:pPr>
    </w:p>
    <w:tbl>
      <w:tblPr>
        <w:tblStyle w:val="Tablaconcuadrcula"/>
        <w:tblW w:w="9918" w:type="dxa"/>
        <w:tblInd w:w="-714" w:type="dxa"/>
        <w:tblLook w:val="04A0" w:firstRow="1" w:lastRow="0" w:firstColumn="1" w:lastColumn="0" w:noHBand="0" w:noVBand="1"/>
      </w:tblPr>
      <w:tblGrid>
        <w:gridCol w:w="4959"/>
        <w:gridCol w:w="4959"/>
      </w:tblGrid>
      <w:tr w:rsidR="00A73BD7" w:rsidRPr="00A81C0E" w14:paraId="1508BBDF" w14:textId="77777777" w:rsidTr="002B7954">
        <w:trPr>
          <w:trHeight w:val="416"/>
        </w:trPr>
        <w:tc>
          <w:tcPr>
            <w:tcW w:w="9918" w:type="dxa"/>
            <w:gridSpan w:val="2"/>
            <w:shd w:val="clear" w:color="auto" w:fill="BFBFBF" w:themeFill="background1" w:themeFillShade="BF"/>
            <w:vAlign w:val="center"/>
          </w:tcPr>
          <w:p w14:paraId="11DAE17A" w14:textId="77777777" w:rsidR="00A73BD7" w:rsidRPr="00A81C0E" w:rsidRDefault="00A73BD7" w:rsidP="002B7954">
            <w:pPr>
              <w:jc w:val="center"/>
              <w:rPr>
                <w:rFonts w:ascii="Noto Sans" w:eastAsia="Montserrat" w:hAnsi="Noto Sans" w:cs="Noto Sans"/>
                <w:b/>
                <w:bCs/>
                <w:sz w:val="18"/>
                <w:szCs w:val="18"/>
              </w:rPr>
            </w:pPr>
            <w:r w:rsidRPr="00A81C0E">
              <w:rPr>
                <w:rFonts w:ascii="Noto Sans" w:eastAsia="Montserrat" w:hAnsi="Noto Sans" w:cs="Noto Sans"/>
                <w:b/>
                <w:bCs/>
                <w:sz w:val="18"/>
                <w:szCs w:val="18"/>
              </w:rPr>
              <w:t>A T E N T A M E N T E</w:t>
            </w:r>
          </w:p>
        </w:tc>
      </w:tr>
      <w:tr w:rsidR="00A73BD7" w:rsidRPr="00A81C0E" w14:paraId="77150FE5" w14:textId="77777777" w:rsidTr="002B7954">
        <w:trPr>
          <w:trHeight w:val="773"/>
        </w:trPr>
        <w:tc>
          <w:tcPr>
            <w:tcW w:w="4959" w:type="dxa"/>
          </w:tcPr>
          <w:p w14:paraId="0B1C167B" w14:textId="77777777" w:rsidR="00A73BD7" w:rsidRPr="00A81C0E" w:rsidRDefault="00A73BD7" w:rsidP="002B7954">
            <w:pPr>
              <w:spacing w:before="120"/>
              <w:jc w:val="both"/>
              <w:rPr>
                <w:rFonts w:ascii="Noto Sans" w:eastAsia="Montserrat" w:hAnsi="Noto Sans" w:cs="Noto Sans"/>
                <w:sz w:val="18"/>
                <w:szCs w:val="18"/>
              </w:rPr>
            </w:pPr>
          </w:p>
        </w:tc>
        <w:tc>
          <w:tcPr>
            <w:tcW w:w="4959" w:type="dxa"/>
          </w:tcPr>
          <w:p w14:paraId="4F973690" w14:textId="77777777" w:rsidR="00A73BD7" w:rsidRPr="00A81C0E" w:rsidRDefault="00A73BD7" w:rsidP="002B7954">
            <w:pPr>
              <w:spacing w:before="120"/>
              <w:jc w:val="both"/>
              <w:rPr>
                <w:rFonts w:ascii="Noto Sans" w:eastAsia="Montserrat" w:hAnsi="Noto Sans" w:cs="Noto Sans"/>
                <w:sz w:val="18"/>
                <w:szCs w:val="18"/>
              </w:rPr>
            </w:pPr>
          </w:p>
        </w:tc>
      </w:tr>
      <w:tr w:rsidR="00A73BD7" w:rsidRPr="007B2ED4" w14:paraId="4C865453" w14:textId="77777777" w:rsidTr="002B7954">
        <w:trPr>
          <w:trHeight w:val="775"/>
        </w:trPr>
        <w:tc>
          <w:tcPr>
            <w:tcW w:w="4959" w:type="dxa"/>
          </w:tcPr>
          <w:p w14:paraId="7E0FBF5F" w14:textId="77777777" w:rsidR="00A73BD7" w:rsidRPr="00A81C0E" w:rsidRDefault="00A73BD7" w:rsidP="002B7954">
            <w:pPr>
              <w:jc w:val="center"/>
              <w:rPr>
                <w:rFonts w:ascii="Noto Sans" w:eastAsia="Montserrat" w:hAnsi="Noto Sans" w:cs="Noto Sans"/>
                <w:b/>
                <w:bCs/>
                <w:sz w:val="18"/>
                <w:szCs w:val="18"/>
              </w:rPr>
            </w:pPr>
            <w:r w:rsidRPr="00A81C0E">
              <w:rPr>
                <w:rFonts w:ascii="Noto Sans" w:eastAsia="Montserrat" w:hAnsi="Noto Sans" w:cs="Noto Sans"/>
                <w:b/>
                <w:bCs/>
                <w:sz w:val="18"/>
                <w:szCs w:val="18"/>
              </w:rPr>
              <w:t>Lcda. Nancy Cruz García</w:t>
            </w:r>
          </w:p>
          <w:p w14:paraId="3D2D9107" w14:textId="77777777" w:rsidR="00A73BD7" w:rsidRPr="00A81C0E" w:rsidRDefault="00A73BD7" w:rsidP="002B7954">
            <w:pPr>
              <w:jc w:val="center"/>
              <w:rPr>
                <w:rFonts w:ascii="Noto Sans" w:eastAsia="Montserrat" w:hAnsi="Noto Sans" w:cs="Noto Sans"/>
                <w:b/>
                <w:bCs/>
                <w:sz w:val="18"/>
                <w:szCs w:val="18"/>
              </w:rPr>
            </w:pPr>
            <w:r w:rsidRPr="00A81C0E">
              <w:rPr>
                <w:rFonts w:ascii="Noto Sans" w:eastAsia="Montserrat" w:hAnsi="Noto Sans" w:cs="Noto Sans"/>
                <w:b/>
                <w:bCs/>
                <w:sz w:val="18"/>
                <w:szCs w:val="18"/>
              </w:rPr>
              <w:t>Subdirectora de Servicios Generales y Mantenimiento</w:t>
            </w:r>
          </w:p>
        </w:tc>
        <w:tc>
          <w:tcPr>
            <w:tcW w:w="4959" w:type="dxa"/>
          </w:tcPr>
          <w:p w14:paraId="18219A94" w14:textId="77777777" w:rsidR="00A73BD7" w:rsidRPr="00A81C0E" w:rsidRDefault="00A73BD7" w:rsidP="002B7954">
            <w:pPr>
              <w:jc w:val="center"/>
              <w:rPr>
                <w:rFonts w:ascii="Noto Sans" w:eastAsia="Montserrat" w:hAnsi="Noto Sans" w:cs="Noto Sans"/>
                <w:b/>
                <w:bCs/>
                <w:sz w:val="18"/>
                <w:szCs w:val="18"/>
              </w:rPr>
            </w:pPr>
            <w:r w:rsidRPr="00A81C0E">
              <w:rPr>
                <w:rFonts w:ascii="Noto Sans" w:eastAsia="Montserrat" w:hAnsi="Noto Sans" w:cs="Noto Sans"/>
                <w:b/>
                <w:bCs/>
                <w:sz w:val="18"/>
                <w:szCs w:val="18"/>
              </w:rPr>
              <w:t xml:space="preserve">Lcdo. </w:t>
            </w:r>
            <w:r>
              <w:rPr>
                <w:rFonts w:ascii="Noto Sans" w:eastAsia="Montserrat" w:hAnsi="Noto Sans" w:cs="Noto Sans"/>
                <w:b/>
                <w:bCs/>
                <w:sz w:val="18"/>
                <w:szCs w:val="18"/>
              </w:rPr>
              <w:t>Daniel Hernández Contreras</w:t>
            </w:r>
          </w:p>
          <w:p w14:paraId="5C33DBDB" w14:textId="77777777" w:rsidR="00A73BD7" w:rsidRPr="007B2ED4" w:rsidRDefault="00A73BD7" w:rsidP="002B7954">
            <w:pPr>
              <w:jc w:val="center"/>
              <w:rPr>
                <w:rFonts w:ascii="Noto Sans" w:eastAsia="Montserrat" w:hAnsi="Noto Sans" w:cs="Noto Sans"/>
                <w:b/>
                <w:bCs/>
                <w:sz w:val="18"/>
                <w:szCs w:val="18"/>
              </w:rPr>
            </w:pPr>
            <w:r w:rsidRPr="00A81C0E">
              <w:rPr>
                <w:rFonts w:ascii="Noto Sans" w:eastAsia="Montserrat" w:hAnsi="Noto Sans" w:cs="Noto Sans"/>
                <w:b/>
                <w:bCs/>
                <w:sz w:val="18"/>
                <w:szCs w:val="18"/>
              </w:rPr>
              <w:t>Director de Servicios Generales, Obras y Control de Bienes</w:t>
            </w:r>
          </w:p>
        </w:tc>
      </w:tr>
    </w:tbl>
    <w:p w14:paraId="585DBFFB" w14:textId="77777777" w:rsidR="00A73BD7" w:rsidRPr="00C25BCF" w:rsidRDefault="00A73BD7" w:rsidP="00A73BD7">
      <w:pPr>
        <w:rPr>
          <w:rFonts w:ascii="Noto Sans" w:hAnsi="Noto Sans" w:cs="Noto Sans"/>
          <w:b/>
          <w:bCs/>
          <w:sz w:val="20"/>
          <w:szCs w:val="20"/>
        </w:rPr>
      </w:pPr>
    </w:p>
    <w:p w14:paraId="00C15FB8" w14:textId="651A1870" w:rsidR="00603534" w:rsidRPr="007D144C" w:rsidRDefault="00603534" w:rsidP="007D144C">
      <w:pPr>
        <w:pStyle w:val="Sinespaciado1"/>
        <w:jc w:val="both"/>
        <w:rPr>
          <w:rFonts w:ascii="Noto Sans" w:hAnsi="Noto Sans" w:cs="Noto Sans"/>
          <w:sz w:val="18"/>
          <w:szCs w:val="18"/>
        </w:rPr>
      </w:pPr>
    </w:p>
    <w:sectPr w:rsidR="00603534" w:rsidRPr="007D144C" w:rsidSect="00A1599F">
      <w:headerReference w:type="default" r:id="rId8"/>
      <w:footerReference w:type="default" r:id="rId9"/>
      <w:headerReference w:type="first" r:id="rId10"/>
      <w:footerReference w:type="first" r:id="rId11"/>
      <w:pgSz w:w="12242" w:h="15842" w:code="1"/>
      <w:pgMar w:top="2552" w:right="1327" w:bottom="1843" w:left="1701" w:header="1418"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319A" w14:textId="77777777" w:rsidR="008B395F" w:rsidRDefault="008B395F">
      <w:r>
        <w:separator/>
      </w:r>
    </w:p>
  </w:endnote>
  <w:endnote w:type="continuationSeparator" w:id="0">
    <w:p w14:paraId="5A3B5405" w14:textId="77777777" w:rsidR="008B395F" w:rsidRDefault="008B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altName w:val="Times New Roman"/>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Palacio (WN)">
    <w:altName w:val="Times New Roman"/>
    <w:panose1 w:val="00000000000000000000"/>
    <w:charset w:val="00"/>
    <w:family w:val="roman"/>
    <w:notTrueType/>
    <w:pitch w:val="variable"/>
    <w:sig w:usb0="00000003" w:usb1="00000000" w:usb2="00000000" w:usb3="00000000" w:csb0="00000001" w:csb1="00000000"/>
  </w:font>
  <w:font w:name="Arial (W1)">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Times New Roman"/>
    <w:panose1 w:val="00000000000000000000"/>
    <w:charset w:val="00"/>
    <w:family w:val="roman"/>
    <w:notTrueType/>
    <w:pitch w:val="default"/>
  </w:font>
  <w:font w:name="Presidencia Firme">
    <w:altName w:val="Times New Roman"/>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altName w:val="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altName w:val="Times New Roman"/>
    <w:panose1 w:val="00000000000000000000"/>
    <w:charset w:val="00"/>
    <w:family w:val="roman"/>
    <w:notTrueType/>
    <w:pitch w:val="default"/>
  </w:font>
  <w:font w:name="PresidenciaFina">
    <w:altName w:val="Times New Roman"/>
    <w:panose1 w:val="00000000000000000000"/>
    <w:charset w:val="00"/>
    <w:family w:val="roman"/>
    <w:notTrueType/>
    <w:pitch w:val="default"/>
  </w:font>
  <w:font w:name="Humanst521 BT">
    <w:altName w:val="Tahoma"/>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00000003" w:usb1="00000000" w:usb2="00000000" w:usb3="00000000" w:csb0="00000001"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Noto Sans Medium">
    <w:altName w:val="Calibri"/>
    <w:charset w:val="00"/>
    <w:family w:val="swiss"/>
    <w:pitch w:val="variable"/>
    <w:sig w:usb0="E00002FF" w:usb1="4000201F" w:usb2="08000029" w:usb3="00000000" w:csb0="0000019F" w:csb1="00000000"/>
  </w:font>
  <w:font w:name="Geomanist Book">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CCC5" w14:textId="6DF2B9A5" w:rsidR="007D596E" w:rsidRPr="00381E57" w:rsidRDefault="00A73BD7" w:rsidP="00A73BD7">
    <w:pPr>
      <w:tabs>
        <w:tab w:val="center" w:pos="4550"/>
        <w:tab w:val="left" w:pos="5818"/>
      </w:tabs>
      <w:ind w:right="260"/>
      <w:jc w:val="right"/>
      <w:rPr>
        <w:rFonts w:ascii="Noto Sans" w:hAnsi="Noto Sans" w:cs="Noto Sans"/>
        <w:b/>
        <w:bCs/>
        <w:color w:val="691C32"/>
        <w:sz w:val="22"/>
      </w:rPr>
    </w:pPr>
    <w:r>
      <w:rPr>
        <w:noProof/>
      </w:rPr>
      <mc:AlternateContent>
        <mc:Choice Requires="wps">
          <w:drawing>
            <wp:anchor distT="0" distB="0" distL="114300" distR="114300" simplePos="0" relativeHeight="251661312" behindDoc="0" locked="0" layoutInCell="1" allowOverlap="1" wp14:anchorId="3B8F8360" wp14:editId="7CA9343F">
              <wp:simplePos x="0" y="0"/>
              <wp:positionH relativeFrom="column">
                <wp:posOffset>1246226</wp:posOffset>
              </wp:positionH>
              <wp:positionV relativeFrom="paragraph">
                <wp:posOffset>-567795</wp:posOffset>
              </wp:positionV>
              <wp:extent cx="4633415" cy="225631"/>
              <wp:effectExtent l="0" t="0" r="0" b="3175"/>
              <wp:wrapNone/>
              <wp:docPr id="683274230" name="Cuadro de texto 3"/>
              <wp:cNvGraphicFramePr/>
              <a:graphic xmlns:a="http://schemas.openxmlformats.org/drawingml/2006/main">
                <a:graphicData uri="http://schemas.microsoft.com/office/word/2010/wordprocessingShape">
                  <wps:wsp>
                    <wps:cNvSpPr txBox="1"/>
                    <wps:spPr>
                      <a:xfrm>
                        <a:off x="0" y="0"/>
                        <a:ext cx="4633415" cy="225631"/>
                      </a:xfrm>
                      <a:prstGeom prst="rect">
                        <a:avLst/>
                      </a:prstGeom>
                      <a:noFill/>
                      <a:ln w="6350">
                        <a:noFill/>
                      </a:ln>
                    </wps:spPr>
                    <wps:txbx>
                      <w:txbxContent>
                        <w:p w14:paraId="1FF12F09" w14:textId="77777777" w:rsidR="00A73BD7" w:rsidRPr="004D4BF4" w:rsidRDefault="00A73BD7" w:rsidP="00A73BD7">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55 53227700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F8360" id="_x0000_t202" coordsize="21600,21600" o:spt="202" path="m,l,21600r21600,l21600,xe">
              <v:stroke joinstyle="miter"/>
              <v:path gradientshapeok="t" o:connecttype="rect"/>
            </v:shapetype>
            <v:shape id="Cuadro de texto 3" o:spid="_x0000_s1026" type="#_x0000_t202" style="position:absolute;left:0;text-align:left;margin-left:98.15pt;margin-top:-44.7pt;width:364.85pt;height: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" filled="f" stroked="f" strokeweight=".5pt">
              <v:textbox>
                <w:txbxContent>
                  <w:p w14:paraId="1FF12F09" w14:textId="77777777" w:rsidR="00A73BD7" w:rsidRPr="004D4BF4" w:rsidRDefault="00A73BD7" w:rsidP="00A73BD7">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55 53227700  </w:t>
                    </w:r>
                  </w:p>
                </w:txbxContent>
              </v:textbox>
            </v:shape>
          </w:pict>
        </mc:Fallback>
      </mc:AlternateContent>
    </w:r>
    <w:r w:rsidR="007D596E" w:rsidRPr="00381E57">
      <w:rPr>
        <w:rFonts w:ascii="Noto Sans" w:hAnsi="Noto Sans" w:cs="Noto Sans"/>
        <w:b/>
        <w:bCs/>
        <w:color w:val="691C32"/>
        <w:spacing w:val="60"/>
        <w:sz w:val="18"/>
        <w:szCs w:val="20"/>
      </w:rPr>
      <w:t>Página</w:t>
    </w:r>
    <w:r w:rsidR="007D596E" w:rsidRPr="00381E57">
      <w:rPr>
        <w:rFonts w:ascii="Noto Sans" w:hAnsi="Noto Sans" w:cs="Noto Sans"/>
        <w:b/>
        <w:bCs/>
        <w:color w:val="691C32"/>
        <w:sz w:val="18"/>
        <w:szCs w:val="20"/>
      </w:rPr>
      <w:fldChar w:fldCharType="begin"/>
    </w:r>
    <w:r w:rsidR="007D596E" w:rsidRPr="00381E57">
      <w:rPr>
        <w:rFonts w:ascii="Noto Sans" w:hAnsi="Noto Sans" w:cs="Noto Sans"/>
        <w:b/>
        <w:bCs/>
        <w:color w:val="691C32"/>
        <w:sz w:val="18"/>
        <w:szCs w:val="20"/>
      </w:rPr>
      <w:instrText>PAGE   \* MERGEFORMAT</w:instrText>
    </w:r>
    <w:r w:rsidR="007D596E" w:rsidRPr="00381E57">
      <w:rPr>
        <w:rFonts w:ascii="Noto Sans" w:hAnsi="Noto Sans" w:cs="Noto Sans"/>
        <w:b/>
        <w:bCs/>
        <w:color w:val="691C32"/>
        <w:sz w:val="18"/>
        <w:szCs w:val="20"/>
      </w:rPr>
      <w:fldChar w:fldCharType="separate"/>
    </w:r>
    <w:r w:rsidR="00692AB3">
      <w:rPr>
        <w:rFonts w:ascii="Noto Sans" w:hAnsi="Noto Sans" w:cs="Noto Sans"/>
        <w:b/>
        <w:bCs/>
        <w:noProof/>
        <w:color w:val="691C32"/>
        <w:sz w:val="18"/>
        <w:szCs w:val="20"/>
      </w:rPr>
      <w:t>2</w:t>
    </w:r>
    <w:r w:rsidR="007D596E" w:rsidRPr="00381E57">
      <w:rPr>
        <w:rFonts w:ascii="Noto Sans" w:hAnsi="Noto Sans" w:cs="Noto Sans"/>
        <w:b/>
        <w:bCs/>
        <w:color w:val="691C32"/>
        <w:sz w:val="18"/>
        <w:szCs w:val="20"/>
      </w:rPr>
      <w:fldChar w:fldCharType="end"/>
    </w:r>
    <w:r w:rsidR="007D596E" w:rsidRPr="00381E57">
      <w:rPr>
        <w:rFonts w:ascii="Noto Sans" w:hAnsi="Noto Sans" w:cs="Noto Sans"/>
        <w:b/>
        <w:bCs/>
        <w:color w:val="691C32"/>
        <w:sz w:val="18"/>
        <w:szCs w:val="20"/>
      </w:rPr>
      <w:t xml:space="preserve"> | </w:t>
    </w:r>
    <w:r w:rsidR="008B395F">
      <w:fldChar w:fldCharType="begin"/>
    </w:r>
    <w:r w:rsidR="008B395F">
      <w:instrText>NUMPAGES  \* Arabic  \* MERGEFORMAT</w:instrText>
    </w:r>
    <w:r w:rsidR="008B395F">
      <w:fldChar w:fldCharType="separate"/>
    </w:r>
    <w:r w:rsidR="00692AB3">
      <w:rPr>
        <w:rFonts w:ascii="Noto Sans" w:hAnsi="Noto Sans" w:cs="Noto Sans"/>
        <w:b/>
        <w:bCs/>
        <w:noProof/>
        <w:color w:val="691C32"/>
        <w:sz w:val="18"/>
        <w:szCs w:val="20"/>
      </w:rPr>
      <w:t>79</w:t>
    </w:r>
    <w:r w:rsidR="008B395F">
      <w:rPr>
        <w:rFonts w:ascii="Noto Sans" w:hAnsi="Noto Sans" w:cs="Noto Sans"/>
        <w:b/>
        <w:bCs/>
        <w:noProof/>
        <w:color w:val="691C32"/>
        <w:sz w:val="18"/>
        <w:szCs w:val="20"/>
      </w:rPr>
      <w:fldChar w:fldCharType="end"/>
    </w:r>
  </w:p>
  <w:p w14:paraId="37125EA2" w14:textId="6C429D58" w:rsidR="007D596E" w:rsidRPr="00816808" w:rsidRDefault="007D596E">
    <w:pPr>
      <w:rPr>
        <w:rFonts w:ascii="Geomanist Book" w:hAnsi="Geomanist Boo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B8A4" w14:textId="3BEA08FA" w:rsidR="00A73BD7" w:rsidRDefault="00AD6756" w:rsidP="00A73BD7">
    <w:pPr>
      <w:tabs>
        <w:tab w:val="center" w:pos="4550"/>
        <w:tab w:val="left" w:pos="5818"/>
      </w:tabs>
      <w:ind w:right="260"/>
      <w:jc w:val="right"/>
      <w:rPr>
        <w:rFonts w:ascii="Noto Sans" w:hAnsi="Noto Sans" w:cs="Noto Sans"/>
        <w:b/>
        <w:bCs/>
        <w:color w:val="691C32"/>
        <w:spacing w:val="60"/>
        <w:sz w:val="18"/>
        <w:szCs w:val="20"/>
      </w:rPr>
    </w:pPr>
    <w:r>
      <w:rPr>
        <w:noProof/>
      </w:rPr>
      <mc:AlternateContent>
        <mc:Choice Requires="wps">
          <w:drawing>
            <wp:anchor distT="0" distB="0" distL="114300" distR="114300" simplePos="0" relativeHeight="251665408" behindDoc="0" locked="0" layoutInCell="1" allowOverlap="1" wp14:anchorId="1C672F5F" wp14:editId="66CD2383">
              <wp:simplePos x="0" y="0"/>
              <wp:positionH relativeFrom="margin">
                <wp:align>right</wp:align>
              </wp:positionH>
              <wp:positionV relativeFrom="paragraph">
                <wp:posOffset>-29210</wp:posOffset>
              </wp:positionV>
              <wp:extent cx="4633415" cy="225631"/>
              <wp:effectExtent l="0" t="0" r="0" b="3175"/>
              <wp:wrapNone/>
              <wp:docPr id="10" name="Cuadro de texto 3"/>
              <wp:cNvGraphicFramePr/>
              <a:graphic xmlns:a="http://schemas.openxmlformats.org/drawingml/2006/main">
                <a:graphicData uri="http://schemas.microsoft.com/office/word/2010/wordprocessingShape">
                  <wps:wsp>
                    <wps:cNvSpPr txBox="1"/>
                    <wps:spPr>
                      <a:xfrm>
                        <a:off x="0" y="0"/>
                        <a:ext cx="4633415" cy="225631"/>
                      </a:xfrm>
                      <a:prstGeom prst="rect">
                        <a:avLst/>
                      </a:prstGeom>
                      <a:noFill/>
                      <a:ln w="6350">
                        <a:noFill/>
                      </a:ln>
                    </wps:spPr>
                    <wps:txbx>
                      <w:txbxContent>
                        <w:p w14:paraId="3ADE3425" w14:textId="77777777" w:rsidR="00AD6756" w:rsidRPr="004D4BF4" w:rsidRDefault="00AD6756" w:rsidP="00AD6756">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55 53227700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72F5F" id="_x0000_t202" coordsize="21600,21600" o:spt="202" path="m,l,21600r21600,l21600,xe">
              <v:stroke joinstyle="miter"/>
              <v:path gradientshapeok="t" o:connecttype="rect"/>
            </v:shapetype>
            <v:shape id="_x0000_s1027" type="#_x0000_t202" style="position:absolute;left:0;text-align:left;margin-left:313.65pt;margin-top:-2.3pt;width:364.85pt;height:17.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" filled="f" stroked="f" strokeweight=".5pt">
              <v:textbox>
                <w:txbxContent>
                  <w:p w14:paraId="3ADE3425" w14:textId="77777777" w:rsidR="00AD6756" w:rsidRPr="004D4BF4" w:rsidRDefault="00AD6756" w:rsidP="00AD6756">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 xml:space="preserve">03940, Benito Juárez, Ciudad de México. 55 53227700  </w:t>
                    </w:r>
                  </w:p>
                </w:txbxContent>
              </v:textbox>
              <w10:wrap anchorx="margin"/>
            </v:shape>
          </w:pict>
        </mc:Fallback>
      </mc:AlternateContent>
    </w:r>
  </w:p>
  <w:p w14:paraId="65C696A6" w14:textId="77777777" w:rsidR="00A73BD7" w:rsidRDefault="00A73BD7" w:rsidP="00A73BD7">
    <w:pPr>
      <w:tabs>
        <w:tab w:val="center" w:pos="4550"/>
        <w:tab w:val="left" w:pos="5818"/>
      </w:tabs>
      <w:ind w:right="260"/>
      <w:jc w:val="right"/>
      <w:rPr>
        <w:rFonts w:ascii="Noto Sans" w:hAnsi="Noto Sans" w:cs="Noto Sans"/>
        <w:b/>
        <w:bCs/>
        <w:color w:val="691C32"/>
        <w:spacing w:val="60"/>
        <w:sz w:val="18"/>
        <w:szCs w:val="20"/>
      </w:rPr>
    </w:pPr>
  </w:p>
  <w:p w14:paraId="75CED8E8" w14:textId="18F76411" w:rsidR="007D596E" w:rsidRPr="00381E57" w:rsidRDefault="007D596E" w:rsidP="00A73BD7">
    <w:pPr>
      <w:tabs>
        <w:tab w:val="center" w:pos="4550"/>
        <w:tab w:val="left" w:pos="5818"/>
      </w:tabs>
      <w:ind w:right="260"/>
      <w:jc w:val="right"/>
      <w:rPr>
        <w:rFonts w:ascii="Noto Sans" w:hAnsi="Noto Sans" w:cs="Noto Sans"/>
        <w:b/>
        <w:bCs/>
        <w:color w:val="691C32"/>
        <w:sz w:val="22"/>
      </w:rPr>
    </w:pPr>
    <w:r w:rsidRPr="00381E57">
      <w:rPr>
        <w:rFonts w:ascii="Noto Sans" w:hAnsi="Noto Sans" w:cs="Noto Sans"/>
        <w:b/>
        <w:bCs/>
        <w:color w:val="691C32"/>
        <w:spacing w:val="60"/>
        <w:sz w:val="18"/>
        <w:szCs w:val="20"/>
      </w:rPr>
      <w:t>Página</w:t>
    </w:r>
    <w:r w:rsidRPr="00381E57">
      <w:rPr>
        <w:rFonts w:ascii="Noto Sans" w:hAnsi="Noto Sans" w:cs="Noto Sans"/>
        <w:b/>
        <w:bCs/>
        <w:color w:val="691C32"/>
        <w:sz w:val="18"/>
        <w:szCs w:val="20"/>
      </w:rPr>
      <w:fldChar w:fldCharType="begin"/>
    </w:r>
    <w:r w:rsidRPr="00381E57">
      <w:rPr>
        <w:rFonts w:ascii="Noto Sans" w:hAnsi="Noto Sans" w:cs="Noto Sans"/>
        <w:b/>
        <w:bCs/>
        <w:color w:val="691C32"/>
        <w:sz w:val="18"/>
        <w:szCs w:val="20"/>
      </w:rPr>
      <w:instrText>PAGE   \* MERGEFORMAT</w:instrText>
    </w:r>
    <w:r w:rsidRPr="00381E57">
      <w:rPr>
        <w:rFonts w:ascii="Noto Sans" w:hAnsi="Noto Sans" w:cs="Noto Sans"/>
        <w:b/>
        <w:bCs/>
        <w:color w:val="691C32"/>
        <w:sz w:val="18"/>
        <w:szCs w:val="20"/>
      </w:rPr>
      <w:fldChar w:fldCharType="separate"/>
    </w:r>
    <w:r w:rsidR="00692AB3">
      <w:rPr>
        <w:rFonts w:ascii="Noto Sans" w:hAnsi="Noto Sans" w:cs="Noto Sans"/>
        <w:b/>
        <w:bCs/>
        <w:noProof/>
        <w:color w:val="691C32"/>
        <w:sz w:val="18"/>
        <w:szCs w:val="20"/>
      </w:rPr>
      <w:t>1</w:t>
    </w:r>
    <w:r w:rsidRPr="00381E57">
      <w:rPr>
        <w:rFonts w:ascii="Noto Sans" w:hAnsi="Noto Sans" w:cs="Noto Sans"/>
        <w:b/>
        <w:bCs/>
        <w:color w:val="691C32"/>
        <w:sz w:val="18"/>
        <w:szCs w:val="20"/>
      </w:rPr>
      <w:fldChar w:fldCharType="end"/>
    </w:r>
    <w:r w:rsidRPr="00381E57">
      <w:rPr>
        <w:rFonts w:ascii="Noto Sans" w:hAnsi="Noto Sans" w:cs="Noto Sans"/>
        <w:b/>
        <w:bCs/>
        <w:color w:val="691C32"/>
        <w:sz w:val="18"/>
        <w:szCs w:val="20"/>
      </w:rPr>
      <w:t xml:space="preserve"> | </w:t>
    </w:r>
    <w:r w:rsidR="008B395F">
      <w:fldChar w:fldCharType="begin"/>
    </w:r>
    <w:r w:rsidR="008B395F">
      <w:instrText>NUMPAGES  \* Arabic  \* MERGEFORMAT</w:instrText>
    </w:r>
    <w:r w:rsidR="008B395F">
      <w:fldChar w:fldCharType="separate"/>
    </w:r>
    <w:r w:rsidR="00692AB3">
      <w:rPr>
        <w:rFonts w:ascii="Noto Sans" w:hAnsi="Noto Sans" w:cs="Noto Sans"/>
        <w:b/>
        <w:bCs/>
        <w:noProof/>
        <w:color w:val="691C32"/>
        <w:sz w:val="18"/>
        <w:szCs w:val="20"/>
      </w:rPr>
      <w:t>79</w:t>
    </w:r>
    <w:r w:rsidR="008B395F">
      <w:rPr>
        <w:rFonts w:ascii="Noto Sans" w:hAnsi="Noto Sans" w:cs="Noto Sans"/>
        <w:b/>
        <w:bCs/>
        <w:noProof/>
        <w:color w:val="691C32"/>
        <w:sz w:val="18"/>
        <w:szCs w:val="20"/>
      </w:rPr>
      <w:fldChar w:fldCharType="end"/>
    </w:r>
  </w:p>
  <w:p w14:paraId="1B64384A" w14:textId="77777777" w:rsidR="007D596E" w:rsidRPr="002D4A50" w:rsidRDefault="007D596E" w:rsidP="002D4A50">
    <w:pPr>
      <w:pStyle w:val="Piedepgina"/>
    </w:pPr>
  </w:p>
  <w:p w14:paraId="6ED03A09" w14:textId="77777777" w:rsidR="007D596E" w:rsidRDefault="007D59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B59CD" w14:textId="77777777" w:rsidR="008B395F" w:rsidRDefault="008B395F">
      <w:r>
        <w:separator/>
      </w:r>
    </w:p>
  </w:footnote>
  <w:footnote w:type="continuationSeparator" w:id="0">
    <w:p w14:paraId="0B1DEE9E" w14:textId="77777777" w:rsidR="008B395F" w:rsidRDefault="008B3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C479" w14:textId="176DE4E4" w:rsidR="007D596E" w:rsidRPr="00A919FE" w:rsidRDefault="00A73BD7" w:rsidP="00A919FE">
    <w:pPr>
      <w:jc w:val="right"/>
      <w:rPr>
        <w:rFonts w:ascii="Arial Narrow" w:hAnsi="Arial Narrow" w:cs="Arial"/>
        <w:b/>
        <w:sz w:val="18"/>
        <w:szCs w:val="18"/>
      </w:rPr>
    </w:pPr>
    <w:r>
      <w:rPr>
        <w:noProof/>
      </w:rPr>
      <w:drawing>
        <wp:anchor distT="0" distB="0" distL="114300" distR="114300" simplePos="0" relativeHeight="251659264" behindDoc="1" locked="0" layoutInCell="1" allowOverlap="1" wp14:anchorId="13458747" wp14:editId="6615DE37">
          <wp:simplePos x="0" y="0"/>
          <wp:positionH relativeFrom="column">
            <wp:posOffset>-1064260</wp:posOffset>
          </wp:positionH>
          <wp:positionV relativeFrom="paragraph">
            <wp:posOffset>-883864</wp:posOffset>
          </wp:positionV>
          <wp:extent cx="7800030" cy="10094156"/>
          <wp:effectExtent l="0" t="0" r="0" b="254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CA02" w14:textId="68D54201" w:rsidR="00A73BD7" w:rsidRDefault="00A73BD7">
    <w:pPr>
      <w:pStyle w:val="Encabezado"/>
    </w:pPr>
    <w:r>
      <w:rPr>
        <w:noProof/>
      </w:rPr>
      <w:drawing>
        <wp:anchor distT="0" distB="0" distL="114300" distR="114300" simplePos="0" relativeHeight="251663360" behindDoc="1" locked="0" layoutInCell="1" allowOverlap="1" wp14:anchorId="5852042B" wp14:editId="75BE1731">
          <wp:simplePos x="0" y="0"/>
          <wp:positionH relativeFrom="column">
            <wp:posOffset>-1056696</wp:posOffset>
          </wp:positionH>
          <wp:positionV relativeFrom="paragraph">
            <wp:posOffset>-879475</wp:posOffset>
          </wp:positionV>
          <wp:extent cx="7800030" cy="10094156"/>
          <wp:effectExtent l="0" t="0" r="0" b="25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8827"/>
      </v:shape>
    </w:pict>
  </w:numPicBullet>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0024"/>
    <w:multiLevelType w:val="multilevel"/>
    <w:tmpl w:val="6CAEE518"/>
    <w:name w:val="WWNum59"/>
    <w:lvl w:ilvl="0">
      <w:start w:val="1"/>
      <w:numFmt w:val="upperLetter"/>
      <w:lvlText w:val="%1."/>
      <w:lvlJc w:val="left"/>
      <w:pPr>
        <w:ind w:left="360" w:hanging="360"/>
      </w:pPr>
    </w:lvl>
    <w:lvl w:ilvl="1">
      <w:start w:val="1"/>
      <w:numFmt w:val="bullet"/>
      <w:lvlText w:val="o"/>
      <w:lvlJc w:val="left"/>
      <w:pPr>
        <w:tabs>
          <w:tab w:val="num" w:pos="-644"/>
        </w:tabs>
        <w:ind w:left="1080" w:hanging="360"/>
      </w:pPr>
      <w:rPr>
        <w:rFonts w:ascii="Courier New" w:hAnsi="Courier New" w:cs="Courier New"/>
      </w:rPr>
    </w:lvl>
    <w:lvl w:ilvl="2">
      <w:start w:val="1"/>
      <w:numFmt w:val="bullet"/>
      <w:lvlText w:val=""/>
      <w:lvlJc w:val="left"/>
      <w:pPr>
        <w:tabs>
          <w:tab w:val="num" w:pos="-644"/>
        </w:tabs>
        <w:ind w:left="1800" w:hanging="360"/>
      </w:pPr>
      <w:rPr>
        <w:rFonts w:ascii="Wingdings" w:hAnsi="Wingdings"/>
      </w:rPr>
    </w:lvl>
    <w:lvl w:ilvl="3">
      <w:start w:val="1"/>
      <w:numFmt w:val="bullet"/>
      <w:lvlText w:val=""/>
      <w:lvlJc w:val="left"/>
      <w:pPr>
        <w:tabs>
          <w:tab w:val="num" w:pos="-644"/>
        </w:tabs>
        <w:ind w:left="2520" w:hanging="360"/>
      </w:pPr>
      <w:rPr>
        <w:rFonts w:ascii="Symbol" w:hAnsi="Symbol"/>
      </w:rPr>
    </w:lvl>
    <w:lvl w:ilvl="4">
      <w:start w:val="1"/>
      <w:numFmt w:val="bullet"/>
      <w:lvlText w:val="o"/>
      <w:lvlJc w:val="left"/>
      <w:pPr>
        <w:tabs>
          <w:tab w:val="num" w:pos="-644"/>
        </w:tabs>
        <w:ind w:left="3240" w:hanging="360"/>
      </w:pPr>
      <w:rPr>
        <w:rFonts w:ascii="Courier New" w:hAnsi="Courier New" w:cs="Courier New"/>
      </w:rPr>
    </w:lvl>
    <w:lvl w:ilvl="5">
      <w:start w:val="1"/>
      <w:numFmt w:val="bullet"/>
      <w:lvlText w:val=""/>
      <w:lvlJc w:val="left"/>
      <w:pPr>
        <w:tabs>
          <w:tab w:val="num" w:pos="-644"/>
        </w:tabs>
        <w:ind w:left="3960" w:hanging="360"/>
      </w:pPr>
      <w:rPr>
        <w:rFonts w:ascii="Wingdings" w:hAnsi="Wingdings"/>
      </w:rPr>
    </w:lvl>
    <w:lvl w:ilvl="6">
      <w:start w:val="1"/>
      <w:numFmt w:val="bullet"/>
      <w:lvlText w:val=""/>
      <w:lvlJc w:val="left"/>
      <w:pPr>
        <w:tabs>
          <w:tab w:val="num" w:pos="-644"/>
        </w:tabs>
        <w:ind w:left="4680" w:hanging="360"/>
      </w:pPr>
      <w:rPr>
        <w:rFonts w:ascii="Symbol" w:hAnsi="Symbol"/>
      </w:rPr>
    </w:lvl>
    <w:lvl w:ilvl="7">
      <w:start w:val="1"/>
      <w:numFmt w:val="bullet"/>
      <w:lvlText w:val="o"/>
      <w:lvlJc w:val="left"/>
      <w:pPr>
        <w:tabs>
          <w:tab w:val="num" w:pos="-644"/>
        </w:tabs>
        <w:ind w:left="5400" w:hanging="360"/>
      </w:pPr>
      <w:rPr>
        <w:rFonts w:ascii="Courier New" w:hAnsi="Courier New" w:cs="Courier New"/>
      </w:rPr>
    </w:lvl>
    <w:lvl w:ilvl="8">
      <w:start w:val="1"/>
      <w:numFmt w:val="bullet"/>
      <w:lvlText w:val=""/>
      <w:lvlJc w:val="left"/>
      <w:pPr>
        <w:tabs>
          <w:tab w:val="num" w:pos="-644"/>
        </w:tabs>
        <w:ind w:left="6120" w:hanging="360"/>
      </w:pPr>
      <w:rPr>
        <w:rFonts w:ascii="Wingdings" w:hAnsi="Wingdings"/>
      </w:rPr>
    </w:lvl>
  </w:abstractNum>
  <w:abstractNum w:abstractNumId="10" w15:restartNumberingAfterBreak="0">
    <w:nsid w:val="00282C39"/>
    <w:multiLevelType w:val="hybridMultilevel"/>
    <w:tmpl w:val="B540C4AA"/>
    <w:lvl w:ilvl="0" w:tplc="1F22B726">
      <w:start w:val="1"/>
      <w:numFmt w:val="decimal"/>
      <w:lvlText w:val="%1."/>
      <w:lvlJc w:val="left"/>
      <w:pPr>
        <w:ind w:left="419" w:hanging="360"/>
      </w:pPr>
      <w:rPr>
        <w:rFonts w:hint="default"/>
      </w:rPr>
    </w:lvl>
    <w:lvl w:ilvl="1" w:tplc="080A0019" w:tentative="1">
      <w:start w:val="1"/>
      <w:numFmt w:val="lowerLetter"/>
      <w:lvlText w:val="%2."/>
      <w:lvlJc w:val="left"/>
      <w:pPr>
        <w:ind w:left="1139" w:hanging="360"/>
      </w:pPr>
    </w:lvl>
    <w:lvl w:ilvl="2" w:tplc="080A001B" w:tentative="1">
      <w:start w:val="1"/>
      <w:numFmt w:val="lowerRoman"/>
      <w:lvlText w:val="%3."/>
      <w:lvlJc w:val="right"/>
      <w:pPr>
        <w:ind w:left="1859" w:hanging="180"/>
      </w:pPr>
    </w:lvl>
    <w:lvl w:ilvl="3" w:tplc="080A000F" w:tentative="1">
      <w:start w:val="1"/>
      <w:numFmt w:val="decimal"/>
      <w:lvlText w:val="%4."/>
      <w:lvlJc w:val="left"/>
      <w:pPr>
        <w:ind w:left="2579" w:hanging="360"/>
      </w:pPr>
    </w:lvl>
    <w:lvl w:ilvl="4" w:tplc="080A0019" w:tentative="1">
      <w:start w:val="1"/>
      <w:numFmt w:val="lowerLetter"/>
      <w:lvlText w:val="%5."/>
      <w:lvlJc w:val="left"/>
      <w:pPr>
        <w:ind w:left="3299" w:hanging="360"/>
      </w:pPr>
    </w:lvl>
    <w:lvl w:ilvl="5" w:tplc="080A001B" w:tentative="1">
      <w:start w:val="1"/>
      <w:numFmt w:val="lowerRoman"/>
      <w:lvlText w:val="%6."/>
      <w:lvlJc w:val="right"/>
      <w:pPr>
        <w:ind w:left="4019" w:hanging="180"/>
      </w:pPr>
    </w:lvl>
    <w:lvl w:ilvl="6" w:tplc="080A000F" w:tentative="1">
      <w:start w:val="1"/>
      <w:numFmt w:val="decimal"/>
      <w:lvlText w:val="%7."/>
      <w:lvlJc w:val="left"/>
      <w:pPr>
        <w:ind w:left="4739" w:hanging="360"/>
      </w:pPr>
    </w:lvl>
    <w:lvl w:ilvl="7" w:tplc="080A0019" w:tentative="1">
      <w:start w:val="1"/>
      <w:numFmt w:val="lowerLetter"/>
      <w:lvlText w:val="%8."/>
      <w:lvlJc w:val="left"/>
      <w:pPr>
        <w:ind w:left="5459" w:hanging="360"/>
      </w:pPr>
    </w:lvl>
    <w:lvl w:ilvl="8" w:tplc="080A001B" w:tentative="1">
      <w:start w:val="1"/>
      <w:numFmt w:val="lowerRoman"/>
      <w:lvlText w:val="%9."/>
      <w:lvlJc w:val="right"/>
      <w:pPr>
        <w:ind w:left="6179" w:hanging="180"/>
      </w:pPr>
    </w:lvl>
  </w:abstractNum>
  <w:abstractNum w:abstractNumId="11"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2"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51D6095"/>
    <w:multiLevelType w:val="hybridMultilevel"/>
    <w:tmpl w:val="12E667D6"/>
    <w:lvl w:ilvl="0" w:tplc="0076F0C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8" w15:restartNumberingAfterBreak="0">
    <w:nsid w:val="05C922FC"/>
    <w:multiLevelType w:val="multilevel"/>
    <w:tmpl w:val="929E2D5E"/>
    <w:lvl w:ilvl="0">
      <w:start w:val="1"/>
      <w:numFmt w:val="decimal"/>
      <w:lvlText w:val="%1."/>
      <w:lvlJc w:val="center"/>
      <w:pPr>
        <w:ind w:left="720" w:hanging="360"/>
      </w:pPr>
      <w:rPr>
        <w:rFonts w:hint="default"/>
      </w:rPr>
    </w:lvl>
    <w:lvl w:ilvl="1">
      <w:start w:val="1"/>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679116D"/>
    <w:multiLevelType w:val="hybridMultilevel"/>
    <w:tmpl w:val="F59042B6"/>
    <w:lvl w:ilvl="0" w:tplc="AEFEB6D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B6C5E7A"/>
    <w:multiLevelType w:val="multilevel"/>
    <w:tmpl w:val="4DA2D0E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B916645"/>
    <w:multiLevelType w:val="multilevel"/>
    <w:tmpl w:val="7E4C8624"/>
    <w:lvl w:ilvl="0">
      <w:start w:val="1"/>
      <w:numFmt w:val="decimal"/>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7"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0BB4345A"/>
    <w:multiLevelType w:val="hybridMultilevel"/>
    <w:tmpl w:val="9A509534"/>
    <w:lvl w:ilvl="0" w:tplc="080A0001">
      <w:start w:val="1"/>
      <w:numFmt w:val="bullet"/>
      <w:lvlText w:val=""/>
      <w:lvlJc w:val="left"/>
      <w:pPr>
        <w:ind w:left="720" w:hanging="360"/>
      </w:pPr>
      <w:rPr>
        <w:rFonts w:ascii="Symbol" w:hAnsi="Symbol" w:hint="default"/>
      </w:rPr>
    </w:lvl>
    <w:lvl w:ilvl="1" w:tplc="65C8467A">
      <w:start w:val="9"/>
      <w:numFmt w:val="bullet"/>
      <w:lvlText w:val="-"/>
      <w:lvlJc w:val="left"/>
      <w:pPr>
        <w:ind w:left="1440" w:hanging="360"/>
      </w:pPr>
      <w:rPr>
        <w:rFonts w:ascii="Montserrat Light" w:eastAsiaTheme="minorHAnsi" w:hAnsi="Montserrat Light" w:cs="Aria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0BD2239E"/>
    <w:multiLevelType w:val="hybridMultilevel"/>
    <w:tmpl w:val="569274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3"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34"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7"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9" w15:restartNumberingAfterBreak="0">
    <w:nsid w:val="13D57F23"/>
    <w:multiLevelType w:val="hybridMultilevel"/>
    <w:tmpl w:val="617C4866"/>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40"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3"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44"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45"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6BB2C70"/>
    <w:multiLevelType w:val="hybridMultilevel"/>
    <w:tmpl w:val="AE464EA2"/>
    <w:lvl w:ilvl="0" w:tplc="04B8553E">
      <w:start w:val="1"/>
      <w:numFmt w:val="upperLetter"/>
      <w:lvlText w:val="%1)"/>
      <w:lvlJc w:val="left"/>
      <w:pPr>
        <w:ind w:left="720" w:hanging="360"/>
      </w:pPr>
      <w:rPr>
        <w:rFonts w:hint="default"/>
        <w:b/>
        <w:bCs/>
      </w:rPr>
    </w:lvl>
    <w:lvl w:ilvl="1" w:tplc="5EE85F48">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18930241"/>
    <w:multiLevelType w:val="hybridMultilevel"/>
    <w:tmpl w:val="6DB88D86"/>
    <w:lvl w:ilvl="0" w:tplc="080A0001">
      <w:start w:val="1"/>
      <w:numFmt w:val="bullet"/>
      <w:lvlText w:val=""/>
      <w:lvlJc w:val="left"/>
      <w:pPr>
        <w:ind w:left="1200" w:hanging="360"/>
      </w:pPr>
      <w:rPr>
        <w:rFonts w:ascii="Symbol" w:hAnsi="Symbol" w:hint="default"/>
      </w:rPr>
    </w:lvl>
    <w:lvl w:ilvl="1" w:tplc="080A0003" w:tentative="1">
      <w:start w:val="1"/>
      <w:numFmt w:val="bullet"/>
      <w:lvlText w:val="o"/>
      <w:lvlJc w:val="left"/>
      <w:pPr>
        <w:ind w:left="1920" w:hanging="360"/>
      </w:pPr>
      <w:rPr>
        <w:rFonts w:ascii="Courier New" w:hAnsi="Courier New" w:cs="Courier New" w:hint="default"/>
      </w:rPr>
    </w:lvl>
    <w:lvl w:ilvl="2" w:tplc="080A0005" w:tentative="1">
      <w:start w:val="1"/>
      <w:numFmt w:val="bullet"/>
      <w:lvlText w:val=""/>
      <w:lvlJc w:val="left"/>
      <w:pPr>
        <w:ind w:left="2640" w:hanging="360"/>
      </w:pPr>
      <w:rPr>
        <w:rFonts w:ascii="Wingdings" w:hAnsi="Wingdings" w:hint="default"/>
      </w:rPr>
    </w:lvl>
    <w:lvl w:ilvl="3" w:tplc="080A0001" w:tentative="1">
      <w:start w:val="1"/>
      <w:numFmt w:val="bullet"/>
      <w:lvlText w:val=""/>
      <w:lvlJc w:val="left"/>
      <w:pPr>
        <w:ind w:left="3360" w:hanging="360"/>
      </w:pPr>
      <w:rPr>
        <w:rFonts w:ascii="Symbol" w:hAnsi="Symbol" w:hint="default"/>
      </w:rPr>
    </w:lvl>
    <w:lvl w:ilvl="4" w:tplc="080A0003" w:tentative="1">
      <w:start w:val="1"/>
      <w:numFmt w:val="bullet"/>
      <w:lvlText w:val="o"/>
      <w:lvlJc w:val="left"/>
      <w:pPr>
        <w:ind w:left="4080" w:hanging="360"/>
      </w:pPr>
      <w:rPr>
        <w:rFonts w:ascii="Courier New" w:hAnsi="Courier New" w:cs="Courier New" w:hint="default"/>
      </w:rPr>
    </w:lvl>
    <w:lvl w:ilvl="5" w:tplc="080A0005" w:tentative="1">
      <w:start w:val="1"/>
      <w:numFmt w:val="bullet"/>
      <w:lvlText w:val=""/>
      <w:lvlJc w:val="left"/>
      <w:pPr>
        <w:ind w:left="4800" w:hanging="360"/>
      </w:pPr>
      <w:rPr>
        <w:rFonts w:ascii="Wingdings" w:hAnsi="Wingdings" w:hint="default"/>
      </w:rPr>
    </w:lvl>
    <w:lvl w:ilvl="6" w:tplc="080A0001" w:tentative="1">
      <w:start w:val="1"/>
      <w:numFmt w:val="bullet"/>
      <w:lvlText w:val=""/>
      <w:lvlJc w:val="left"/>
      <w:pPr>
        <w:ind w:left="5520" w:hanging="360"/>
      </w:pPr>
      <w:rPr>
        <w:rFonts w:ascii="Symbol" w:hAnsi="Symbol" w:hint="default"/>
      </w:rPr>
    </w:lvl>
    <w:lvl w:ilvl="7" w:tplc="080A0003" w:tentative="1">
      <w:start w:val="1"/>
      <w:numFmt w:val="bullet"/>
      <w:lvlText w:val="o"/>
      <w:lvlJc w:val="left"/>
      <w:pPr>
        <w:ind w:left="6240" w:hanging="360"/>
      </w:pPr>
      <w:rPr>
        <w:rFonts w:ascii="Courier New" w:hAnsi="Courier New" w:cs="Courier New" w:hint="default"/>
      </w:rPr>
    </w:lvl>
    <w:lvl w:ilvl="8" w:tplc="080A0005" w:tentative="1">
      <w:start w:val="1"/>
      <w:numFmt w:val="bullet"/>
      <w:lvlText w:val=""/>
      <w:lvlJc w:val="left"/>
      <w:pPr>
        <w:ind w:left="6960" w:hanging="360"/>
      </w:pPr>
      <w:rPr>
        <w:rFonts w:ascii="Wingdings" w:hAnsi="Wingdings" w:hint="default"/>
      </w:rPr>
    </w:lvl>
  </w:abstractNum>
  <w:abstractNum w:abstractNumId="5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54" w15:restartNumberingAfterBreak="0">
    <w:nsid w:val="1ED61F99"/>
    <w:multiLevelType w:val="hybridMultilevel"/>
    <w:tmpl w:val="B00AE3A8"/>
    <w:lvl w:ilvl="0" w:tplc="27EC1510">
      <w:start w:val="1"/>
      <w:numFmt w:val="decimal"/>
      <w:lvlText w:val="%1."/>
      <w:lvlJc w:val="left"/>
      <w:pPr>
        <w:ind w:left="720" w:hanging="360"/>
      </w:pPr>
      <w:rPr>
        <w:b/>
        <w:color w:val="auto"/>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0F74ABE"/>
    <w:multiLevelType w:val="hybridMultilevel"/>
    <w:tmpl w:val="2B3CFE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57"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622173C"/>
    <w:multiLevelType w:val="hybridMultilevel"/>
    <w:tmpl w:val="ADAAE2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6C34824"/>
    <w:multiLevelType w:val="multilevel"/>
    <w:tmpl w:val="26C34824"/>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4" w15:restartNumberingAfterBreak="0">
    <w:nsid w:val="271A53C9"/>
    <w:multiLevelType w:val="hybridMultilevel"/>
    <w:tmpl w:val="F5A8C572"/>
    <w:lvl w:ilvl="0" w:tplc="080A0005">
      <w:start w:val="1"/>
      <w:numFmt w:val="bullet"/>
      <w:lvlText w:val=""/>
      <w:lvlJc w:val="left"/>
      <w:pPr>
        <w:ind w:left="720" w:hanging="360"/>
      </w:pPr>
      <w:rPr>
        <w:rFonts w:ascii="Wingdings" w:hAnsi="Wingdings" w:hint="default"/>
      </w:rPr>
    </w:lvl>
    <w:lvl w:ilvl="1" w:tplc="37F2CFD6">
      <w:numFmt w:val="bullet"/>
      <w:lvlText w:val="•"/>
      <w:lvlJc w:val="left"/>
      <w:pPr>
        <w:ind w:left="1785" w:hanging="705"/>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66"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67"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70" w15:restartNumberingAfterBreak="0">
    <w:nsid w:val="2C0209A5"/>
    <w:multiLevelType w:val="hybridMultilevel"/>
    <w:tmpl w:val="212AA4B2"/>
    <w:lvl w:ilvl="0" w:tplc="AE86FA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72"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DF976F8"/>
    <w:multiLevelType w:val="hybridMultilevel"/>
    <w:tmpl w:val="B29452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75"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78" w15:restartNumberingAfterBreak="0">
    <w:nsid w:val="347B121E"/>
    <w:multiLevelType w:val="multilevel"/>
    <w:tmpl w:val="FE0836A6"/>
    <w:lvl w:ilvl="0">
      <w:start w:val="1"/>
      <w:numFmt w:val="decimal"/>
      <w:lvlText w:val="%1."/>
      <w:lvlJc w:val="left"/>
      <w:pPr>
        <w:ind w:left="720" w:hanging="360"/>
      </w:pPr>
      <w:rPr>
        <w:rFonts w:hint="default"/>
      </w:rPr>
    </w:lvl>
    <w:lvl w:ilvl="1">
      <w:start w:val="1"/>
      <w:numFmt w:val="decimal"/>
      <w:isLgl/>
      <w:lvlText w:val="%1.%2"/>
      <w:lvlJc w:val="left"/>
      <w:pPr>
        <w:ind w:left="969" w:hanging="435"/>
      </w:pPr>
      <w:rPr>
        <w:rFonts w:hint="default"/>
        <w:color w:val="auto"/>
      </w:rPr>
    </w:lvl>
    <w:lvl w:ilvl="2">
      <w:start w:val="2"/>
      <w:numFmt w:val="decimal"/>
      <w:isLgl/>
      <w:lvlText w:val="%1.%2.%3"/>
      <w:lvlJc w:val="left"/>
      <w:pPr>
        <w:ind w:left="1428" w:hanging="720"/>
      </w:pPr>
      <w:rPr>
        <w:rFonts w:hint="default"/>
        <w:color w:val="auto"/>
      </w:rPr>
    </w:lvl>
    <w:lvl w:ilvl="3">
      <w:start w:val="1"/>
      <w:numFmt w:val="decimal"/>
      <w:isLgl/>
      <w:lvlText w:val="%1.%2.%3.%4"/>
      <w:lvlJc w:val="left"/>
      <w:pPr>
        <w:ind w:left="1962" w:hanging="1080"/>
      </w:pPr>
      <w:rPr>
        <w:rFonts w:hint="default"/>
        <w:color w:val="auto"/>
      </w:rPr>
    </w:lvl>
    <w:lvl w:ilvl="4">
      <w:start w:val="1"/>
      <w:numFmt w:val="decimal"/>
      <w:isLgl/>
      <w:lvlText w:val="%1.%2.%3.%4.%5"/>
      <w:lvlJc w:val="left"/>
      <w:pPr>
        <w:ind w:left="2136" w:hanging="1080"/>
      </w:pPr>
      <w:rPr>
        <w:rFonts w:hint="default"/>
        <w:color w:val="auto"/>
      </w:rPr>
    </w:lvl>
    <w:lvl w:ilvl="5">
      <w:start w:val="1"/>
      <w:numFmt w:val="decimal"/>
      <w:isLgl/>
      <w:lvlText w:val="%1.%2.%3.%4.%5.%6"/>
      <w:lvlJc w:val="left"/>
      <w:pPr>
        <w:ind w:left="2670" w:hanging="1440"/>
      </w:pPr>
      <w:rPr>
        <w:rFonts w:hint="default"/>
        <w:color w:val="auto"/>
      </w:rPr>
    </w:lvl>
    <w:lvl w:ilvl="6">
      <w:start w:val="1"/>
      <w:numFmt w:val="decimal"/>
      <w:isLgl/>
      <w:lvlText w:val="%1.%2.%3.%4.%5.%6.%7"/>
      <w:lvlJc w:val="left"/>
      <w:pPr>
        <w:ind w:left="2844" w:hanging="1440"/>
      </w:pPr>
      <w:rPr>
        <w:rFonts w:hint="default"/>
        <w:color w:val="auto"/>
      </w:rPr>
    </w:lvl>
    <w:lvl w:ilvl="7">
      <w:start w:val="1"/>
      <w:numFmt w:val="decimal"/>
      <w:isLgl/>
      <w:lvlText w:val="%1.%2.%3.%4.%5.%6.%7.%8"/>
      <w:lvlJc w:val="left"/>
      <w:pPr>
        <w:ind w:left="3378" w:hanging="1800"/>
      </w:pPr>
      <w:rPr>
        <w:rFonts w:hint="default"/>
        <w:color w:val="auto"/>
      </w:rPr>
    </w:lvl>
    <w:lvl w:ilvl="8">
      <w:start w:val="1"/>
      <w:numFmt w:val="decimal"/>
      <w:isLgl/>
      <w:lvlText w:val="%1.%2.%3.%4.%5.%6.%7.%8.%9"/>
      <w:lvlJc w:val="left"/>
      <w:pPr>
        <w:ind w:left="3552" w:hanging="1800"/>
      </w:pPr>
      <w:rPr>
        <w:rFonts w:hint="default"/>
        <w:color w:val="auto"/>
      </w:rPr>
    </w:lvl>
  </w:abstractNum>
  <w:abstractNum w:abstractNumId="79"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81"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88"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89" w15:restartNumberingAfterBreak="0">
    <w:nsid w:val="3989081E"/>
    <w:multiLevelType w:val="hybridMultilevel"/>
    <w:tmpl w:val="4ECEC8A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92"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3B94619E"/>
    <w:multiLevelType w:val="hybridMultilevel"/>
    <w:tmpl w:val="4874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3C7170CF"/>
    <w:multiLevelType w:val="hybridMultilevel"/>
    <w:tmpl w:val="97BA22FC"/>
    <w:lvl w:ilvl="0" w:tplc="9F7CF766">
      <w:start w:val="1"/>
      <w:numFmt w:val="decimal"/>
      <w:lvlText w:val="%1."/>
      <w:lvlJc w:val="left"/>
      <w:pPr>
        <w:ind w:left="720" w:hanging="360"/>
      </w:pPr>
      <w:rPr>
        <w:b w:val="0"/>
        <w:bCs/>
      </w:rPr>
    </w:lvl>
    <w:lvl w:ilvl="1" w:tplc="080A0019">
      <w:start w:val="1"/>
      <w:numFmt w:val="lowerLetter"/>
      <w:lvlText w:val="%2."/>
      <w:lvlJc w:val="left"/>
      <w:pPr>
        <w:ind w:left="1440" w:hanging="360"/>
      </w:pPr>
    </w:lvl>
    <w:lvl w:ilvl="2" w:tplc="C03EAC88">
      <w:start w:val="1"/>
      <w:numFmt w:val="decimal"/>
      <w:lvlText w:val="%3."/>
      <w:lvlJc w:val="left"/>
      <w:pPr>
        <w:ind w:left="2160" w:hanging="180"/>
      </w:pPr>
      <w:rPr>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CBD4ECB"/>
    <w:multiLevelType w:val="hybridMultilevel"/>
    <w:tmpl w:val="34EA52C4"/>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8" w15:restartNumberingAfterBreak="0">
    <w:nsid w:val="3CC91D7F"/>
    <w:multiLevelType w:val="hybridMultilevel"/>
    <w:tmpl w:val="39CA663A"/>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D995B32"/>
    <w:multiLevelType w:val="hybridMultilevel"/>
    <w:tmpl w:val="930EE442"/>
    <w:lvl w:ilvl="0" w:tplc="019AB9F6">
      <w:start w:val="1"/>
      <w:numFmt w:val="upperLetter"/>
      <w:lvlText w:val="%1)"/>
      <w:lvlJc w:val="left"/>
      <w:pPr>
        <w:ind w:left="720" w:hanging="360"/>
      </w:pPr>
      <w:rPr>
        <w:rFonts w:hint="default"/>
      </w:rPr>
    </w:lvl>
    <w:lvl w:ilvl="1" w:tplc="3DDA26F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F6844FC"/>
    <w:multiLevelType w:val="hybridMultilevel"/>
    <w:tmpl w:val="ACA0E694"/>
    <w:lvl w:ilvl="0" w:tplc="4B242878">
      <w:start w:val="1"/>
      <w:numFmt w:val="lowerLetter"/>
      <w:lvlText w:val="%1)"/>
      <w:lvlJc w:val="left"/>
      <w:pPr>
        <w:ind w:left="786" w:hanging="360"/>
      </w:pPr>
      <w:rPr>
        <w:rFonts w:ascii="Montserrat" w:hAnsi="Montserrat"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42E16553"/>
    <w:multiLevelType w:val="hybridMultilevel"/>
    <w:tmpl w:val="F02EA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6A32192"/>
    <w:multiLevelType w:val="hybridMultilevel"/>
    <w:tmpl w:val="D50CC2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81D4BC2"/>
    <w:multiLevelType w:val="multilevel"/>
    <w:tmpl w:val="1B5E64F4"/>
    <w:lvl w:ilvl="0">
      <w:start w:val="1"/>
      <w:numFmt w:val="upperRoman"/>
      <w:lvlText w:val="%1."/>
      <w:lvlJc w:val="righ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0"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112"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16" w15:restartNumberingAfterBreak="0">
    <w:nsid w:val="4B710065"/>
    <w:multiLevelType w:val="multilevel"/>
    <w:tmpl w:val="FE0836A6"/>
    <w:lvl w:ilvl="0">
      <w:start w:val="1"/>
      <w:numFmt w:val="decimal"/>
      <w:lvlText w:val="%1."/>
      <w:lvlJc w:val="left"/>
      <w:pPr>
        <w:ind w:left="720" w:hanging="360"/>
      </w:pPr>
      <w:rPr>
        <w:rFonts w:hint="default"/>
      </w:rPr>
    </w:lvl>
    <w:lvl w:ilvl="1">
      <w:start w:val="1"/>
      <w:numFmt w:val="decimal"/>
      <w:isLgl/>
      <w:lvlText w:val="%1.%2"/>
      <w:lvlJc w:val="left"/>
      <w:pPr>
        <w:ind w:left="969" w:hanging="435"/>
      </w:pPr>
      <w:rPr>
        <w:rFonts w:hint="default"/>
        <w:color w:val="auto"/>
      </w:rPr>
    </w:lvl>
    <w:lvl w:ilvl="2">
      <w:start w:val="2"/>
      <w:numFmt w:val="decimal"/>
      <w:isLgl/>
      <w:lvlText w:val="%1.%2.%3"/>
      <w:lvlJc w:val="left"/>
      <w:pPr>
        <w:ind w:left="1428" w:hanging="720"/>
      </w:pPr>
      <w:rPr>
        <w:rFonts w:hint="default"/>
        <w:color w:val="auto"/>
      </w:rPr>
    </w:lvl>
    <w:lvl w:ilvl="3">
      <w:start w:val="1"/>
      <w:numFmt w:val="decimal"/>
      <w:isLgl/>
      <w:lvlText w:val="%1.%2.%3.%4"/>
      <w:lvlJc w:val="left"/>
      <w:pPr>
        <w:ind w:left="1962" w:hanging="1080"/>
      </w:pPr>
      <w:rPr>
        <w:rFonts w:hint="default"/>
        <w:color w:val="auto"/>
      </w:rPr>
    </w:lvl>
    <w:lvl w:ilvl="4">
      <w:start w:val="1"/>
      <w:numFmt w:val="decimal"/>
      <w:isLgl/>
      <w:lvlText w:val="%1.%2.%3.%4.%5"/>
      <w:lvlJc w:val="left"/>
      <w:pPr>
        <w:ind w:left="2136" w:hanging="1080"/>
      </w:pPr>
      <w:rPr>
        <w:rFonts w:hint="default"/>
        <w:color w:val="auto"/>
      </w:rPr>
    </w:lvl>
    <w:lvl w:ilvl="5">
      <w:start w:val="1"/>
      <w:numFmt w:val="decimal"/>
      <w:isLgl/>
      <w:lvlText w:val="%1.%2.%3.%4.%5.%6"/>
      <w:lvlJc w:val="left"/>
      <w:pPr>
        <w:ind w:left="2670" w:hanging="1440"/>
      </w:pPr>
      <w:rPr>
        <w:rFonts w:hint="default"/>
        <w:color w:val="auto"/>
      </w:rPr>
    </w:lvl>
    <w:lvl w:ilvl="6">
      <w:start w:val="1"/>
      <w:numFmt w:val="decimal"/>
      <w:isLgl/>
      <w:lvlText w:val="%1.%2.%3.%4.%5.%6.%7"/>
      <w:lvlJc w:val="left"/>
      <w:pPr>
        <w:ind w:left="2844" w:hanging="1440"/>
      </w:pPr>
      <w:rPr>
        <w:rFonts w:hint="default"/>
        <w:color w:val="auto"/>
      </w:rPr>
    </w:lvl>
    <w:lvl w:ilvl="7">
      <w:start w:val="1"/>
      <w:numFmt w:val="decimal"/>
      <w:isLgl/>
      <w:lvlText w:val="%1.%2.%3.%4.%5.%6.%7.%8"/>
      <w:lvlJc w:val="left"/>
      <w:pPr>
        <w:ind w:left="3378" w:hanging="1800"/>
      </w:pPr>
      <w:rPr>
        <w:rFonts w:hint="default"/>
        <w:color w:val="auto"/>
      </w:rPr>
    </w:lvl>
    <w:lvl w:ilvl="8">
      <w:start w:val="1"/>
      <w:numFmt w:val="decimal"/>
      <w:isLgl/>
      <w:lvlText w:val="%1.%2.%3.%4.%5.%6.%7.%8.%9"/>
      <w:lvlJc w:val="left"/>
      <w:pPr>
        <w:ind w:left="3552" w:hanging="1800"/>
      </w:pPr>
      <w:rPr>
        <w:rFonts w:hint="default"/>
        <w:color w:val="auto"/>
      </w:rPr>
    </w:lvl>
  </w:abstractNum>
  <w:abstractNum w:abstractNumId="117"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119"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22"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124"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1097FF4"/>
    <w:multiLevelType w:val="multilevel"/>
    <w:tmpl w:val="DE90ED38"/>
    <w:lvl w:ilvl="0">
      <w:start w:val="1"/>
      <w:numFmt w:val="decimal"/>
      <w:pStyle w:val="Titulo1"/>
      <w:lvlText w:val="%1."/>
      <w:lvlJc w:val="left"/>
      <w:pPr>
        <w:ind w:left="3620" w:hanging="360"/>
      </w:pPr>
      <w:rPr>
        <w:rFonts w:hint="default"/>
      </w:rPr>
    </w:lvl>
    <w:lvl w:ilvl="1">
      <w:start w:val="1"/>
      <w:numFmt w:val="decimal"/>
      <w:lvlText w:val="%1.%2."/>
      <w:lvlJc w:val="left"/>
      <w:pPr>
        <w:ind w:left="192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51920BCF"/>
    <w:multiLevelType w:val="hybridMultilevel"/>
    <w:tmpl w:val="5A7E0A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1D478B3"/>
    <w:multiLevelType w:val="hybridMultilevel"/>
    <w:tmpl w:val="73786108"/>
    <w:name w:val="WW8Num40222223222222222222"/>
    <w:lvl w:ilvl="0" w:tplc="AE8EFF8E">
      <w:start w:val="15"/>
      <w:numFmt w:val="decimal"/>
      <w:lvlText w:val="%1."/>
      <w:lvlJc w:val="left"/>
      <w:pPr>
        <w:ind w:left="360" w:hanging="360"/>
      </w:pPr>
      <w:rPr>
        <w:rFonts w:hint="default"/>
      </w:rPr>
    </w:lvl>
    <w:lvl w:ilvl="1" w:tplc="080A0003" w:tentative="1">
      <w:start w:val="1"/>
      <w:numFmt w:val="lowerLetter"/>
      <w:lvlText w:val="%2."/>
      <w:lvlJc w:val="left"/>
      <w:pPr>
        <w:ind w:left="730" w:hanging="360"/>
      </w:pPr>
    </w:lvl>
    <w:lvl w:ilvl="2" w:tplc="080A0005" w:tentative="1">
      <w:start w:val="1"/>
      <w:numFmt w:val="lowerRoman"/>
      <w:lvlText w:val="%3."/>
      <w:lvlJc w:val="right"/>
      <w:pPr>
        <w:ind w:left="1450" w:hanging="180"/>
      </w:pPr>
    </w:lvl>
    <w:lvl w:ilvl="3" w:tplc="080A0001" w:tentative="1">
      <w:start w:val="1"/>
      <w:numFmt w:val="decimal"/>
      <w:lvlText w:val="%4."/>
      <w:lvlJc w:val="left"/>
      <w:pPr>
        <w:ind w:left="2170" w:hanging="360"/>
      </w:pPr>
    </w:lvl>
    <w:lvl w:ilvl="4" w:tplc="080A0003" w:tentative="1">
      <w:start w:val="1"/>
      <w:numFmt w:val="lowerLetter"/>
      <w:lvlText w:val="%5."/>
      <w:lvlJc w:val="left"/>
      <w:pPr>
        <w:ind w:left="2890" w:hanging="360"/>
      </w:pPr>
    </w:lvl>
    <w:lvl w:ilvl="5" w:tplc="080A0005" w:tentative="1">
      <w:start w:val="1"/>
      <w:numFmt w:val="lowerRoman"/>
      <w:lvlText w:val="%6."/>
      <w:lvlJc w:val="right"/>
      <w:pPr>
        <w:ind w:left="3610" w:hanging="180"/>
      </w:pPr>
    </w:lvl>
    <w:lvl w:ilvl="6" w:tplc="080A0001" w:tentative="1">
      <w:start w:val="1"/>
      <w:numFmt w:val="decimal"/>
      <w:lvlText w:val="%7."/>
      <w:lvlJc w:val="left"/>
      <w:pPr>
        <w:ind w:left="4330" w:hanging="360"/>
      </w:pPr>
    </w:lvl>
    <w:lvl w:ilvl="7" w:tplc="080A0003" w:tentative="1">
      <w:start w:val="1"/>
      <w:numFmt w:val="lowerLetter"/>
      <w:lvlText w:val="%8."/>
      <w:lvlJc w:val="left"/>
      <w:pPr>
        <w:ind w:left="5050" w:hanging="360"/>
      </w:pPr>
    </w:lvl>
    <w:lvl w:ilvl="8" w:tplc="080A0005" w:tentative="1">
      <w:start w:val="1"/>
      <w:numFmt w:val="lowerRoman"/>
      <w:lvlText w:val="%9."/>
      <w:lvlJc w:val="right"/>
      <w:pPr>
        <w:ind w:left="5770" w:hanging="180"/>
      </w:pPr>
    </w:lvl>
  </w:abstractNum>
  <w:abstractNum w:abstractNumId="131"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34"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5"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6"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5AE4B25"/>
    <w:multiLevelType w:val="multilevel"/>
    <w:tmpl w:val="55AE4B25"/>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38"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56471B2F"/>
    <w:multiLevelType w:val="hybridMultilevel"/>
    <w:tmpl w:val="27EE3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7256FF9"/>
    <w:multiLevelType w:val="multilevel"/>
    <w:tmpl w:val="8E48F230"/>
    <w:name w:val="5"/>
    <w:lvl w:ilvl="0">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43" w15:restartNumberingAfterBreak="0">
    <w:nsid w:val="5797130C"/>
    <w:multiLevelType w:val="multilevel"/>
    <w:tmpl w:val="B998956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7" w15:restartNumberingAfterBreak="0">
    <w:nsid w:val="5B4659F8"/>
    <w:multiLevelType w:val="hybridMultilevel"/>
    <w:tmpl w:val="7DB2A982"/>
    <w:lvl w:ilvl="0" w:tplc="080A000D">
      <w:start w:val="1"/>
      <w:numFmt w:val="bullet"/>
      <w:lvlText w:val=""/>
      <w:lvlJc w:val="left"/>
      <w:pPr>
        <w:ind w:left="720" w:hanging="360"/>
      </w:pPr>
      <w:rPr>
        <w:rFonts w:ascii="Wingdings" w:hAnsi="Wingdings" w:hint="default"/>
      </w:rPr>
    </w:lvl>
    <w:lvl w:ilvl="1" w:tplc="65C8467A">
      <w:start w:val="9"/>
      <w:numFmt w:val="bullet"/>
      <w:lvlText w:val="-"/>
      <w:lvlJc w:val="left"/>
      <w:pPr>
        <w:ind w:left="1440" w:hanging="360"/>
      </w:pPr>
      <w:rPr>
        <w:rFonts w:ascii="Montserrat Light" w:eastAsiaTheme="minorHAnsi" w:hAnsi="Montserrat Light" w:cs="Aria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8"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0"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53"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E774D06"/>
    <w:multiLevelType w:val="hybridMultilevel"/>
    <w:tmpl w:val="EE42E6A4"/>
    <w:lvl w:ilvl="0" w:tplc="CCB6FE04">
      <w:start w:val="1"/>
      <w:numFmt w:val="lowerLetter"/>
      <w:lvlText w:val="%1)"/>
      <w:lvlJc w:val="left"/>
      <w:pPr>
        <w:ind w:left="1211"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5"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57" w15:restartNumberingAfterBreak="0">
    <w:nsid w:val="5F6B4EE1"/>
    <w:multiLevelType w:val="hybridMultilevel"/>
    <w:tmpl w:val="C304FB5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8"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6340491E"/>
    <w:multiLevelType w:val="hybridMultilevel"/>
    <w:tmpl w:val="6B8A2B20"/>
    <w:lvl w:ilvl="0" w:tplc="080A0005">
      <w:start w:val="1"/>
      <w:numFmt w:val="bullet"/>
      <w:lvlText w:val=""/>
      <w:lvlJc w:val="left"/>
      <w:pPr>
        <w:ind w:left="720" w:hanging="360"/>
      </w:pPr>
      <w:rPr>
        <w:rFonts w:ascii="Wingdings" w:hAnsi="Wingdings" w:hint="default"/>
      </w:rPr>
    </w:lvl>
    <w:lvl w:ilvl="1" w:tplc="DBE8DA22">
      <w:start w:val="1"/>
      <w:numFmt w:val="lowerLetter"/>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1" w15:restartNumberingAfterBreak="0">
    <w:nsid w:val="64027042"/>
    <w:multiLevelType w:val="hybridMultilevel"/>
    <w:tmpl w:val="F45E50AA"/>
    <w:lvl w:ilvl="0" w:tplc="AD6C9D58">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65D27C5A"/>
    <w:multiLevelType w:val="multilevel"/>
    <w:tmpl w:val="DDA824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66"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67"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68"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6AE0699B"/>
    <w:multiLevelType w:val="hybridMultilevel"/>
    <w:tmpl w:val="990609BA"/>
    <w:lvl w:ilvl="0" w:tplc="741CE63A">
      <w:start w:val="1"/>
      <w:numFmt w:val="decimal"/>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1"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72" w15:restartNumberingAfterBreak="0">
    <w:nsid w:val="6BF14D4F"/>
    <w:multiLevelType w:val="hybridMultilevel"/>
    <w:tmpl w:val="AB542AE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3" w15:restartNumberingAfterBreak="0">
    <w:nsid w:val="6C4613E8"/>
    <w:multiLevelType w:val="hybridMultilevel"/>
    <w:tmpl w:val="9E4430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15:restartNumberingAfterBreak="0">
    <w:nsid w:val="6E4761D4"/>
    <w:multiLevelType w:val="multilevel"/>
    <w:tmpl w:val="FE0836A6"/>
    <w:lvl w:ilvl="0">
      <w:start w:val="1"/>
      <w:numFmt w:val="decimal"/>
      <w:lvlText w:val="%1."/>
      <w:lvlJc w:val="left"/>
      <w:pPr>
        <w:ind w:left="720" w:hanging="360"/>
      </w:pPr>
      <w:rPr>
        <w:rFonts w:hint="default"/>
      </w:rPr>
    </w:lvl>
    <w:lvl w:ilvl="1">
      <w:start w:val="1"/>
      <w:numFmt w:val="decimal"/>
      <w:isLgl/>
      <w:lvlText w:val="%1.%2"/>
      <w:lvlJc w:val="left"/>
      <w:pPr>
        <w:ind w:left="969" w:hanging="435"/>
      </w:pPr>
      <w:rPr>
        <w:rFonts w:hint="default"/>
        <w:color w:val="auto"/>
      </w:rPr>
    </w:lvl>
    <w:lvl w:ilvl="2">
      <w:start w:val="2"/>
      <w:numFmt w:val="decimal"/>
      <w:isLgl/>
      <w:lvlText w:val="%1.%2.%3"/>
      <w:lvlJc w:val="left"/>
      <w:pPr>
        <w:ind w:left="1428" w:hanging="720"/>
      </w:pPr>
      <w:rPr>
        <w:rFonts w:hint="default"/>
        <w:color w:val="auto"/>
      </w:rPr>
    </w:lvl>
    <w:lvl w:ilvl="3">
      <w:start w:val="1"/>
      <w:numFmt w:val="decimal"/>
      <w:isLgl/>
      <w:lvlText w:val="%1.%2.%3.%4"/>
      <w:lvlJc w:val="left"/>
      <w:pPr>
        <w:ind w:left="1962" w:hanging="1080"/>
      </w:pPr>
      <w:rPr>
        <w:rFonts w:hint="default"/>
        <w:color w:val="auto"/>
      </w:rPr>
    </w:lvl>
    <w:lvl w:ilvl="4">
      <w:start w:val="1"/>
      <w:numFmt w:val="decimal"/>
      <w:isLgl/>
      <w:lvlText w:val="%1.%2.%3.%4.%5"/>
      <w:lvlJc w:val="left"/>
      <w:pPr>
        <w:ind w:left="2136" w:hanging="1080"/>
      </w:pPr>
      <w:rPr>
        <w:rFonts w:hint="default"/>
        <w:color w:val="auto"/>
      </w:rPr>
    </w:lvl>
    <w:lvl w:ilvl="5">
      <w:start w:val="1"/>
      <w:numFmt w:val="decimal"/>
      <w:isLgl/>
      <w:lvlText w:val="%1.%2.%3.%4.%5.%6"/>
      <w:lvlJc w:val="left"/>
      <w:pPr>
        <w:ind w:left="2670" w:hanging="1440"/>
      </w:pPr>
      <w:rPr>
        <w:rFonts w:hint="default"/>
        <w:color w:val="auto"/>
      </w:rPr>
    </w:lvl>
    <w:lvl w:ilvl="6">
      <w:start w:val="1"/>
      <w:numFmt w:val="decimal"/>
      <w:isLgl/>
      <w:lvlText w:val="%1.%2.%3.%4.%5.%6.%7"/>
      <w:lvlJc w:val="left"/>
      <w:pPr>
        <w:ind w:left="2844" w:hanging="1440"/>
      </w:pPr>
      <w:rPr>
        <w:rFonts w:hint="default"/>
        <w:color w:val="auto"/>
      </w:rPr>
    </w:lvl>
    <w:lvl w:ilvl="7">
      <w:start w:val="1"/>
      <w:numFmt w:val="decimal"/>
      <w:isLgl/>
      <w:lvlText w:val="%1.%2.%3.%4.%5.%6.%7.%8"/>
      <w:lvlJc w:val="left"/>
      <w:pPr>
        <w:ind w:left="3378" w:hanging="1800"/>
      </w:pPr>
      <w:rPr>
        <w:rFonts w:hint="default"/>
        <w:color w:val="auto"/>
      </w:rPr>
    </w:lvl>
    <w:lvl w:ilvl="8">
      <w:start w:val="1"/>
      <w:numFmt w:val="decimal"/>
      <w:isLgl/>
      <w:lvlText w:val="%1.%2.%3.%4.%5.%6.%7.%8.%9"/>
      <w:lvlJc w:val="left"/>
      <w:pPr>
        <w:ind w:left="3552" w:hanging="1800"/>
      </w:pPr>
      <w:rPr>
        <w:rFonts w:hint="default"/>
        <w:color w:val="auto"/>
      </w:rPr>
    </w:lvl>
  </w:abstractNum>
  <w:abstractNum w:abstractNumId="178" w15:restartNumberingAfterBreak="0">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80"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82"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85"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8"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211340A"/>
    <w:multiLevelType w:val="hybridMultilevel"/>
    <w:tmpl w:val="968E42EC"/>
    <w:lvl w:ilvl="0" w:tplc="F5901A7E">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2"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93"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94"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6"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766310F3"/>
    <w:multiLevelType w:val="multilevel"/>
    <w:tmpl w:val="FE0836A6"/>
    <w:lvl w:ilvl="0">
      <w:start w:val="1"/>
      <w:numFmt w:val="decimal"/>
      <w:lvlText w:val="%1."/>
      <w:lvlJc w:val="left"/>
      <w:pPr>
        <w:ind w:left="720" w:hanging="360"/>
      </w:pPr>
      <w:rPr>
        <w:rFonts w:hint="default"/>
      </w:rPr>
    </w:lvl>
    <w:lvl w:ilvl="1">
      <w:start w:val="1"/>
      <w:numFmt w:val="decimal"/>
      <w:isLgl/>
      <w:lvlText w:val="%1.%2"/>
      <w:lvlJc w:val="left"/>
      <w:pPr>
        <w:ind w:left="969" w:hanging="435"/>
      </w:pPr>
      <w:rPr>
        <w:rFonts w:hint="default"/>
        <w:color w:val="auto"/>
      </w:rPr>
    </w:lvl>
    <w:lvl w:ilvl="2">
      <w:start w:val="2"/>
      <w:numFmt w:val="decimal"/>
      <w:isLgl/>
      <w:lvlText w:val="%1.%2.%3"/>
      <w:lvlJc w:val="left"/>
      <w:pPr>
        <w:ind w:left="1428" w:hanging="720"/>
      </w:pPr>
      <w:rPr>
        <w:rFonts w:hint="default"/>
        <w:color w:val="auto"/>
      </w:rPr>
    </w:lvl>
    <w:lvl w:ilvl="3">
      <w:start w:val="1"/>
      <w:numFmt w:val="decimal"/>
      <w:isLgl/>
      <w:lvlText w:val="%1.%2.%3.%4"/>
      <w:lvlJc w:val="left"/>
      <w:pPr>
        <w:ind w:left="1962" w:hanging="1080"/>
      </w:pPr>
      <w:rPr>
        <w:rFonts w:hint="default"/>
        <w:color w:val="auto"/>
      </w:rPr>
    </w:lvl>
    <w:lvl w:ilvl="4">
      <w:start w:val="1"/>
      <w:numFmt w:val="decimal"/>
      <w:isLgl/>
      <w:lvlText w:val="%1.%2.%3.%4.%5"/>
      <w:lvlJc w:val="left"/>
      <w:pPr>
        <w:ind w:left="2136" w:hanging="1080"/>
      </w:pPr>
      <w:rPr>
        <w:rFonts w:hint="default"/>
        <w:color w:val="auto"/>
      </w:rPr>
    </w:lvl>
    <w:lvl w:ilvl="5">
      <w:start w:val="1"/>
      <w:numFmt w:val="decimal"/>
      <w:isLgl/>
      <w:lvlText w:val="%1.%2.%3.%4.%5.%6"/>
      <w:lvlJc w:val="left"/>
      <w:pPr>
        <w:ind w:left="2670" w:hanging="1440"/>
      </w:pPr>
      <w:rPr>
        <w:rFonts w:hint="default"/>
        <w:color w:val="auto"/>
      </w:rPr>
    </w:lvl>
    <w:lvl w:ilvl="6">
      <w:start w:val="1"/>
      <w:numFmt w:val="decimal"/>
      <w:isLgl/>
      <w:lvlText w:val="%1.%2.%3.%4.%5.%6.%7"/>
      <w:lvlJc w:val="left"/>
      <w:pPr>
        <w:ind w:left="2844" w:hanging="1440"/>
      </w:pPr>
      <w:rPr>
        <w:rFonts w:hint="default"/>
        <w:color w:val="auto"/>
      </w:rPr>
    </w:lvl>
    <w:lvl w:ilvl="7">
      <w:start w:val="1"/>
      <w:numFmt w:val="decimal"/>
      <w:isLgl/>
      <w:lvlText w:val="%1.%2.%3.%4.%5.%6.%7.%8"/>
      <w:lvlJc w:val="left"/>
      <w:pPr>
        <w:ind w:left="3378" w:hanging="1800"/>
      </w:pPr>
      <w:rPr>
        <w:rFonts w:hint="default"/>
        <w:color w:val="auto"/>
      </w:rPr>
    </w:lvl>
    <w:lvl w:ilvl="8">
      <w:start w:val="1"/>
      <w:numFmt w:val="decimal"/>
      <w:isLgl/>
      <w:lvlText w:val="%1.%2.%3.%4.%5.%6.%7.%8.%9"/>
      <w:lvlJc w:val="left"/>
      <w:pPr>
        <w:ind w:left="3552" w:hanging="1800"/>
      </w:pPr>
      <w:rPr>
        <w:rFonts w:hint="default"/>
        <w:color w:val="auto"/>
      </w:rPr>
    </w:lvl>
  </w:abstractNum>
  <w:abstractNum w:abstractNumId="199"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201"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02"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03"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5" w15:restartNumberingAfterBreak="0">
    <w:nsid w:val="7D1D07EF"/>
    <w:multiLevelType w:val="hybridMultilevel"/>
    <w:tmpl w:val="30F82504"/>
    <w:name w:val="WW8Num40222223222222222"/>
    <w:lvl w:ilvl="0" w:tplc="E236D2C0">
      <w:start w:val="1"/>
      <w:numFmt w:val="lowerLetter"/>
      <w:lvlText w:val="%1."/>
      <w:lvlJc w:val="left"/>
      <w:pPr>
        <w:ind w:left="360" w:hanging="360"/>
      </w:pPr>
    </w:lvl>
    <w:lvl w:ilvl="1" w:tplc="CE78603A">
      <w:start w:val="1"/>
      <w:numFmt w:val="lowerLetter"/>
      <w:lvlText w:val="%2."/>
      <w:lvlJc w:val="left"/>
      <w:pPr>
        <w:ind w:left="3" w:hanging="360"/>
      </w:pPr>
    </w:lvl>
    <w:lvl w:ilvl="2" w:tplc="E52C8BC8">
      <w:start w:val="1"/>
      <w:numFmt w:val="lowerRoman"/>
      <w:lvlText w:val="%3."/>
      <w:lvlJc w:val="right"/>
      <w:pPr>
        <w:ind w:left="723" w:hanging="180"/>
      </w:pPr>
    </w:lvl>
    <w:lvl w:ilvl="3" w:tplc="DDC214AE" w:tentative="1">
      <w:start w:val="1"/>
      <w:numFmt w:val="decimal"/>
      <w:lvlText w:val="%4."/>
      <w:lvlJc w:val="left"/>
      <w:pPr>
        <w:ind w:left="1443" w:hanging="360"/>
      </w:pPr>
    </w:lvl>
    <w:lvl w:ilvl="4" w:tplc="BF0CE746" w:tentative="1">
      <w:start w:val="1"/>
      <w:numFmt w:val="lowerLetter"/>
      <w:lvlText w:val="%5."/>
      <w:lvlJc w:val="left"/>
      <w:pPr>
        <w:ind w:left="2163" w:hanging="360"/>
      </w:pPr>
    </w:lvl>
    <w:lvl w:ilvl="5" w:tplc="EBBC29F4" w:tentative="1">
      <w:start w:val="1"/>
      <w:numFmt w:val="lowerRoman"/>
      <w:lvlText w:val="%6."/>
      <w:lvlJc w:val="right"/>
      <w:pPr>
        <w:ind w:left="2883" w:hanging="180"/>
      </w:pPr>
    </w:lvl>
    <w:lvl w:ilvl="6" w:tplc="E362D8AE" w:tentative="1">
      <w:start w:val="1"/>
      <w:numFmt w:val="decimal"/>
      <w:lvlText w:val="%7."/>
      <w:lvlJc w:val="left"/>
      <w:pPr>
        <w:ind w:left="3603" w:hanging="360"/>
      </w:pPr>
    </w:lvl>
    <w:lvl w:ilvl="7" w:tplc="10BC4FAA" w:tentative="1">
      <w:start w:val="1"/>
      <w:numFmt w:val="lowerLetter"/>
      <w:lvlText w:val="%8."/>
      <w:lvlJc w:val="left"/>
      <w:pPr>
        <w:ind w:left="4323" w:hanging="360"/>
      </w:pPr>
    </w:lvl>
    <w:lvl w:ilvl="8" w:tplc="AE86E6FA" w:tentative="1">
      <w:start w:val="1"/>
      <w:numFmt w:val="lowerRoman"/>
      <w:lvlText w:val="%9."/>
      <w:lvlJc w:val="right"/>
      <w:pPr>
        <w:ind w:left="5043" w:hanging="180"/>
      </w:pPr>
    </w:lvl>
  </w:abstractNum>
  <w:abstractNum w:abstractNumId="206"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07"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8"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7"/>
  </w:num>
  <w:num w:numId="2">
    <w:abstractNumId w:val="146"/>
  </w:num>
  <w:num w:numId="3">
    <w:abstractNumId w:val="27"/>
  </w:num>
  <w:num w:numId="4">
    <w:abstractNumId w:val="43"/>
  </w:num>
  <w:num w:numId="5">
    <w:abstractNumId w:val="8"/>
  </w:num>
  <w:num w:numId="6">
    <w:abstractNumId w:val="6"/>
  </w:num>
  <w:num w:numId="7">
    <w:abstractNumId w:val="41"/>
  </w:num>
  <w:num w:numId="8">
    <w:abstractNumId w:val="3"/>
    <w:lvlOverride w:ilvl="0">
      <w:startOverride w:val="1"/>
    </w:lvlOverride>
  </w:num>
  <w:num w:numId="9">
    <w:abstractNumId w:val="171"/>
  </w:num>
  <w:num w:numId="10">
    <w:abstractNumId w:val="5"/>
  </w:num>
  <w:num w:numId="11">
    <w:abstractNumId w:val="123"/>
  </w:num>
  <w:num w:numId="12">
    <w:abstractNumId w:val="33"/>
  </w:num>
  <w:num w:numId="13">
    <w:abstractNumId w:val="44"/>
  </w:num>
  <w:num w:numId="14">
    <w:abstractNumId w:val="88"/>
  </w:num>
  <w:num w:numId="15">
    <w:abstractNumId w:val="192"/>
  </w:num>
  <w:num w:numId="16">
    <w:abstractNumId w:val="74"/>
  </w:num>
  <w:num w:numId="17">
    <w:abstractNumId w:val="121"/>
  </w:num>
  <w:num w:numId="18">
    <w:abstractNumId w:val="191"/>
  </w:num>
  <w:num w:numId="19">
    <w:abstractNumId w:val="65"/>
  </w:num>
  <w:num w:numId="20">
    <w:abstractNumId w:val="40"/>
  </w:num>
  <w:num w:numId="21">
    <w:abstractNumId w:val="71"/>
  </w:num>
  <w:num w:numId="22">
    <w:abstractNumId w:val="206"/>
  </w:num>
  <w:num w:numId="23">
    <w:abstractNumId w:val="14"/>
  </w:num>
  <w:num w:numId="24">
    <w:abstractNumId w:val="95"/>
  </w:num>
  <w:num w:numId="25">
    <w:abstractNumId w:val="82"/>
  </w:num>
  <w:num w:numId="26">
    <w:abstractNumId w:val="84"/>
  </w:num>
  <w:num w:numId="27">
    <w:abstractNumId w:val="201"/>
  </w:num>
  <w:num w:numId="28">
    <w:abstractNumId w:val="57"/>
  </w:num>
  <w:num w:numId="29">
    <w:abstractNumId w:val="181"/>
  </w:num>
  <w:num w:numId="30">
    <w:abstractNumId w:val="193"/>
  </w:num>
  <w:num w:numId="31">
    <w:abstractNumId w:val="138"/>
  </w:num>
  <w:num w:numId="32">
    <w:abstractNumId w:val="115"/>
  </w:num>
  <w:num w:numId="33">
    <w:abstractNumId w:val="103"/>
  </w:num>
  <w:num w:numId="34">
    <w:abstractNumId w:val="186"/>
  </w:num>
  <w:num w:numId="35">
    <w:abstractNumId w:val="196"/>
  </w:num>
  <w:num w:numId="36">
    <w:abstractNumId w:val="17"/>
  </w:num>
  <w:num w:numId="37">
    <w:abstractNumId w:val="49"/>
  </w:num>
  <w:num w:numId="38">
    <w:abstractNumId w:val="200"/>
  </w:num>
  <w:num w:numId="39">
    <w:abstractNumId w:val="69"/>
  </w:num>
  <w:num w:numId="40">
    <w:abstractNumId w:val="202"/>
  </w:num>
  <w:num w:numId="41">
    <w:abstractNumId w:val="61"/>
  </w:num>
  <w:num w:numId="42">
    <w:abstractNumId w:val="140"/>
  </w:num>
  <w:num w:numId="43">
    <w:abstractNumId w:val="125"/>
  </w:num>
  <w:num w:numId="44">
    <w:abstractNumId w:val="188"/>
  </w:num>
  <w:num w:numId="45">
    <w:abstractNumId w:val="114"/>
  </w:num>
  <w:num w:numId="46">
    <w:abstractNumId w:val="107"/>
  </w:num>
  <w:num w:numId="47">
    <w:abstractNumId w:val="22"/>
  </w:num>
  <w:num w:numId="48">
    <w:abstractNumId w:val="50"/>
  </w:num>
  <w:num w:numId="49">
    <w:abstractNumId w:val="85"/>
  </w:num>
  <w:num w:numId="50">
    <w:abstractNumId w:val="67"/>
  </w:num>
  <w:num w:numId="51">
    <w:abstractNumId w:val="170"/>
  </w:num>
  <w:num w:numId="52">
    <w:abstractNumId w:val="108"/>
  </w:num>
  <w:num w:numId="53">
    <w:abstractNumId w:val="24"/>
  </w:num>
  <w:num w:numId="54">
    <w:abstractNumId w:val="51"/>
  </w:num>
  <w:num w:numId="55">
    <w:abstractNumId w:val="79"/>
  </w:num>
  <w:num w:numId="56">
    <w:abstractNumId w:val="162"/>
  </w:num>
  <w:num w:numId="57">
    <w:abstractNumId w:val="48"/>
  </w:num>
  <w:num w:numId="58">
    <w:abstractNumId w:val="158"/>
  </w:num>
  <w:num w:numId="59">
    <w:abstractNumId w:val="15"/>
  </w:num>
  <w:num w:numId="60">
    <w:abstractNumId w:val="136"/>
  </w:num>
  <w:num w:numId="61">
    <w:abstractNumId w:val="12"/>
  </w:num>
  <w:num w:numId="62">
    <w:abstractNumId w:val="174"/>
  </w:num>
  <w:num w:numId="63">
    <w:abstractNumId w:val="13"/>
  </w:num>
  <w:num w:numId="64">
    <w:abstractNumId w:val="159"/>
  </w:num>
  <w:num w:numId="65">
    <w:abstractNumId w:val="120"/>
  </w:num>
  <w:num w:numId="66">
    <w:abstractNumId w:val="113"/>
  </w:num>
  <w:num w:numId="67">
    <w:abstractNumId w:val="58"/>
  </w:num>
  <w:num w:numId="68">
    <w:abstractNumId w:val="131"/>
  </w:num>
  <w:num w:numId="69">
    <w:abstractNumId w:val="59"/>
  </w:num>
  <w:num w:numId="70">
    <w:abstractNumId w:val="92"/>
  </w:num>
  <w:num w:numId="71">
    <w:abstractNumId w:val="153"/>
  </w:num>
  <w:num w:numId="72">
    <w:abstractNumId w:val="119"/>
  </w:num>
  <w:num w:numId="73">
    <w:abstractNumId w:val="76"/>
  </w:num>
  <w:num w:numId="74">
    <w:abstractNumId w:val="129"/>
  </w:num>
  <w:num w:numId="75">
    <w:abstractNumId w:val="151"/>
  </w:num>
  <w:num w:numId="76">
    <w:abstractNumId w:val="72"/>
  </w:num>
  <w:num w:numId="77">
    <w:abstractNumId w:val="83"/>
  </w:num>
  <w:num w:numId="78">
    <w:abstractNumId w:val="175"/>
  </w:num>
  <w:num w:numId="79">
    <w:abstractNumId w:val="30"/>
  </w:num>
  <w:num w:numId="80">
    <w:abstractNumId w:val="110"/>
  </w:num>
  <w:num w:numId="81">
    <w:abstractNumId w:val="46"/>
  </w:num>
  <w:num w:numId="82">
    <w:abstractNumId w:val="148"/>
  </w:num>
  <w:num w:numId="83">
    <w:abstractNumId w:val="182"/>
  </w:num>
  <w:num w:numId="84">
    <w:abstractNumId w:val="194"/>
  </w:num>
  <w:num w:numId="85">
    <w:abstractNumId w:val="122"/>
  </w:num>
  <w:num w:numId="86">
    <w:abstractNumId w:val="34"/>
  </w:num>
  <w:num w:numId="87">
    <w:abstractNumId w:val="102"/>
  </w:num>
  <w:num w:numId="88">
    <w:abstractNumId w:val="105"/>
  </w:num>
  <w:num w:numId="89">
    <w:abstractNumId w:val="132"/>
  </w:num>
  <w:num w:numId="90">
    <w:abstractNumId w:val="150"/>
  </w:num>
  <w:num w:numId="91">
    <w:abstractNumId w:val="208"/>
  </w:num>
  <w:num w:numId="92">
    <w:abstractNumId w:val="21"/>
  </w:num>
  <w:num w:numId="93">
    <w:abstractNumId w:val="35"/>
  </w:num>
  <w:num w:numId="94">
    <w:abstractNumId w:val="180"/>
  </w:num>
  <w:num w:numId="95">
    <w:abstractNumId w:val="112"/>
  </w:num>
  <w:num w:numId="96">
    <w:abstractNumId w:val="183"/>
  </w:num>
  <w:num w:numId="97">
    <w:abstractNumId w:val="168"/>
  </w:num>
  <w:num w:numId="98">
    <w:abstractNumId w:val="190"/>
  </w:num>
  <w:num w:numId="99">
    <w:abstractNumId w:val="176"/>
  </w:num>
  <w:num w:numId="100">
    <w:abstractNumId w:val="90"/>
  </w:num>
  <w:num w:numId="101">
    <w:abstractNumId w:val="185"/>
  </w:num>
  <w:num w:numId="102">
    <w:abstractNumId w:val="19"/>
  </w:num>
  <w:num w:numId="103">
    <w:abstractNumId w:val="45"/>
  </w:num>
  <w:num w:numId="104">
    <w:abstractNumId w:val="203"/>
  </w:num>
  <w:num w:numId="105">
    <w:abstractNumId w:val="37"/>
  </w:num>
  <w:num w:numId="106">
    <w:abstractNumId w:val="60"/>
  </w:num>
  <w:num w:numId="107">
    <w:abstractNumId w:val="68"/>
  </w:num>
  <w:num w:numId="108">
    <w:abstractNumId w:val="75"/>
  </w:num>
  <w:num w:numId="109">
    <w:abstractNumId w:val="204"/>
  </w:num>
  <w:num w:numId="110">
    <w:abstractNumId w:val="163"/>
  </w:num>
  <w:num w:numId="111">
    <w:abstractNumId w:val="144"/>
  </w:num>
  <w:num w:numId="112">
    <w:abstractNumId w:val="99"/>
  </w:num>
  <w:num w:numId="113">
    <w:abstractNumId w:val="81"/>
  </w:num>
  <w:num w:numId="114">
    <w:abstractNumId w:val="32"/>
  </w:num>
  <w:num w:numId="115">
    <w:abstractNumId w:val="149"/>
  </w:num>
  <w:num w:numId="116">
    <w:abstractNumId w:val="155"/>
  </w:num>
  <w:num w:numId="117">
    <w:abstractNumId w:val="56"/>
  </w:num>
  <w:num w:numId="118">
    <w:abstractNumId w:val="111"/>
  </w:num>
  <w:num w:numId="119">
    <w:abstractNumId w:val="4"/>
  </w:num>
  <w:num w:numId="120">
    <w:abstractNumId w:val="2"/>
    <w:lvlOverride w:ilvl="0">
      <w:startOverride w:val="1"/>
    </w:lvlOverride>
  </w:num>
  <w:num w:numId="121">
    <w:abstractNumId w:val="1"/>
    <w:lvlOverride w:ilvl="0">
      <w:startOverride w:val="1"/>
    </w:lvlOverride>
  </w:num>
  <w:num w:numId="122">
    <w:abstractNumId w:val="165"/>
  </w:num>
  <w:num w:numId="123">
    <w:abstractNumId w:val="167"/>
  </w:num>
  <w:num w:numId="124">
    <w:abstractNumId w:val="199"/>
  </w:num>
  <w:num w:numId="125">
    <w:abstractNumId w:val="197"/>
  </w:num>
  <w:num w:numId="126">
    <w:abstractNumId w:val="179"/>
  </w:num>
  <w:num w:numId="127">
    <w:abstractNumId w:val="77"/>
  </w:num>
  <w:num w:numId="128">
    <w:abstractNumId w:val="7"/>
  </w:num>
  <w:num w:numId="129">
    <w:abstractNumId w:val="0"/>
  </w:num>
  <w:num w:numId="13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84"/>
  </w:num>
  <w:num w:numId="132">
    <w:abstractNumId w:val="166"/>
  </w:num>
  <w:num w:numId="13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42"/>
  </w:num>
  <w:num w:numId="137">
    <w:abstractNumId w:val="124"/>
  </w:num>
  <w:num w:numId="138">
    <w:abstractNumId w:val="53"/>
  </w:num>
  <w:num w:numId="139">
    <w:abstractNumId w:val="127"/>
  </w:num>
  <w:num w:numId="140">
    <w:abstractNumId w:val="133"/>
  </w:num>
  <w:num w:numId="141">
    <w:abstractNumId w:val="134"/>
  </w:num>
  <w:num w:numId="142">
    <w:abstractNumId w:val="36"/>
  </w:num>
  <w:num w:numId="143">
    <w:abstractNumId w:val="66"/>
  </w:num>
  <w:num w:numId="144">
    <w:abstractNumId w:val="55"/>
  </w:num>
  <w:num w:numId="145">
    <w:abstractNumId w:val="97"/>
  </w:num>
  <w:num w:numId="146">
    <w:abstractNumId w:val="145"/>
  </w:num>
  <w:num w:numId="147">
    <w:abstractNumId w:val="195"/>
  </w:num>
  <w:num w:numId="148">
    <w:abstractNumId w:val="117"/>
  </w:num>
  <w:num w:numId="149">
    <w:abstractNumId w:val="87"/>
  </w:num>
  <w:num w:numId="150">
    <w:abstractNumId w:val="31"/>
  </w:num>
  <w:num w:numId="151">
    <w:abstractNumId w:val="23"/>
  </w:num>
  <w:num w:numId="152">
    <w:abstractNumId w:val="96"/>
  </w:num>
  <w:num w:numId="153">
    <w:abstractNumId w:val="126"/>
  </w:num>
  <w:num w:numId="154">
    <w:abstractNumId w:val="18"/>
  </w:num>
  <w:num w:numId="155">
    <w:abstractNumId w:val="154"/>
  </w:num>
  <w:num w:numId="156">
    <w:abstractNumId w:val="3"/>
  </w:num>
  <w:num w:numId="157">
    <w:abstractNumId w:val="70"/>
  </w:num>
  <w:num w:numId="158">
    <w:abstractNumId w:val="54"/>
  </w:num>
  <w:num w:numId="159">
    <w:abstractNumId w:val="62"/>
  </w:num>
  <w:num w:numId="160">
    <w:abstractNumId w:val="135"/>
  </w:num>
  <w:num w:numId="161">
    <w:abstractNumId w:val="91"/>
  </w:num>
  <w:num w:numId="162">
    <w:abstractNumId w:val="42"/>
  </w:num>
  <w:num w:numId="163">
    <w:abstractNumId w:val="156"/>
  </w:num>
  <w:num w:numId="164">
    <w:abstractNumId w:val="178"/>
  </w:num>
  <w:num w:numId="165">
    <w:abstractNumId w:val="86"/>
  </w:num>
  <w:num w:numId="166">
    <w:abstractNumId w:val="198"/>
  </w:num>
  <w:num w:numId="167">
    <w:abstractNumId w:val="106"/>
  </w:num>
  <w:num w:numId="168">
    <w:abstractNumId w:val="20"/>
  </w:num>
  <w:num w:numId="169">
    <w:abstractNumId w:val="26"/>
  </w:num>
  <w:num w:numId="170">
    <w:abstractNumId w:val="10"/>
  </w:num>
  <w:num w:numId="171">
    <w:abstractNumId w:val="28"/>
  </w:num>
  <w:num w:numId="172">
    <w:abstractNumId w:val="147"/>
  </w:num>
  <w:num w:numId="173">
    <w:abstractNumId w:val="101"/>
  </w:num>
  <w:num w:numId="174">
    <w:abstractNumId w:val="118"/>
  </w:num>
  <w:num w:numId="175">
    <w:abstractNumId w:val="29"/>
  </w:num>
  <w:num w:numId="176">
    <w:abstractNumId w:val="157"/>
  </w:num>
  <w:num w:numId="177">
    <w:abstractNumId w:val="16"/>
  </w:num>
  <w:num w:numId="178">
    <w:abstractNumId w:val="116"/>
  </w:num>
  <w:num w:numId="179">
    <w:abstractNumId w:val="177"/>
  </w:num>
  <w:num w:numId="180">
    <w:abstractNumId w:val="94"/>
  </w:num>
  <w:num w:numId="181">
    <w:abstractNumId w:val="109"/>
  </w:num>
  <w:num w:numId="182">
    <w:abstractNumId w:val="78"/>
  </w:num>
  <w:num w:numId="183">
    <w:abstractNumId w:val="39"/>
  </w:num>
  <w:num w:numId="184">
    <w:abstractNumId w:val="139"/>
  </w:num>
  <w:num w:numId="185">
    <w:abstractNumId w:val="104"/>
  </w:num>
  <w:num w:numId="186">
    <w:abstractNumId w:val="73"/>
  </w:num>
  <w:num w:numId="187">
    <w:abstractNumId w:val="128"/>
  </w:num>
  <w:num w:numId="188">
    <w:abstractNumId w:val="64"/>
  </w:num>
  <w:num w:numId="189">
    <w:abstractNumId w:val="25"/>
  </w:num>
  <w:num w:numId="190">
    <w:abstractNumId w:val="47"/>
  </w:num>
  <w:num w:numId="191">
    <w:abstractNumId w:val="89"/>
  </w:num>
  <w:num w:numId="192">
    <w:abstractNumId w:val="100"/>
  </w:num>
  <w:num w:numId="193">
    <w:abstractNumId w:val="160"/>
  </w:num>
  <w:num w:numId="194">
    <w:abstractNumId w:val="143"/>
  </w:num>
  <w:num w:numId="195">
    <w:abstractNumId w:val="173"/>
  </w:num>
  <w:num w:numId="196">
    <w:abstractNumId w:val="164"/>
  </w:num>
  <w:num w:numId="197">
    <w:abstractNumId w:val="52"/>
  </w:num>
  <w:num w:numId="198">
    <w:abstractNumId w:val="169"/>
  </w:num>
  <w:num w:numId="199">
    <w:abstractNumId w:val="161"/>
  </w:num>
  <w:num w:numId="200">
    <w:abstractNumId w:val="189"/>
  </w:num>
  <w:num w:numId="201">
    <w:abstractNumId w:val="98"/>
  </w:num>
  <w:num w:numId="20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37"/>
  </w:num>
  <w:num w:numId="204">
    <w:abstractNumId w:val="63"/>
  </w:num>
  <w:num w:numId="205">
    <w:abstractNumId w:val="93"/>
  </w:num>
  <w:num w:numId="206">
    <w:abstractNumId w:val="17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L" w:vendorID="64" w:dllVersion="6" w:nlCheck="1" w:checkStyle="1"/>
  <w:activeWritingStyle w:appName="MSWord" w:lang="es-GT" w:vendorID="64" w:dllVersion="6" w:nlCheck="1" w:checkStyle="1"/>
  <w:activeWritingStyle w:appName="MSWord" w:lang="es-CO" w:vendorID="64" w:dllVersion="6" w:nlCheck="1" w:checkStyle="1"/>
  <w:activeWritingStyle w:appName="MSWord" w:lang="es-CO" w:vendorID="64" w:dllVersion="0" w:nlCheck="1" w:checkStyle="0"/>
  <w:activeWritingStyle w:appName="MSWord" w:lang="de-DE"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de-DE"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MX"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C3"/>
    <w:rsid w:val="000001B4"/>
    <w:rsid w:val="00000221"/>
    <w:rsid w:val="00000508"/>
    <w:rsid w:val="000005F6"/>
    <w:rsid w:val="00000701"/>
    <w:rsid w:val="000012DD"/>
    <w:rsid w:val="0000150B"/>
    <w:rsid w:val="00001A94"/>
    <w:rsid w:val="00001B1A"/>
    <w:rsid w:val="00001B98"/>
    <w:rsid w:val="00001C93"/>
    <w:rsid w:val="0000209C"/>
    <w:rsid w:val="0000229B"/>
    <w:rsid w:val="00002393"/>
    <w:rsid w:val="000024CD"/>
    <w:rsid w:val="000028A7"/>
    <w:rsid w:val="00002A44"/>
    <w:rsid w:val="00002CED"/>
    <w:rsid w:val="00002EDE"/>
    <w:rsid w:val="00002EF3"/>
    <w:rsid w:val="00003BDD"/>
    <w:rsid w:val="00003C39"/>
    <w:rsid w:val="00003CB8"/>
    <w:rsid w:val="00003D73"/>
    <w:rsid w:val="00003DCD"/>
    <w:rsid w:val="00003F21"/>
    <w:rsid w:val="00004143"/>
    <w:rsid w:val="00004558"/>
    <w:rsid w:val="0000459E"/>
    <w:rsid w:val="000049F1"/>
    <w:rsid w:val="00004A06"/>
    <w:rsid w:val="0000527A"/>
    <w:rsid w:val="000053D7"/>
    <w:rsid w:val="0000566B"/>
    <w:rsid w:val="000056A3"/>
    <w:rsid w:val="0000595E"/>
    <w:rsid w:val="00005A42"/>
    <w:rsid w:val="00005A72"/>
    <w:rsid w:val="00005B32"/>
    <w:rsid w:val="00005F27"/>
    <w:rsid w:val="0000606F"/>
    <w:rsid w:val="000065FC"/>
    <w:rsid w:val="000067B5"/>
    <w:rsid w:val="00006C03"/>
    <w:rsid w:val="00006C61"/>
    <w:rsid w:val="0000711E"/>
    <w:rsid w:val="000072B5"/>
    <w:rsid w:val="00007508"/>
    <w:rsid w:val="00007557"/>
    <w:rsid w:val="00007694"/>
    <w:rsid w:val="00007954"/>
    <w:rsid w:val="00007C8B"/>
    <w:rsid w:val="000101AE"/>
    <w:rsid w:val="00010660"/>
    <w:rsid w:val="000106CB"/>
    <w:rsid w:val="00010762"/>
    <w:rsid w:val="000109DC"/>
    <w:rsid w:val="00010D96"/>
    <w:rsid w:val="00010E5B"/>
    <w:rsid w:val="00011090"/>
    <w:rsid w:val="000116C7"/>
    <w:rsid w:val="00011700"/>
    <w:rsid w:val="00011972"/>
    <w:rsid w:val="00011A6C"/>
    <w:rsid w:val="00011E96"/>
    <w:rsid w:val="00011F2D"/>
    <w:rsid w:val="000120B8"/>
    <w:rsid w:val="000124E3"/>
    <w:rsid w:val="00012781"/>
    <w:rsid w:val="000129F3"/>
    <w:rsid w:val="00012D02"/>
    <w:rsid w:val="00012D2C"/>
    <w:rsid w:val="00013004"/>
    <w:rsid w:val="00013173"/>
    <w:rsid w:val="0001340E"/>
    <w:rsid w:val="00013673"/>
    <w:rsid w:val="00013AC9"/>
    <w:rsid w:val="00013AEE"/>
    <w:rsid w:val="00013BD0"/>
    <w:rsid w:val="0001413C"/>
    <w:rsid w:val="0001432F"/>
    <w:rsid w:val="0001473A"/>
    <w:rsid w:val="000149E7"/>
    <w:rsid w:val="00014F44"/>
    <w:rsid w:val="0001524C"/>
    <w:rsid w:val="00015274"/>
    <w:rsid w:val="000159DD"/>
    <w:rsid w:val="00015AA5"/>
    <w:rsid w:val="00015E07"/>
    <w:rsid w:val="0001610D"/>
    <w:rsid w:val="000161CC"/>
    <w:rsid w:val="000164C6"/>
    <w:rsid w:val="000166D2"/>
    <w:rsid w:val="0001670E"/>
    <w:rsid w:val="000167D2"/>
    <w:rsid w:val="00016A72"/>
    <w:rsid w:val="00016DE8"/>
    <w:rsid w:val="00016E50"/>
    <w:rsid w:val="000171AA"/>
    <w:rsid w:val="000176B6"/>
    <w:rsid w:val="00017A87"/>
    <w:rsid w:val="00017D67"/>
    <w:rsid w:val="000200E7"/>
    <w:rsid w:val="00020201"/>
    <w:rsid w:val="00020771"/>
    <w:rsid w:val="000208B8"/>
    <w:rsid w:val="00020DAA"/>
    <w:rsid w:val="000212C0"/>
    <w:rsid w:val="00021340"/>
    <w:rsid w:val="000215AE"/>
    <w:rsid w:val="00021622"/>
    <w:rsid w:val="0002171B"/>
    <w:rsid w:val="00021AE5"/>
    <w:rsid w:val="0002205B"/>
    <w:rsid w:val="000221AB"/>
    <w:rsid w:val="00022200"/>
    <w:rsid w:val="0002246E"/>
    <w:rsid w:val="00022885"/>
    <w:rsid w:val="00022B95"/>
    <w:rsid w:val="00022E5C"/>
    <w:rsid w:val="0002304F"/>
    <w:rsid w:val="00023222"/>
    <w:rsid w:val="000234A2"/>
    <w:rsid w:val="0002387E"/>
    <w:rsid w:val="0002388B"/>
    <w:rsid w:val="00023E4E"/>
    <w:rsid w:val="00024061"/>
    <w:rsid w:val="000241E9"/>
    <w:rsid w:val="00024252"/>
    <w:rsid w:val="000244C7"/>
    <w:rsid w:val="00024876"/>
    <w:rsid w:val="000249C7"/>
    <w:rsid w:val="00024BDE"/>
    <w:rsid w:val="00024D20"/>
    <w:rsid w:val="00024DD5"/>
    <w:rsid w:val="00024DE0"/>
    <w:rsid w:val="00024E53"/>
    <w:rsid w:val="000250F1"/>
    <w:rsid w:val="00025290"/>
    <w:rsid w:val="000252F7"/>
    <w:rsid w:val="000254B1"/>
    <w:rsid w:val="0002559B"/>
    <w:rsid w:val="00025BC0"/>
    <w:rsid w:val="00025CAC"/>
    <w:rsid w:val="00026005"/>
    <w:rsid w:val="00026040"/>
    <w:rsid w:val="0002607C"/>
    <w:rsid w:val="00026164"/>
    <w:rsid w:val="00026465"/>
    <w:rsid w:val="0002686F"/>
    <w:rsid w:val="00026875"/>
    <w:rsid w:val="00026F83"/>
    <w:rsid w:val="00027002"/>
    <w:rsid w:val="00027355"/>
    <w:rsid w:val="00027710"/>
    <w:rsid w:val="00027BBE"/>
    <w:rsid w:val="00027CBF"/>
    <w:rsid w:val="00030103"/>
    <w:rsid w:val="0003040B"/>
    <w:rsid w:val="00030D84"/>
    <w:rsid w:val="00030E30"/>
    <w:rsid w:val="0003132A"/>
    <w:rsid w:val="00031336"/>
    <w:rsid w:val="00031349"/>
    <w:rsid w:val="000315E8"/>
    <w:rsid w:val="00031760"/>
    <w:rsid w:val="00031ACF"/>
    <w:rsid w:val="00031E89"/>
    <w:rsid w:val="00032158"/>
    <w:rsid w:val="000325D3"/>
    <w:rsid w:val="0003283A"/>
    <w:rsid w:val="000329EF"/>
    <w:rsid w:val="00032A36"/>
    <w:rsid w:val="00032AA3"/>
    <w:rsid w:val="000331E4"/>
    <w:rsid w:val="00033A02"/>
    <w:rsid w:val="00033E60"/>
    <w:rsid w:val="0003406D"/>
    <w:rsid w:val="000344BD"/>
    <w:rsid w:val="000347CE"/>
    <w:rsid w:val="00034939"/>
    <w:rsid w:val="00034984"/>
    <w:rsid w:val="00034987"/>
    <w:rsid w:val="00034A4C"/>
    <w:rsid w:val="00034D51"/>
    <w:rsid w:val="00035140"/>
    <w:rsid w:val="000361B3"/>
    <w:rsid w:val="0003635A"/>
    <w:rsid w:val="000366EA"/>
    <w:rsid w:val="00036DD1"/>
    <w:rsid w:val="0003727C"/>
    <w:rsid w:val="00037376"/>
    <w:rsid w:val="000376D3"/>
    <w:rsid w:val="00037760"/>
    <w:rsid w:val="000377AA"/>
    <w:rsid w:val="00037BF5"/>
    <w:rsid w:val="00037D76"/>
    <w:rsid w:val="00037DF9"/>
    <w:rsid w:val="00037FC7"/>
    <w:rsid w:val="00040351"/>
    <w:rsid w:val="00040704"/>
    <w:rsid w:val="00040973"/>
    <w:rsid w:val="00040A77"/>
    <w:rsid w:val="00040BF3"/>
    <w:rsid w:val="00040D91"/>
    <w:rsid w:val="00040E05"/>
    <w:rsid w:val="00040ED9"/>
    <w:rsid w:val="00041184"/>
    <w:rsid w:val="000411B1"/>
    <w:rsid w:val="00041216"/>
    <w:rsid w:val="0004144D"/>
    <w:rsid w:val="00041691"/>
    <w:rsid w:val="00041C2D"/>
    <w:rsid w:val="00041C3E"/>
    <w:rsid w:val="000427EF"/>
    <w:rsid w:val="00042E7F"/>
    <w:rsid w:val="00042F5B"/>
    <w:rsid w:val="000435E2"/>
    <w:rsid w:val="0004374E"/>
    <w:rsid w:val="000437B7"/>
    <w:rsid w:val="00043844"/>
    <w:rsid w:val="000439CD"/>
    <w:rsid w:val="00043D41"/>
    <w:rsid w:val="00043F3A"/>
    <w:rsid w:val="00044377"/>
    <w:rsid w:val="0004497E"/>
    <w:rsid w:val="000449AD"/>
    <w:rsid w:val="00045282"/>
    <w:rsid w:val="000453FD"/>
    <w:rsid w:val="0004572E"/>
    <w:rsid w:val="000457D6"/>
    <w:rsid w:val="000457E5"/>
    <w:rsid w:val="00045B87"/>
    <w:rsid w:val="000467F1"/>
    <w:rsid w:val="00046AB9"/>
    <w:rsid w:val="00046BC6"/>
    <w:rsid w:val="00047361"/>
    <w:rsid w:val="00047418"/>
    <w:rsid w:val="0004742A"/>
    <w:rsid w:val="0004778D"/>
    <w:rsid w:val="00047841"/>
    <w:rsid w:val="00047878"/>
    <w:rsid w:val="00047889"/>
    <w:rsid w:val="00047897"/>
    <w:rsid w:val="0004792E"/>
    <w:rsid w:val="00047CE6"/>
    <w:rsid w:val="00047F2C"/>
    <w:rsid w:val="0005006F"/>
    <w:rsid w:val="00050237"/>
    <w:rsid w:val="00050770"/>
    <w:rsid w:val="00050909"/>
    <w:rsid w:val="00050C6A"/>
    <w:rsid w:val="00050F70"/>
    <w:rsid w:val="00051118"/>
    <w:rsid w:val="0005129B"/>
    <w:rsid w:val="00051677"/>
    <w:rsid w:val="00051A0B"/>
    <w:rsid w:val="00051AAD"/>
    <w:rsid w:val="00051BB3"/>
    <w:rsid w:val="00051DD7"/>
    <w:rsid w:val="00051EF3"/>
    <w:rsid w:val="000522DF"/>
    <w:rsid w:val="000524C0"/>
    <w:rsid w:val="00052A9B"/>
    <w:rsid w:val="00052C72"/>
    <w:rsid w:val="00052D67"/>
    <w:rsid w:val="00053039"/>
    <w:rsid w:val="00053133"/>
    <w:rsid w:val="000533A0"/>
    <w:rsid w:val="00053442"/>
    <w:rsid w:val="00053452"/>
    <w:rsid w:val="000536D2"/>
    <w:rsid w:val="00053B44"/>
    <w:rsid w:val="00053C8F"/>
    <w:rsid w:val="00053D09"/>
    <w:rsid w:val="00053FBE"/>
    <w:rsid w:val="00054196"/>
    <w:rsid w:val="000544F5"/>
    <w:rsid w:val="0005463B"/>
    <w:rsid w:val="00054816"/>
    <w:rsid w:val="0005492E"/>
    <w:rsid w:val="00054AA2"/>
    <w:rsid w:val="00054AF4"/>
    <w:rsid w:val="00054B14"/>
    <w:rsid w:val="00054D10"/>
    <w:rsid w:val="00054EDD"/>
    <w:rsid w:val="0005509A"/>
    <w:rsid w:val="0005528A"/>
    <w:rsid w:val="000552DD"/>
    <w:rsid w:val="000558CA"/>
    <w:rsid w:val="00055C83"/>
    <w:rsid w:val="00055D5F"/>
    <w:rsid w:val="00055FE6"/>
    <w:rsid w:val="00056060"/>
    <w:rsid w:val="000563C4"/>
    <w:rsid w:val="0005656F"/>
    <w:rsid w:val="00056807"/>
    <w:rsid w:val="00056893"/>
    <w:rsid w:val="00056B59"/>
    <w:rsid w:val="00056C4F"/>
    <w:rsid w:val="00056D97"/>
    <w:rsid w:val="00056DE2"/>
    <w:rsid w:val="000570A4"/>
    <w:rsid w:val="0005743E"/>
    <w:rsid w:val="000600BE"/>
    <w:rsid w:val="00060116"/>
    <w:rsid w:val="000605BD"/>
    <w:rsid w:val="0006079D"/>
    <w:rsid w:val="000609FE"/>
    <w:rsid w:val="00060BC5"/>
    <w:rsid w:val="00061169"/>
    <w:rsid w:val="000615E3"/>
    <w:rsid w:val="000618BE"/>
    <w:rsid w:val="00061AAA"/>
    <w:rsid w:val="00061D59"/>
    <w:rsid w:val="00061E5B"/>
    <w:rsid w:val="000620E7"/>
    <w:rsid w:val="0006224A"/>
    <w:rsid w:val="0006245A"/>
    <w:rsid w:val="000624F2"/>
    <w:rsid w:val="0006273F"/>
    <w:rsid w:val="00062963"/>
    <w:rsid w:val="00062A3D"/>
    <w:rsid w:val="00062D5F"/>
    <w:rsid w:val="00062DC0"/>
    <w:rsid w:val="00062DE4"/>
    <w:rsid w:val="00062DFF"/>
    <w:rsid w:val="000633C3"/>
    <w:rsid w:val="000633E9"/>
    <w:rsid w:val="000634B5"/>
    <w:rsid w:val="00063AF4"/>
    <w:rsid w:val="00063B4C"/>
    <w:rsid w:val="00063B7D"/>
    <w:rsid w:val="00063E08"/>
    <w:rsid w:val="00063F72"/>
    <w:rsid w:val="000640B2"/>
    <w:rsid w:val="0006428B"/>
    <w:rsid w:val="00064394"/>
    <w:rsid w:val="000643C7"/>
    <w:rsid w:val="000644CB"/>
    <w:rsid w:val="00064671"/>
    <w:rsid w:val="0006491F"/>
    <w:rsid w:val="000649AC"/>
    <w:rsid w:val="00064DE6"/>
    <w:rsid w:val="00064DEC"/>
    <w:rsid w:val="00065039"/>
    <w:rsid w:val="0006529C"/>
    <w:rsid w:val="000653A0"/>
    <w:rsid w:val="000654A9"/>
    <w:rsid w:val="0006556E"/>
    <w:rsid w:val="0006564A"/>
    <w:rsid w:val="0006566C"/>
    <w:rsid w:val="000659F1"/>
    <w:rsid w:val="00065F10"/>
    <w:rsid w:val="00066386"/>
    <w:rsid w:val="000663B8"/>
    <w:rsid w:val="000665A7"/>
    <w:rsid w:val="000666B7"/>
    <w:rsid w:val="000666ED"/>
    <w:rsid w:val="00066700"/>
    <w:rsid w:val="0006687E"/>
    <w:rsid w:val="000669C0"/>
    <w:rsid w:val="00066D4D"/>
    <w:rsid w:val="00066F21"/>
    <w:rsid w:val="00067081"/>
    <w:rsid w:val="0006722E"/>
    <w:rsid w:val="00067265"/>
    <w:rsid w:val="00067320"/>
    <w:rsid w:val="000679B0"/>
    <w:rsid w:val="00067C93"/>
    <w:rsid w:val="00067E38"/>
    <w:rsid w:val="00067F03"/>
    <w:rsid w:val="00067F8F"/>
    <w:rsid w:val="00070147"/>
    <w:rsid w:val="000703EF"/>
    <w:rsid w:val="000707ED"/>
    <w:rsid w:val="00070C4C"/>
    <w:rsid w:val="00070C85"/>
    <w:rsid w:val="000713D6"/>
    <w:rsid w:val="00071481"/>
    <w:rsid w:val="0007157D"/>
    <w:rsid w:val="0007158F"/>
    <w:rsid w:val="00071CB9"/>
    <w:rsid w:val="0007203F"/>
    <w:rsid w:val="00072362"/>
    <w:rsid w:val="0007312D"/>
    <w:rsid w:val="0007322D"/>
    <w:rsid w:val="000733BA"/>
    <w:rsid w:val="00073643"/>
    <w:rsid w:val="00073FB8"/>
    <w:rsid w:val="0007439C"/>
    <w:rsid w:val="000743A9"/>
    <w:rsid w:val="000743D0"/>
    <w:rsid w:val="0007476F"/>
    <w:rsid w:val="0007484D"/>
    <w:rsid w:val="00074B43"/>
    <w:rsid w:val="00074B93"/>
    <w:rsid w:val="00074D3D"/>
    <w:rsid w:val="00074FD7"/>
    <w:rsid w:val="000750A3"/>
    <w:rsid w:val="00075136"/>
    <w:rsid w:val="00075C21"/>
    <w:rsid w:val="00075C75"/>
    <w:rsid w:val="00075FA8"/>
    <w:rsid w:val="000764DE"/>
    <w:rsid w:val="00076988"/>
    <w:rsid w:val="00076997"/>
    <w:rsid w:val="00076C26"/>
    <w:rsid w:val="00076E9D"/>
    <w:rsid w:val="00077105"/>
    <w:rsid w:val="00077412"/>
    <w:rsid w:val="00077540"/>
    <w:rsid w:val="00077F11"/>
    <w:rsid w:val="00077FF9"/>
    <w:rsid w:val="00080277"/>
    <w:rsid w:val="00080372"/>
    <w:rsid w:val="00080715"/>
    <w:rsid w:val="0008071F"/>
    <w:rsid w:val="000807FD"/>
    <w:rsid w:val="00080831"/>
    <w:rsid w:val="00080932"/>
    <w:rsid w:val="00080ABC"/>
    <w:rsid w:val="00080CDB"/>
    <w:rsid w:val="00081247"/>
    <w:rsid w:val="0008148A"/>
    <w:rsid w:val="0008151B"/>
    <w:rsid w:val="00081737"/>
    <w:rsid w:val="00081890"/>
    <w:rsid w:val="0008231D"/>
    <w:rsid w:val="0008252E"/>
    <w:rsid w:val="00082569"/>
    <w:rsid w:val="00082AD4"/>
    <w:rsid w:val="00082C0A"/>
    <w:rsid w:val="00082D62"/>
    <w:rsid w:val="00082D76"/>
    <w:rsid w:val="00083676"/>
    <w:rsid w:val="00083CAA"/>
    <w:rsid w:val="00084A04"/>
    <w:rsid w:val="00084D89"/>
    <w:rsid w:val="00084E3F"/>
    <w:rsid w:val="00084F9E"/>
    <w:rsid w:val="00085010"/>
    <w:rsid w:val="00085B3F"/>
    <w:rsid w:val="00085BD0"/>
    <w:rsid w:val="00085DA5"/>
    <w:rsid w:val="00085F48"/>
    <w:rsid w:val="00085FF6"/>
    <w:rsid w:val="00086151"/>
    <w:rsid w:val="000865D5"/>
    <w:rsid w:val="00086B53"/>
    <w:rsid w:val="00086F17"/>
    <w:rsid w:val="00086F89"/>
    <w:rsid w:val="000870F4"/>
    <w:rsid w:val="000877FA"/>
    <w:rsid w:val="00087890"/>
    <w:rsid w:val="000878F2"/>
    <w:rsid w:val="00087E63"/>
    <w:rsid w:val="00087ED8"/>
    <w:rsid w:val="00087F40"/>
    <w:rsid w:val="000903C9"/>
    <w:rsid w:val="0009052C"/>
    <w:rsid w:val="000905E8"/>
    <w:rsid w:val="0009063C"/>
    <w:rsid w:val="00090693"/>
    <w:rsid w:val="00090895"/>
    <w:rsid w:val="00090B4C"/>
    <w:rsid w:val="00090B76"/>
    <w:rsid w:val="00091356"/>
    <w:rsid w:val="000913F2"/>
    <w:rsid w:val="00091A6A"/>
    <w:rsid w:val="00091CC5"/>
    <w:rsid w:val="00091F50"/>
    <w:rsid w:val="00092405"/>
    <w:rsid w:val="00092439"/>
    <w:rsid w:val="000925C3"/>
    <w:rsid w:val="00092B7F"/>
    <w:rsid w:val="0009315B"/>
    <w:rsid w:val="00093194"/>
    <w:rsid w:val="00093284"/>
    <w:rsid w:val="00093347"/>
    <w:rsid w:val="000934D2"/>
    <w:rsid w:val="000936C1"/>
    <w:rsid w:val="00093751"/>
    <w:rsid w:val="0009383E"/>
    <w:rsid w:val="00093C16"/>
    <w:rsid w:val="00093CDB"/>
    <w:rsid w:val="00093D5D"/>
    <w:rsid w:val="00094097"/>
    <w:rsid w:val="0009418C"/>
    <w:rsid w:val="00094198"/>
    <w:rsid w:val="00094201"/>
    <w:rsid w:val="0009444D"/>
    <w:rsid w:val="0009446F"/>
    <w:rsid w:val="00094474"/>
    <w:rsid w:val="00094956"/>
    <w:rsid w:val="00094CB7"/>
    <w:rsid w:val="00094D63"/>
    <w:rsid w:val="00095058"/>
    <w:rsid w:val="0009532D"/>
    <w:rsid w:val="00095937"/>
    <w:rsid w:val="00095BBB"/>
    <w:rsid w:val="00095CBB"/>
    <w:rsid w:val="00095CE5"/>
    <w:rsid w:val="00095E09"/>
    <w:rsid w:val="00096129"/>
    <w:rsid w:val="000965DE"/>
    <w:rsid w:val="00096C4A"/>
    <w:rsid w:val="00096C8A"/>
    <w:rsid w:val="00096DA0"/>
    <w:rsid w:val="00096F17"/>
    <w:rsid w:val="00096F77"/>
    <w:rsid w:val="00097332"/>
    <w:rsid w:val="00097855"/>
    <w:rsid w:val="00097B23"/>
    <w:rsid w:val="00097E09"/>
    <w:rsid w:val="000A0101"/>
    <w:rsid w:val="000A04A9"/>
    <w:rsid w:val="000A05EA"/>
    <w:rsid w:val="000A09C0"/>
    <w:rsid w:val="000A0B63"/>
    <w:rsid w:val="000A0C07"/>
    <w:rsid w:val="000A0C7F"/>
    <w:rsid w:val="000A11FB"/>
    <w:rsid w:val="000A120D"/>
    <w:rsid w:val="000A12F9"/>
    <w:rsid w:val="000A1491"/>
    <w:rsid w:val="000A14AA"/>
    <w:rsid w:val="000A180B"/>
    <w:rsid w:val="000A1886"/>
    <w:rsid w:val="000A19B9"/>
    <w:rsid w:val="000A1FC3"/>
    <w:rsid w:val="000A20DB"/>
    <w:rsid w:val="000A2393"/>
    <w:rsid w:val="000A241F"/>
    <w:rsid w:val="000A26C8"/>
    <w:rsid w:val="000A27E2"/>
    <w:rsid w:val="000A2B46"/>
    <w:rsid w:val="000A2DC1"/>
    <w:rsid w:val="000A3088"/>
    <w:rsid w:val="000A3142"/>
    <w:rsid w:val="000A33F6"/>
    <w:rsid w:val="000A34BE"/>
    <w:rsid w:val="000A3F4F"/>
    <w:rsid w:val="000A3F7F"/>
    <w:rsid w:val="000A49F6"/>
    <w:rsid w:val="000A4A06"/>
    <w:rsid w:val="000A4AF1"/>
    <w:rsid w:val="000A4B6E"/>
    <w:rsid w:val="000A4C01"/>
    <w:rsid w:val="000A4CA7"/>
    <w:rsid w:val="000A5081"/>
    <w:rsid w:val="000A51FA"/>
    <w:rsid w:val="000A527D"/>
    <w:rsid w:val="000A5D18"/>
    <w:rsid w:val="000A5D44"/>
    <w:rsid w:val="000A6102"/>
    <w:rsid w:val="000A661E"/>
    <w:rsid w:val="000A6692"/>
    <w:rsid w:val="000A6854"/>
    <w:rsid w:val="000A6B5D"/>
    <w:rsid w:val="000A6BC2"/>
    <w:rsid w:val="000A6C22"/>
    <w:rsid w:val="000A6D6D"/>
    <w:rsid w:val="000A6DDB"/>
    <w:rsid w:val="000A7475"/>
    <w:rsid w:val="000A759D"/>
    <w:rsid w:val="000A7714"/>
    <w:rsid w:val="000B04E2"/>
    <w:rsid w:val="000B091E"/>
    <w:rsid w:val="000B0CDF"/>
    <w:rsid w:val="000B0F77"/>
    <w:rsid w:val="000B0FE7"/>
    <w:rsid w:val="000B1334"/>
    <w:rsid w:val="000B1339"/>
    <w:rsid w:val="000B1523"/>
    <w:rsid w:val="000B1790"/>
    <w:rsid w:val="000B1A8A"/>
    <w:rsid w:val="000B1D25"/>
    <w:rsid w:val="000B1FCE"/>
    <w:rsid w:val="000B240E"/>
    <w:rsid w:val="000B2456"/>
    <w:rsid w:val="000B26DF"/>
    <w:rsid w:val="000B2EA3"/>
    <w:rsid w:val="000B31EB"/>
    <w:rsid w:val="000B32BB"/>
    <w:rsid w:val="000B381A"/>
    <w:rsid w:val="000B3ACB"/>
    <w:rsid w:val="000B3D65"/>
    <w:rsid w:val="000B3DC8"/>
    <w:rsid w:val="000B41EF"/>
    <w:rsid w:val="000B451B"/>
    <w:rsid w:val="000B456A"/>
    <w:rsid w:val="000B465E"/>
    <w:rsid w:val="000B4764"/>
    <w:rsid w:val="000B48B4"/>
    <w:rsid w:val="000B4B61"/>
    <w:rsid w:val="000B4D02"/>
    <w:rsid w:val="000B4D36"/>
    <w:rsid w:val="000B4DF1"/>
    <w:rsid w:val="000B5028"/>
    <w:rsid w:val="000B5077"/>
    <w:rsid w:val="000B50C4"/>
    <w:rsid w:val="000B51AE"/>
    <w:rsid w:val="000B5400"/>
    <w:rsid w:val="000B54CF"/>
    <w:rsid w:val="000B560E"/>
    <w:rsid w:val="000B5665"/>
    <w:rsid w:val="000B59BF"/>
    <w:rsid w:val="000B5C80"/>
    <w:rsid w:val="000B5CAE"/>
    <w:rsid w:val="000B5FD4"/>
    <w:rsid w:val="000B62D0"/>
    <w:rsid w:val="000B63BC"/>
    <w:rsid w:val="000B6514"/>
    <w:rsid w:val="000B67AF"/>
    <w:rsid w:val="000B6941"/>
    <w:rsid w:val="000B69BF"/>
    <w:rsid w:val="000B6BB7"/>
    <w:rsid w:val="000B6F17"/>
    <w:rsid w:val="000B738E"/>
    <w:rsid w:val="000B73AA"/>
    <w:rsid w:val="000B74D3"/>
    <w:rsid w:val="000B759E"/>
    <w:rsid w:val="000B75C0"/>
    <w:rsid w:val="000B75D9"/>
    <w:rsid w:val="000B77C7"/>
    <w:rsid w:val="000B78CB"/>
    <w:rsid w:val="000B797D"/>
    <w:rsid w:val="000B7EF8"/>
    <w:rsid w:val="000C0064"/>
    <w:rsid w:val="000C006D"/>
    <w:rsid w:val="000C04FE"/>
    <w:rsid w:val="000C06B2"/>
    <w:rsid w:val="000C06D5"/>
    <w:rsid w:val="000C0F12"/>
    <w:rsid w:val="000C0F50"/>
    <w:rsid w:val="000C0FA5"/>
    <w:rsid w:val="000C1489"/>
    <w:rsid w:val="000C1545"/>
    <w:rsid w:val="000C16BA"/>
    <w:rsid w:val="000C18D4"/>
    <w:rsid w:val="000C190F"/>
    <w:rsid w:val="000C19CA"/>
    <w:rsid w:val="000C1C7B"/>
    <w:rsid w:val="000C1F8B"/>
    <w:rsid w:val="000C25B1"/>
    <w:rsid w:val="000C2736"/>
    <w:rsid w:val="000C2A57"/>
    <w:rsid w:val="000C318D"/>
    <w:rsid w:val="000C368E"/>
    <w:rsid w:val="000C36CC"/>
    <w:rsid w:val="000C3828"/>
    <w:rsid w:val="000C38B4"/>
    <w:rsid w:val="000C3B12"/>
    <w:rsid w:val="000C3DFC"/>
    <w:rsid w:val="000C3E8D"/>
    <w:rsid w:val="000C43CA"/>
    <w:rsid w:val="000C4444"/>
    <w:rsid w:val="000C4847"/>
    <w:rsid w:val="000C4F5C"/>
    <w:rsid w:val="000C55B9"/>
    <w:rsid w:val="000C57BB"/>
    <w:rsid w:val="000C580D"/>
    <w:rsid w:val="000C58D2"/>
    <w:rsid w:val="000C5A70"/>
    <w:rsid w:val="000C5BD5"/>
    <w:rsid w:val="000C5DA5"/>
    <w:rsid w:val="000C6438"/>
    <w:rsid w:val="000C65DD"/>
    <w:rsid w:val="000C66F7"/>
    <w:rsid w:val="000C68FF"/>
    <w:rsid w:val="000C6BAF"/>
    <w:rsid w:val="000C6CB3"/>
    <w:rsid w:val="000C6EAC"/>
    <w:rsid w:val="000C786F"/>
    <w:rsid w:val="000C7A5C"/>
    <w:rsid w:val="000D01A0"/>
    <w:rsid w:val="000D0402"/>
    <w:rsid w:val="000D055C"/>
    <w:rsid w:val="000D0749"/>
    <w:rsid w:val="000D0A4B"/>
    <w:rsid w:val="000D0FE8"/>
    <w:rsid w:val="000D10BA"/>
    <w:rsid w:val="000D1263"/>
    <w:rsid w:val="000D1535"/>
    <w:rsid w:val="000D15E1"/>
    <w:rsid w:val="000D16A4"/>
    <w:rsid w:val="000D19B6"/>
    <w:rsid w:val="000D1D9A"/>
    <w:rsid w:val="000D1DE7"/>
    <w:rsid w:val="000D1E7B"/>
    <w:rsid w:val="000D1E87"/>
    <w:rsid w:val="000D1FC6"/>
    <w:rsid w:val="000D245F"/>
    <w:rsid w:val="000D2966"/>
    <w:rsid w:val="000D29FC"/>
    <w:rsid w:val="000D2C4E"/>
    <w:rsid w:val="000D2C53"/>
    <w:rsid w:val="000D2DC5"/>
    <w:rsid w:val="000D2F4A"/>
    <w:rsid w:val="000D30A7"/>
    <w:rsid w:val="000D30CB"/>
    <w:rsid w:val="000D30E5"/>
    <w:rsid w:val="000D3205"/>
    <w:rsid w:val="000D34FF"/>
    <w:rsid w:val="000D38C2"/>
    <w:rsid w:val="000D3E4F"/>
    <w:rsid w:val="000D3EFC"/>
    <w:rsid w:val="000D41A6"/>
    <w:rsid w:val="000D4297"/>
    <w:rsid w:val="000D4368"/>
    <w:rsid w:val="000D43DB"/>
    <w:rsid w:val="000D4516"/>
    <w:rsid w:val="000D487C"/>
    <w:rsid w:val="000D488F"/>
    <w:rsid w:val="000D4989"/>
    <w:rsid w:val="000D4A59"/>
    <w:rsid w:val="000D4BD7"/>
    <w:rsid w:val="000D4D0A"/>
    <w:rsid w:val="000D5851"/>
    <w:rsid w:val="000D59D3"/>
    <w:rsid w:val="000D6044"/>
    <w:rsid w:val="000D610E"/>
    <w:rsid w:val="000D61D5"/>
    <w:rsid w:val="000D6592"/>
    <w:rsid w:val="000D6CC0"/>
    <w:rsid w:val="000D6F79"/>
    <w:rsid w:val="000D703D"/>
    <w:rsid w:val="000D70CE"/>
    <w:rsid w:val="000D717C"/>
    <w:rsid w:val="000D7261"/>
    <w:rsid w:val="000D7483"/>
    <w:rsid w:val="000D7563"/>
    <w:rsid w:val="000D76D4"/>
    <w:rsid w:val="000D7A09"/>
    <w:rsid w:val="000D7AED"/>
    <w:rsid w:val="000D7F1F"/>
    <w:rsid w:val="000E0496"/>
    <w:rsid w:val="000E09C8"/>
    <w:rsid w:val="000E0D4B"/>
    <w:rsid w:val="000E0FFD"/>
    <w:rsid w:val="000E1296"/>
    <w:rsid w:val="000E16BB"/>
    <w:rsid w:val="000E17D7"/>
    <w:rsid w:val="000E1927"/>
    <w:rsid w:val="000E1DF1"/>
    <w:rsid w:val="000E1FEF"/>
    <w:rsid w:val="000E20E3"/>
    <w:rsid w:val="000E229B"/>
    <w:rsid w:val="000E22D5"/>
    <w:rsid w:val="000E2386"/>
    <w:rsid w:val="000E24E3"/>
    <w:rsid w:val="000E27A7"/>
    <w:rsid w:val="000E294D"/>
    <w:rsid w:val="000E2AA0"/>
    <w:rsid w:val="000E2C73"/>
    <w:rsid w:val="000E2DE8"/>
    <w:rsid w:val="000E2E21"/>
    <w:rsid w:val="000E2EEC"/>
    <w:rsid w:val="000E2F82"/>
    <w:rsid w:val="000E3596"/>
    <w:rsid w:val="000E3D1D"/>
    <w:rsid w:val="000E3EAF"/>
    <w:rsid w:val="000E41FC"/>
    <w:rsid w:val="000E4ADA"/>
    <w:rsid w:val="000E4DB9"/>
    <w:rsid w:val="000E4FA0"/>
    <w:rsid w:val="000E500C"/>
    <w:rsid w:val="000E57D5"/>
    <w:rsid w:val="000E5D91"/>
    <w:rsid w:val="000E5E3E"/>
    <w:rsid w:val="000E6140"/>
    <w:rsid w:val="000E641E"/>
    <w:rsid w:val="000E6DAE"/>
    <w:rsid w:val="000E6E1D"/>
    <w:rsid w:val="000E74E3"/>
    <w:rsid w:val="000E75F5"/>
    <w:rsid w:val="000E75F6"/>
    <w:rsid w:val="000E7A84"/>
    <w:rsid w:val="000E7DDC"/>
    <w:rsid w:val="000F008D"/>
    <w:rsid w:val="000F0101"/>
    <w:rsid w:val="000F08CC"/>
    <w:rsid w:val="000F1159"/>
    <w:rsid w:val="000F17AD"/>
    <w:rsid w:val="000F1AC9"/>
    <w:rsid w:val="000F1C70"/>
    <w:rsid w:val="000F1DA5"/>
    <w:rsid w:val="000F1E78"/>
    <w:rsid w:val="000F1FA3"/>
    <w:rsid w:val="000F2478"/>
    <w:rsid w:val="000F253B"/>
    <w:rsid w:val="000F2612"/>
    <w:rsid w:val="000F266C"/>
    <w:rsid w:val="000F2717"/>
    <w:rsid w:val="000F273B"/>
    <w:rsid w:val="000F2C9B"/>
    <w:rsid w:val="000F2CAA"/>
    <w:rsid w:val="000F2D7E"/>
    <w:rsid w:val="000F3461"/>
    <w:rsid w:val="000F3548"/>
    <w:rsid w:val="000F3652"/>
    <w:rsid w:val="000F374A"/>
    <w:rsid w:val="000F398B"/>
    <w:rsid w:val="000F3A67"/>
    <w:rsid w:val="000F3BE4"/>
    <w:rsid w:val="000F416E"/>
    <w:rsid w:val="000F41C1"/>
    <w:rsid w:val="000F4781"/>
    <w:rsid w:val="000F5A00"/>
    <w:rsid w:val="000F5A21"/>
    <w:rsid w:val="000F5C8F"/>
    <w:rsid w:val="000F5DC3"/>
    <w:rsid w:val="000F60AB"/>
    <w:rsid w:val="000F65CE"/>
    <w:rsid w:val="000F6AE9"/>
    <w:rsid w:val="000F6F29"/>
    <w:rsid w:val="000F703D"/>
    <w:rsid w:val="000F720F"/>
    <w:rsid w:val="000F7383"/>
    <w:rsid w:val="000F739E"/>
    <w:rsid w:val="000F767A"/>
    <w:rsid w:val="000F7A4D"/>
    <w:rsid w:val="000F7CD4"/>
    <w:rsid w:val="000F7F1D"/>
    <w:rsid w:val="0010012D"/>
    <w:rsid w:val="00100386"/>
    <w:rsid w:val="001003D2"/>
    <w:rsid w:val="001003FD"/>
    <w:rsid w:val="001004D1"/>
    <w:rsid w:val="00100991"/>
    <w:rsid w:val="00100B04"/>
    <w:rsid w:val="00100BA5"/>
    <w:rsid w:val="00100E06"/>
    <w:rsid w:val="00100E52"/>
    <w:rsid w:val="00100F5A"/>
    <w:rsid w:val="00101244"/>
    <w:rsid w:val="001012F7"/>
    <w:rsid w:val="001014E1"/>
    <w:rsid w:val="00101674"/>
    <w:rsid w:val="00101F73"/>
    <w:rsid w:val="0010205F"/>
    <w:rsid w:val="0010208A"/>
    <w:rsid w:val="00102201"/>
    <w:rsid w:val="0010286C"/>
    <w:rsid w:val="00102C64"/>
    <w:rsid w:val="00102D3D"/>
    <w:rsid w:val="0010309E"/>
    <w:rsid w:val="0010319B"/>
    <w:rsid w:val="00103701"/>
    <w:rsid w:val="00103A6E"/>
    <w:rsid w:val="00103AA6"/>
    <w:rsid w:val="00103B80"/>
    <w:rsid w:val="00103B99"/>
    <w:rsid w:val="00103D85"/>
    <w:rsid w:val="00103F97"/>
    <w:rsid w:val="0010421A"/>
    <w:rsid w:val="00104259"/>
    <w:rsid w:val="00104276"/>
    <w:rsid w:val="001043F4"/>
    <w:rsid w:val="0010455C"/>
    <w:rsid w:val="001045B4"/>
    <w:rsid w:val="001045DC"/>
    <w:rsid w:val="0010470E"/>
    <w:rsid w:val="00104B14"/>
    <w:rsid w:val="00104BDA"/>
    <w:rsid w:val="00104FB2"/>
    <w:rsid w:val="00104FD5"/>
    <w:rsid w:val="00104FE0"/>
    <w:rsid w:val="00104FED"/>
    <w:rsid w:val="001050E7"/>
    <w:rsid w:val="001051B3"/>
    <w:rsid w:val="001056BC"/>
    <w:rsid w:val="001057DE"/>
    <w:rsid w:val="00105919"/>
    <w:rsid w:val="00105BB6"/>
    <w:rsid w:val="00105BBA"/>
    <w:rsid w:val="00105BBF"/>
    <w:rsid w:val="00105C1A"/>
    <w:rsid w:val="00105E71"/>
    <w:rsid w:val="00105ECF"/>
    <w:rsid w:val="001061CD"/>
    <w:rsid w:val="0010624E"/>
    <w:rsid w:val="001063C6"/>
    <w:rsid w:val="0010640C"/>
    <w:rsid w:val="0010696F"/>
    <w:rsid w:val="00106C40"/>
    <w:rsid w:val="00107240"/>
    <w:rsid w:val="00107244"/>
    <w:rsid w:val="001073B2"/>
    <w:rsid w:val="001079D9"/>
    <w:rsid w:val="00107BC1"/>
    <w:rsid w:val="00107C98"/>
    <w:rsid w:val="00107DC3"/>
    <w:rsid w:val="001103A1"/>
    <w:rsid w:val="00110424"/>
    <w:rsid w:val="00110454"/>
    <w:rsid w:val="001106BF"/>
    <w:rsid w:val="00110C7B"/>
    <w:rsid w:val="001112A0"/>
    <w:rsid w:val="001112B3"/>
    <w:rsid w:val="001113AD"/>
    <w:rsid w:val="0011167F"/>
    <w:rsid w:val="0011174B"/>
    <w:rsid w:val="001117A6"/>
    <w:rsid w:val="001117BB"/>
    <w:rsid w:val="00111B41"/>
    <w:rsid w:val="0011200B"/>
    <w:rsid w:val="001120BD"/>
    <w:rsid w:val="001120E5"/>
    <w:rsid w:val="001123E0"/>
    <w:rsid w:val="00112430"/>
    <w:rsid w:val="001125D3"/>
    <w:rsid w:val="001125DF"/>
    <w:rsid w:val="00112A81"/>
    <w:rsid w:val="0011307D"/>
    <w:rsid w:val="00113187"/>
    <w:rsid w:val="0011380D"/>
    <w:rsid w:val="00113B61"/>
    <w:rsid w:val="00113BE6"/>
    <w:rsid w:val="00113D90"/>
    <w:rsid w:val="00114284"/>
    <w:rsid w:val="001142B6"/>
    <w:rsid w:val="001147CC"/>
    <w:rsid w:val="001148CE"/>
    <w:rsid w:val="00114D98"/>
    <w:rsid w:val="00115089"/>
    <w:rsid w:val="0011521E"/>
    <w:rsid w:val="00115526"/>
    <w:rsid w:val="00115A94"/>
    <w:rsid w:val="00115B2C"/>
    <w:rsid w:val="00115E4B"/>
    <w:rsid w:val="00116119"/>
    <w:rsid w:val="0011641F"/>
    <w:rsid w:val="001165F5"/>
    <w:rsid w:val="001167D3"/>
    <w:rsid w:val="00116BB3"/>
    <w:rsid w:val="00116D9C"/>
    <w:rsid w:val="00116E38"/>
    <w:rsid w:val="0011700D"/>
    <w:rsid w:val="00117046"/>
    <w:rsid w:val="00117303"/>
    <w:rsid w:val="00117D09"/>
    <w:rsid w:val="00117E89"/>
    <w:rsid w:val="00117F78"/>
    <w:rsid w:val="0012074D"/>
    <w:rsid w:val="00120755"/>
    <w:rsid w:val="00120B70"/>
    <w:rsid w:val="00120CF2"/>
    <w:rsid w:val="00120E81"/>
    <w:rsid w:val="001214B3"/>
    <w:rsid w:val="001215C0"/>
    <w:rsid w:val="001217FA"/>
    <w:rsid w:val="00121AAE"/>
    <w:rsid w:val="00121DA8"/>
    <w:rsid w:val="001221F1"/>
    <w:rsid w:val="00122339"/>
    <w:rsid w:val="00122548"/>
    <w:rsid w:val="0012294C"/>
    <w:rsid w:val="00122C76"/>
    <w:rsid w:val="00122EA0"/>
    <w:rsid w:val="001232E2"/>
    <w:rsid w:val="0012354D"/>
    <w:rsid w:val="001237E8"/>
    <w:rsid w:val="001239BC"/>
    <w:rsid w:val="00123B44"/>
    <w:rsid w:val="00123C24"/>
    <w:rsid w:val="00123E96"/>
    <w:rsid w:val="001246DC"/>
    <w:rsid w:val="001247F3"/>
    <w:rsid w:val="00124985"/>
    <w:rsid w:val="00124A0D"/>
    <w:rsid w:val="00124DCF"/>
    <w:rsid w:val="00124F9D"/>
    <w:rsid w:val="00125700"/>
    <w:rsid w:val="00126058"/>
    <w:rsid w:val="00126080"/>
    <w:rsid w:val="001261C5"/>
    <w:rsid w:val="00126B04"/>
    <w:rsid w:val="00126EC4"/>
    <w:rsid w:val="00126F68"/>
    <w:rsid w:val="0012711A"/>
    <w:rsid w:val="0012756C"/>
    <w:rsid w:val="00127BCB"/>
    <w:rsid w:val="00127EF6"/>
    <w:rsid w:val="00127F22"/>
    <w:rsid w:val="001300A7"/>
    <w:rsid w:val="0013030E"/>
    <w:rsid w:val="00130389"/>
    <w:rsid w:val="0013062A"/>
    <w:rsid w:val="001309E7"/>
    <w:rsid w:val="0013110A"/>
    <w:rsid w:val="00131279"/>
    <w:rsid w:val="001313B7"/>
    <w:rsid w:val="001313B8"/>
    <w:rsid w:val="001313FB"/>
    <w:rsid w:val="0013142A"/>
    <w:rsid w:val="001315B3"/>
    <w:rsid w:val="00131BB5"/>
    <w:rsid w:val="00131CCA"/>
    <w:rsid w:val="00131DC1"/>
    <w:rsid w:val="0013249C"/>
    <w:rsid w:val="00132668"/>
    <w:rsid w:val="00132B06"/>
    <w:rsid w:val="00132B75"/>
    <w:rsid w:val="00132D31"/>
    <w:rsid w:val="00133025"/>
    <w:rsid w:val="001330B9"/>
    <w:rsid w:val="001333E3"/>
    <w:rsid w:val="00133472"/>
    <w:rsid w:val="001335C6"/>
    <w:rsid w:val="0013395C"/>
    <w:rsid w:val="00133A98"/>
    <w:rsid w:val="00133BFC"/>
    <w:rsid w:val="00133E94"/>
    <w:rsid w:val="00133F9B"/>
    <w:rsid w:val="00133FA7"/>
    <w:rsid w:val="00134088"/>
    <w:rsid w:val="0013427D"/>
    <w:rsid w:val="00134453"/>
    <w:rsid w:val="00134531"/>
    <w:rsid w:val="001346B6"/>
    <w:rsid w:val="00134830"/>
    <w:rsid w:val="0013498E"/>
    <w:rsid w:val="00134AD8"/>
    <w:rsid w:val="00134B47"/>
    <w:rsid w:val="00134FC4"/>
    <w:rsid w:val="001353D9"/>
    <w:rsid w:val="001353F5"/>
    <w:rsid w:val="0013552B"/>
    <w:rsid w:val="001357C7"/>
    <w:rsid w:val="001357F3"/>
    <w:rsid w:val="0013599E"/>
    <w:rsid w:val="00136044"/>
    <w:rsid w:val="001363D6"/>
    <w:rsid w:val="001363F0"/>
    <w:rsid w:val="00136860"/>
    <w:rsid w:val="00136924"/>
    <w:rsid w:val="00137210"/>
    <w:rsid w:val="001374CC"/>
    <w:rsid w:val="001377F7"/>
    <w:rsid w:val="00137D17"/>
    <w:rsid w:val="0014039A"/>
    <w:rsid w:val="001406EF"/>
    <w:rsid w:val="00140959"/>
    <w:rsid w:val="00140A51"/>
    <w:rsid w:val="00140B4C"/>
    <w:rsid w:val="00140C73"/>
    <w:rsid w:val="00140D73"/>
    <w:rsid w:val="00140FDC"/>
    <w:rsid w:val="001410E5"/>
    <w:rsid w:val="00141156"/>
    <w:rsid w:val="0014118C"/>
    <w:rsid w:val="001413E7"/>
    <w:rsid w:val="00141692"/>
    <w:rsid w:val="0014170E"/>
    <w:rsid w:val="00141A80"/>
    <w:rsid w:val="00141C4C"/>
    <w:rsid w:val="00141E75"/>
    <w:rsid w:val="00141FC4"/>
    <w:rsid w:val="00141FFC"/>
    <w:rsid w:val="0014204B"/>
    <w:rsid w:val="00142352"/>
    <w:rsid w:val="001424F5"/>
    <w:rsid w:val="00142588"/>
    <w:rsid w:val="00142682"/>
    <w:rsid w:val="00142701"/>
    <w:rsid w:val="00142709"/>
    <w:rsid w:val="00142939"/>
    <w:rsid w:val="00142B7A"/>
    <w:rsid w:val="00142BFA"/>
    <w:rsid w:val="00142C8C"/>
    <w:rsid w:val="00142D67"/>
    <w:rsid w:val="00142D9C"/>
    <w:rsid w:val="001433EB"/>
    <w:rsid w:val="0014348B"/>
    <w:rsid w:val="001437FC"/>
    <w:rsid w:val="001439A7"/>
    <w:rsid w:val="00143CD4"/>
    <w:rsid w:val="00143D9E"/>
    <w:rsid w:val="00143E28"/>
    <w:rsid w:val="0014405B"/>
    <w:rsid w:val="0014475C"/>
    <w:rsid w:val="001449CF"/>
    <w:rsid w:val="00144E33"/>
    <w:rsid w:val="001450C3"/>
    <w:rsid w:val="00145A99"/>
    <w:rsid w:val="00145C48"/>
    <w:rsid w:val="0014621D"/>
    <w:rsid w:val="001462E4"/>
    <w:rsid w:val="00146358"/>
    <w:rsid w:val="001464AD"/>
    <w:rsid w:val="00146809"/>
    <w:rsid w:val="00146988"/>
    <w:rsid w:val="00146E94"/>
    <w:rsid w:val="00146ED3"/>
    <w:rsid w:val="00146FBD"/>
    <w:rsid w:val="00147178"/>
    <w:rsid w:val="001475BC"/>
    <w:rsid w:val="0014772B"/>
    <w:rsid w:val="0014773C"/>
    <w:rsid w:val="001477D9"/>
    <w:rsid w:val="00147AA6"/>
    <w:rsid w:val="00147B8D"/>
    <w:rsid w:val="00147DE0"/>
    <w:rsid w:val="00150519"/>
    <w:rsid w:val="00150561"/>
    <w:rsid w:val="00150D04"/>
    <w:rsid w:val="00150D83"/>
    <w:rsid w:val="00150D86"/>
    <w:rsid w:val="00151054"/>
    <w:rsid w:val="0015109C"/>
    <w:rsid w:val="001512FE"/>
    <w:rsid w:val="00151656"/>
    <w:rsid w:val="00151909"/>
    <w:rsid w:val="00151AFC"/>
    <w:rsid w:val="001521F4"/>
    <w:rsid w:val="00152750"/>
    <w:rsid w:val="001528D7"/>
    <w:rsid w:val="001530F3"/>
    <w:rsid w:val="001532A9"/>
    <w:rsid w:val="001532C1"/>
    <w:rsid w:val="00153495"/>
    <w:rsid w:val="00153940"/>
    <w:rsid w:val="00153B3A"/>
    <w:rsid w:val="00153C65"/>
    <w:rsid w:val="00154785"/>
    <w:rsid w:val="00154886"/>
    <w:rsid w:val="00154C07"/>
    <w:rsid w:val="00154E9A"/>
    <w:rsid w:val="0015511D"/>
    <w:rsid w:val="0015513D"/>
    <w:rsid w:val="0015516C"/>
    <w:rsid w:val="00155178"/>
    <w:rsid w:val="0015553D"/>
    <w:rsid w:val="0015590C"/>
    <w:rsid w:val="00155A30"/>
    <w:rsid w:val="00155D59"/>
    <w:rsid w:val="001562F3"/>
    <w:rsid w:val="001566D1"/>
    <w:rsid w:val="00156971"/>
    <w:rsid w:val="001569AC"/>
    <w:rsid w:val="001569DF"/>
    <w:rsid w:val="00156B8B"/>
    <w:rsid w:val="00156C7C"/>
    <w:rsid w:val="00156E72"/>
    <w:rsid w:val="00156F21"/>
    <w:rsid w:val="00157108"/>
    <w:rsid w:val="00157810"/>
    <w:rsid w:val="001578C0"/>
    <w:rsid w:val="00157A31"/>
    <w:rsid w:val="00157D2C"/>
    <w:rsid w:val="00157D9B"/>
    <w:rsid w:val="00157DB7"/>
    <w:rsid w:val="00157F03"/>
    <w:rsid w:val="00157F9B"/>
    <w:rsid w:val="00160016"/>
    <w:rsid w:val="0016003A"/>
    <w:rsid w:val="001600AA"/>
    <w:rsid w:val="00160122"/>
    <w:rsid w:val="0016018F"/>
    <w:rsid w:val="001605FC"/>
    <w:rsid w:val="0016060E"/>
    <w:rsid w:val="00160762"/>
    <w:rsid w:val="00160988"/>
    <w:rsid w:val="001609F0"/>
    <w:rsid w:val="00161473"/>
    <w:rsid w:val="001615C1"/>
    <w:rsid w:val="0016167D"/>
    <w:rsid w:val="001617F9"/>
    <w:rsid w:val="001619AF"/>
    <w:rsid w:val="00161B8F"/>
    <w:rsid w:val="00161EC3"/>
    <w:rsid w:val="00162142"/>
    <w:rsid w:val="0016226F"/>
    <w:rsid w:val="0016264F"/>
    <w:rsid w:val="0016289D"/>
    <w:rsid w:val="00162A37"/>
    <w:rsid w:val="00162A75"/>
    <w:rsid w:val="00162DA1"/>
    <w:rsid w:val="00163068"/>
    <w:rsid w:val="00163083"/>
    <w:rsid w:val="0016338E"/>
    <w:rsid w:val="001635E5"/>
    <w:rsid w:val="00163788"/>
    <w:rsid w:val="00163B13"/>
    <w:rsid w:val="00163BDB"/>
    <w:rsid w:val="00163D9A"/>
    <w:rsid w:val="001644E5"/>
    <w:rsid w:val="00164DA3"/>
    <w:rsid w:val="0016507D"/>
    <w:rsid w:val="0016556C"/>
    <w:rsid w:val="00165606"/>
    <w:rsid w:val="00165BB6"/>
    <w:rsid w:val="00165FA3"/>
    <w:rsid w:val="00165FFB"/>
    <w:rsid w:val="00166123"/>
    <w:rsid w:val="00166739"/>
    <w:rsid w:val="001667EB"/>
    <w:rsid w:val="00166897"/>
    <w:rsid w:val="00167103"/>
    <w:rsid w:val="0016726D"/>
    <w:rsid w:val="001677EE"/>
    <w:rsid w:val="00167B60"/>
    <w:rsid w:val="00167BF6"/>
    <w:rsid w:val="00167CA7"/>
    <w:rsid w:val="00167CC9"/>
    <w:rsid w:val="001700E0"/>
    <w:rsid w:val="00170114"/>
    <w:rsid w:val="001704BC"/>
    <w:rsid w:val="00170911"/>
    <w:rsid w:val="00170D02"/>
    <w:rsid w:val="00170D27"/>
    <w:rsid w:val="00170E14"/>
    <w:rsid w:val="00170E55"/>
    <w:rsid w:val="00170F8B"/>
    <w:rsid w:val="001712DA"/>
    <w:rsid w:val="001712DF"/>
    <w:rsid w:val="001715A1"/>
    <w:rsid w:val="00171A2E"/>
    <w:rsid w:val="00171A51"/>
    <w:rsid w:val="0017207D"/>
    <w:rsid w:val="00172338"/>
    <w:rsid w:val="0017270A"/>
    <w:rsid w:val="00172CB4"/>
    <w:rsid w:val="00172CCB"/>
    <w:rsid w:val="001740CA"/>
    <w:rsid w:val="00174413"/>
    <w:rsid w:val="00174476"/>
    <w:rsid w:val="001746A0"/>
    <w:rsid w:val="00174729"/>
    <w:rsid w:val="00174795"/>
    <w:rsid w:val="001750C0"/>
    <w:rsid w:val="00175399"/>
    <w:rsid w:val="00175AD1"/>
    <w:rsid w:val="001761FC"/>
    <w:rsid w:val="00176662"/>
    <w:rsid w:val="00176BF3"/>
    <w:rsid w:val="00176D2B"/>
    <w:rsid w:val="00176F10"/>
    <w:rsid w:val="001770FA"/>
    <w:rsid w:val="0017740E"/>
    <w:rsid w:val="00177439"/>
    <w:rsid w:val="00177B79"/>
    <w:rsid w:val="001800B9"/>
    <w:rsid w:val="001801BF"/>
    <w:rsid w:val="00180354"/>
    <w:rsid w:val="00180503"/>
    <w:rsid w:val="001805C6"/>
    <w:rsid w:val="00180606"/>
    <w:rsid w:val="0018093C"/>
    <w:rsid w:val="00180AFD"/>
    <w:rsid w:val="00180B88"/>
    <w:rsid w:val="00180C73"/>
    <w:rsid w:val="00180D79"/>
    <w:rsid w:val="0018104D"/>
    <w:rsid w:val="001810BA"/>
    <w:rsid w:val="001816CC"/>
    <w:rsid w:val="00181D20"/>
    <w:rsid w:val="001828F4"/>
    <w:rsid w:val="00182AEE"/>
    <w:rsid w:val="00182DD3"/>
    <w:rsid w:val="00182EB3"/>
    <w:rsid w:val="00182F0E"/>
    <w:rsid w:val="001831C3"/>
    <w:rsid w:val="00183842"/>
    <w:rsid w:val="00183B70"/>
    <w:rsid w:val="0018446C"/>
    <w:rsid w:val="001846B7"/>
    <w:rsid w:val="0018483F"/>
    <w:rsid w:val="001849E3"/>
    <w:rsid w:val="00184B78"/>
    <w:rsid w:val="00184C1D"/>
    <w:rsid w:val="00184E17"/>
    <w:rsid w:val="00185142"/>
    <w:rsid w:val="00185290"/>
    <w:rsid w:val="00185372"/>
    <w:rsid w:val="00185560"/>
    <w:rsid w:val="0018578F"/>
    <w:rsid w:val="001858EE"/>
    <w:rsid w:val="0018597F"/>
    <w:rsid w:val="00185C3B"/>
    <w:rsid w:val="00185C7C"/>
    <w:rsid w:val="00185DD2"/>
    <w:rsid w:val="00186078"/>
    <w:rsid w:val="001864D9"/>
    <w:rsid w:val="00186C4E"/>
    <w:rsid w:val="00187169"/>
    <w:rsid w:val="00187397"/>
    <w:rsid w:val="001875CA"/>
    <w:rsid w:val="00187611"/>
    <w:rsid w:val="00187874"/>
    <w:rsid w:val="00187A11"/>
    <w:rsid w:val="00187D7B"/>
    <w:rsid w:val="00190332"/>
    <w:rsid w:val="00190655"/>
    <w:rsid w:val="001906D6"/>
    <w:rsid w:val="001909A1"/>
    <w:rsid w:val="00191635"/>
    <w:rsid w:val="001918DA"/>
    <w:rsid w:val="00191AD3"/>
    <w:rsid w:val="00192059"/>
    <w:rsid w:val="001921AB"/>
    <w:rsid w:val="001921F6"/>
    <w:rsid w:val="00192372"/>
    <w:rsid w:val="0019241D"/>
    <w:rsid w:val="0019242F"/>
    <w:rsid w:val="00192537"/>
    <w:rsid w:val="00192915"/>
    <w:rsid w:val="00192F16"/>
    <w:rsid w:val="00192FD5"/>
    <w:rsid w:val="001934A4"/>
    <w:rsid w:val="00193540"/>
    <w:rsid w:val="0019388B"/>
    <w:rsid w:val="00193CCA"/>
    <w:rsid w:val="00194264"/>
    <w:rsid w:val="001946B1"/>
    <w:rsid w:val="001946F7"/>
    <w:rsid w:val="00194931"/>
    <w:rsid w:val="001949E8"/>
    <w:rsid w:val="00194A26"/>
    <w:rsid w:val="00194BBA"/>
    <w:rsid w:val="00194D4F"/>
    <w:rsid w:val="001950E4"/>
    <w:rsid w:val="0019514E"/>
    <w:rsid w:val="001954EF"/>
    <w:rsid w:val="00195951"/>
    <w:rsid w:val="00195FCA"/>
    <w:rsid w:val="00196236"/>
    <w:rsid w:val="00196797"/>
    <w:rsid w:val="00196B03"/>
    <w:rsid w:val="00196DC3"/>
    <w:rsid w:val="00196E02"/>
    <w:rsid w:val="00196FFD"/>
    <w:rsid w:val="0019742B"/>
    <w:rsid w:val="001974C3"/>
    <w:rsid w:val="00197713"/>
    <w:rsid w:val="001978F9"/>
    <w:rsid w:val="001979CE"/>
    <w:rsid w:val="001A02D1"/>
    <w:rsid w:val="001A039D"/>
    <w:rsid w:val="001A0431"/>
    <w:rsid w:val="001A0A57"/>
    <w:rsid w:val="001A0B96"/>
    <w:rsid w:val="001A0E14"/>
    <w:rsid w:val="001A0E1C"/>
    <w:rsid w:val="001A0E6D"/>
    <w:rsid w:val="001A109A"/>
    <w:rsid w:val="001A12A5"/>
    <w:rsid w:val="001A14B7"/>
    <w:rsid w:val="001A1584"/>
    <w:rsid w:val="001A237F"/>
    <w:rsid w:val="001A2416"/>
    <w:rsid w:val="001A2735"/>
    <w:rsid w:val="001A2823"/>
    <w:rsid w:val="001A2865"/>
    <w:rsid w:val="001A2B4B"/>
    <w:rsid w:val="001A2CE3"/>
    <w:rsid w:val="001A2EB0"/>
    <w:rsid w:val="001A387F"/>
    <w:rsid w:val="001A38F6"/>
    <w:rsid w:val="001A3B91"/>
    <w:rsid w:val="001A3CF7"/>
    <w:rsid w:val="001A3EC7"/>
    <w:rsid w:val="001A4049"/>
    <w:rsid w:val="001A415C"/>
    <w:rsid w:val="001A4BDC"/>
    <w:rsid w:val="001A50CE"/>
    <w:rsid w:val="001A5621"/>
    <w:rsid w:val="001A595D"/>
    <w:rsid w:val="001A59FD"/>
    <w:rsid w:val="001A5C3A"/>
    <w:rsid w:val="001A5FD5"/>
    <w:rsid w:val="001A628C"/>
    <w:rsid w:val="001A62AE"/>
    <w:rsid w:val="001A633E"/>
    <w:rsid w:val="001A6BEB"/>
    <w:rsid w:val="001A6D51"/>
    <w:rsid w:val="001A6E6B"/>
    <w:rsid w:val="001A70B0"/>
    <w:rsid w:val="001A742E"/>
    <w:rsid w:val="001A761D"/>
    <w:rsid w:val="001A781F"/>
    <w:rsid w:val="001A7E92"/>
    <w:rsid w:val="001B00E6"/>
    <w:rsid w:val="001B0332"/>
    <w:rsid w:val="001B072B"/>
    <w:rsid w:val="001B07D3"/>
    <w:rsid w:val="001B07E9"/>
    <w:rsid w:val="001B0804"/>
    <w:rsid w:val="001B09C1"/>
    <w:rsid w:val="001B0A32"/>
    <w:rsid w:val="001B0D4B"/>
    <w:rsid w:val="001B0D80"/>
    <w:rsid w:val="001B0E64"/>
    <w:rsid w:val="001B134A"/>
    <w:rsid w:val="001B1606"/>
    <w:rsid w:val="001B1787"/>
    <w:rsid w:val="001B17A7"/>
    <w:rsid w:val="001B19EE"/>
    <w:rsid w:val="001B1BBE"/>
    <w:rsid w:val="001B201B"/>
    <w:rsid w:val="001B202B"/>
    <w:rsid w:val="001B241E"/>
    <w:rsid w:val="001B2461"/>
    <w:rsid w:val="001B252B"/>
    <w:rsid w:val="001B2806"/>
    <w:rsid w:val="001B2BFE"/>
    <w:rsid w:val="001B2D79"/>
    <w:rsid w:val="001B386B"/>
    <w:rsid w:val="001B3B8C"/>
    <w:rsid w:val="001B3C94"/>
    <w:rsid w:val="001B3FD7"/>
    <w:rsid w:val="001B4563"/>
    <w:rsid w:val="001B45AB"/>
    <w:rsid w:val="001B4764"/>
    <w:rsid w:val="001B5226"/>
    <w:rsid w:val="001B5628"/>
    <w:rsid w:val="001B564C"/>
    <w:rsid w:val="001B5830"/>
    <w:rsid w:val="001B5904"/>
    <w:rsid w:val="001B5ABE"/>
    <w:rsid w:val="001B5C5F"/>
    <w:rsid w:val="001B6127"/>
    <w:rsid w:val="001B62D6"/>
    <w:rsid w:val="001B6312"/>
    <w:rsid w:val="001B642F"/>
    <w:rsid w:val="001B6AF0"/>
    <w:rsid w:val="001B6C1C"/>
    <w:rsid w:val="001B6C26"/>
    <w:rsid w:val="001B6EED"/>
    <w:rsid w:val="001B6F80"/>
    <w:rsid w:val="001B7113"/>
    <w:rsid w:val="001B7540"/>
    <w:rsid w:val="001C0152"/>
    <w:rsid w:val="001C01AD"/>
    <w:rsid w:val="001C01C1"/>
    <w:rsid w:val="001C025F"/>
    <w:rsid w:val="001C0587"/>
    <w:rsid w:val="001C07F1"/>
    <w:rsid w:val="001C0831"/>
    <w:rsid w:val="001C0ED8"/>
    <w:rsid w:val="001C10AB"/>
    <w:rsid w:val="001C10E5"/>
    <w:rsid w:val="001C16BA"/>
    <w:rsid w:val="001C1EEA"/>
    <w:rsid w:val="001C211F"/>
    <w:rsid w:val="001C2CE1"/>
    <w:rsid w:val="001C2DC9"/>
    <w:rsid w:val="001C2ED2"/>
    <w:rsid w:val="001C2ED6"/>
    <w:rsid w:val="001C3AC4"/>
    <w:rsid w:val="001C3C6C"/>
    <w:rsid w:val="001C3D65"/>
    <w:rsid w:val="001C41B3"/>
    <w:rsid w:val="001C42F4"/>
    <w:rsid w:val="001C47AA"/>
    <w:rsid w:val="001C4987"/>
    <w:rsid w:val="001C4AAD"/>
    <w:rsid w:val="001C4DCE"/>
    <w:rsid w:val="001C4FA1"/>
    <w:rsid w:val="001C56F2"/>
    <w:rsid w:val="001C5771"/>
    <w:rsid w:val="001C57AC"/>
    <w:rsid w:val="001C57F8"/>
    <w:rsid w:val="001C5B96"/>
    <w:rsid w:val="001C63E8"/>
    <w:rsid w:val="001C64FF"/>
    <w:rsid w:val="001C6628"/>
    <w:rsid w:val="001C66E4"/>
    <w:rsid w:val="001C6995"/>
    <w:rsid w:val="001C6A08"/>
    <w:rsid w:val="001C6AB4"/>
    <w:rsid w:val="001C6B95"/>
    <w:rsid w:val="001C6BD3"/>
    <w:rsid w:val="001C6E2F"/>
    <w:rsid w:val="001C6EDE"/>
    <w:rsid w:val="001C6F2A"/>
    <w:rsid w:val="001C71E9"/>
    <w:rsid w:val="001C7211"/>
    <w:rsid w:val="001C7294"/>
    <w:rsid w:val="001C72A3"/>
    <w:rsid w:val="001C737E"/>
    <w:rsid w:val="001C74C5"/>
    <w:rsid w:val="001C7554"/>
    <w:rsid w:val="001C7877"/>
    <w:rsid w:val="001C78CB"/>
    <w:rsid w:val="001C79A4"/>
    <w:rsid w:val="001C7BCC"/>
    <w:rsid w:val="001C7C3F"/>
    <w:rsid w:val="001C7C53"/>
    <w:rsid w:val="001D0887"/>
    <w:rsid w:val="001D0918"/>
    <w:rsid w:val="001D1038"/>
    <w:rsid w:val="001D13AF"/>
    <w:rsid w:val="001D15EB"/>
    <w:rsid w:val="001D172F"/>
    <w:rsid w:val="001D18DD"/>
    <w:rsid w:val="001D1C91"/>
    <w:rsid w:val="001D1CBB"/>
    <w:rsid w:val="001D1D38"/>
    <w:rsid w:val="001D211B"/>
    <w:rsid w:val="001D21FD"/>
    <w:rsid w:val="001D23C1"/>
    <w:rsid w:val="001D27C8"/>
    <w:rsid w:val="001D288D"/>
    <w:rsid w:val="001D2899"/>
    <w:rsid w:val="001D2FC7"/>
    <w:rsid w:val="001D34C9"/>
    <w:rsid w:val="001D382A"/>
    <w:rsid w:val="001D39D5"/>
    <w:rsid w:val="001D3C30"/>
    <w:rsid w:val="001D3DBD"/>
    <w:rsid w:val="001D41AA"/>
    <w:rsid w:val="001D42DE"/>
    <w:rsid w:val="001D4A74"/>
    <w:rsid w:val="001D4C97"/>
    <w:rsid w:val="001D568D"/>
    <w:rsid w:val="001D5AFF"/>
    <w:rsid w:val="001D5B04"/>
    <w:rsid w:val="001D64D7"/>
    <w:rsid w:val="001D6BB6"/>
    <w:rsid w:val="001D6C14"/>
    <w:rsid w:val="001D6D39"/>
    <w:rsid w:val="001D6D41"/>
    <w:rsid w:val="001D6E96"/>
    <w:rsid w:val="001D6ED2"/>
    <w:rsid w:val="001D756C"/>
    <w:rsid w:val="001E049E"/>
    <w:rsid w:val="001E0842"/>
    <w:rsid w:val="001E0A54"/>
    <w:rsid w:val="001E0BFF"/>
    <w:rsid w:val="001E0DCF"/>
    <w:rsid w:val="001E0ED4"/>
    <w:rsid w:val="001E1306"/>
    <w:rsid w:val="001E18B1"/>
    <w:rsid w:val="001E1CD0"/>
    <w:rsid w:val="001E1F89"/>
    <w:rsid w:val="001E205D"/>
    <w:rsid w:val="001E2210"/>
    <w:rsid w:val="001E22B4"/>
    <w:rsid w:val="001E22F8"/>
    <w:rsid w:val="001E2357"/>
    <w:rsid w:val="001E2527"/>
    <w:rsid w:val="001E2621"/>
    <w:rsid w:val="001E27BA"/>
    <w:rsid w:val="001E2847"/>
    <w:rsid w:val="001E2875"/>
    <w:rsid w:val="001E289E"/>
    <w:rsid w:val="001E2C20"/>
    <w:rsid w:val="001E2EB2"/>
    <w:rsid w:val="001E3A58"/>
    <w:rsid w:val="001E3AA2"/>
    <w:rsid w:val="001E3D0C"/>
    <w:rsid w:val="001E404F"/>
    <w:rsid w:val="001E4107"/>
    <w:rsid w:val="001E4233"/>
    <w:rsid w:val="001E4449"/>
    <w:rsid w:val="001E4526"/>
    <w:rsid w:val="001E47A3"/>
    <w:rsid w:val="001E4B88"/>
    <w:rsid w:val="001E4F36"/>
    <w:rsid w:val="001E509D"/>
    <w:rsid w:val="001E56E3"/>
    <w:rsid w:val="001E5767"/>
    <w:rsid w:val="001E5988"/>
    <w:rsid w:val="001E5A80"/>
    <w:rsid w:val="001E5AD2"/>
    <w:rsid w:val="001E5CD6"/>
    <w:rsid w:val="001E5F4C"/>
    <w:rsid w:val="001E64E4"/>
    <w:rsid w:val="001E6505"/>
    <w:rsid w:val="001E6722"/>
    <w:rsid w:val="001E6AC7"/>
    <w:rsid w:val="001E6CCD"/>
    <w:rsid w:val="001E6DC6"/>
    <w:rsid w:val="001E6DE7"/>
    <w:rsid w:val="001E6F0E"/>
    <w:rsid w:val="001E6F8D"/>
    <w:rsid w:val="001E6FF9"/>
    <w:rsid w:val="001E73C2"/>
    <w:rsid w:val="001E7807"/>
    <w:rsid w:val="001E7B8C"/>
    <w:rsid w:val="001E7F29"/>
    <w:rsid w:val="001E7FC9"/>
    <w:rsid w:val="001F012E"/>
    <w:rsid w:val="001F0AED"/>
    <w:rsid w:val="001F0CEB"/>
    <w:rsid w:val="001F11DB"/>
    <w:rsid w:val="001F137F"/>
    <w:rsid w:val="001F154E"/>
    <w:rsid w:val="001F16BF"/>
    <w:rsid w:val="001F1733"/>
    <w:rsid w:val="001F1986"/>
    <w:rsid w:val="001F1EB8"/>
    <w:rsid w:val="001F1EF9"/>
    <w:rsid w:val="001F1F72"/>
    <w:rsid w:val="001F211C"/>
    <w:rsid w:val="001F23A8"/>
    <w:rsid w:val="001F25DA"/>
    <w:rsid w:val="001F2960"/>
    <w:rsid w:val="001F2DB6"/>
    <w:rsid w:val="001F2E98"/>
    <w:rsid w:val="001F328A"/>
    <w:rsid w:val="001F32EC"/>
    <w:rsid w:val="001F3557"/>
    <w:rsid w:val="001F35B4"/>
    <w:rsid w:val="001F3989"/>
    <w:rsid w:val="001F3D39"/>
    <w:rsid w:val="001F3FB4"/>
    <w:rsid w:val="001F43A1"/>
    <w:rsid w:val="001F4579"/>
    <w:rsid w:val="001F45ED"/>
    <w:rsid w:val="001F47D6"/>
    <w:rsid w:val="001F4D75"/>
    <w:rsid w:val="001F4E5A"/>
    <w:rsid w:val="001F6197"/>
    <w:rsid w:val="001F67EF"/>
    <w:rsid w:val="001F6974"/>
    <w:rsid w:val="001F6B49"/>
    <w:rsid w:val="001F6F4A"/>
    <w:rsid w:val="001F6FE2"/>
    <w:rsid w:val="001F71B1"/>
    <w:rsid w:val="001F741E"/>
    <w:rsid w:val="001F76AA"/>
    <w:rsid w:val="001F7880"/>
    <w:rsid w:val="001F7D92"/>
    <w:rsid w:val="002000E4"/>
    <w:rsid w:val="00200217"/>
    <w:rsid w:val="002003AF"/>
    <w:rsid w:val="00200730"/>
    <w:rsid w:val="00200760"/>
    <w:rsid w:val="002012B3"/>
    <w:rsid w:val="00201B36"/>
    <w:rsid w:val="00201EA5"/>
    <w:rsid w:val="00201EAF"/>
    <w:rsid w:val="00202416"/>
    <w:rsid w:val="002024B6"/>
    <w:rsid w:val="002026DE"/>
    <w:rsid w:val="002028F6"/>
    <w:rsid w:val="002029B2"/>
    <w:rsid w:val="002029D9"/>
    <w:rsid w:val="00202CE9"/>
    <w:rsid w:val="002033B2"/>
    <w:rsid w:val="002034B5"/>
    <w:rsid w:val="0020365F"/>
    <w:rsid w:val="00203A0E"/>
    <w:rsid w:val="00203B37"/>
    <w:rsid w:val="00203BDD"/>
    <w:rsid w:val="00203DAD"/>
    <w:rsid w:val="00203DE6"/>
    <w:rsid w:val="00203E5C"/>
    <w:rsid w:val="00203F23"/>
    <w:rsid w:val="00203FBB"/>
    <w:rsid w:val="002040BE"/>
    <w:rsid w:val="00204110"/>
    <w:rsid w:val="002043BD"/>
    <w:rsid w:val="0020457B"/>
    <w:rsid w:val="00204693"/>
    <w:rsid w:val="00204751"/>
    <w:rsid w:val="00204DF0"/>
    <w:rsid w:val="002050A0"/>
    <w:rsid w:val="00205763"/>
    <w:rsid w:val="00205CC7"/>
    <w:rsid w:val="002064D5"/>
    <w:rsid w:val="00206966"/>
    <w:rsid w:val="00206989"/>
    <w:rsid w:val="00206C39"/>
    <w:rsid w:val="00206C44"/>
    <w:rsid w:val="002071D8"/>
    <w:rsid w:val="002072A4"/>
    <w:rsid w:val="002076D8"/>
    <w:rsid w:val="00207998"/>
    <w:rsid w:val="00207C9E"/>
    <w:rsid w:val="00207D1E"/>
    <w:rsid w:val="00207D63"/>
    <w:rsid w:val="00207DC9"/>
    <w:rsid w:val="00207EE6"/>
    <w:rsid w:val="0021054E"/>
    <w:rsid w:val="002105B6"/>
    <w:rsid w:val="002119FE"/>
    <w:rsid w:val="00211A5C"/>
    <w:rsid w:val="00211D3A"/>
    <w:rsid w:val="00211E2F"/>
    <w:rsid w:val="00211FA1"/>
    <w:rsid w:val="002121ED"/>
    <w:rsid w:val="00212A77"/>
    <w:rsid w:val="00212B48"/>
    <w:rsid w:val="00212CD2"/>
    <w:rsid w:val="00212EC4"/>
    <w:rsid w:val="00212F84"/>
    <w:rsid w:val="00212FA9"/>
    <w:rsid w:val="00213141"/>
    <w:rsid w:val="00213550"/>
    <w:rsid w:val="00213811"/>
    <w:rsid w:val="00213C38"/>
    <w:rsid w:val="00214030"/>
    <w:rsid w:val="002141DA"/>
    <w:rsid w:val="0021451A"/>
    <w:rsid w:val="002145BE"/>
    <w:rsid w:val="0021469A"/>
    <w:rsid w:val="002147A0"/>
    <w:rsid w:val="002149C0"/>
    <w:rsid w:val="002149F3"/>
    <w:rsid w:val="00214A9F"/>
    <w:rsid w:val="00214C8C"/>
    <w:rsid w:val="00214CCF"/>
    <w:rsid w:val="00215001"/>
    <w:rsid w:val="002154CC"/>
    <w:rsid w:val="00215701"/>
    <w:rsid w:val="002158FD"/>
    <w:rsid w:val="00215CDB"/>
    <w:rsid w:val="00215D4C"/>
    <w:rsid w:val="00215D65"/>
    <w:rsid w:val="00215DB9"/>
    <w:rsid w:val="00215DD1"/>
    <w:rsid w:val="00216087"/>
    <w:rsid w:val="00216090"/>
    <w:rsid w:val="0021667F"/>
    <w:rsid w:val="002166AA"/>
    <w:rsid w:val="002167A7"/>
    <w:rsid w:val="00216EBB"/>
    <w:rsid w:val="0021722D"/>
    <w:rsid w:val="00217BF2"/>
    <w:rsid w:val="00217CD5"/>
    <w:rsid w:val="00217CD8"/>
    <w:rsid w:val="00217E12"/>
    <w:rsid w:val="00220225"/>
    <w:rsid w:val="00220A72"/>
    <w:rsid w:val="00220BE3"/>
    <w:rsid w:val="00220D8B"/>
    <w:rsid w:val="00220F22"/>
    <w:rsid w:val="002211B4"/>
    <w:rsid w:val="00221430"/>
    <w:rsid w:val="00221474"/>
    <w:rsid w:val="00221657"/>
    <w:rsid w:val="002216DF"/>
    <w:rsid w:val="00221BB1"/>
    <w:rsid w:val="00221CCD"/>
    <w:rsid w:val="00221DE7"/>
    <w:rsid w:val="00221E47"/>
    <w:rsid w:val="00222039"/>
    <w:rsid w:val="002222CC"/>
    <w:rsid w:val="0022230C"/>
    <w:rsid w:val="00222335"/>
    <w:rsid w:val="00222434"/>
    <w:rsid w:val="002225D0"/>
    <w:rsid w:val="002226C2"/>
    <w:rsid w:val="00222764"/>
    <w:rsid w:val="00222A4A"/>
    <w:rsid w:val="00222A6F"/>
    <w:rsid w:val="00222D43"/>
    <w:rsid w:val="00222F1D"/>
    <w:rsid w:val="002232E4"/>
    <w:rsid w:val="002235B8"/>
    <w:rsid w:val="00223857"/>
    <w:rsid w:val="00223B01"/>
    <w:rsid w:val="00223D24"/>
    <w:rsid w:val="00223F45"/>
    <w:rsid w:val="00224170"/>
    <w:rsid w:val="00224298"/>
    <w:rsid w:val="002242E2"/>
    <w:rsid w:val="002243AE"/>
    <w:rsid w:val="0022458B"/>
    <w:rsid w:val="002245FF"/>
    <w:rsid w:val="0022460A"/>
    <w:rsid w:val="0022465F"/>
    <w:rsid w:val="002247F3"/>
    <w:rsid w:val="0022499E"/>
    <w:rsid w:val="00224D28"/>
    <w:rsid w:val="00225547"/>
    <w:rsid w:val="00225631"/>
    <w:rsid w:val="002257E1"/>
    <w:rsid w:val="00225CA8"/>
    <w:rsid w:val="00225DAC"/>
    <w:rsid w:val="00225F59"/>
    <w:rsid w:val="0022601C"/>
    <w:rsid w:val="00226272"/>
    <w:rsid w:val="002266D8"/>
    <w:rsid w:val="002268AD"/>
    <w:rsid w:val="00226979"/>
    <w:rsid w:val="00226A68"/>
    <w:rsid w:val="00226E8B"/>
    <w:rsid w:val="00227253"/>
    <w:rsid w:val="0022732A"/>
    <w:rsid w:val="00227759"/>
    <w:rsid w:val="00227FA4"/>
    <w:rsid w:val="00227FBE"/>
    <w:rsid w:val="002300A7"/>
    <w:rsid w:val="00230367"/>
    <w:rsid w:val="00230419"/>
    <w:rsid w:val="00230504"/>
    <w:rsid w:val="00230746"/>
    <w:rsid w:val="00230FAC"/>
    <w:rsid w:val="00231284"/>
    <w:rsid w:val="002317ED"/>
    <w:rsid w:val="00231972"/>
    <w:rsid w:val="00231E0E"/>
    <w:rsid w:val="002320A8"/>
    <w:rsid w:val="00232B1D"/>
    <w:rsid w:val="00232C1E"/>
    <w:rsid w:val="00232C1F"/>
    <w:rsid w:val="00232D7D"/>
    <w:rsid w:val="00232DF8"/>
    <w:rsid w:val="00233050"/>
    <w:rsid w:val="00233226"/>
    <w:rsid w:val="0023339A"/>
    <w:rsid w:val="00233750"/>
    <w:rsid w:val="0023395E"/>
    <w:rsid w:val="00234186"/>
    <w:rsid w:val="00234492"/>
    <w:rsid w:val="002344BC"/>
    <w:rsid w:val="00234500"/>
    <w:rsid w:val="0023456A"/>
    <w:rsid w:val="002346D1"/>
    <w:rsid w:val="0023476D"/>
    <w:rsid w:val="002347E2"/>
    <w:rsid w:val="00234A1A"/>
    <w:rsid w:val="00234AAA"/>
    <w:rsid w:val="00234B6B"/>
    <w:rsid w:val="00234C7E"/>
    <w:rsid w:val="00234E7D"/>
    <w:rsid w:val="0023541E"/>
    <w:rsid w:val="002356AD"/>
    <w:rsid w:val="00235E46"/>
    <w:rsid w:val="0023606C"/>
    <w:rsid w:val="00236274"/>
    <w:rsid w:val="002369D1"/>
    <w:rsid w:val="00236E59"/>
    <w:rsid w:val="00237386"/>
    <w:rsid w:val="002377BA"/>
    <w:rsid w:val="0023796D"/>
    <w:rsid w:val="00237B5C"/>
    <w:rsid w:val="00237D06"/>
    <w:rsid w:val="00240018"/>
    <w:rsid w:val="00240382"/>
    <w:rsid w:val="00240470"/>
    <w:rsid w:val="002406E6"/>
    <w:rsid w:val="00240725"/>
    <w:rsid w:val="002407BB"/>
    <w:rsid w:val="00240955"/>
    <w:rsid w:val="00240C3E"/>
    <w:rsid w:val="002411A5"/>
    <w:rsid w:val="00241244"/>
    <w:rsid w:val="00241276"/>
    <w:rsid w:val="0024141E"/>
    <w:rsid w:val="0024173D"/>
    <w:rsid w:val="0024182E"/>
    <w:rsid w:val="00242DF1"/>
    <w:rsid w:val="0024312E"/>
    <w:rsid w:val="0024326E"/>
    <w:rsid w:val="002432F1"/>
    <w:rsid w:val="002437B2"/>
    <w:rsid w:val="0024398A"/>
    <w:rsid w:val="00243A7F"/>
    <w:rsid w:val="00243F90"/>
    <w:rsid w:val="0024400D"/>
    <w:rsid w:val="002442AE"/>
    <w:rsid w:val="00244603"/>
    <w:rsid w:val="002446A6"/>
    <w:rsid w:val="00244A4D"/>
    <w:rsid w:val="00244A5D"/>
    <w:rsid w:val="00244C15"/>
    <w:rsid w:val="00244E85"/>
    <w:rsid w:val="002453AB"/>
    <w:rsid w:val="002453C5"/>
    <w:rsid w:val="0024567C"/>
    <w:rsid w:val="0024577B"/>
    <w:rsid w:val="002457A2"/>
    <w:rsid w:val="002457A7"/>
    <w:rsid w:val="002457F8"/>
    <w:rsid w:val="00245925"/>
    <w:rsid w:val="00245973"/>
    <w:rsid w:val="00245BFE"/>
    <w:rsid w:val="00245EC0"/>
    <w:rsid w:val="002460D4"/>
    <w:rsid w:val="0024639E"/>
    <w:rsid w:val="0024643B"/>
    <w:rsid w:val="002464D6"/>
    <w:rsid w:val="002467E4"/>
    <w:rsid w:val="00246B65"/>
    <w:rsid w:val="00246CD8"/>
    <w:rsid w:val="00246EA6"/>
    <w:rsid w:val="002475AA"/>
    <w:rsid w:val="00247622"/>
    <w:rsid w:val="002476E8"/>
    <w:rsid w:val="00247A6C"/>
    <w:rsid w:val="0025008A"/>
    <w:rsid w:val="00250279"/>
    <w:rsid w:val="0025027E"/>
    <w:rsid w:val="00250582"/>
    <w:rsid w:val="00250BA4"/>
    <w:rsid w:val="00250F61"/>
    <w:rsid w:val="00251446"/>
    <w:rsid w:val="00251637"/>
    <w:rsid w:val="00251A3A"/>
    <w:rsid w:val="00251A92"/>
    <w:rsid w:val="00251BCE"/>
    <w:rsid w:val="00252045"/>
    <w:rsid w:val="0025273F"/>
    <w:rsid w:val="00252A10"/>
    <w:rsid w:val="00252F43"/>
    <w:rsid w:val="00253432"/>
    <w:rsid w:val="0025383B"/>
    <w:rsid w:val="00253AB3"/>
    <w:rsid w:val="00253FA2"/>
    <w:rsid w:val="00254076"/>
    <w:rsid w:val="00254891"/>
    <w:rsid w:val="00254A07"/>
    <w:rsid w:val="002554F9"/>
    <w:rsid w:val="002556BF"/>
    <w:rsid w:val="0025571C"/>
    <w:rsid w:val="002557E7"/>
    <w:rsid w:val="002557F1"/>
    <w:rsid w:val="00255A0C"/>
    <w:rsid w:val="00255C94"/>
    <w:rsid w:val="00255CA4"/>
    <w:rsid w:val="00256307"/>
    <w:rsid w:val="00256676"/>
    <w:rsid w:val="00256EB5"/>
    <w:rsid w:val="00257105"/>
    <w:rsid w:val="002574A1"/>
    <w:rsid w:val="002575A1"/>
    <w:rsid w:val="00257748"/>
    <w:rsid w:val="002579C1"/>
    <w:rsid w:val="00257C3A"/>
    <w:rsid w:val="00260071"/>
    <w:rsid w:val="002601D0"/>
    <w:rsid w:val="0026021E"/>
    <w:rsid w:val="00260E58"/>
    <w:rsid w:val="00260E71"/>
    <w:rsid w:val="00260FAC"/>
    <w:rsid w:val="00261239"/>
    <w:rsid w:val="00261778"/>
    <w:rsid w:val="00261985"/>
    <w:rsid w:val="00261FBE"/>
    <w:rsid w:val="00262290"/>
    <w:rsid w:val="002626C7"/>
    <w:rsid w:val="00262A13"/>
    <w:rsid w:val="00262CD8"/>
    <w:rsid w:val="00262DAB"/>
    <w:rsid w:val="0026317B"/>
    <w:rsid w:val="0026322F"/>
    <w:rsid w:val="002632C5"/>
    <w:rsid w:val="00263322"/>
    <w:rsid w:val="002633E9"/>
    <w:rsid w:val="00263561"/>
    <w:rsid w:val="002635DB"/>
    <w:rsid w:val="0026378F"/>
    <w:rsid w:val="002638BC"/>
    <w:rsid w:val="00264159"/>
    <w:rsid w:val="00264253"/>
    <w:rsid w:val="002642F8"/>
    <w:rsid w:val="002643B1"/>
    <w:rsid w:val="00264786"/>
    <w:rsid w:val="00264F45"/>
    <w:rsid w:val="00264FE2"/>
    <w:rsid w:val="0026518A"/>
    <w:rsid w:val="002658C3"/>
    <w:rsid w:val="00265A1C"/>
    <w:rsid w:val="00265A65"/>
    <w:rsid w:val="00265B51"/>
    <w:rsid w:val="00265DBE"/>
    <w:rsid w:val="002662F8"/>
    <w:rsid w:val="00266892"/>
    <w:rsid w:val="00266FF0"/>
    <w:rsid w:val="0026709B"/>
    <w:rsid w:val="002671EF"/>
    <w:rsid w:val="00267441"/>
    <w:rsid w:val="00267C6F"/>
    <w:rsid w:val="00267CEA"/>
    <w:rsid w:val="00270047"/>
    <w:rsid w:val="002700A3"/>
    <w:rsid w:val="0027024B"/>
    <w:rsid w:val="002702AA"/>
    <w:rsid w:val="00270398"/>
    <w:rsid w:val="002703F5"/>
    <w:rsid w:val="00270B51"/>
    <w:rsid w:val="00270E98"/>
    <w:rsid w:val="00271029"/>
    <w:rsid w:val="002719B1"/>
    <w:rsid w:val="00271C28"/>
    <w:rsid w:val="00271C94"/>
    <w:rsid w:val="00271CAA"/>
    <w:rsid w:val="0027214F"/>
    <w:rsid w:val="00272AA7"/>
    <w:rsid w:val="00272C41"/>
    <w:rsid w:val="00272DD8"/>
    <w:rsid w:val="002732C5"/>
    <w:rsid w:val="00273609"/>
    <w:rsid w:val="002739F6"/>
    <w:rsid w:val="00273BDB"/>
    <w:rsid w:val="00273CDE"/>
    <w:rsid w:val="00273F4F"/>
    <w:rsid w:val="002741FA"/>
    <w:rsid w:val="002742E6"/>
    <w:rsid w:val="002745BF"/>
    <w:rsid w:val="00274718"/>
    <w:rsid w:val="00274992"/>
    <w:rsid w:val="00274D01"/>
    <w:rsid w:val="00274D3B"/>
    <w:rsid w:val="00274EB3"/>
    <w:rsid w:val="00275153"/>
    <w:rsid w:val="00275174"/>
    <w:rsid w:val="0027535A"/>
    <w:rsid w:val="00275627"/>
    <w:rsid w:val="0027585A"/>
    <w:rsid w:val="00275AA1"/>
    <w:rsid w:val="002763B2"/>
    <w:rsid w:val="00276410"/>
    <w:rsid w:val="002765DA"/>
    <w:rsid w:val="002769D0"/>
    <w:rsid w:val="00276B4A"/>
    <w:rsid w:val="00276DC1"/>
    <w:rsid w:val="00276E5A"/>
    <w:rsid w:val="00276E99"/>
    <w:rsid w:val="002770A2"/>
    <w:rsid w:val="0027711B"/>
    <w:rsid w:val="00277436"/>
    <w:rsid w:val="0027762E"/>
    <w:rsid w:val="00277794"/>
    <w:rsid w:val="00277B43"/>
    <w:rsid w:val="00277B98"/>
    <w:rsid w:val="0028008C"/>
    <w:rsid w:val="002805BF"/>
    <w:rsid w:val="002807D4"/>
    <w:rsid w:val="002807F4"/>
    <w:rsid w:val="0028080F"/>
    <w:rsid w:val="0028087F"/>
    <w:rsid w:val="00280C33"/>
    <w:rsid w:val="00280F1E"/>
    <w:rsid w:val="00281376"/>
    <w:rsid w:val="0028185B"/>
    <w:rsid w:val="00281B89"/>
    <w:rsid w:val="00281E0F"/>
    <w:rsid w:val="002823A3"/>
    <w:rsid w:val="002823CB"/>
    <w:rsid w:val="00282694"/>
    <w:rsid w:val="002827D9"/>
    <w:rsid w:val="002829D1"/>
    <w:rsid w:val="00282C9D"/>
    <w:rsid w:val="00282DAA"/>
    <w:rsid w:val="0028345C"/>
    <w:rsid w:val="0028356A"/>
    <w:rsid w:val="0028359E"/>
    <w:rsid w:val="00283946"/>
    <w:rsid w:val="00283BC7"/>
    <w:rsid w:val="00283EC7"/>
    <w:rsid w:val="00284509"/>
    <w:rsid w:val="00284577"/>
    <w:rsid w:val="00284647"/>
    <w:rsid w:val="00284887"/>
    <w:rsid w:val="00284C26"/>
    <w:rsid w:val="00285420"/>
    <w:rsid w:val="002854AA"/>
    <w:rsid w:val="002855D5"/>
    <w:rsid w:val="00285787"/>
    <w:rsid w:val="002858E0"/>
    <w:rsid w:val="00285A2B"/>
    <w:rsid w:val="00285DDA"/>
    <w:rsid w:val="002860E3"/>
    <w:rsid w:val="0028615C"/>
    <w:rsid w:val="0028654F"/>
    <w:rsid w:val="00286660"/>
    <w:rsid w:val="00286BAA"/>
    <w:rsid w:val="00286CC3"/>
    <w:rsid w:val="00286EFF"/>
    <w:rsid w:val="00286F66"/>
    <w:rsid w:val="002871C9"/>
    <w:rsid w:val="00287257"/>
    <w:rsid w:val="00287269"/>
    <w:rsid w:val="00287312"/>
    <w:rsid w:val="00287763"/>
    <w:rsid w:val="002879DF"/>
    <w:rsid w:val="00287A61"/>
    <w:rsid w:val="00287BB2"/>
    <w:rsid w:val="00287C23"/>
    <w:rsid w:val="00290058"/>
    <w:rsid w:val="002900A9"/>
    <w:rsid w:val="002901D9"/>
    <w:rsid w:val="00290297"/>
    <w:rsid w:val="0029073E"/>
    <w:rsid w:val="00290957"/>
    <w:rsid w:val="00290D2E"/>
    <w:rsid w:val="00290F65"/>
    <w:rsid w:val="0029110F"/>
    <w:rsid w:val="0029124D"/>
    <w:rsid w:val="0029187B"/>
    <w:rsid w:val="00291AC4"/>
    <w:rsid w:val="00291F06"/>
    <w:rsid w:val="00292103"/>
    <w:rsid w:val="002922AA"/>
    <w:rsid w:val="002924A1"/>
    <w:rsid w:val="00292928"/>
    <w:rsid w:val="00292CB1"/>
    <w:rsid w:val="00292CC3"/>
    <w:rsid w:val="00292DFB"/>
    <w:rsid w:val="00292E52"/>
    <w:rsid w:val="00292F12"/>
    <w:rsid w:val="00293141"/>
    <w:rsid w:val="002932FF"/>
    <w:rsid w:val="002934C3"/>
    <w:rsid w:val="002934CB"/>
    <w:rsid w:val="00293726"/>
    <w:rsid w:val="0029392E"/>
    <w:rsid w:val="00293C5B"/>
    <w:rsid w:val="00293DF5"/>
    <w:rsid w:val="0029404E"/>
    <w:rsid w:val="0029405C"/>
    <w:rsid w:val="00294223"/>
    <w:rsid w:val="0029437B"/>
    <w:rsid w:val="002948E9"/>
    <w:rsid w:val="0029495C"/>
    <w:rsid w:val="00294C37"/>
    <w:rsid w:val="00294DA3"/>
    <w:rsid w:val="00294F17"/>
    <w:rsid w:val="0029503C"/>
    <w:rsid w:val="002959D4"/>
    <w:rsid w:val="00295A40"/>
    <w:rsid w:val="00295BCD"/>
    <w:rsid w:val="00295D11"/>
    <w:rsid w:val="00295D95"/>
    <w:rsid w:val="00295EA1"/>
    <w:rsid w:val="00295FA6"/>
    <w:rsid w:val="00296142"/>
    <w:rsid w:val="00296208"/>
    <w:rsid w:val="00296250"/>
    <w:rsid w:val="00296515"/>
    <w:rsid w:val="00296B68"/>
    <w:rsid w:val="00296B7B"/>
    <w:rsid w:val="00296F35"/>
    <w:rsid w:val="00297833"/>
    <w:rsid w:val="00297896"/>
    <w:rsid w:val="00297FF5"/>
    <w:rsid w:val="002A02E1"/>
    <w:rsid w:val="002A0528"/>
    <w:rsid w:val="002A0875"/>
    <w:rsid w:val="002A08CC"/>
    <w:rsid w:val="002A09A3"/>
    <w:rsid w:val="002A0B26"/>
    <w:rsid w:val="002A0C1E"/>
    <w:rsid w:val="002A0C87"/>
    <w:rsid w:val="002A0DAC"/>
    <w:rsid w:val="002A0FA0"/>
    <w:rsid w:val="002A117F"/>
    <w:rsid w:val="002A1228"/>
    <w:rsid w:val="002A138D"/>
    <w:rsid w:val="002A13A9"/>
    <w:rsid w:val="002A1C93"/>
    <w:rsid w:val="002A1FA9"/>
    <w:rsid w:val="002A2497"/>
    <w:rsid w:val="002A25EA"/>
    <w:rsid w:val="002A29CD"/>
    <w:rsid w:val="002A2A20"/>
    <w:rsid w:val="002A2B16"/>
    <w:rsid w:val="002A2FB9"/>
    <w:rsid w:val="002A32E3"/>
    <w:rsid w:val="002A3381"/>
    <w:rsid w:val="002A3868"/>
    <w:rsid w:val="002A3DB9"/>
    <w:rsid w:val="002A4014"/>
    <w:rsid w:val="002A4803"/>
    <w:rsid w:val="002A48B7"/>
    <w:rsid w:val="002A4AC6"/>
    <w:rsid w:val="002A4E24"/>
    <w:rsid w:val="002A4E6F"/>
    <w:rsid w:val="002A51D1"/>
    <w:rsid w:val="002A603C"/>
    <w:rsid w:val="002A6117"/>
    <w:rsid w:val="002A648C"/>
    <w:rsid w:val="002A6826"/>
    <w:rsid w:val="002A6861"/>
    <w:rsid w:val="002A6A4B"/>
    <w:rsid w:val="002A6D5F"/>
    <w:rsid w:val="002A6E0D"/>
    <w:rsid w:val="002A6EA5"/>
    <w:rsid w:val="002A7262"/>
    <w:rsid w:val="002A7321"/>
    <w:rsid w:val="002A73E0"/>
    <w:rsid w:val="002A7790"/>
    <w:rsid w:val="002A7A65"/>
    <w:rsid w:val="002A7DC3"/>
    <w:rsid w:val="002B0776"/>
    <w:rsid w:val="002B0B9D"/>
    <w:rsid w:val="002B0CDF"/>
    <w:rsid w:val="002B1033"/>
    <w:rsid w:val="002B1191"/>
    <w:rsid w:val="002B1242"/>
    <w:rsid w:val="002B139E"/>
    <w:rsid w:val="002B1CB0"/>
    <w:rsid w:val="002B202F"/>
    <w:rsid w:val="002B231E"/>
    <w:rsid w:val="002B25F9"/>
    <w:rsid w:val="002B2682"/>
    <w:rsid w:val="002B2D5B"/>
    <w:rsid w:val="002B2E89"/>
    <w:rsid w:val="002B2ECB"/>
    <w:rsid w:val="002B2F7A"/>
    <w:rsid w:val="002B30D1"/>
    <w:rsid w:val="002B34DC"/>
    <w:rsid w:val="002B370E"/>
    <w:rsid w:val="002B3772"/>
    <w:rsid w:val="002B3843"/>
    <w:rsid w:val="002B3AF0"/>
    <w:rsid w:val="002B3B14"/>
    <w:rsid w:val="002B3B1A"/>
    <w:rsid w:val="002B3CFF"/>
    <w:rsid w:val="002B3F31"/>
    <w:rsid w:val="002B3F3A"/>
    <w:rsid w:val="002B416A"/>
    <w:rsid w:val="002B417A"/>
    <w:rsid w:val="002B4684"/>
    <w:rsid w:val="002B4905"/>
    <w:rsid w:val="002B4C31"/>
    <w:rsid w:val="002B5005"/>
    <w:rsid w:val="002B521D"/>
    <w:rsid w:val="002B54AC"/>
    <w:rsid w:val="002B55D6"/>
    <w:rsid w:val="002B586E"/>
    <w:rsid w:val="002B5A94"/>
    <w:rsid w:val="002B5CF5"/>
    <w:rsid w:val="002B622D"/>
    <w:rsid w:val="002B6425"/>
    <w:rsid w:val="002B643D"/>
    <w:rsid w:val="002B6448"/>
    <w:rsid w:val="002B657C"/>
    <w:rsid w:val="002B6A48"/>
    <w:rsid w:val="002B6A8E"/>
    <w:rsid w:val="002B6AF9"/>
    <w:rsid w:val="002B6DEB"/>
    <w:rsid w:val="002B709E"/>
    <w:rsid w:val="002B70BA"/>
    <w:rsid w:val="002B70CA"/>
    <w:rsid w:val="002B754C"/>
    <w:rsid w:val="002B784C"/>
    <w:rsid w:val="002B7FDB"/>
    <w:rsid w:val="002C0234"/>
    <w:rsid w:val="002C02E0"/>
    <w:rsid w:val="002C0371"/>
    <w:rsid w:val="002C059A"/>
    <w:rsid w:val="002C07EB"/>
    <w:rsid w:val="002C08C1"/>
    <w:rsid w:val="002C0C38"/>
    <w:rsid w:val="002C0CDE"/>
    <w:rsid w:val="002C0E42"/>
    <w:rsid w:val="002C0E52"/>
    <w:rsid w:val="002C1633"/>
    <w:rsid w:val="002C176B"/>
    <w:rsid w:val="002C189C"/>
    <w:rsid w:val="002C1A4E"/>
    <w:rsid w:val="002C1BB6"/>
    <w:rsid w:val="002C1C6F"/>
    <w:rsid w:val="002C1F6F"/>
    <w:rsid w:val="002C29E4"/>
    <w:rsid w:val="002C2E7B"/>
    <w:rsid w:val="002C33F2"/>
    <w:rsid w:val="002C34B1"/>
    <w:rsid w:val="002C3758"/>
    <w:rsid w:val="002C381A"/>
    <w:rsid w:val="002C3855"/>
    <w:rsid w:val="002C3897"/>
    <w:rsid w:val="002C38C2"/>
    <w:rsid w:val="002C3B91"/>
    <w:rsid w:val="002C3DF2"/>
    <w:rsid w:val="002C41D6"/>
    <w:rsid w:val="002C4489"/>
    <w:rsid w:val="002C452C"/>
    <w:rsid w:val="002C4665"/>
    <w:rsid w:val="002C4B86"/>
    <w:rsid w:val="002C4C75"/>
    <w:rsid w:val="002C4F10"/>
    <w:rsid w:val="002C4F7A"/>
    <w:rsid w:val="002C5467"/>
    <w:rsid w:val="002C5616"/>
    <w:rsid w:val="002C5708"/>
    <w:rsid w:val="002C5B94"/>
    <w:rsid w:val="002C5BC0"/>
    <w:rsid w:val="002C608F"/>
    <w:rsid w:val="002C64AC"/>
    <w:rsid w:val="002C664C"/>
    <w:rsid w:val="002C66B4"/>
    <w:rsid w:val="002C6CB8"/>
    <w:rsid w:val="002C6F06"/>
    <w:rsid w:val="002C6F64"/>
    <w:rsid w:val="002C6F69"/>
    <w:rsid w:val="002C72B2"/>
    <w:rsid w:val="002C7B0A"/>
    <w:rsid w:val="002D01DF"/>
    <w:rsid w:val="002D042A"/>
    <w:rsid w:val="002D0480"/>
    <w:rsid w:val="002D0564"/>
    <w:rsid w:val="002D0850"/>
    <w:rsid w:val="002D0918"/>
    <w:rsid w:val="002D0999"/>
    <w:rsid w:val="002D0E45"/>
    <w:rsid w:val="002D10DE"/>
    <w:rsid w:val="002D133D"/>
    <w:rsid w:val="002D17C6"/>
    <w:rsid w:val="002D1949"/>
    <w:rsid w:val="002D1A50"/>
    <w:rsid w:val="002D1CA4"/>
    <w:rsid w:val="002D1E63"/>
    <w:rsid w:val="002D1FD3"/>
    <w:rsid w:val="002D2000"/>
    <w:rsid w:val="002D209D"/>
    <w:rsid w:val="002D2142"/>
    <w:rsid w:val="002D228A"/>
    <w:rsid w:val="002D2318"/>
    <w:rsid w:val="002D2501"/>
    <w:rsid w:val="002D2690"/>
    <w:rsid w:val="002D26D7"/>
    <w:rsid w:val="002D2844"/>
    <w:rsid w:val="002D28B4"/>
    <w:rsid w:val="002D2961"/>
    <w:rsid w:val="002D2A34"/>
    <w:rsid w:val="002D2F43"/>
    <w:rsid w:val="002D3534"/>
    <w:rsid w:val="002D36F9"/>
    <w:rsid w:val="002D370C"/>
    <w:rsid w:val="002D3745"/>
    <w:rsid w:val="002D3869"/>
    <w:rsid w:val="002D3893"/>
    <w:rsid w:val="002D3B43"/>
    <w:rsid w:val="002D3D03"/>
    <w:rsid w:val="002D3EBF"/>
    <w:rsid w:val="002D4021"/>
    <w:rsid w:val="002D429D"/>
    <w:rsid w:val="002D4A50"/>
    <w:rsid w:val="002D4F98"/>
    <w:rsid w:val="002D4FD0"/>
    <w:rsid w:val="002D5663"/>
    <w:rsid w:val="002D566F"/>
    <w:rsid w:val="002D56E3"/>
    <w:rsid w:val="002D58B9"/>
    <w:rsid w:val="002D60E0"/>
    <w:rsid w:val="002D6119"/>
    <w:rsid w:val="002D6352"/>
    <w:rsid w:val="002D6398"/>
    <w:rsid w:val="002D6426"/>
    <w:rsid w:val="002D6CC6"/>
    <w:rsid w:val="002D7345"/>
    <w:rsid w:val="002D739C"/>
    <w:rsid w:val="002D75A2"/>
    <w:rsid w:val="002D76B4"/>
    <w:rsid w:val="002D7A02"/>
    <w:rsid w:val="002D7ADC"/>
    <w:rsid w:val="002D7BD7"/>
    <w:rsid w:val="002D7CC0"/>
    <w:rsid w:val="002E0667"/>
    <w:rsid w:val="002E0A5B"/>
    <w:rsid w:val="002E0AD5"/>
    <w:rsid w:val="002E0B3A"/>
    <w:rsid w:val="002E0D7A"/>
    <w:rsid w:val="002E0EE4"/>
    <w:rsid w:val="002E113D"/>
    <w:rsid w:val="002E24AD"/>
    <w:rsid w:val="002E25C0"/>
    <w:rsid w:val="002E2813"/>
    <w:rsid w:val="002E2901"/>
    <w:rsid w:val="002E2B64"/>
    <w:rsid w:val="002E2C5A"/>
    <w:rsid w:val="002E2E0B"/>
    <w:rsid w:val="002E2F6C"/>
    <w:rsid w:val="002E316A"/>
    <w:rsid w:val="002E40E1"/>
    <w:rsid w:val="002E43AD"/>
    <w:rsid w:val="002E4B2C"/>
    <w:rsid w:val="002E4B79"/>
    <w:rsid w:val="002E4DEC"/>
    <w:rsid w:val="002E4E72"/>
    <w:rsid w:val="002E4FC3"/>
    <w:rsid w:val="002E5346"/>
    <w:rsid w:val="002E53A0"/>
    <w:rsid w:val="002E5421"/>
    <w:rsid w:val="002E568A"/>
    <w:rsid w:val="002E5A17"/>
    <w:rsid w:val="002E5BCC"/>
    <w:rsid w:val="002E5BD3"/>
    <w:rsid w:val="002E5C77"/>
    <w:rsid w:val="002E5F71"/>
    <w:rsid w:val="002E5FDD"/>
    <w:rsid w:val="002E6231"/>
    <w:rsid w:val="002E66AD"/>
    <w:rsid w:val="002E6D79"/>
    <w:rsid w:val="002E7381"/>
    <w:rsid w:val="002E7613"/>
    <w:rsid w:val="002E7950"/>
    <w:rsid w:val="002E7979"/>
    <w:rsid w:val="002E7CDE"/>
    <w:rsid w:val="002E7E3D"/>
    <w:rsid w:val="002E7EA4"/>
    <w:rsid w:val="002F007D"/>
    <w:rsid w:val="002F0323"/>
    <w:rsid w:val="002F090A"/>
    <w:rsid w:val="002F0C0A"/>
    <w:rsid w:val="002F14AB"/>
    <w:rsid w:val="002F1799"/>
    <w:rsid w:val="002F1AEC"/>
    <w:rsid w:val="002F1B5B"/>
    <w:rsid w:val="002F21BF"/>
    <w:rsid w:val="002F234D"/>
    <w:rsid w:val="002F25D4"/>
    <w:rsid w:val="002F27EE"/>
    <w:rsid w:val="002F2F12"/>
    <w:rsid w:val="002F3109"/>
    <w:rsid w:val="002F330E"/>
    <w:rsid w:val="002F3324"/>
    <w:rsid w:val="002F37FF"/>
    <w:rsid w:val="002F3935"/>
    <w:rsid w:val="002F3A10"/>
    <w:rsid w:val="002F3B4E"/>
    <w:rsid w:val="002F3C0F"/>
    <w:rsid w:val="002F3C90"/>
    <w:rsid w:val="002F3DFF"/>
    <w:rsid w:val="002F3E96"/>
    <w:rsid w:val="002F4609"/>
    <w:rsid w:val="002F4788"/>
    <w:rsid w:val="002F491B"/>
    <w:rsid w:val="002F4A17"/>
    <w:rsid w:val="002F4C47"/>
    <w:rsid w:val="002F4DAC"/>
    <w:rsid w:val="002F5011"/>
    <w:rsid w:val="002F577F"/>
    <w:rsid w:val="002F57E1"/>
    <w:rsid w:val="002F5801"/>
    <w:rsid w:val="002F5B18"/>
    <w:rsid w:val="002F5F75"/>
    <w:rsid w:val="002F63B1"/>
    <w:rsid w:val="002F683B"/>
    <w:rsid w:val="002F6E09"/>
    <w:rsid w:val="002F6F33"/>
    <w:rsid w:val="002F70F4"/>
    <w:rsid w:val="002F7334"/>
    <w:rsid w:val="002F747C"/>
    <w:rsid w:val="002F77CE"/>
    <w:rsid w:val="00300249"/>
    <w:rsid w:val="00300797"/>
    <w:rsid w:val="00300927"/>
    <w:rsid w:val="00300AB6"/>
    <w:rsid w:val="00300FE5"/>
    <w:rsid w:val="00301012"/>
    <w:rsid w:val="00301558"/>
    <w:rsid w:val="003015F8"/>
    <w:rsid w:val="0030177F"/>
    <w:rsid w:val="003017D9"/>
    <w:rsid w:val="00301C03"/>
    <w:rsid w:val="00301C8B"/>
    <w:rsid w:val="00302366"/>
    <w:rsid w:val="00302520"/>
    <w:rsid w:val="0030255C"/>
    <w:rsid w:val="00302835"/>
    <w:rsid w:val="00302AF8"/>
    <w:rsid w:val="00302B68"/>
    <w:rsid w:val="00302C01"/>
    <w:rsid w:val="00302EA1"/>
    <w:rsid w:val="0030317C"/>
    <w:rsid w:val="0030333E"/>
    <w:rsid w:val="00303C72"/>
    <w:rsid w:val="00304008"/>
    <w:rsid w:val="00304452"/>
    <w:rsid w:val="00304631"/>
    <w:rsid w:val="003046DE"/>
    <w:rsid w:val="00304A1B"/>
    <w:rsid w:val="003051B5"/>
    <w:rsid w:val="003051D3"/>
    <w:rsid w:val="00305423"/>
    <w:rsid w:val="00305491"/>
    <w:rsid w:val="0030558D"/>
    <w:rsid w:val="00305A9D"/>
    <w:rsid w:val="00305E2E"/>
    <w:rsid w:val="003063F5"/>
    <w:rsid w:val="003064BE"/>
    <w:rsid w:val="003066A4"/>
    <w:rsid w:val="003067B5"/>
    <w:rsid w:val="003067C4"/>
    <w:rsid w:val="003074F6"/>
    <w:rsid w:val="00307E21"/>
    <w:rsid w:val="00307F6F"/>
    <w:rsid w:val="0031010B"/>
    <w:rsid w:val="00310421"/>
    <w:rsid w:val="003104C2"/>
    <w:rsid w:val="0031082C"/>
    <w:rsid w:val="00310E0C"/>
    <w:rsid w:val="00310EA3"/>
    <w:rsid w:val="003113A7"/>
    <w:rsid w:val="00311499"/>
    <w:rsid w:val="00311583"/>
    <w:rsid w:val="00311A55"/>
    <w:rsid w:val="00311F87"/>
    <w:rsid w:val="00312012"/>
    <w:rsid w:val="003121E6"/>
    <w:rsid w:val="0031243F"/>
    <w:rsid w:val="003124FF"/>
    <w:rsid w:val="00312AD7"/>
    <w:rsid w:val="0031303F"/>
    <w:rsid w:val="00313453"/>
    <w:rsid w:val="0031367F"/>
    <w:rsid w:val="003138CB"/>
    <w:rsid w:val="003138DC"/>
    <w:rsid w:val="00313947"/>
    <w:rsid w:val="00313AAF"/>
    <w:rsid w:val="0031407C"/>
    <w:rsid w:val="0031415F"/>
    <w:rsid w:val="00314225"/>
    <w:rsid w:val="00314348"/>
    <w:rsid w:val="00314855"/>
    <w:rsid w:val="00314965"/>
    <w:rsid w:val="00314C24"/>
    <w:rsid w:val="003153DD"/>
    <w:rsid w:val="00315410"/>
    <w:rsid w:val="003155B6"/>
    <w:rsid w:val="00315766"/>
    <w:rsid w:val="00315830"/>
    <w:rsid w:val="00315890"/>
    <w:rsid w:val="00315D77"/>
    <w:rsid w:val="00315DFD"/>
    <w:rsid w:val="00315F0A"/>
    <w:rsid w:val="00316599"/>
    <w:rsid w:val="003168EC"/>
    <w:rsid w:val="00316ADA"/>
    <w:rsid w:val="00316C85"/>
    <w:rsid w:val="003171C1"/>
    <w:rsid w:val="00317311"/>
    <w:rsid w:val="00317500"/>
    <w:rsid w:val="003178C2"/>
    <w:rsid w:val="00317E14"/>
    <w:rsid w:val="00320115"/>
    <w:rsid w:val="0032040F"/>
    <w:rsid w:val="00320672"/>
    <w:rsid w:val="003209DA"/>
    <w:rsid w:val="003210F1"/>
    <w:rsid w:val="00321724"/>
    <w:rsid w:val="00321EBC"/>
    <w:rsid w:val="003223DC"/>
    <w:rsid w:val="003225B7"/>
    <w:rsid w:val="00322C27"/>
    <w:rsid w:val="00322C84"/>
    <w:rsid w:val="00322C99"/>
    <w:rsid w:val="00322CAE"/>
    <w:rsid w:val="00322CE8"/>
    <w:rsid w:val="00323150"/>
    <w:rsid w:val="003232D0"/>
    <w:rsid w:val="00323451"/>
    <w:rsid w:val="0032345F"/>
    <w:rsid w:val="00323D44"/>
    <w:rsid w:val="00323E74"/>
    <w:rsid w:val="00323F95"/>
    <w:rsid w:val="0032423E"/>
    <w:rsid w:val="00324457"/>
    <w:rsid w:val="003245CD"/>
    <w:rsid w:val="00324712"/>
    <w:rsid w:val="00324896"/>
    <w:rsid w:val="00324CF0"/>
    <w:rsid w:val="00324E57"/>
    <w:rsid w:val="00324F75"/>
    <w:rsid w:val="0032510F"/>
    <w:rsid w:val="003253F7"/>
    <w:rsid w:val="00325678"/>
    <w:rsid w:val="003259B2"/>
    <w:rsid w:val="00325DCE"/>
    <w:rsid w:val="003261F2"/>
    <w:rsid w:val="003264FD"/>
    <w:rsid w:val="0032668A"/>
    <w:rsid w:val="003271DB"/>
    <w:rsid w:val="003272A9"/>
    <w:rsid w:val="003273A6"/>
    <w:rsid w:val="003273C1"/>
    <w:rsid w:val="003273F4"/>
    <w:rsid w:val="003278CC"/>
    <w:rsid w:val="00327ED6"/>
    <w:rsid w:val="00327F30"/>
    <w:rsid w:val="0033018E"/>
    <w:rsid w:val="0033019C"/>
    <w:rsid w:val="003302C6"/>
    <w:rsid w:val="0033032A"/>
    <w:rsid w:val="00330613"/>
    <w:rsid w:val="0033070B"/>
    <w:rsid w:val="00330781"/>
    <w:rsid w:val="00330AC4"/>
    <w:rsid w:val="00330BF2"/>
    <w:rsid w:val="00330E83"/>
    <w:rsid w:val="003310F2"/>
    <w:rsid w:val="00331357"/>
    <w:rsid w:val="0033166D"/>
    <w:rsid w:val="00331861"/>
    <w:rsid w:val="00331F1C"/>
    <w:rsid w:val="003320F4"/>
    <w:rsid w:val="0033228F"/>
    <w:rsid w:val="0033254C"/>
    <w:rsid w:val="003328B4"/>
    <w:rsid w:val="00332CB5"/>
    <w:rsid w:val="0033311B"/>
    <w:rsid w:val="00333A89"/>
    <w:rsid w:val="00333D46"/>
    <w:rsid w:val="00333E4B"/>
    <w:rsid w:val="00333EA4"/>
    <w:rsid w:val="00334003"/>
    <w:rsid w:val="0033429F"/>
    <w:rsid w:val="003342F4"/>
    <w:rsid w:val="003344B9"/>
    <w:rsid w:val="00334977"/>
    <w:rsid w:val="00334C49"/>
    <w:rsid w:val="00335009"/>
    <w:rsid w:val="00335278"/>
    <w:rsid w:val="003355D6"/>
    <w:rsid w:val="003356FB"/>
    <w:rsid w:val="00335B25"/>
    <w:rsid w:val="00335C37"/>
    <w:rsid w:val="00335DD1"/>
    <w:rsid w:val="00335E93"/>
    <w:rsid w:val="00335F7F"/>
    <w:rsid w:val="003360F8"/>
    <w:rsid w:val="003363C3"/>
    <w:rsid w:val="003369BC"/>
    <w:rsid w:val="00336D31"/>
    <w:rsid w:val="00336E01"/>
    <w:rsid w:val="003370F5"/>
    <w:rsid w:val="0033740E"/>
    <w:rsid w:val="00337C99"/>
    <w:rsid w:val="0034011D"/>
    <w:rsid w:val="003402A9"/>
    <w:rsid w:val="00340450"/>
    <w:rsid w:val="00340A39"/>
    <w:rsid w:val="00340A4C"/>
    <w:rsid w:val="00340D25"/>
    <w:rsid w:val="00340DC4"/>
    <w:rsid w:val="00340E3A"/>
    <w:rsid w:val="00341122"/>
    <w:rsid w:val="00341431"/>
    <w:rsid w:val="0034185F"/>
    <w:rsid w:val="00341E1C"/>
    <w:rsid w:val="00341ED0"/>
    <w:rsid w:val="00341F8B"/>
    <w:rsid w:val="0034236C"/>
    <w:rsid w:val="0034245F"/>
    <w:rsid w:val="00342B14"/>
    <w:rsid w:val="003432F9"/>
    <w:rsid w:val="00343722"/>
    <w:rsid w:val="00343AE8"/>
    <w:rsid w:val="00343AED"/>
    <w:rsid w:val="00343CDD"/>
    <w:rsid w:val="00343D9B"/>
    <w:rsid w:val="00343FF1"/>
    <w:rsid w:val="00344012"/>
    <w:rsid w:val="00344544"/>
    <w:rsid w:val="003450E3"/>
    <w:rsid w:val="003451A8"/>
    <w:rsid w:val="003451DD"/>
    <w:rsid w:val="003456E4"/>
    <w:rsid w:val="00345858"/>
    <w:rsid w:val="003459F3"/>
    <w:rsid w:val="00345A46"/>
    <w:rsid w:val="00345E91"/>
    <w:rsid w:val="00345F52"/>
    <w:rsid w:val="00345FC1"/>
    <w:rsid w:val="0034607C"/>
    <w:rsid w:val="00346182"/>
    <w:rsid w:val="00346397"/>
    <w:rsid w:val="003464E2"/>
    <w:rsid w:val="00346820"/>
    <w:rsid w:val="00346F1E"/>
    <w:rsid w:val="003470FC"/>
    <w:rsid w:val="00347133"/>
    <w:rsid w:val="00347159"/>
    <w:rsid w:val="00347168"/>
    <w:rsid w:val="0034749E"/>
    <w:rsid w:val="003474EB"/>
    <w:rsid w:val="003478E1"/>
    <w:rsid w:val="003479F0"/>
    <w:rsid w:val="00347D29"/>
    <w:rsid w:val="00347E24"/>
    <w:rsid w:val="00347EBF"/>
    <w:rsid w:val="00347F3D"/>
    <w:rsid w:val="00347F4F"/>
    <w:rsid w:val="00350227"/>
    <w:rsid w:val="003505A6"/>
    <w:rsid w:val="00350A34"/>
    <w:rsid w:val="00351027"/>
    <w:rsid w:val="003511B2"/>
    <w:rsid w:val="003512BD"/>
    <w:rsid w:val="003517B0"/>
    <w:rsid w:val="003517D7"/>
    <w:rsid w:val="00351873"/>
    <w:rsid w:val="00351A6D"/>
    <w:rsid w:val="00351C1A"/>
    <w:rsid w:val="00351C7C"/>
    <w:rsid w:val="00351D31"/>
    <w:rsid w:val="00351E32"/>
    <w:rsid w:val="00351E60"/>
    <w:rsid w:val="003526A3"/>
    <w:rsid w:val="0035288A"/>
    <w:rsid w:val="00352D13"/>
    <w:rsid w:val="00353959"/>
    <w:rsid w:val="00353A4C"/>
    <w:rsid w:val="00353F43"/>
    <w:rsid w:val="003541A1"/>
    <w:rsid w:val="003541FB"/>
    <w:rsid w:val="0035423F"/>
    <w:rsid w:val="0035442D"/>
    <w:rsid w:val="00354C63"/>
    <w:rsid w:val="00354D26"/>
    <w:rsid w:val="00354F0F"/>
    <w:rsid w:val="003550B1"/>
    <w:rsid w:val="0035570A"/>
    <w:rsid w:val="00355AF6"/>
    <w:rsid w:val="00355C79"/>
    <w:rsid w:val="00355CC7"/>
    <w:rsid w:val="00355EFD"/>
    <w:rsid w:val="00356508"/>
    <w:rsid w:val="00356B6D"/>
    <w:rsid w:val="00356C93"/>
    <w:rsid w:val="0035714E"/>
    <w:rsid w:val="00357A56"/>
    <w:rsid w:val="003602C3"/>
    <w:rsid w:val="0036038F"/>
    <w:rsid w:val="00360501"/>
    <w:rsid w:val="003608A8"/>
    <w:rsid w:val="003609BE"/>
    <w:rsid w:val="00361261"/>
    <w:rsid w:val="003614B0"/>
    <w:rsid w:val="003614D2"/>
    <w:rsid w:val="003614F7"/>
    <w:rsid w:val="00361623"/>
    <w:rsid w:val="00361900"/>
    <w:rsid w:val="00361B13"/>
    <w:rsid w:val="00361B46"/>
    <w:rsid w:val="00361CB9"/>
    <w:rsid w:val="00361CE9"/>
    <w:rsid w:val="00361D5C"/>
    <w:rsid w:val="00361F8C"/>
    <w:rsid w:val="0036216C"/>
    <w:rsid w:val="003621C2"/>
    <w:rsid w:val="00362315"/>
    <w:rsid w:val="00362391"/>
    <w:rsid w:val="0036243A"/>
    <w:rsid w:val="00362582"/>
    <w:rsid w:val="003626DF"/>
    <w:rsid w:val="003628D0"/>
    <w:rsid w:val="00362A4D"/>
    <w:rsid w:val="00362C72"/>
    <w:rsid w:val="00362D91"/>
    <w:rsid w:val="00362E6D"/>
    <w:rsid w:val="00362F43"/>
    <w:rsid w:val="00362F90"/>
    <w:rsid w:val="00362FB7"/>
    <w:rsid w:val="00363477"/>
    <w:rsid w:val="003636E4"/>
    <w:rsid w:val="00363912"/>
    <w:rsid w:val="00363926"/>
    <w:rsid w:val="00363976"/>
    <w:rsid w:val="00363A09"/>
    <w:rsid w:val="00363D46"/>
    <w:rsid w:val="00363E13"/>
    <w:rsid w:val="00364265"/>
    <w:rsid w:val="00364B3C"/>
    <w:rsid w:val="00364C35"/>
    <w:rsid w:val="00364D31"/>
    <w:rsid w:val="00364D36"/>
    <w:rsid w:val="00364D8C"/>
    <w:rsid w:val="00364DCA"/>
    <w:rsid w:val="00364E94"/>
    <w:rsid w:val="0036502A"/>
    <w:rsid w:val="003650BE"/>
    <w:rsid w:val="00365357"/>
    <w:rsid w:val="00365461"/>
    <w:rsid w:val="0036567D"/>
    <w:rsid w:val="00365891"/>
    <w:rsid w:val="003658E3"/>
    <w:rsid w:val="00365B36"/>
    <w:rsid w:val="00365F00"/>
    <w:rsid w:val="003660BD"/>
    <w:rsid w:val="003665DE"/>
    <w:rsid w:val="0036683D"/>
    <w:rsid w:val="00366C02"/>
    <w:rsid w:val="00366CA6"/>
    <w:rsid w:val="003678B9"/>
    <w:rsid w:val="003679AF"/>
    <w:rsid w:val="00370412"/>
    <w:rsid w:val="0037058C"/>
    <w:rsid w:val="0037065D"/>
    <w:rsid w:val="00370D23"/>
    <w:rsid w:val="00370DD9"/>
    <w:rsid w:val="00370E45"/>
    <w:rsid w:val="00371763"/>
    <w:rsid w:val="0037192F"/>
    <w:rsid w:val="00371981"/>
    <w:rsid w:val="00371C73"/>
    <w:rsid w:val="0037255A"/>
    <w:rsid w:val="00372B9E"/>
    <w:rsid w:val="00372CD6"/>
    <w:rsid w:val="003735EB"/>
    <w:rsid w:val="00373611"/>
    <w:rsid w:val="003736DC"/>
    <w:rsid w:val="00373A79"/>
    <w:rsid w:val="00373B54"/>
    <w:rsid w:val="00373D71"/>
    <w:rsid w:val="00373F0C"/>
    <w:rsid w:val="00374211"/>
    <w:rsid w:val="00374447"/>
    <w:rsid w:val="003744FD"/>
    <w:rsid w:val="00374564"/>
    <w:rsid w:val="003746EF"/>
    <w:rsid w:val="0037479B"/>
    <w:rsid w:val="00374A8A"/>
    <w:rsid w:val="00374B74"/>
    <w:rsid w:val="00374C75"/>
    <w:rsid w:val="00374D1C"/>
    <w:rsid w:val="00374F8A"/>
    <w:rsid w:val="003750FD"/>
    <w:rsid w:val="003751F8"/>
    <w:rsid w:val="003754F2"/>
    <w:rsid w:val="003755D9"/>
    <w:rsid w:val="003756F2"/>
    <w:rsid w:val="00375884"/>
    <w:rsid w:val="00375934"/>
    <w:rsid w:val="00375CF8"/>
    <w:rsid w:val="00375FF6"/>
    <w:rsid w:val="0037610F"/>
    <w:rsid w:val="00376A4C"/>
    <w:rsid w:val="00376BF5"/>
    <w:rsid w:val="00376C64"/>
    <w:rsid w:val="00376D75"/>
    <w:rsid w:val="00377310"/>
    <w:rsid w:val="003773DB"/>
    <w:rsid w:val="0037740E"/>
    <w:rsid w:val="0037744A"/>
    <w:rsid w:val="0037759B"/>
    <w:rsid w:val="00380291"/>
    <w:rsid w:val="003805FC"/>
    <w:rsid w:val="00380762"/>
    <w:rsid w:val="00380D72"/>
    <w:rsid w:val="00381051"/>
    <w:rsid w:val="00381086"/>
    <w:rsid w:val="00381138"/>
    <w:rsid w:val="0038137E"/>
    <w:rsid w:val="003815DB"/>
    <w:rsid w:val="003816A8"/>
    <w:rsid w:val="00381AF0"/>
    <w:rsid w:val="00381CBC"/>
    <w:rsid w:val="00381D46"/>
    <w:rsid w:val="00381E57"/>
    <w:rsid w:val="00381F61"/>
    <w:rsid w:val="00382114"/>
    <w:rsid w:val="00382A06"/>
    <w:rsid w:val="00382C4F"/>
    <w:rsid w:val="00382FB7"/>
    <w:rsid w:val="0038300B"/>
    <w:rsid w:val="003832BB"/>
    <w:rsid w:val="00383B31"/>
    <w:rsid w:val="00383C48"/>
    <w:rsid w:val="00384185"/>
    <w:rsid w:val="003843B6"/>
    <w:rsid w:val="003849AD"/>
    <w:rsid w:val="00384A81"/>
    <w:rsid w:val="00384C9C"/>
    <w:rsid w:val="00384CA0"/>
    <w:rsid w:val="00385277"/>
    <w:rsid w:val="003855FC"/>
    <w:rsid w:val="00385690"/>
    <w:rsid w:val="00385876"/>
    <w:rsid w:val="0038587F"/>
    <w:rsid w:val="003859E1"/>
    <w:rsid w:val="00385A63"/>
    <w:rsid w:val="00385CA5"/>
    <w:rsid w:val="003860C3"/>
    <w:rsid w:val="0038616E"/>
    <w:rsid w:val="00386220"/>
    <w:rsid w:val="003863FE"/>
    <w:rsid w:val="00386859"/>
    <w:rsid w:val="00386AF0"/>
    <w:rsid w:val="00386B3F"/>
    <w:rsid w:val="003873DF"/>
    <w:rsid w:val="00387404"/>
    <w:rsid w:val="003877D9"/>
    <w:rsid w:val="00387981"/>
    <w:rsid w:val="00387F95"/>
    <w:rsid w:val="00387F9B"/>
    <w:rsid w:val="0039014B"/>
    <w:rsid w:val="00390445"/>
    <w:rsid w:val="00390D7A"/>
    <w:rsid w:val="00391272"/>
    <w:rsid w:val="003912F1"/>
    <w:rsid w:val="00391326"/>
    <w:rsid w:val="003913B6"/>
    <w:rsid w:val="0039142F"/>
    <w:rsid w:val="0039153E"/>
    <w:rsid w:val="003915E3"/>
    <w:rsid w:val="003917F1"/>
    <w:rsid w:val="00391F75"/>
    <w:rsid w:val="00391FD5"/>
    <w:rsid w:val="00392289"/>
    <w:rsid w:val="00392304"/>
    <w:rsid w:val="0039258A"/>
    <w:rsid w:val="0039297F"/>
    <w:rsid w:val="00392D23"/>
    <w:rsid w:val="00393511"/>
    <w:rsid w:val="0039363C"/>
    <w:rsid w:val="003936FD"/>
    <w:rsid w:val="0039377E"/>
    <w:rsid w:val="003939A0"/>
    <w:rsid w:val="00393DF7"/>
    <w:rsid w:val="00393E90"/>
    <w:rsid w:val="00393FB7"/>
    <w:rsid w:val="003940E9"/>
    <w:rsid w:val="0039418C"/>
    <w:rsid w:val="00394CFC"/>
    <w:rsid w:val="00394E41"/>
    <w:rsid w:val="00394F3A"/>
    <w:rsid w:val="00395192"/>
    <w:rsid w:val="003951BE"/>
    <w:rsid w:val="00395372"/>
    <w:rsid w:val="003953E1"/>
    <w:rsid w:val="0039551C"/>
    <w:rsid w:val="00395AFA"/>
    <w:rsid w:val="00396481"/>
    <w:rsid w:val="00396708"/>
    <w:rsid w:val="00396AAB"/>
    <w:rsid w:val="00397228"/>
    <w:rsid w:val="003978F7"/>
    <w:rsid w:val="00397CD6"/>
    <w:rsid w:val="003A068D"/>
    <w:rsid w:val="003A074C"/>
    <w:rsid w:val="003A0893"/>
    <w:rsid w:val="003A09D0"/>
    <w:rsid w:val="003A09E3"/>
    <w:rsid w:val="003A1272"/>
    <w:rsid w:val="003A12D7"/>
    <w:rsid w:val="003A13BD"/>
    <w:rsid w:val="003A158F"/>
    <w:rsid w:val="003A1818"/>
    <w:rsid w:val="003A19CB"/>
    <w:rsid w:val="003A1D0A"/>
    <w:rsid w:val="003A1D93"/>
    <w:rsid w:val="003A1F35"/>
    <w:rsid w:val="003A211D"/>
    <w:rsid w:val="003A216C"/>
    <w:rsid w:val="003A2269"/>
    <w:rsid w:val="003A281F"/>
    <w:rsid w:val="003A2C70"/>
    <w:rsid w:val="003A315D"/>
    <w:rsid w:val="003A3396"/>
    <w:rsid w:val="003A36D1"/>
    <w:rsid w:val="003A39A9"/>
    <w:rsid w:val="003A3A7B"/>
    <w:rsid w:val="003A3C35"/>
    <w:rsid w:val="003A4068"/>
    <w:rsid w:val="003A40E6"/>
    <w:rsid w:val="003A42E7"/>
    <w:rsid w:val="003A433F"/>
    <w:rsid w:val="003A45E2"/>
    <w:rsid w:val="003A4673"/>
    <w:rsid w:val="003A4892"/>
    <w:rsid w:val="003A4896"/>
    <w:rsid w:val="003A4907"/>
    <w:rsid w:val="003A51DB"/>
    <w:rsid w:val="003A537E"/>
    <w:rsid w:val="003A544F"/>
    <w:rsid w:val="003A54F8"/>
    <w:rsid w:val="003A5599"/>
    <w:rsid w:val="003A5CF7"/>
    <w:rsid w:val="003A5D9A"/>
    <w:rsid w:val="003A601C"/>
    <w:rsid w:val="003A6133"/>
    <w:rsid w:val="003A6661"/>
    <w:rsid w:val="003A6F2A"/>
    <w:rsid w:val="003A715E"/>
    <w:rsid w:val="003A7688"/>
    <w:rsid w:val="003A7928"/>
    <w:rsid w:val="003B00E0"/>
    <w:rsid w:val="003B05A2"/>
    <w:rsid w:val="003B091C"/>
    <w:rsid w:val="003B098A"/>
    <w:rsid w:val="003B0D8A"/>
    <w:rsid w:val="003B0D8D"/>
    <w:rsid w:val="003B0D92"/>
    <w:rsid w:val="003B10AB"/>
    <w:rsid w:val="003B10E3"/>
    <w:rsid w:val="003B11FA"/>
    <w:rsid w:val="003B12F3"/>
    <w:rsid w:val="003B13EB"/>
    <w:rsid w:val="003B1AAB"/>
    <w:rsid w:val="003B1EC9"/>
    <w:rsid w:val="003B282C"/>
    <w:rsid w:val="003B2927"/>
    <w:rsid w:val="003B35E7"/>
    <w:rsid w:val="003B38D6"/>
    <w:rsid w:val="003B39B8"/>
    <w:rsid w:val="003B3D8A"/>
    <w:rsid w:val="003B3D9C"/>
    <w:rsid w:val="003B3EF6"/>
    <w:rsid w:val="003B442C"/>
    <w:rsid w:val="003B45D1"/>
    <w:rsid w:val="003B48ED"/>
    <w:rsid w:val="003B4AE6"/>
    <w:rsid w:val="003B4EF3"/>
    <w:rsid w:val="003B4F24"/>
    <w:rsid w:val="003B4F6D"/>
    <w:rsid w:val="003B5289"/>
    <w:rsid w:val="003B55E7"/>
    <w:rsid w:val="003B5A4D"/>
    <w:rsid w:val="003B5D69"/>
    <w:rsid w:val="003B60CB"/>
    <w:rsid w:val="003B687C"/>
    <w:rsid w:val="003B6C21"/>
    <w:rsid w:val="003B6C5E"/>
    <w:rsid w:val="003B6FC8"/>
    <w:rsid w:val="003B7097"/>
    <w:rsid w:val="003B7468"/>
    <w:rsid w:val="003B794C"/>
    <w:rsid w:val="003B7DE1"/>
    <w:rsid w:val="003B7E9C"/>
    <w:rsid w:val="003C0243"/>
    <w:rsid w:val="003C07E6"/>
    <w:rsid w:val="003C0813"/>
    <w:rsid w:val="003C08E7"/>
    <w:rsid w:val="003C09CB"/>
    <w:rsid w:val="003C113E"/>
    <w:rsid w:val="003C1415"/>
    <w:rsid w:val="003C14CF"/>
    <w:rsid w:val="003C155E"/>
    <w:rsid w:val="003C1626"/>
    <w:rsid w:val="003C1661"/>
    <w:rsid w:val="003C16C9"/>
    <w:rsid w:val="003C1B93"/>
    <w:rsid w:val="003C1E41"/>
    <w:rsid w:val="003C1F25"/>
    <w:rsid w:val="003C1FAD"/>
    <w:rsid w:val="003C229D"/>
    <w:rsid w:val="003C25A8"/>
    <w:rsid w:val="003C2A51"/>
    <w:rsid w:val="003C2DC2"/>
    <w:rsid w:val="003C2E67"/>
    <w:rsid w:val="003C3066"/>
    <w:rsid w:val="003C309D"/>
    <w:rsid w:val="003C3388"/>
    <w:rsid w:val="003C3994"/>
    <w:rsid w:val="003C4350"/>
    <w:rsid w:val="003C4505"/>
    <w:rsid w:val="003C4B26"/>
    <w:rsid w:val="003C4BDC"/>
    <w:rsid w:val="003C4D88"/>
    <w:rsid w:val="003C4E89"/>
    <w:rsid w:val="003C4F77"/>
    <w:rsid w:val="003C538C"/>
    <w:rsid w:val="003C57A5"/>
    <w:rsid w:val="003C5952"/>
    <w:rsid w:val="003C5DBF"/>
    <w:rsid w:val="003C6870"/>
    <w:rsid w:val="003C6A1D"/>
    <w:rsid w:val="003C6A48"/>
    <w:rsid w:val="003C6CCB"/>
    <w:rsid w:val="003C6CFE"/>
    <w:rsid w:val="003C6D8E"/>
    <w:rsid w:val="003C6E65"/>
    <w:rsid w:val="003C6F0F"/>
    <w:rsid w:val="003C6FF7"/>
    <w:rsid w:val="003C7143"/>
    <w:rsid w:val="003C7156"/>
    <w:rsid w:val="003C71BA"/>
    <w:rsid w:val="003C749C"/>
    <w:rsid w:val="003C74D2"/>
    <w:rsid w:val="003C76B7"/>
    <w:rsid w:val="003C7C2D"/>
    <w:rsid w:val="003C7C87"/>
    <w:rsid w:val="003C7F6D"/>
    <w:rsid w:val="003D0108"/>
    <w:rsid w:val="003D0B51"/>
    <w:rsid w:val="003D1B00"/>
    <w:rsid w:val="003D1C98"/>
    <w:rsid w:val="003D221B"/>
    <w:rsid w:val="003D2222"/>
    <w:rsid w:val="003D2391"/>
    <w:rsid w:val="003D2620"/>
    <w:rsid w:val="003D2A01"/>
    <w:rsid w:val="003D2BEF"/>
    <w:rsid w:val="003D2BF9"/>
    <w:rsid w:val="003D2DAF"/>
    <w:rsid w:val="003D2DB4"/>
    <w:rsid w:val="003D2E94"/>
    <w:rsid w:val="003D3902"/>
    <w:rsid w:val="003D4193"/>
    <w:rsid w:val="003D42C4"/>
    <w:rsid w:val="003D46A7"/>
    <w:rsid w:val="003D4A65"/>
    <w:rsid w:val="003D4CB7"/>
    <w:rsid w:val="003D5D3B"/>
    <w:rsid w:val="003D5F19"/>
    <w:rsid w:val="003D65DA"/>
    <w:rsid w:val="003D68CD"/>
    <w:rsid w:val="003D69E8"/>
    <w:rsid w:val="003D6A8D"/>
    <w:rsid w:val="003D6FDE"/>
    <w:rsid w:val="003D71B4"/>
    <w:rsid w:val="003D725A"/>
    <w:rsid w:val="003D725F"/>
    <w:rsid w:val="003D73E6"/>
    <w:rsid w:val="003D75DC"/>
    <w:rsid w:val="003D7BE6"/>
    <w:rsid w:val="003D7DE6"/>
    <w:rsid w:val="003D7E33"/>
    <w:rsid w:val="003E0038"/>
    <w:rsid w:val="003E0059"/>
    <w:rsid w:val="003E067B"/>
    <w:rsid w:val="003E071E"/>
    <w:rsid w:val="003E08CC"/>
    <w:rsid w:val="003E08DD"/>
    <w:rsid w:val="003E0B4B"/>
    <w:rsid w:val="003E0ECA"/>
    <w:rsid w:val="003E1013"/>
    <w:rsid w:val="003E13DD"/>
    <w:rsid w:val="003E14DA"/>
    <w:rsid w:val="003E1519"/>
    <w:rsid w:val="003E1736"/>
    <w:rsid w:val="003E1B73"/>
    <w:rsid w:val="003E1B8C"/>
    <w:rsid w:val="003E23DC"/>
    <w:rsid w:val="003E2585"/>
    <w:rsid w:val="003E27DE"/>
    <w:rsid w:val="003E2A26"/>
    <w:rsid w:val="003E2DEC"/>
    <w:rsid w:val="003E320A"/>
    <w:rsid w:val="003E33B8"/>
    <w:rsid w:val="003E370E"/>
    <w:rsid w:val="003E3AE6"/>
    <w:rsid w:val="003E3B6B"/>
    <w:rsid w:val="003E3C5B"/>
    <w:rsid w:val="003E460D"/>
    <w:rsid w:val="003E4A45"/>
    <w:rsid w:val="003E4E38"/>
    <w:rsid w:val="003E51A3"/>
    <w:rsid w:val="003E55B2"/>
    <w:rsid w:val="003E5629"/>
    <w:rsid w:val="003E5783"/>
    <w:rsid w:val="003E59E3"/>
    <w:rsid w:val="003E5C59"/>
    <w:rsid w:val="003E5CA7"/>
    <w:rsid w:val="003E5DC3"/>
    <w:rsid w:val="003E66D0"/>
    <w:rsid w:val="003E68DE"/>
    <w:rsid w:val="003E693A"/>
    <w:rsid w:val="003E6A6B"/>
    <w:rsid w:val="003E7004"/>
    <w:rsid w:val="003E73CB"/>
    <w:rsid w:val="003E7737"/>
    <w:rsid w:val="003E7842"/>
    <w:rsid w:val="003E7918"/>
    <w:rsid w:val="003E7BB9"/>
    <w:rsid w:val="003F01BD"/>
    <w:rsid w:val="003F05D2"/>
    <w:rsid w:val="003F0A43"/>
    <w:rsid w:val="003F0D4A"/>
    <w:rsid w:val="003F130B"/>
    <w:rsid w:val="003F139F"/>
    <w:rsid w:val="003F149B"/>
    <w:rsid w:val="003F152F"/>
    <w:rsid w:val="003F186B"/>
    <w:rsid w:val="003F1A59"/>
    <w:rsid w:val="003F1B6A"/>
    <w:rsid w:val="003F1CDE"/>
    <w:rsid w:val="003F1F9A"/>
    <w:rsid w:val="003F2023"/>
    <w:rsid w:val="003F256C"/>
    <w:rsid w:val="003F257C"/>
    <w:rsid w:val="003F27C9"/>
    <w:rsid w:val="003F28F6"/>
    <w:rsid w:val="003F2DF4"/>
    <w:rsid w:val="003F2F6F"/>
    <w:rsid w:val="003F34F5"/>
    <w:rsid w:val="003F389B"/>
    <w:rsid w:val="003F38D9"/>
    <w:rsid w:val="003F3938"/>
    <w:rsid w:val="003F3946"/>
    <w:rsid w:val="003F3EFD"/>
    <w:rsid w:val="003F3F63"/>
    <w:rsid w:val="003F410A"/>
    <w:rsid w:val="003F41BB"/>
    <w:rsid w:val="003F43DA"/>
    <w:rsid w:val="003F4602"/>
    <w:rsid w:val="003F4806"/>
    <w:rsid w:val="003F4D94"/>
    <w:rsid w:val="003F4E89"/>
    <w:rsid w:val="003F5718"/>
    <w:rsid w:val="003F5FBC"/>
    <w:rsid w:val="003F6019"/>
    <w:rsid w:val="003F6352"/>
    <w:rsid w:val="003F66AF"/>
    <w:rsid w:val="003F69B9"/>
    <w:rsid w:val="003F6F14"/>
    <w:rsid w:val="003F6F9F"/>
    <w:rsid w:val="003F759C"/>
    <w:rsid w:val="003F7647"/>
    <w:rsid w:val="003F7767"/>
    <w:rsid w:val="003F79C1"/>
    <w:rsid w:val="003F7A67"/>
    <w:rsid w:val="003F7ECA"/>
    <w:rsid w:val="0040014A"/>
    <w:rsid w:val="0040014D"/>
    <w:rsid w:val="0040015A"/>
    <w:rsid w:val="00400337"/>
    <w:rsid w:val="0040046A"/>
    <w:rsid w:val="0040051A"/>
    <w:rsid w:val="00400552"/>
    <w:rsid w:val="0040070F"/>
    <w:rsid w:val="004007B3"/>
    <w:rsid w:val="004007B5"/>
    <w:rsid w:val="00400C48"/>
    <w:rsid w:val="00400D1C"/>
    <w:rsid w:val="00400D4D"/>
    <w:rsid w:val="00400DA0"/>
    <w:rsid w:val="00400F48"/>
    <w:rsid w:val="00400F4D"/>
    <w:rsid w:val="004010F2"/>
    <w:rsid w:val="00401195"/>
    <w:rsid w:val="004014AD"/>
    <w:rsid w:val="00401990"/>
    <w:rsid w:val="00401D77"/>
    <w:rsid w:val="00402044"/>
    <w:rsid w:val="004024F2"/>
    <w:rsid w:val="00402683"/>
    <w:rsid w:val="00402A7C"/>
    <w:rsid w:val="00402B63"/>
    <w:rsid w:val="0040300D"/>
    <w:rsid w:val="0040324E"/>
    <w:rsid w:val="00403578"/>
    <w:rsid w:val="004035A5"/>
    <w:rsid w:val="00403859"/>
    <w:rsid w:val="004039D4"/>
    <w:rsid w:val="00403EA5"/>
    <w:rsid w:val="004041AE"/>
    <w:rsid w:val="00404716"/>
    <w:rsid w:val="00404737"/>
    <w:rsid w:val="00404C36"/>
    <w:rsid w:val="00404CE1"/>
    <w:rsid w:val="00404D2C"/>
    <w:rsid w:val="00404EF8"/>
    <w:rsid w:val="00404FEF"/>
    <w:rsid w:val="004050E1"/>
    <w:rsid w:val="00405127"/>
    <w:rsid w:val="004054F1"/>
    <w:rsid w:val="00405579"/>
    <w:rsid w:val="004058B0"/>
    <w:rsid w:val="004058EF"/>
    <w:rsid w:val="00405A75"/>
    <w:rsid w:val="00405BB9"/>
    <w:rsid w:val="00405E2C"/>
    <w:rsid w:val="00405E8D"/>
    <w:rsid w:val="00405F32"/>
    <w:rsid w:val="00406293"/>
    <w:rsid w:val="004062C5"/>
    <w:rsid w:val="00406359"/>
    <w:rsid w:val="004066D8"/>
    <w:rsid w:val="00406AAF"/>
    <w:rsid w:val="00406B08"/>
    <w:rsid w:val="00406D10"/>
    <w:rsid w:val="00407128"/>
    <w:rsid w:val="004072C5"/>
    <w:rsid w:val="004073B6"/>
    <w:rsid w:val="00407D37"/>
    <w:rsid w:val="00407D9F"/>
    <w:rsid w:val="00407FAA"/>
    <w:rsid w:val="00407FB3"/>
    <w:rsid w:val="0041077A"/>
    <w:rsid w:val="004108E8"/>
    <w:rsid w:val="00410C30"/>
    <w:rsid w:val="00410C41"/>
    <w:rsid w:val="00411069"/>
    <w:rsid w:val="004111CE"/>
    <w:rsid w:val="004114E8"/>
    <w:rsid w:val="00411608"/>
    <w:rsid w:val="00411A73"/>
    <w:rsid w:val="00412186"/>
    <w:rsid w:val="004122E9"/>
    <w:rsid w:val="004123A5"/>
    <w:rsid w:val="004125B3"/>
    <w:rsid w:val="00412D4A"/>
    <w:rsid w:val="00412D6F"/>
    <w:rsid w:val="004132B6"/>
    <w:rsid w:val="00413518"/>
    <w:rsid w:val="00413633"/>
    <w:rsid w:val="0041382D"/>
    <w:rsid w:val="004138DA"/>
    <w:rsid w:val="004139CB"/>
    <w:rsid w:val="00413C34"/>
    <w:rsid w:val="00413F6C"/>
    <w:rsid w:val="004149E4"/>
    <w:rsid w:val="00414C22"/>
    <w:rsid w:val="00414EAD"/>
    <w:rsid w:val="00414EE4"/>
    <w:rsid w:val="004150D5"/>
    <w:rsid w:val="00415260"/>
    <w:rsid w:val="00415266"/>
    <w:rsid w:val="004153B7"/>
    <w:rsid w:val="00415488"/>
    <w:rsid w:val="0041561B"/>
    <w:rsid w:val="00415AC0"/>
    <w:rsid w:val="00416147"/>
    <w:rsid w:val="0041630F"/>
    <w:rsid w:val="0041631F"/>
    <w:rsid w:val="00416651"/>
    <w:rsid w:val="004167E1"/>
    <w:rsid w:val="004168BD"/>
    <w:rsid w:val="00416A24"/>
    <w:rsid w:val="00416BBA"/>
    <w:rsid w:val="00416E2C"/>
    <w:rsid w:val="00416E71"/>
    <w:rsid w:val="00417115"/>
    <w:rsid w:val="00417337"/>
    <w:rsid w:val="00417565"/>
    <w:rsid w:val="00417CA7"/>
    <w:rsid w:val="00420199"/>
    <w:rsid w:val="00420292"/>
    <w:rsid w:val="0042094F"/>
    <w:rsid w:val="00420ABE"/>
    <w:rsid w:val="00420F8C"/>
    <w:rsid w:val="004211FC"/>
    <w:rsid w:val="00421799"/>
    <w:rsid w:val="00421903"/>
    <w:rsid w:val="00421E34"/>
    <w:rsid w:val="00421FDF"/>
    <w:rsid w:val="004220F1"/>
    <w:rsid w:val="00422327"/>
    <w:rsid w:val="00422568"/>
    <w:rsid w:val="00422977"/>
    <w:rsid w:val="00422B04"/>
    <w:rsid w:val="00422B83"/>
    <w:rsid w:val="004231FC"/>
    <w:rsid w:val="00423D2A"/>
    <w:rsid w:val="00423F28"/>
    <w:rsid w:val="004240A9"/>
    <w:rsid w:val="004240D9"/>
    <w:rsid w:val="0042425F"/>
    <w:rsid w:val="004242B5"/>
    <w:rsid w:val="004246DC"/>
    <w:rsid w:val="00424B40"/>
    <w:rsid w:val="00424B8B"/>
    <w:rsid w:val="00424BAB"/>
    <w:rsid w:val="00424CC7"/>
    <w:rsid w:val="00424F6F"/>
    <w:rsid w:val="00425078"/>
    <w:rsid w:val="004251A3"/>
    <w:rsid w:val="00425800"/>
    <w:rsid w:val="00425812"/>
    <w:rsid w:val="004258D5"/>
    <w:rsid w:val="00425A8B"/>
    <w:rsid w:val="00425F08"/>
    <w:rsid w:val="00425F17"/>
    <w:rsid w:val="00425FB1"/>
    <w:rsid w:val="00426093"/>
    <w:rsid w:val="004268CC"/>
    <w:rsid w:val="00426958"/>
    <w:rsid w:val="00426C35"/>
    <w:rsid w:val="00426C78"/>
    <w:rsid w:val="00426E53"/>
    <w:rsid w:val="00427244"/>
    <w:rsid w:val="004276F5"/>
    <w:rsid w:val="00427CBF"/>
    <w:rsid w:val="00427E00"/>
    <w:rsid w:val="0043044E"/>
    <w:rsid w:val="004305D5"/>
    <w:rsid w:val="00430811"/>
    <w:rsid w:val="0043086F"/>
    <w:rsid w:val="00430A54"/>
    <w:rsid w:val="00430BFF"/>
    <w:rsid w:val="00430D6E"/>
    <w:rsid w:val="004313D2"/>
    <w:rsid w:val="0043144D"/>
    <w:rsid w:val="004315A9"/>
    <w:rsid w:val="00431845"/>
    <w:rsid w:val="00431D23"/>
    <w:rsid w:val="00431DA3"/>
    <w:rsid w:val="00431E16"/>
    <w:rsid w:val="0043222F"/>
    <w:rsid w:val="00432298"/>
    <w:rsid w:val="00432580"/>
    <w:rsid w:val="0043278A"/>
    <w:rsid w:val="0043288A"/>
    <w:rsid w:val="004329AD"/>
    <w:rsid w:val="00432A2E"/>
    <w:rsid w:val="00432B05"/>
    <w:rsid w:val="00432B9D"/>
    <w:rsid w:val="00432CAA"/>
    <w:rsid w:val="00432CC3"/>
    <w:rsid w:val="00433109"/>
    <w:rsid w:val="00433177"/>
    <w:rsid w:val="00433204"/>
    <w:rsid w:val="004332ED"/>
    <w:rsid w:val="0043348D"/>
    <w:rsid w:val="004335E9"/>
    <w:rsid w:val="004338AA"/>
    <w:rsid w:val="00433960"/>
    <w:rsid w:val="00433ADE"/>
    <w:rsid w:val="00433C34"/>
    <w:rsid w:val="00433C5D"/>
    <w:rsid w:val="00433E0B"/>
    <w:rsid w:val="00433EFD"/>
    <w:rsid w:val="00433F5B"/>
    <w:rsid w:val="00434127"/>
    <w:rsid w:val="00434128"/>
    <w:rsid w:val="004342C8"/>
    <w:rsid w:val="0043430A"/>
    <w:rsid w:val="004343B5"/>
    <w:rsid w:val="00434636"/>
    <w:rsid w:val="00434B2B"/>
    <w:rsid w:val="00434BE3"/>
    <w:rsid w:val="00434BF8"/>
    <w:rsid w:val="0043511E"/>
    <w:rsid w:val="0043519A"/>
    <w:rsid w:val="00435813"/>
    <w:rsid w:val="00435C7F"/>
    <w:rsid w:val="00435F2B"/>
    <w:rsid w:val="0043659D"/>
    <w:rsid w:val="004374D9"/>
    <w:rsid w:val="004375A5"/>
    <w:rsid w:val="004375D1"/>
    <w:rsid w:val="0043778E"/>
    <w:rsid w:val="004377B2"/>
    <w:rsid w:val="00437EC8"/>
    <w:rsid w:val="004401FA"/>
    <w:rsid w:val="004405F4"/>
    <w:rsid w:val="004406FF"/>
    <w:rsid w:val="004408FE"/>
    <w:rsid w:val="00440A19"/>
    <w:rsid w:val="00440CFD"/>
    <w:rsid w:val="00440F87"/>
    <w:rsid w:val="004417A0"/>
    <w:rsid w:val="00441A72"/>
    <w:rsid w:val="0044210B"/>
    <w:rsid w:val="0044218F"/>
    <w:rsid w:val="00442353"/>
    <w:rsid w:val="004424E1"/>
    <w:rsid w:val="004425D1"/>
    <w:rsid w:val="0044281C"/>
    <w:rsid w:val="00442B02"/>
    <w:rsid w:val="00442E6F"/>
    <w:rsid w:val="00442F72"/>
    <w:rsid w:val="0044321C"/>
    <w:rsid w:val="00443EB2"/>
    <w:rsid w:val="0044420A"/>
    <w:rsid w:val="00444452"/>
    <w:rsid w:val="00444568"/>
    <w:rsid w:val="00444796"/>
    <w:rsid w:val="004447BF"/>
    <w:rsid w:val="00444A6C"/>
    <w:rsid w:val="00444B2C"/>
    <w:rsid w:val="00444B32"/>
    <w:rsid w:val="00444BCB"/>
    <w:rsid w:val="00444C56"/>
    <w:rsid w:val="00444DDE"/>
    <w:rsid w:val="004453B1"/>
    <w:rsid w:val="004453D6"/>
    <w:rsid w:val="004457BB"/>
    <w:rsid w:val="004457C9"/>
    <w:rsid w:val="00445B12"/>
    <w:rsid w:val="004462BE"/>
    <w:rsid w:val="0044634B"/>
    <w:rsid w:val="004464E1"/>
    <w:rsid w:val="00446C4A"/>
    <w:rsid w:val="00446DB1"/>
    <w:rsid w:val="00447554"/>
    <w:rsid w:val="004478A7"/>
    <w:rsid w:val="00450027"/>
    <w:rsid w:val="004502D5"/>
    <w:rsid w:val="004504EC"/>
    <w:rsid w:val="0045083F"/>
    <w:rsid w:val="00450B58"/>
    <w:rsid w:val="00450DA2"/>
    <w:rsid w:val="00450E9A"/>
    <w:rsid w:val="00450FF4"/>
    <w:rsid w:val="00451191"/>
    <w:rsid w:val="00451337"/>
    <w:rsid w:val="0045139B"/>
    <w:rsid w:val="00451518"/>
    <w:rsid w:val="0045153E"/>
    <w:rsid w:val="0045171E"/>
    <w:rsid w:val="00451AAA"/>
    <w:rsid w:val="00451F32"/>
    <w:rsid w:val="004522E6"/>
    <w:rsid w:val="004525A1"/>
    <w:rsid w:val="00452A08"/>
    <w:rsid w:val="00452BFC"/>
    <w:rsid w:val="00452E5A"/>
    <w:rsid w:val="00452FFE"/>
    <w:rsid w:val="004534E9"/>
    <w:rsid w:val="0045359B"/>
    <w:rsid w:val="00453C9C"/>
    <w:rsid w:val="00453D31"/>
    <w:rsid w:val="00453D42"/>
    <w:rsid w:val="0045421F"/>
    <w:rsid w:val="004543B5"/>
    <w:rsid w:val="004543EA"/>
    <w:rsid w:val="004548C9"/>
    <w:rsid w:val="00454B28"/>
    <w:rsid w:val="00454B46"/>
    <w:rsid w:val="00454CEC"/>
    <w:rsid w:val="0045529A"/>
    <w:rsid w:val="00455A68"/>
    <w:rsid w:val="00455B24"/>
    <w:rsid w:val="0045608E"/>
    <w:rsid w:val="00456144"/>
    <w:rsid w:val="0045622C"/>
    <w:rsid w:val="004562A2"/>
    <w:rsid w:val="004565A1"/>
    <w:rsid w:val="00456C16"/>
    <w:rsid w:val="00456E50"/>
    <w:rsid w:val="00456E66"/>
    <w:rsid w:val="0045718F"/>
    <w:rsid w:val="004572D1"/>
    <w:rsid w:val="004573F8"/>
    <w:rsid w:val="004576C2"/>
    <w:rsid w:val="004576ED"/>
    <w:rsid w:val="00457EC0"/>
    <w:rsid w:val="00457F43"/>
    <w:rsid w:val="004600BE"/>
    <w:rsid w:val="004603F2"/>
    <w:rsid w:val="004603F7"/>
    <w:rsid w:val="0046043E"/>
    <w:rsid w:val="00460713"/>
    <w:rsid w:val="00460885"/>
    <w:rsid w:val="00460932"/>
    <w:rsid w:val="00460D11"/>
    <w:rsid w:val="00461518"/>
    <w:rsid w:val="00461A18"/>
    <w:rsid w:val="00461A82"/>
    <w:rsid w:val="00461B85"/>
    <w:rsid w:val="00461C2C"/>
    <w:rsid w:val="00461CAB"/>
    <w:rsid w:val="00461DD1"/>
    <w:rsid w:val="00461EF1"/>
    <w:rsid w:val="00461F99"/>
    <w:rsid w:val="00461F9F"/>
    <w:rsid w:val="00462505"/>
    <w:rsid w:val="00462BB4"/>
    <w:rsid w:val="00462E44"/>
    <w:rsid w:val="00463394"/>
    <w:rsid w:val="00463DE9"/>
    <w:rsid w:val="00464176"/>
    <w:rsid w:val="004644F5"/>
    <w:rsid w:val="0046475C"/>
    <w:rsid w:val="00464D6E"/>
    <w:rsid w:val="00464DF9"/>
    <w:rsid w:val="00464E7A"/>
    <w:rsid w:val="00464F12"/>
    <w:rsid w:val="00464F88"/>
    <w:rsid w:val="00464FF2"/>
    <w:rsid w:val="00465083"/>
    <w:rsid w:val="004653E8"/>
    <w:rsid w:val="004654F2"/>
    <w:rsid w:val="00465745"/>
    <w:rsid w:val="004657A8"/>
    <w:rsid w:val="00465AC0"/>
    <w:rsid w:val="00465DBC"/>
    <w:rsid w:val="0046617E"/>
    <w:rsid w:val="004665C0"/>
    <w:rsid w:val="00466979"/>
    <w:rsid w:val="00466B5E"/>
    <w:rsid w:val="00466C8F"/>
    <w:rsid w:val="00466CD4"/>
    <w:rsid w:val="00466FC1"/>
    <w:rsid w:val="00467215"/>
    <w:rsid w:val="004674FD"/>
    <w:rsid w:val="004675AB"/>
    <w:rsid w:val="004675CC"/>
    <w:rsid w:val="00467692"/>
    <w:rsid w:val="00467796"/>
    <w:rsid w:val="00467B36"/>
    <w:rsid w:val="00467FE5"/>
    <w:rsid w:val="004703E7"/>
    <w:rsid w:val="004707CE"/>
    <w:rsid w:val="00470928"/>
    <w:rsid w:val="00470B37"/>
    <w:rsid w:val="00470CA8"/>
    <w:rsid w:val="00470DB1"/>
    <w:rsid w:val="00470DF7"/>
    <w:rsid w:val="00470F89"/>
    <w:rsid w:val="00470FBA"/>
    <w:rsid w:val="00471251"/>
    <w:rsid w:val="00471255"/>
    <w:rsid w:val="0047172C"/>
    <w:rsid w:val="00471802"/>
    <w:rsid w:val="00471B84"/>
    <w:rsid w:val="00471BF2"/>
    <w:rsid w:val="00471D97"/>
    <w:rsid w:val="00471DD9"/>
    <w:rsid w:val="00472098"/>
    <w:rsid w:val="00472239"/>
    <w:rsid w:val="00472271"/>
    <w:rsid w:val="00472361"/>
    <w:rsid w:val="004729FB"/>
    <w:rsid w:val="00472DA4"/>
    <w:rsid w:val="00472F16"/>
    <w:rsid w:val="0047366A"/>
    <w:rsid w:val="004736C8"/>
    <w:rsid w:val="004739BF"/>
    <w:rsid w:val="00473AE0"/>
    <w:rsid w:val="00473F25"/>
    <w:rsid w:val="004742F9"/>
    <w:rsid w:val="00474338"/>
    <w:rsid w:val="004743DA"/>
    <w:rsid w:val="0047472C"/>
    <w:rsid w:val="00474B7B"/>
    <w:rsid w:val="004750B0"/>
    <w:rsid w:val="004754EB"/>
    <w:rsid w:val="004755E1"/>
    <w:rsid w:val="004756DE"/>
    <w:rsid w:val="00475847"/>
    <w:rsid w:val="004759D8"/>
    <w:rsid w:val="00475A3E"/>
    <w:rsid w:val="00475BCC"/>
    <w:rsid w:val="00475C60"/>
    <w:rsid w:val="00475CD1"/>
    <w:rsid w:val="00475EB5"/>
    <w:rsid w:val="00476082"/>
    <w:rsid w:val="00476350"/>
    <w:rsid w:val="004765CF"/>
    <w:rsid w:val="004768CE"/>
    <w:rsid w:val="00476CDB"/>
    <w:rsid w:val="00476DA4"/>
    <w:rsid w:val="00476DFD"/>
    <w:rsid w:val="00477938"/>
    <w:rsid w:val="004779CC"/>
    <w:rsid w:val="00477B73"/>
    <w:rsid w:val="00477BFC"/>
    <w:rsid w:val="00477E4F"/>
    <w:rsid w:val="00480733"/>
    <w:rsid w:val="00480936"/>
    <w:rsid w:val="00480FAB"/>
    <w:rsid w:val="004810BD"/>
    <w:rsid w:val="00481686"/>
    <w:rsid w:val="00481909"/>
    <w:rsid w:val="00481977"/>
    <w:rsid w:val="00481D4B"/>
    <w:rsid w:val="0048200E"/>
    <w:rsid w:val="004821DD"/>
    <w:rsid w:val="004821F5"/>
    <w:rsid w:val="0048252A"/>
    <w:rsid w:val="00482B9C"/>
    <w:rsid w:val="00482E48"/>
    <w:rsid w:val="00483087"/>
    <w:rsid w:val="0048335B"/>
    <w:rsid w:val="004835D4"/>
    <w:rsid w:val="004837FE"/>
    <w:rsid w:val="004838B6"/>
    <w:rsid w:val="00483E54"/>
    <w:rsid w:val="004840CE"/>
    <w:rsid w:val="004843C5"/>
    <w:rsid w:val="004844A6"/>
    <w:rsid w:val="004844AC"/>
    <w:rsid w:val="004845E9"/>
    <w:rsid w:val="004846F6"/>
    <w:rsid w:val="00484A0F"/>
    <w:rsid w:val="00484E4D"/>
    <w:rsid w:val="00485138"/>
    <w:rsid w:val="004852FF"/>
    <w:rsid w:val="00485966"/>
    <w:rsid w:val="004859F1"/>
    <w:rsid w:val="00485A94"/>
    <w:rsid w:val="00485B34"/>
    <w:rsid w:val="00485E30"/>
    <w:rsid w:val="0048608D"/>
    <w:rsid w:val="0048627D"/>
    <w:rsid w:val="0048627F"/>
    <w:rsid w:val="004862CF"/>
    <w:rsid w:val="004862D3"/>
    <w:rsid w:val="0048632A"/>
    <w:rsid w:val="0048680A"/>
    <w:rsid w:val="00486876"/>
    <w:rsid w:val="0048690C"/>
    <w:rsid w:val="0048692D"/>
    <w:rsid w:val="00486C11"/>
    <w:rsid w:val="00486C4E"/>
    <w:rsid w:val="00486D48"/>
    <w:rsid w:val="00486D5A"/>
    <w:rsid w:val="00486DBB"/>
    <w:rsid w:val="00487124"/>
    <w:rsid w:val="004873C1"/>
    <w:rsid w:val="004878DE"/>
    <w:rsid w:val="0048797E"/>
    <w:rsid w:val="004879F4"/>
    <w:rsid w:val="00487B5A"/>
    <w:rsid w:val="00487D36"/>
    <w:rsid w:val="00487E35"/>
    <w:rsid w:val="00487F85"/>
    <w:rsid w:val="00487FB9"/>
    <w:rsid w:val="0049000B"/>
    <w:rsid w:val="0049027F"/>
    <w:rsid w:val="0049073C"/>
    <w:rsid w:val="00490848"/>
    <w:rsid w:val="00490AA1"/>
    <w:rsid w:val="00490DFC"/>
    <w:rsid w:val="004910CC"/>
    <w:rsid w:val="00491190"/>
    <w:rsid w:val="004911E8"/>
    <w:rsid w:val="00491D9E"/>
    <w:rsid w:val="004921D0"/>
    <w:rsid w:val="004922F2"/>
    <w:rsid w:val="004926D7"/>
    <w:rsid w:val="004926F2"/>
    <w:rsid w:val="004928E0"/>
    <w:rsid w:val="0049291C"/>
    <w:rsid w:val="00492FA4"/>
    <w:rsid w:val="004931DC"/>
    <w:rsid w:val="004933D9"/>
    <w:rsid w:val="00493474"/>
    <w:rsid w:val="0049358B"/>
    <w:rsid w:val="004935F7"/>
    <w:rsid w:val="004937F8"/>
    <w:rsid w:val="0049384C"/>
    <w:rsid w:val="00493885"/>
    <w:rsid w:val="00493899"/>
    <w:rsid w:val="00493BE0"/>
    <w:rsid w:val="00493C25"/>
    <w:rsid w:val="00493CCE"/>
    <w:rsid w:val="004944C4"/>
    <w:rsid w:val="004945FD"/>
    <w:rsid w:val="00494760"/>
    <w:rsid w:val="00494908"/>
    <w:rsid w:val="0049529F"/>
    <w:rsid w:val="0049549F"/>
    <w:rsid w:val="00495AA1"/>
    <w:rsid w:val="00495B1D"/>
    <w:rsid w:val="00495C0F"/>
    <w:rsid w:val="00495C19"/>
    <w:rsid w:val="00495E34"/>
    <w:rsid w:val="004960BC"/>
    <w:rsid w:val="00496184"/>
    <w:rsid w:val="00496228"/>
    <w:rsid w:val="00496593"/>
    <w:rsid w:val="004965C8"/>
    <w:rsid w:val="00496900"/>
    <w:rsid w:val="00496907"/>
    <w:rsid w:val="00496A8D"/>
    <w:rsid w:val="00496EB0"/>
    <w:rsid w:val="00496F9E"/>
    <w:rsid w:val="00497091"/>
    <w:rsid w:val="004971D5"/>
    <w:rsid w:val="004972DF"/>
    <w:rsid w:val="00497675"/>
    <w:rsid w:val="00497806"/>
    <w:rsid w:val="00497918"/>
    <w:rsid w:val="00497AF8"/>
    <w:rsid w:val="00497B91"/>
    <w:rsid w:val="00497C85"/>
    <w:rsid w:val="004A0059"/>
    <w:rsid w:val="004A00E2"/>
    <w:rsid w:val="004A0121"/>
    <w:rsid w:val="004A0140"/>
    <w:rsid w:val="004A02AD"/>
    <w:rsid w:val="004A0639"/>
    <w:rsid w:val="004A0794"/>
    <w:rsid w:val="004A0A49"/>
    <w:rsid w:val="004A0C91"/>
    <w:rsid w:val="004A0E56"/>
    <w:rsid w:val="004A1269"/>
    <w:rsid w:val="004A157E"/>
    <w:rsid w:val="004A1F5C"/>
    <w:rsid w:val="004A2110"/>
    <w:rsid w:val="004A2335"/>
    <w:rsid w:val="004A2755"/>
    <w:rsid w:val="004A2811"/>
    <w:rsid w:val="004A32F7"/>
    <w:rsid w:val="004A34A9"/>
    <w:rsid w:val="004A37F3"/>
    <w:rsid w:val="004A3984"/>
    <w:rsid w:val="004A3B20"/>
    <w:rsid w:val="004A3B8A"/>
    <w:rsid w:val="004A3BD5"/>
    <w:rsid w:val="004A3CEE"/>
    <w:rsid w:val="004A3DBC"/>
    <w:rsid w:val="004A4045"/>
    <w:rsid w:val="004A40C7"/>
    <w:rsid w:val="004A42D0"/>
    <w:rsid w:val="004A4883"/>
    <w:rsid w:val="004A489F"/>
    <w:rsid w:val="004A48E4"/>
    <w:rsid w:val="004A48FE"/>
    <w:rsid w:val="004A4B59"/>
    <w:rsid w:val="004A4E42"/>
    <w:rsid w:val="004A54EC"/>
    <w:rsid w:val="004A5525"/>
    <w:rsid w:val="004A58D1"/>
    <w:rsid w:val="004A5D91"/>
    <w:rsid w:val="004A5E0C"/>
    <w:rsid w:val="004A6735"/>
    <w:rsid w:val="004A746E"/>
    <w:rsid w:val="004A75C9"/>
    <w:rsid w:val="004A763D"/>
    <w:rsid w:val="004A7783"/>
    <w:rsid w:val="004A77D7"/>
    <w:rsid w:val="004A7C26"/>
    <w:rsid w:val="004A7C3C"/>
    <w:rsid w:val="004A7D0A"/>
    <w:rsid w:val="004A7E74"/>
    <w:rsid w:val="004A7F7F"/>
    <w:rsid w:val="004B02EE"/>
    <w:rsid w:val="004B0640"/>
    <w:rsid w:val="004B0937"/>
    <w:rsid w:val="004B09AB"/>
    <w:rsid w:val="004B0A1E"/>
    <w:rsid w:val="004B0DBC"/>
    <w:rsid w:val="004B10D1"/>
    <w:rsid w:val="004B122F"/>
    <w:rsid w:val="004B1289"/>
    <w:rsid w:val="004B1387"/>
    <w:rsid w:val="004B15DF"/>
    <w:rsid w:val="004B15FA"/>
    <w:rsid w:val="004B1751"/>
    <w:rsid w:val="004B1822"/>
    <w:rsid w:val="004B1839"/>
    <w:rsid w:val="004B1996"/>
    <w:rsid w:val="004B1A11"/>
    <w:rsid w:val="004B1B95"/>
    <w:rsid w:val="004B1CB1"/>
    <w:rsid w:val="004B1DA9"/>
    <w:rsid w:val="004B1E26"/>
    <w:rsid w:val="004B202E"/>
    <w:rsid w:val="004B24FD"/>
    <w:rsid w:val="004B2AD9"/>
    <w:rsid w:val="004B2E64"/>
    <w:rsid w:val="004B33F0"/>
    <w:rsid w:val="004B3504"/>
    <w:rsid w:val="004B366E"/>
    <w:rsid w:val="004B38B6"/>
    <w:rsid w:val="004B3C1B"/>
    <w:rsid w:val="004B3CA0"/>
    <w:rsid w:val="004B3D72"/>
    <w:rsid w:val="004B421C"/>
    <w:rsid w:val="004B44ED"/>
    <w:rsid w:val="004B46B9"/>
    <w:rsid w:val="004B473C"/>
    <w:rsid w:val="004B492D"/>
    <w:rsid w:val="004B4DCA"/>
    <w:rsid w:val="004B51D3"/>
    <w:rsid w:val="004B53C0"/>
    <w:rsid w:val="004B5615"/>
    <w:rsid w:val="004B58A3"/>
    <w:rsid w:val="004B59A7"/>
    <w:rsid w:val="004B5B56"/>
    <w:rsid w:val="004B5B97"/>
    <w:rsid w:val="004B5E37"/>
    <w:rsid w:val="004B6058"/>
    <w:rsid w:val="004B6280"/>
    <w:rsid w:val="004B66E1"/>
    <w:rsid w:val="004B6E54"/>
    <w:rsid w:val="004B7056"/>
    <w:rsid w:val="004B71A0"/>
    <w:rsid w:val="004B71A9"/>
    <w:rsid w:val="004B73A2"/>
    <w:rsid w:val="004B76FB"/>
    <w:rsid w:val="004B7774"/>
    <w:rsid w:val="004B7A3D"/>
    <w:rsid w:val="004B7BEA"/>
    <w:rsid w:val="004B7CA5"/>
    <w:rsid w:val="004C07D8"/>
    <w:rsid w:val="004C0C73"/>
    <w:rsid w:val="004C1617"/>
    <w:rsid w:val="004C1929"/>
    <w:rsid w:val="004C1992"/>
    <w:rsid w:val="004C1D80"/>
    <w:rsid w:val="004C1FD1"/>
    <w:rsid w:val="004C3124"/>
    <w:rsid w:val="004C3ADC"/>
    <w:rsid w:val="004C3D0C"/>
    <w:rsid w:val="004C3D5D"/>
    <w:rsid w:val="004C3F48"/>
    <w:rsid w:val="004C3F58"/>
    <w:rsid w:val="004C41FF"/>
    <w:rsid w:val="004C4689"/>
    <w:rsid w:val="004C480A"/>
    <w:rsid w:val="004C493A"/>
    <w:rsid w:val="004C4A2B"/>
    <w:rsid w:val="004C4A3E"/>
    <w:rsid w:val="004C4D37"/>
    <w:rsid w:val="004C4E34"/>
    <w:rsid w:val="004C4FB4"/>
    <w:rsid w:val="004C50CE"/>
    <w:rsid w:val="004C5373"/>
    <w:rsid w:val="004C5585"/>
    <w:rsid w:val="004C57FA"/>
    <w:rsid w:val="004C589D"/>
    <w:rsid w:val="004C5935"/>
    <w:rsid w:val="004C5A54"/>
    <w:rsid w:val="004C5E1F"/>
    <w:rsid w:val="004C602D"/>
    <w:rsid w:val="004C622C"/>
    <w:rsid w:val="004C678F"/>
    <w:rsid w:val="004C6960"/>
    <w:rsid w:val="004C6B01"/>
    <w:rsid w:val="004C6D92"/>
    <w:rsid w:val="004C6EFB"/>
    <w:rsid w:val="004C6F40"/>
    <w:rsid w:val="004C6F4F"/>
    <w:rsid w:val="004C7118"/>
    <w:rsid w:val="004C75AC"/>
    <w:rsid w:val="004C795E"/>
    <w:rsid w:val="004C7E33"/>
    <w:rsid w:val="004C7FC2"/>
    <w:rsid w:val="004D0045"/>
    <w:rsid w:val="004D081B"/>
    <w:rsid w:val="004D0960"/>
    <w:rsid w:val="004D0AA7"/>
    <w:rsid w:val="004D0FDD"/>
    <w:rsid w:val="004D153D"/>
    <w:rsid w:val="004D16B0"/>
    <w:rsid w:val="004D19CC"/>
    <w:rsid w:val="004D1B76"/>
    <w:rsid w:val="004D1C1E"/>
    <w:rsid w:val="004D1CCD"/>
    <w:rsid w:val="004D1D57"/>
    <w:rsid w:val="004D220F"/>
    <w:rsid w:val="004D2791"/>
    <w:rsid w:val="004D2C9C"/>
    <w:rsid w:val="004D31D1"/>
    <w:rsid w:val="004D34C7"/>
    <w:rsid w:val="004D3602"/>
    <w:rsid w:val="004D3938"/>
    <w:rsid w:val="004D3B15"/>
    <w:rsid w:val="004D3CB0"/>
    <w:rsid w:val="004D3E55"/>
    <w:rsid w:val="004D3E6B"/>
    <w:rsid w:val="004D3F3B"/>
    <w:rsid w:val="004D3F8A"/>
    <w:rsid w:val="004D40A2"/>
    <w:rsid w:val="004D41EC"/>
    <w:rsid w:val="004D4577"/>
    <w:rsid w:val="004D4816"/>
    <w:rsid w:val="004D4974"/>
    <w:rsid w:val="004D50B7"/>
    <w:rsid w:val="004D5279"/>
    <w:rsid w:val="004D53E4"/>
    <w:rsid w:val="004D572F"/>
    <w:rsid w:val="004D5782"/>
    <w:rsid w:val="004D57BA"/>
    <w:rsid w:val="004D599A"/>
    <w:rsid w:val="004D59C3"/>
    <w:rsid w:val="004D5C48"/>
    <w:rsid w:val="004D5CEA"/>
    <w:rsid w:val="004D5D1B"/>
    <w:rsid w:val="004D5EAB"/>
    <w:rsid w:val="004D6C41"/>
    <w:rsid w:val="004D6DB6"/>
    <w:rsid w:val="004D6DFD"/>
    <w:rsid w:val="004D7092"/>
    <w:rsid w:val="004D72E3"/>
    <w:rsid w:val="004D75CB"/>
    <w:rsid w:val="004D78B0"/>
    <w:rsid w:val="004E01CD"/>
    <w:rsid w:val="004E03F8"/>
    <w:rsid w:val="004E070D"/>
    <w:rsid w:val="004E08FF"/>
    <w:rsid w:val="004E0A48"/>
    <w:rsid w:val="004E0E1E"/>
    <w:rsid w:val="004E125D"/>
    <w:rsid w:val="004E135F"/>
    <w:rsid w:val="004E150A"/>
    <w:rsid w:val="004E1574"/>
    <w:rsid w:val="004E1D0D"/>
    <w:rsid w:val="004E1E33"/>
    <w:rsid w:val="004E1F66"/>
    <w:rsid w:val="004E27E6"/>
    <w:rsid w:val="004E28CE"/>
    <w:rsid w:val="004E29BC"/>
    <w:rsid w:val="004E29EE"/>
    <w:rsid w:val="004E2A29"/>
    <w:rsid w:val="004E3331"/>
    <w:rsid w:val="004E36D9"/>
    <w:rsid w:val="004E3952"/>
    <w:rsid w:val="004E3A3B"/>
    <w:rsid w:val="004E3F97"/>
    <w:rsid w:val="004E4029"/>
    <w:rsid w:val="004E42EC"/>
    <w:rsid w:val="004E44B4"/>
    <w:rsid w:val="004E4858"/>
    <w:rsid w:val="004E48EA"/>
    <w:rsid w:val="004E48FD"/>
    <w:rsid w:val="004E49B4"/>
    <w:rsid w:val="004E4EEA"/>
    <w:rsid w:val="004E4F7E"/>
    <w:rsid w:val="004E5121"/>
    <w:rsid w:val="004E53DE"/>
    <w:rsid w:val="004E54B4"/>
    <w:rsid w:val="004E5D6A"/>
    <w:rsid w:val="004E5F96"/>
    <w:rsid w:val="004E621E"/>
    <w:rsid w:val="004E6D9E"/>
    <w:rsid w:val="004E7591"/>
    <w:rsid w:val="004E77F1"/>
    <w:rsid w:val="004E79A8"/>
    <w:rsid w:val="004F0344"/>
    <w:rsid w:val="004F042D"/>
    <w:rsid w:val="004F0F53"/>
    <w:rsid w:val="004F112D"/>
    <w:rsid w:val="004F1B0D"/>
    <w:rsid w:val="004F21F5"/>
    <w:rsid w:val="004F221B"/>
    <w:rsid w:val="004F2857"/>
    <w:rsid w:val="004F2A8A"/>
    <w:rsid w:val="004F2CC7"/>
    <w:rsid w:val="004F2DF2"/>
    <w:rsid w:val="004F3291"/>
    <w:rsid w:val="004F32C0"/>
    <w:rsid w:val="004F339D"/>
    <w:rsid w:val="004F3873"/>
    <w:rsid w:val="004F39F3"/>
    <w:rsid w:val="004F3D32"/>
    <w:rsid w:val="004F3D3C"/>
    <w:rsid w:val="004F3E65"/>
    <w:rsid w:val="004F451A"/>
    <w:rsid w:val="004F46DD"/>
    <w:rsid w:val="004F5050"/>
    <w:rsid w:val="004F517E"/>
    <w:rsid w:val="004F51A2"/>
    <w:rsid w:val="004F53EB"/>
    <w:rsid w:val="004F549C"/>
    <w:rsid w:val="004F56D7"/>
    <w:rsid w:val="004F5775"/>
    <w:rsid w:val="004F5955"/>
    <w:rsid w:val="004F5971"/>
    <w:rsid w:val="004F6396"/>
    <w:rsid w:val="004F6764"/>
    <w:rsid w:val="004F67F2"/>
    <w:rsid w:val="004F6BD2"/>
    <w:rsid w:val="004F6CEB"/>
    <w:rsid w:val="004F6EB6"/>
    <w:rsid w:val="004F7184"/>
    <w:rsid w:val="004F7477"/>
    <w:rsid w:val="004F748C"/>
    <w:rsid w:val="004F78C8"/>
    <w:rsid w:val="004F7930"/>
    <w:rsid w:val="004F7B41"/>
    <w:rsid w:val="004F7D2C"/>
    <w:rsid w:val="004F7E48"/>
    <w:rsid w:val="00500016"/>
    <w:rsid w:val="005001F0"/>
    <w:rsid w:val="005002B7"/>
    <w:rsid w:val="005008E3"/>
    <w:rsid w:val="00500BCC"/>
    <w:rsid w:val="00500E3E"/>
    <w:rsid w:val="00500ED2"/>
    <w:rsid w:val="00500FCF"/>
    <w:rsid w:val="0050100E"/>
    <w:rsid w:val="00501254"/>
    <w:rsid w:val="005012B0"/>
    <w:rsid w:val="0050130B"/>
    <w:rsid w:val="00501428"/>
    <w:rsid w:val="005016A6"/>
    <w:rsid w:val="005016D1"/>
    <w:rsid w:val="005017F6"/>
    <w:rsid w:val="00501B34"/>
    <w:rsid w:val="00502070"/>
    <w:rsid w:val="005025D2"/>
    <w:rsid w:val="0050261B"/>
    <w:rsid w:val="00502868"/>
    <w:rsid w:val="0050287D"/>
    <w:rsid w:val="00502ACF"/>
    <w:rsid w:val="00502D57"/>
    <w:rsid w:val="00502E25"/>
    <w:rsid w:val="00503102"/>
    <w:rsid w:val="00503191"/>
    <w:rsid w:val="0050337B"/>
    <w:rsid w:val="00503781"/>
    <w:rsid w:val="005038A1"/>
    <w:rsid w:val="005038DF"/>
    <w:rsid w:val="00503AD0"/>
    <w:rsid w:val="00503AFB"/>
    <w:rsid w:val="00503B0F"/>
    <w:rsid w:val="00504089"/>
    <w:rsid w:val="00504D72"/>
    <w:rsid w:val="00504FFC"/>
    <w:rsid w:val="0050504D"/>
    <w:rsid w:val="005055B4"/>
    <w:rsid w:val="00505713"/>
    <w:rsid w:val="00505770"/>
    <w:rsid w:val="00505BFD"/>
    <w:rsid w:val="00505D65"/>
    <w:rsid w:val="00505F79"/>
    <w:rsid w:val="00506336"/>
    <w:rsid w:val="0050673E"/>
    <w:rsid w:val="005068F8"/>
    <w:rsid w:val="00507095"/>
    <w:rsid w:val="005078FA"/>
    <w:rsid w:val="00507B03"/>
    <w:rsid w:val="00507B69"/>
    <w:rsid w:val="00507D4A"/>
    <w:rsid w:val="005102DB"/>
    <w:rsid w:val="00510AC8"/>
    <w:rsid w:val="00510CB2"/>
    <w:rsid w:val="00510F41"/>
    <w:rsid w:val="005114FA"/>
    <w:rsid w:val="00511C6A"/>
    <w:rsid w:val="0051247F"/>
    <w:rsid w:val="00512495"/>
    <w:rsid w:val="0051252F"/>
    <w:rsid w:val="00512884"/>
    <w:rsid w:val="00512A7D"/>
    <w:rsid w:val="00512B43"/>
    <w:rsid w:val="0051346B"/>
    <w:rsid w:val="005136A7"/>
    <w:rsid w:val="005137DD"/>
    <w:rsid w:val="00513CE2"/>
    <w:rsid w:val="00514068"/>
    <w:rsid w:val="00514419"/>
    <w:rsid w:val="00514799"/>
    <w:rsid w:val="00514B54"/>
    <w:rsid w:val="00514E3B"/>
    <w:rsid w:val="00514FE0"/>
    <w:rsid w:val="0051518D"/>
    <w:rsid w:val="0051550C"/>
    <w:rsid w:val="00515604"/>
    <w:rsid w:val="0051646C"/>
    <w:rsid w:val="00516631"/>
    <w:rsid w:val="00516794"/>
    <w:rsid w:val="0051692C"/>
    <w:rsid w:val="00516A33"/>
    <w:rsid w:val="00516AF0"/>
    <w:rsid w:val="00516AF4"/>
    <w:rsid w:val="00516B88"/>
    <w:rsid w:val="00516C7C"/>
    <w:rsid w:val="00516F71"/>
    <w:rsid w:val="00517146"/>
    <w:rsid w:val="005174BA"/>
    <w:rsid w:val="00517DBB"/>
    <w:rsid w:val="00520128"/>
    <w:rsid w:val="005205BB"/>
    <w:rsid w:val="005207EE"/>
    <w:rsid w:val="0052082D"/>
    <w:rsid w:val="0052087E"/>
    <w:rsid w:val="00520D0D"/>
    <w:rsid w:val="00520FE4"/>
    <w:rsid w:val="005213C8"/>
    <w:rsid w:val="005215FA"/>
    <w:rsid w:val="005220C1"/>
    <w:rsid w:val="00522206"/>
    <w:rsid w:val="005223CC"/>
    <w:rsid w:val="0052242F"/>
    <w:rsid w:val="00522534"/>
    <w:rsid w:val="0052299F"/>
    <w:rsid w:val="00522FCB"/>
    <w:rsid w:val="00523251"/>
    <w:rsid w:val="0052332F"/>
    <w:rsid w:val="00523A7B"/>
    <w:rsid w:val="00523B79"/>
    <w:rsid w:val="00523CA1"/>
    <w:rsid w:val="0052410A"/>
    <w:rsid w:val="0052411A"/>
    <w:rsid w:val="0052427A"/>
    <w:rsid w:val="005246AB"/>
    <w:rsid w:val="00524704"/>
    <w:rsid w:val="00524A9F"/>
    <w:rsid w:val="00524E95"/>
    <w:rsid w:val="00524F48"/>
    <w:rsid w:val="00525322"/>
    <w:rsid w:val="00525630"/>
    <w:rsid w:val="0052582C"/>
    <w:rsid w:val="00525837"/>
    <w:rsid w:val="00525848"/>
    <w:rsid w:val="00525861"/>
    <w:rsid w:val="0052586A"/>
    <w:rsid w:val="005259A2"/>
    <w:rsid w:val="00525AC8"/>
    <w:rsid w:val="00525BBD"/>
    <w:rsid w:val="00525BCF"/>
    <w:rsid w:val="005260C2"/>
    <w:rsid w:val="005263EA"/>
    <w:rsid w:val="00526422"/>
    <w:rsid w:val="005265C5"/>
    <w:rsid w:val="00526900"/>
    <w:rsid w:val="00526CE4"/>
    <w:rsid w:val="00526D7F"/>
    <w:rsid w:val="005270AF"/>
    <w:rsid w:val="0052738F"/>
    <w:rsid w:val="00527705"/>
    <w:rsid w:val="005277B0"/>
    <w:rsid w:val="00527F08"/>
    <w:rsid w:val="005303B5"/>
    <w:rsid w:val="00530920"/>
    <w:rsid w:val="00530D5E"/>
    <w:rsid w:val="00530F2F"/>
    <w:rsid w:val="00531002"/>
    <w:rsid w:val="00531468"/>
    <w:rsid w:val="00531749"/>
    <w:rsid w:val="00531799"/>
    <w:rsid w:val="005317E5"/>
    <w:rsid w:val="00531B25"/>
    <w:rsid w:val="00532178"/>
    <w:rsid w:val="0053228F"/>
    <w:rsid w:val="005322E9"/>
    <w:rsid w:val="0053239A"/>
    <w:rsid w:val="0053264A"/>
    <w:rsid w:val="005327C0"/>
    <w:rsid w:val="00532A2B"/>
    <w:rsid w:val="00532BD2"/>
    <w:rsid w:val="00532BFD"/>
    <w:rsid w:val="0053335A"/>
    <w:rsid w:val="005334E9"/>
    <w:rsid w:val="00533F00"/>
    <w:rsid w:val="00533F71"/>
    <w:rsid w:val="00534270"/>
    <w:rsid w:val="00534617"/>
    <w:rsid w:val="005349E8"/>
    <w:rsid w:val="00534DE2"/>
    <w:rsid w:val="00534E48"/>
    <w:rsid w:val="00534FCE"/>
    <w:rsid w:val="005351F9"/>
    <w:rsid w:val="00535326"/>
    <w:rsid w:val="00535352"/>
    <w:rsid w:val="0053574E"/>
    <w:rsid w:val="0053598C"/>
    <w:rsid w:val="00535ACA"/>
    <w:rsid w:val="00535BF9"/>
    <w:rsid w:val="00535EC6"/>
    <w:rsid w:val="0053603B"/>
    <w:rsid w:val="0053608E"/>
    <w:rsid w:val="005362A3"/>
    <w:rsid w:val="0053638D"/>
    <w:rsid w:val="005363F3"/>
    <w:rsid w:val="00536602"/>
    <w:rsid w:val="005369B3"/>
    <w:rsid w:val="00536E69"/>
    <w:rsid w:val="00537117"/>
    <w:rsid w:val="005372DD"/>
    <w:rsid w:val="00537966"/>
    <w:rsid w:val="00540228"/>
    <w:rsid w:val="0054038E"/>
    <w:rsid w:val="00540619"/>
    <w:rsid w:val="00541266"/>
    <w:rsid w:val="0054132C"/>
    <w:rsid w:val="0054161B"/>
    <w:rsid w:val="00541765"/>
    <w:rsid w:val="00541D76"/>
    <w:rsid w:val="005422E0"/>
    <w:rsid w:val="0054230E"/>
    <w:rsid w:val="005425EE"/>
    <w:rsid w:val="00542616"/>
    <w:rsid w:val="00542E8B"/>
    <w:rsid w:val="00542FC4"/>
    <w:rsid w:val="0054306A"/>
    <w:rsid w:val="0054352B"/>
    <w:rsid w:val="005438C8"/>
    <w:rsid w:val="0054394F"/>
    <w:rsid w:val="00543A78"/>
    <w:rsid w:val="00543C0B"/>
    <w:rsid w:val="00543D39"/>
    <w:rsid w:val="0054415D"/>
    <w:rsid w:val="0054416F"/>
    <w:rsid w:val="00544BB3"/>
    <w:rsid w:val="00544C50"/>
    <w:rsid w:val="00544D19"/>
    <w:rsid w:val="00544E4D"/>
    <w:rsid w:val="0054514A"/>
    <w:rsid w:val="005452A7"/>
    <w:rsid w:val="00545566"/>
    <w:rsid w:val="00545A96"/>
    <w:rsid w:val="00545AF5"/>
    <w:rsid w:val="00545C7E"/>
    <w:rsid w:val="0054639E"/>
    <w:rsid w:val="005465A5"/>
    <w:rsid w:val="00546630"/>
    <w:rsid w:val="0054686F"/>
    <w:rsid w:val="005468EA"/>
    <w:rsid w:val="00546AB0"/>
    <w:rsid w:val="00546D51"/>
    <w:rsid w:val="00546F23"/>
    <w:rsid w:val="00547775"/>
    <w:rsid w:val="00547BA2"/>
    <w:rsid w:val="00547FDD"/>
    <w:rsid w:val="0055009A"/>
    <w:rsid w:val="005500F4"/>
    <w:rsid w:val="005507F2"/>
    <w:rsid w:val="005508F1"/>
    <w:rsid w:val="00550A47"/>
    <w:rsid w:val="00550A72"/>
    <w:rsid w:val="00550D53"/>
    <w:rsid w:val="00550D9A"/>
    <w:rsid w:val="00550F63"/>
    <w:rsid w:val="00551003"/>
    <w:rsid w:val="00551028"/>
    <w:rsid w:val="005510B0"/>
    <w:rsid w:val="005510C7"/>
    <w:rsid w:val="0055117A"/>
    <w:rsid w:val="00551360"/>
    <w:rsid w:val="0055139C"/>
    <w:rsid w:val="00551574"/>
    <w:rsid w:val="005516EA"/>
    <w:rsid w:val="00551918"/>
    <w:rsid w:val="00551A09"/>
    <w:rsid w:val="00551B3F"/>
    <w:rsid w:val="00551D95"/>
    <w:rsid w:val="00551DC7"/>
    <w:rsid w:val="00551E73"/>
    <w:rsid w:val="005527BF"/>
    <w:rsid w:val="005529D7"/>
    <w:rsid w:val="00553004"/>
    <w:rsid w:val="005533AD"/>
    <w:rsid w:val="005537ED"/>
    <w:rsid w:val="00553846"/>
    <w:rsid w:val="0055394F"/>
    <w:rsid w:val="00553FD3"/>
    <w:rsid w:val="005540D1"/>
    <w:rsid w:val="00554114"/>
    <w:rsid w:val="005541F8"/>
    <w:rsid w:val="0055474C"/>
    <w:rsid w:val="00554975"/>
    <w:rsid w:val="00554ABF"/>
    <w:rsid w:val="00554C71"/>
    <w:rsid w:val="00554CDB"/>
    <w:rsid w:val="00554E00"/>
    <w:rsid w:val="005550D9"/>
    <w:rsid w:val="00555304"/>
    <w:rsid w:val="0055532B"/>
    <w:rsid w:val="00555385"/>
    <w:rsid w:val="0055569F"/>
    <w:rsid w:val="0055577C"/>
    <w:rsid w:val="005558E5"/>
    <w:rsid w:val="00555A99"/>
    <w:rsid w:val="00555DED"/>
    <w:rsid w:val="00555FD7"/>
    <w:rsid w:val="0055626F"/>
    <w:rsid w:val="00556285"/>
    <w:rsid w:val="005562B4"/>
    <w:rsid w:val="00556743"/>
    <w:rsid w:val="005567E1"/>
    <w:rsid w:val="005568E2"/>
    <w:rsid w:val="0055690C"/>
    <w:rsid w:val="00556B58"/>
    <w:rsid w:val="00556F4A"/>
    <w:rsid w:val="00556F66"/>
    <w:rsid w:val="00557629"/>
    <w:rsid w:val="00557772"/>
    <w:rsid w:val="00557DD2"/>
    <w:rsid w:val="0056019D"/>
    <w:rsid w:val="005603AF"/>
    <w:rsid w:val="005604C8"/>
    <w:rsid w:val="005604E4"/>
    <w:rsid w:val="00560739"/>
    <w:rsid w:val="00560ADD"/>
    <w:rsid w:val="00560E1B"/>
    <w:rsid w:val="0056113A"/>
    <w:rsid w:val="00561151"/>
    <w:rsid w:val="005612BD"/>
    <w:rsid w:val="005615E7"/>
    <w:rsid w:val="005616D0"/>
    <w:rsid w:val="00561987"/>
    <w:rsid w:val="00561AC2"/>
    <w:rsid w:val="00561B5B"/>
    <w:rsid w:val="00561B77"/>
    <w:rsid w:val="00561D53"/>
    <w:rsid w:val="00561EA1"/>
    <w:rsid w:val="005621E2"/>
    <w:rsid w:val="00562481"/>
    <w:rsid w:val="005627DF"/>
    <w:rsid w:val="00562CA4"/>
    <w:rsid w:val="00562CD6"/>
    <w:rsid w:val="00562ED2"/>
    <w:rsid w:val="00563193"/>
    <w:rsid w:val="00563239"/>
    <w:rsid w:val="0056347E"/>
    <w:rsid w:val="00563F58"/>
    <w:rsid w:val="00564318"/>
    <w:rsid w:val="00564942"/>
    <w:rsid w:val="005649A7"/>
    <w:rsid w:val="005649BD"/>
    <w:rsid w:val="00565257"/>
    <w:rsid w:val="00565422"/>
    <w:rsid w:val="00565618"/>
    <w:rsid w:val="00565BC3"/>
    <w:rsid w:val="00565EE0"/>
    <w:rsid w:val="00566043"/>
    <w:rsid w:val="0056624F"/>
    <w:rsid w:val="005662C3"/>
    <w:rsid w:val="0056685C"/>
    <w:rsid w:val="00566A1D"/>
    <w:rsid w:val="00566B90"/>
    <w:rsid w:val="005677F4"/>
    <w:rsid w:val="00567FD6"/>
    <w:rsid w:val="0057017B"/>
    <w:rsid w:val="00570353"/>
    <w:rsid w:val="00570608"/>
    <w:rsid w:val="0057061F"/>
    <w:rsid w:val="0057077C"/>
    <w:rsid w:val="005708AD"/>
    <w:rsid w:val="00570EDC"/>
    <w:rsid w:val="00571183"/>
    <w:rsid w:val="005714DB"/>
    <w:rsid w:val="00571639"/>
    <w:rsid w:val="0057165F"/>
    <w:rsid w:val="005717C9"/>
    <w:rsid w:val="005717ED"/>
    <w:rsid w:val="00571B82"/>
    <w:rsid w:val="00571BD7"/>
    <w:rsid w:val="00571E86"/>
    <w:rsid w:val="00572061"/>
    <w:rsid w:val="0057212B"/>
    <w:rsid w:val="005725E8"/>
    <w:rsid w:val="0057262A"/>
    <w:rsid w:val="005727E7"/>
    <w:rsid w:val="005728E6"/>
    <w:rsid w:val="00572A52"/>
    <w:rsid w:val="00572EC1"/>
    <w:rsid w:val="00573083"/>
    <w:rsid w:val="00573112"/>
    <w:rsid w:val="005731AC"/>
    <w:rsid w:val="00573379"/>
    <w:rsid w:val="005735B1"/>
    <w:rsid w:val="00573688"/>
    <w:rsid w:val="00573847"/>
    <w:rsid w:val="00573D0A"/>
    <w:rsid w:val="00573D22"/>
    <w:rsid w:val="00573D97"/>
    <w:rsid w:val="00573E20"/>
    <w:rsid w:val="0057405A"/>
    <w:rsid w:val="00574233"/>
    <w:rsid w:val="0057441C"/>
    <w:rsid w:val="005744F1"/>
    <w:rsid w:val="00574827"/>
    <w:rsid w:val="00574945"/>
    <w:rsid w:val="00574B03"/>
    <w:rsid w:val="0057521B"/>
    <w:rsid w:val="00575660"/>
    <w:rsid w:val="00575CE9"/>
    <w:rsid w:val="00576034"/>
    <w:rsid w:val="0057606C"/>
    <w:rsid w:val="00576300"/>
    <w:rsid w:val="00576637"/>
    <w:rsid w:val="00576771"/>
    <w:rsid w:val="00576955"/>
    <w:rsid w:val="00576A21"/>
    <w:rsid w:val="00577031"/>
    <w:rsid w:val="00577046"/>
    <w:rsid w:val="00577341"/>
    <w:rsid w:val="005774F2"/>
    <w:rsid w:val="00577B2A"/>
    <w:rsid w:val="00577BE1"/>
    <w:rsid w:val="00577BF2"/>
    <w:rsid w:val="00577D29"/>
    <w:rsid w:val="00577F35"/>
    <w:rsid w:val="00580046"/>
    <w:rsid w:val="005803CB"/>
    <w:rsid w:val="00580547"/>
    <w:rsid w:val="0058078B"/>
    <w:rsid w:val="00580B6B"/>
    <w:rsid w:val="00581070"/>
    <w:rsid w:val="0058132F"/>
    <w:rsid w:val="00581344"/>
    <w:rsid w:val="00581384"/>
    <w:rsid w:val="005815D7"/>
    <w:rsid w:val="0058165B"/>
    <w:rsid w:val="0058185E"/>
    <w:rsid w:val="00581981"/>
    <w:rsid w:val="00581AD9"/>
    <w:rsid w:val="00581B48"/>
    <w:rsid w:val="00581B9C"/>
    <w:rsid w:val="00581C80"/>
    <w:rsid w:val="00581C99"/>
    <w:rsid w:val="00581E87"/>
    <w:rsid w:val="00581FB8"/>
    <w:rsid w:val="00582024"/>
    <w:rsid w:val="0058259C"/>
    <w:rsid w:val="0058278B"/>
    <w:rsid w:val="00582A81"/>
    <w:rsid w:val="00582ABF"/>
    <w:rsid w:val="00582D18"/>
    <w:rsid w:val="005831C2"/>
    <w:rsid w:val="0058321C"/>
    <w:rsid w:val="00583263"/>
    <w:rsid w:val="00583556"/>
    <w:rsid w:val="00583852"/>
    <w:rsid w:val="00584032"/>
    <w:rsid w:val="005847EB"/>
    <w:rsid w:val="00584BFE"/>
    <w:rsid w:val="00584C4F"/>
    <w:rsid w:val="00584CED"/>
    <w:rsid w:val="005851DF"/>
    <w:rsid w:val="0058533E"/>
    <w:rsid w:val="005853AE"/>
    <w:rsid w:val="005853D7"/>
    <w:rsid w:val="00585414"/>
    <w:rsid w:val="00585726"/>
    <w:rsid w:val="00585A06"/>
    <w:rsid w:val="00585EAF"/>
    <w:rsid w:val="00585F8B"/>
    <w:rsid w:val="0058606A"/>
    <w:rsid w:val="0058611E"/>
    <w:rsid w:val="00586191"/>
    <w:rsid w:val="005861A8"/>
    <w:rsid w:val="0058703B"/>
    <w:rsid w:val="005874C4"/>
    <w:rsid w:val="00587A7D"/>
    <w:rsid w:val="00587E91"/>
    <w:rsid w:val="0059010E"/>
    <w:rsid w:val="00590179"/>
    <w:rsid w:val="005903FA"/>
    <w:rsid w:val="00590875"/>
    <w:rsid w:val="00590C0F"/>
    <w:rsid w:val="00590EC3"/>
    <w:rsid w:val="0059117B"/>
    <w:rsid w:val="005911DF"/>
    <w:rsid w:val="00591400"/>
    <w:rsid w:val="0059191A"/>
    <w:rsid w:val="00591A98"/>
    <w:rsid w:val="00591B34"/>
    <w:rsid w:val="00591CF7"/>
    <w:rsid w:val="00591DBE"/>
    <w:rsid w:val="00591E35"/>
    <w:rsid w:val="00591FD4"/>
    <w:rsid w:val="00592561"/>
    <w:rsid w:val="00592634"/>
    <w:rsid w:val="005929C0"/>
    <w:rsid w:val="00592A43"/>
    <w:rsid w:val="00592BE3"/>
    <w:rsid w:val="00592F1C"/>
    <w:rsid w:val="005930A6"/>
    <w:rsid w:val="0059321D"/>
    <w:rsid w:val="00593894"/>
    <w:rsid w:val="00593AED"/>
    <w:rsid w:val="00593B15"/>
    <w:rsid w:val="00593B1F"/>
    <w:rsid w:val="00593D51"/>
    <w:rsid w:val="00594267"/>
    <w:rsid w:val="005949A0"/>
    <w:rsid w:val="00594C51"/>
    <w:rsid w:val="0059537B"/>
    <w:rsid w:val="0059544E"/>
    <w:rsid w:val="0059545C"/>
    <w:rsid w:val="00595952"/>
    <w:rsid w:val="00595F6E"/>
    <w:rsid w:val="005960DB"/>
    <w:rsid w:val="00596144"/>
    <w:rsid w:val="005963B5"/>
    <w:rsid w:val="00596469"/>
    <w:rsid w:val="005967DB"/>
    <w:rsid w:val="0059685F"/>
    <w:rsid w:val="00596C37"/>
    <w:rsid w:val="00596CA6"/>
    <w:rsid w:val="00596DED"/>
    <w:rsid w:val="00596FC0"/>
    <w:rsid w:val="00597027"/>
    <w:rsid w:val="0059707A"/>
    <w:rsid w:val="00597132"/>
    <w:rsid w:val="00597203"/>
    <w:rsid w:val="0059724D"/>
    <w:rsid w:val="005973B9"/>
    <w:rsid w:val="005973E9"/>
    <w:rsid w:val="0059796F"/>
    <w:rsid w:val="005A05E4"/>
    <w:rsid w:val="005A0A22"/>
    <w:rsid w:val="005A0BB3"/>
    <w:rsid w:val="005A0BCF"/>
    <w:rsid w:val="005A101C"/>
    <w:rsid w:val="005A1099"/>
    <w:rsid w:val="005A1181"/>
    <w:rsid w:val="005A150B"/>
    <w:rsid w:val="005A1AB7"/>
    <w:rsid w:val="005A1C4C"/>
    <w:rsid w:val="005A2128"/>
    <w:rsid w:val="005A21B7"/>
    <w:rsid w:val="005A271A"/>
    <w:rsid w:val="005A2ACC"/>
    <w:rsid w:val="005A2B39"/>
    <w:rsid w:val="005A2B5D"/>
    <w:rsid w:val="005A2B77"/>
    <w:rsid w:val="005A303F"/>
    <w:rsid w:val="005A38C0"/>
    <w:rsid w:val="005A3958"/>
    <w:rsid w:val="005A3AD2"/>
    <w:rsid w:val="005A3D56"/>
    <w:rsid w:val="005A3E0E"/>
    <w:rsid w:val="005A41B9"/>
    <w:rsid w:val="005A4516"/>
    <w:rsid w:val="005A47DC"/>
    <w:rsid w:val="005A493D"/>
    <w:rsid w:val="005A4A8A"/>
    <w:rsid w:val="005A4BA1"/>
    <w:rsid w:val="005A4CBE"/>
    <w:rsid w:val="005A50B3"/>
    <w:rsid w:val="005A5286"/>
    <w:rsid w:val="005A5578"/>
    <w:rsid w:val="005A5625"/>
    <w:rsid w:val="005A5857"/>
    <w:rsid w:val="005A5B31"/>
    <w:rsid w:val="005A5C2D"/>
    <w:rsid w:val="005A5FC6"/>
    <w:rsid w:val="005A6130"/>
    <w:rsid w:val="005A6733"/>
    <w:rsid w:val="005A6B72"/>
    <w:rsid w:val="005A6BD8"/>
    <w:rsid w:val="005A72EE"/>
    <w:rsid w:val="005A733B"/>
    <w:rsid w:val="005A789D"/>
    <w:rsid w:val="005A79C3"/>
    <w:rsid w:val="005A7C1E"/>
    <w:rsid w:val="005A7CDE"/>
    <w:rsid w:val="005A7DA7"/>
    <w:rsid w:val="005B00B4"/>
    <w:rsid w:val="005B032D"/>
    <w:rsid w:val="005B0664"/>
    <w:rsid w:val="005B06E3"/>
    <w:rsid w:val="005B073A"/>
    <w:rsid w:val="005B0B3F"/>
    <w:rsid w:val="005B0F8C"/>
    <w:rsid w:val="005B0FE9"/>
    <w:rsid w:val="005B1041"/>
    <w:rsid w:val="005B148A"/>
    <w:rsid w:val="005B162C"/>
    <w:rsid w:val="005B1756"/>
    <w:rsid w:val="005B1B7D"/>
    <w:rsid w:val="005B1C2D"/>
    <w:rsid w:val="005B1C38"/>
    <w:rsid w:val="005B1FC6"/>
    <w:rsid w:val="005B1FF9"/>
    <w:rsid w:val="005B25A7"/>
    <w:rsid w:val="005B26D3"/>
    <w:rsid w:val="005B2A43"/>
    <w:rsid w:val="005B2B58"/>
    <w:rsid w:val="005B2B77"/>
    <w:rsid w:val="005B321B"/>
    <w:rsid w:val="005B3460"/>
    <w:rsid w:val="005B380E"/>
    <w:rsid w:val="005B3B20"/>
    <w:rsid w:val="005B3D5F"/>
    <w:rsid w:val="005B3D95"/>
    <w:rsid w:val="005B491B"/>
    <w:rsid w:val="005B4DFA"/>
    <w:rsid w:val="005B5077"/>
    <w:rsid w:val="005B508A"/>
    <w:rsid w:val="005B52D3"/>
    <w:rsid w:val="005B556B"/>
    <w:rsid w:val="005B5895"/>
    <w:rsid w:val="005B5A51"/>
    <w:rsid w:val="005B5A8A"/>
    <w:rsid w:val="005B5BA4"/>
    <w:rsid w:val="005B5E52"/>
    <w:rsid w:val="005B6007"/>
    <w:rsid w:val="005B603A"/>
    <w:rsid w:val="005B629E"/>
    <w:rsid w:val="005B6639"/>
    <w:rsid w:val="005B673B"/>
    <w:rsid w:val="005B6B90"/>
    <w:rsid w:val="005B6F41"/>
    <w:rsid w:val="005B7123"/>
    <w:rsid w:val="005B7351"/>
    <w:rsid w:val="005B744E"/>
    <w:rsid w:val="005B7906"/>
    <w:rsid w:val="005B7AA2"/>
    <w:rsid w:val="005B7DCA"/>
    <w:rsid w:val="005B7FAE"/>
    <w:rsid w:val="005C03CF"/>
    <w:rsid w:val="005C0419"/>
    <w:rsid w:val="005C04B9"/>
    <w:rsid w:val="005C0983"/>
    <w:rsid w:val="005C0B86"/>
    <w:rsid w:val="005C1056"/>
    <w:rsid w:val="005C1072"/>
    <w:rsid w:val="005C1484"/>
    <w:rsid w:val="005C14E5"/>
    <w:rsid w:val="005C1557"/>
    <w:rsid w:val="005C179E"/>
    <w:rsid w:val="005C1947"/>
    <w:rsid w:val="005C19E9"/>
    <w:rsid w:val="005C1A60"/>
    <w:rsid w:val="005C1CB2"/>
    <w:rsid w:val="005C1D44"/>
    <w:rsid w:val="005C1DAA"/>
    <w:rsid w:val="005C1E84"/>
    <w:rsid w:val="005C1F0E"/>
    <w:rsid w:val="005C1F37"/>
    <w:rsid w:val="005C24FF"/>
    <w:rsid w:val="005C2AD6"/>
    <w:rsid w:val="005C2FE5"/>
    <w:rsid w:val="005C322F"/>
    <w:rsid w:val="005C33C9"/>
    <w:rsid w:val="005C35A0"/>
    <w:rsid w:val="005C3744"/>
    <w:rsid w:val="005C3922"/>
    <w:rsid w:val="005C4039"/>
    <w:rsid w:val="005C40BA"/>
    <w:rsid w:val="005C462F"/>
    <w:rsid w:val="005C47E0"/>
    <w:rsid w:val="005C4E1A"/>
    <w:rsid w:val="005C50E6"/>
    <w:rsid w:val="005C52AB"/>
    <w:rsid w:val="005C56FD"/>
    <w:rsid w:val="005C5E1D"/>
    <w:rsid w:val="005C619D"/>
    <w:rsid w:val="005C62BE"/>
    <w:rsid w:val="005C65F3"/>
    <w:rsid w:val="005C65FE"/>
    <w:rsid w:val="005C66B4"/>
    <w:rsid w:val="005C685B"/>
    <w:rsid w:val="005C7061"/>
    <w:rsid w:val="005C70D0"/>
    <w:rsid w:val="005C711C"/>
    <w:rsid w:val="005C76FC"/>
    <w:rsid w:val="005C7B66"/>
    <w:rsid w:val="005C7C50"/>
    <w:rsid w:val="005C7D2F"/>
    <w:rsid w:val="005C7E24"/>
    <w:rsid w:val="005D0147"/>
    <w:rsid w:val="005D0469"/>
    <w:rsid w:val="005D0513"/>
    <w:rsid w:val="005D0970"/>
    <w:rsid w:val="005D0AD9"/>
    <w:rsid w:val="005D0C43"/>
    <w:rsid w:val="005D0D3B"/>
    <w:rsid w:val="005D189B"/>
    <w:rsid w:val="005D1D69"/>
    <w:rsid w:val="005D1F3D"/>
    <w:rsid w:val="005D2590"/>
    <w:rsid w:val="005D28E5"/>
    <w:rsid w:val="005D291D"/>
    <w:rsid w:val="005D2E19"/>
    <w:rsid w:val="005D30C3"/>
    <w:rsid w:val="005D34F6"/>
    <w:rsid w:val="005D3500"/>
    <w:rsid w:val="005D3623"/>
    <w:rsid w:val="005D3B48"/>
    <w:rsid w:val="005D3C2B"/>
    <w:rsid w:val="005D4187"/>
    <w:rsid w:val="005D421C"/>
    <w:rsid w:val="005D43F6"/>
    <w:rsid w:val="005D59A4"/>
    <w:rsid w:val="005D5E1F"/>
    <w:rsid w:val="005D5FBA"/>
    <w:rsid w:val="005D625B"/>
    <w:rsid w:val="005D63DF"/>
    <w:rsid w:val="005D65B2"/>
    <w:rsid w:val="005D6749"/>
    <w:rsid w:val="005D675F"/>
    <w:rsid w:val="005D72A3"/>
    <w:rsid w:val="005D72E5"/>
    <w:rsid w:val="005D7640"/>
    <w:rsid w:val="005D76C7"/>
    <w:rsid w:val="005D7CB6"/>
    <w:rsid w:val="005D7FB3"/>
    <w:rsid w:val="005E016F"/>
    <w:rsid w:val="005E0693"/>
    <w:rsid w:val="005E0698"/>
    <w:rsid w:val="005E0BB3"/>
    <w:rsid w:val="005E0D9D"/>
    <w:rsid w:val="005E0E1C"/>
    <w:rsid w:val="005E0F5E"/>
    <w:rsid w:val="005E101A"/>
    <w:rsid w:val="005E1291"/>
    <w:rsid w:val="005E177A"/>
    <w:rsid w:val="005E182A"/>
    <w:rsid w:val="005E1D7D"/>
    <w:rsid w:val="005E1E06"/>
    <w:rsid w:val="005E1F8F"/>
    <w:rsid w:val="005E2210"/>
    <w:rsid w:val="005E2252"/>
    <w:rsid w:val="005E26AF"/>
    <w:rsid w:val="005E2972"/>
    <w:rsid w:val="005E2984"/>
    <w:rsid w:val="005E2BA5"/>
    <w:rsid w:val="005E2DBC"/>
    <w:rsid w:val="005E2E0F"/>
    <w:rsid w:val="005E2F1A"/>
    <w:rsid w:val="005E3056"/>
    <w:rsid w:val="005E31DF"/>
    <w:rsid w:val="005E37A9"/>
    <w:rsid w:val="005E37BB"/>
    <w:rsid w:val="005E3DFB"/>
    <w:rsid w:val="005E3EF6"/>
    <w:rsid w:val="005E43CC"/>
    <w:rsid w:val="005E4CA8"/>
    <w:rsid w:val="005E4D58"/>
    <w:rsid w:val="005E4E55"/>
    <w:rsid w:val="005E4F67"/>
    <w:rsid w:val="005E5212"/>
    <w:rsid w:val="005E5216"/>
    <w:rsid w:val="005E5AEF"/>
    <w:rsid w:val="005E5B5C"/>
    <w:rsid w:val="005E5E2B"/>
    <w:rsid w:val="005E601E"/>
    <w:rsid w:val="005E606E"/>
    <w:rsid w:val="005E62E7"/>
    <w:rsid w:val="005E659A"/>
    <w:rsid w:val="005E683F"/>
    <w:rsid w:val="005E6918"/>
    <w:rsid w:val="005E6BAC"/>
    <w:rsid w:val="005E6CA3"/>
    <w:rsid w:val="005E7E1C"/>
    <w:rsid w:val="005E7F43"/>
    <w:rsid w:val="005F0070"/>
    <w:rsid w:val="005F0A0C"/>
    <w:rsid w:val="005F0F73"/>
    <w:rsid w:val="005F109F"/>
    <w:rsid w:val="005F1249"/>
    <w:rsid w:val="005F160E"/>
    <w:rsid w:val="005F1E40"/>
    <w:rsid w:val="005F206B"/>
    <w:rsid w:val="005F2AD4"/>
    <w:rsid w:val="005F2B21"/>
    <w:rsid w:val="005F2B9E"/>
    <w:rsid w:val="005F2D46"/>
    <w:rsid w:val="005F2E6C"/>
    <w:rsid w:val="005F3130"/>
    <w:rsid w:val="005F31EF"/>
    <w:rsid w:val="005F3273"/>
    <w:rsid w:val="005F3369"/>
    <w:rsid w:val="005F33BC"/>
    <w:rsid w:val="005F33F4"/>
    <w:rsid w:val="005F34FD"/>
    <w:rsid w:val="005F35E4"/>
    <w:rsid w:val="005F3867"/>
    <w:rsid w:val="005F3976"/>
    <w:rsid w:val="005F3D09"/>
    <w:rsid w:val="005F3D63"/>
    <w:rsid w:val="005F3F73"/>
    <w:rsid w:val="005F4437"/>
    <w:rsid w:val="005F45B5"/>
    <w:rsid w:val="005F491C"/>
    <w:rsid w:val="005F4CDC"/>
    <w:rsid w:val="005F4D6D"/>
    <w:rsid w:val="005F4D9F"/>
    <w:rsid w:val="005F50C7"/>
    <w:rsid w:val="005F51D7"/>
    <w:rsid w:val="005F5465"/>
    <w:rsid w:val="005F55A2"/>
    <w:rsid w:val="005F5710"/>
    <w:rsid w:val="005F5723"/>
    <w:rsid w:val="005F58C5"/>
    <w:rsid w:val="005F5ED2"/>
    <w:rsid w:val="005F6062"/>
    <w:rsid w:val="005F66DE"/>
    <w:rsid w:val="005F6879"/>
    <w:rsid w:val="005F6BE3"/>
    <w:rsid w:val="005F6CCD"/>
    <w:rsid w:val="005F6E6D"/>
    <w:rsid w:val="005F6F67"/>
    <w:rsid w:val="005F715F"/>
    <w:rsid w:val="005F73D2"/>
    <w:rsid w:val="005F74F6"/>
    <w:rsid w:val="005F76AA"/>
    <w:rsid w:val="005F7729"/>
    <w:rsid w:val="005F785C"/>
    <w:rsid w:val="006000BE"/>
    <w:rsid w:val="00600289"/>
    <w:rsid w:val="00600424"/>
    <w:rsid w:val="006004F8"/>
    <w:rsid w:val="006008AB"/>
    <w:rsid w:val="006009DF"/>
    <w:rsid w:val="00600B66"/>
    <w:rsid w:val="00600D53"/>
    <w:rsid w:val="0060106A"/>
    <w:rsid w:val="00601083"/>
    <w:rsid w:val="0060133E"/>
    <w:rsid w:val="0060176D"/>
    <w:rsid w:val="00601985"/>
    <w:rsid w:val="00601BF3"/>
    <w:rsid w:val="00601FF7"/>
    <w:rsid w:val="00602053"/>
    <w:rsid w:val="006022B8"/>
    <w:rsid w:val="0060282C"/>
    <w:rsid w:val="0060289D"/>
    <w:rsid w:val="00602A9E"/>
    <w:rsid w:val="00602E40"/>
    <w:rsid w:val="00602E59"/>
    <w:rsid w:val="00603494"/>
    <w:rsid w:val="00603534"/>
    <w:rsid w:val="00603651"/>
    <w:rsid w:val="00603E43"/>
    <w:rsid w:val="00605536"/>
    <w:rsid w:val="00605B64"/>
    <w:rsid w:val="0060616C"/>
    <w:rsid w:val="00606220"/>
    <w:rsid w:val="0060626A"/>
    <w:rsid w:val="00606649"/>
    <w:rsid w:val="0060669D"/>
    <w:rsid w:val="006066A8"/>
    <w:rsid w:val="0060670E"/>
    <w:rsid w:val="006069F9"/>
    <w:rsid w:val="00606AED"/>
    <w:rsid w:val="00606CB2"/>
    <w:rsid w:val="00606DD4"/>
    <w:rsid w:val="006076DE"/>
    <w:rsid w:val="006077B9"/>
    <w:rsid w:val="0060790B"/>
    <w:rsid w:val="006079A6"/>
    <w:rsid w:val="00607B09"/>
    <w:rsid w:val="00607F8E"/>
    <w:rsid w:val="00610016"/>
    <w:rsid w:val="00610354"/>
    <w:rsid w:val="006103A6"/>
    <w:rsid w:val="006106B2"/>
    <w:rsid w:val="00610B6B"/>
    <w:rsid w:val="00610E86"/>
    <w:rsid w:val="00610EA3"/>
    <w:rsid w:val="006111B2"/>
    <w:rsid w:val="006114B9"/>
    <w:rsid w:val="00611DE9"/>
    <w:rsid w:val="00611E88"/>
    <w:rsid w:val="00611F51"/>
    <w:rsid w:val="00611FF0"/>
    <w:rsid w:val="00612337"/>
    <w:rsid w:val="00612591"/>
    <w:rsid w:val="00612637"/>
    <w:rsid w:val="006126B2"/>
    <w:rsid w:val="0061282F"/>
    <w:rsid w:val="00612914"/>
    <w:rsid w:val="00612AEF"/>
    <w:rsid w:val="00612C10"/>
    <w:rsid w:val="00612C26"/>
    <w:rsid w:val="00612DB5"/>
    <w:rsid w:val="00612DDC"/>
    <w:rsid w:val="00613140"/>
    <w:rsid w:val="006131D9"/>
    <w:rsid w:val="006132AE"/>
    <w:rsid w:val="00613613"/>
    <w:rsid w:val="00613802"/>
    <w:rsid w:val="006138FC"/>
    <w:rsid w:val="00613B95"/>
    <w:rsid w:val="00613BFC"/>
    <w:rsid w:val="00613D2B"/>
    <w:rsid w:val="00613EBD"/>
    <w:rsid w:val="00614091"/>
    <w:rsid w:val="0061481D"/>
    <w:rsid w:val="00614A36"/>
    <w:rsid w:val="00614AA8"/>
    <w:rsid w:val="00614AF1"/>
    <w:rsid w:val="00614AF8"/>
    <w:rsid w:val="00614B1D"/>
    <w:rsid w:val="00614C37"/>
    <w:rsid w:val="00614D93"/>
    <w:rsid w:val="00615110"/>
    <w:rsid w:val="006153DE"/>
    <w:rsid w:val="006154B8"/>
    <w:rsid w:val="006156D6"/>
    <w:rsid w:val="006160BD"/>
    <w:rsid w:val="00616372"/>
    <w:rsid w:val="006163A4"/>
    <w:rsid w:val="006169CA"/>
    <w:rsid w:val="00616B9C"/>
    <w:rsid w:val="00616C41"/>
    <w:rsid w:val="00616C6F"/>
    <w:rsid w:val="00616D97"/>
    <w:rsid w:val="00616DCC"/>
    <w:rsid w:val="00616E09"/>
    <w:rsid w:val="00616F8B"/>
    <w:rsid w:val="00617313"/>
    <w:rsid w:val="0061740C"/>
    <w:rsid w:val="00617A84"/>
    <w:rsid w:val="00617FFE"/>
    <w:rsid w:val="00620023"/>
    <w:rsid w:val="00620113"/>
    <w:rsid w:val="0062020F"/>
    <w:rsid w:val="006202B3"/>
    <w:rsid w:val="006204D8"/>
    <w:rsid w:val="006206E7"/>
    <w:rsid w:val="00620A13"/>
    <w:rsid w:val="00621202"/>
    <w:rsid w:val="006213FA"/>
    <w:rsid w:val="006215D3"/>
    <w:rsid w:val="00621DAD"/>
    <w:rsid w:val="00621E29"/>
    <w:rsid w:val="00621F63"/>
    <w:rsid w:val="0062207B"/>
    <w:rsid w:val="00622144"/>
    <w:rsid w:val="006222AB"/>
    <w:rsid w:val="0062241E"/>
    <w:rsid w:val="00622EC6"/>
    <w:rsid w:val="00622F9A"/>
    <w:rsid w:val="0062337F"/>
    <w:rsid w:val="006234F7"/>
    <w:rsid w:val="00623712"/>
    <w:rsid w:val="006237D4"/>
    <w:rsid w:val="00624425"/>
    <w:rsid w:val="0062458A"/>
    <w:rsid w:val="00624649"/>
    <w:rsid w:val="00624AEC"/>
    <w:rsid w:val="00624B27"/>
    <w:rsid w:val="00624F21"/>
    <w:rsid w:val="00625005"/>
    <w:rsid w:val="0062512E"/>
    <w:rsid w:val="00625147"/>
    <w:rsid w:val="00625661"/>
    <w:rsid w:val="00625DCA"/>
    <w:rsid w:val="00625F10"/>
    <w:rsid w:val="00626648"/>
    <w:rsid w:val="00626BB5"/>
    <w:rsid w:val="00627290"/>
    <w:rsid w:val="006272BE"/>
    <w:rsid w:val="00627441"/>
    <w:rsid w:val="00627661"/>
    <w:rsid w:val="00627FA2"/>
    <w:rsid w:val="00627FE2"/>
    <w:rsid w:val="006300CE"/>
    <w:rsid w:val="006304BE"/>
    <w:rsid w:val="00630857"/>
    <w:rsid w:val="00630981"/>
    <w:rsid w:val="00630DA5"/>
    <w:rsid w:val="00630F73"/>
    <w:rsid w:val="0063128B"/>
    <w:rsid w:val="0063167A"/>
    <w:rsid w:val="006317AC"/>
    <w:rsid w:val="00631BFC"/>
    <w:rsid w:val="00631D99"/>
    <w:rsid w:val="006320FC"/>
    <w:rsid w:val="006326CD"/>
    <w:rsid w:val="00633086"/>
    <w:rsid w:val="00633442"/>
    <w:rsid w:val="006338CD"/>
    <w:rsid w:val="00633FA6"/>
    <w:rsid w:val="00633FE3"/>
    <w:rsid w:val="006342FD"/>
    <w:rsid w:val="006343F5"/>
    <w:rsid w:val="00634B11"/>
    <w:rsid w:val="00634B47"/>
    <w:rsid w:val="006353ED"/>
    <w:rsid w:val="0063548E"/>
    <w:rsid w:val="006355E4"/>
    <w:rsid w:val="00635637"/>
    <w:rsid w:val="00635652"/>
    <w:rsid w:val="00635B68"/>
    <w:rsid w:val="00635CB1"/>
    <w:rsid w:val="00635ED4"/>
    <w:rsid w:val="00636283"/>
    <w:rsid w:val="006365E7"/>
    <w:rsid w:val="00636A46"/>
    <w:rsid w:val="00636C9F"/>
    <w:rsid w:val="00636CB0"/>
    <w:rsid w:val="00636D01"/>
    <w:rsid w:val="00636E61"/>
    <w:rsid w:val="006373F6"/>
    <w:rsid w:val="0063760E"/>
    <w:rsid w:val="0063761F"/>
    <w:rsid w:val="00637B69"/>
    <w:rsid w:val="00637D4C"/>
    <w:rsid w:val="00637EDE"/>
    <w:rsid w:val="00637F00"/>
    <w:rsid w:val="00640288"/>
    <w:rsid w:val="00640374"/>
    <w:rsid w:val="00640593"/>
    <w:rsid w:val="00640810"/>
    <w:rsid w:val="006408FA"/>
    <w:rsid w:val="00640BAE"/>
    <w:rsid w:val="00640D5C"/>
    <w:rsid w:val="00640FC1"/>
    <w:rsid w:val="00641117"/>
    <w:rsid w:val="0064162E"/>
    <w:rsid w:val="006416EA"/>
    <w:rsid w:val="006418EF"/>
    <w:rsid w:val="00641CCA"/>
    <w:rsid w:val="00641D1A"/>
    <w:rsid w:val="00641D6B"/>
    <w:rsid w:val="00641D6F"/>
    <w:rsid w:val="0064218F"/>
    <w:rsid w:val="006427AD"/>
    <w:rsid w:val="00642D37"/>
    <w:rsid w:val="00642F5E"/>
    <w:rsid w:val="0064319F"/>
    <w:rsid w:val="0064374E"/>
    <w:rsid w:val="00643760"/>
    <w:rsid w:val="006437E1"/>
    <w:rsid w:val="00643967"/>
    <w:rsid w:val="00643B94"/>
    <w:rsid w:val="00644200"/>
    <w:rsid w:val="00644834"/>
    <w:rsid w:val="00644AAC"/>
    <w:rsid w:val="00645495"/>
    <w:rsid w:val="00645792"/>
    <w:rsid w:val="00645C15"/>
    <w:rsid w:val="00645E70"/>
    <w:rsid w:val="00646121"/>
    <w:rsid w:val="0064620A"/>
    <w:rsid w:val="00646373"/>
    <w:rsid w:val="00646433"/>
    <w:rsid w:val="006464EE"/>
    <w:rsid w:val="0064672E"/>
    <w:rsid w:val="00646869"/>
    <w:rsid w:val="00646879"/>
    <w:rsid w:val="006468F7"/>
    <w:rsid w:val="00646A14"/>
    <w:rsid w:val="00646BDB"/>
    <w:rsid w:val="00647356"/>
    <w:rsid w:val="006476D0"/>
    <w:rsid w:val="00647C84"/>
    <w:rsid w:val="00650821"/>
    <w:rsid w:val="00650884"/>
    <w:rsid w:val="00650A74"/>
    <w:rsid w:val="00650B68"/>
    <w:rsid w:val="00650D30"/>
    <w:rsid w:val="00650EAD"/>
    <w:rsid w:val="006513F6"/>
    <w:rsid w:val="00651590"/>
    <w:rsid w:val="00651C5D"/>
    <w:rsid w:val="00651D1E"/>
    <w:rsid w:val="00651F38"/>
    <w:rsid w:val="00651FFB"/>
    <w:rsid w:val="00652201"/>
    <w:rsid w:val="006524EA"/>
    <w:rsid w:val="00652DAF"/>
    <w:rsid w:val="0065334E"/>
    <w:rsid w:val="00653703"/>
    <w:rsid w:val="00653A62"/>
    <w:rsid w:val="00653E85"/>
    <w:rsid w:val="00654056"/>
    <w:rsid w:val="00654077"/>
    <w:rsid w:val="006542C5"/>
    <w:rsid w:val="006544F2"/>
    <w:rsid w:val="00654571"/>
    <w:rsid w:val="006547D9"/>
    <w:rsid w:val="00654951"/>
    <w:rsid w:val="00654B76"/>
    <w:rsid w:val="00654BF4"/>
    <w:rsid w:val="00655074"/>
    <w:rsid w:val="006553B0"/>
    <w:rsid w:val="00655424"/>
    <w:rsid w:val="00655753"/>
    <w:rsid w:val="00655858"/>
    <w:rsid w:val="00655F88"/>
    <w:rsid w:val="0065650B"/>
    <w:rsid w:val="00656736"/>
    <w:rsid w:val="006568A4"/>
    <w:rsid w:val="00656B3B"/>
    <w:rsid w:val="00656B83"/>
    <w:rsid w:val="00656E97"/>
    <w:rsid w:val="00657398"/>
    <w:rsid w:val="00657762"/>
    <w:rsid w:val="00657923"/>
    <w:rsid w:val="00657A7B"/>
    <w:rsid w:val="00660001"/>
    <w:rsid w:val="0066018D"/>
    <w:rsid w:val="006602DE"/>
    <w:rsid w:val="006603A8"/>
    <w:rsid w:val="006604ED"/>
    <w:rsid w:val="00660ADF"/>
    <w:rsid w:val="00660C09"/>
    <w:rsid w:val="00660D69"/>
    <w:rsid w:val="00660DF8"/>
    <w:rsid w:val="00660E1F"/>
    <w:rsid w:val="00660ED9"/>
    <w:rsid w:val="00660F19"/>
    <w:rsid w:val="0066123B"/>
    <w:rsid w:val="0066129B"/>
    <w:rsid w:val="006612D0"/>
    <w:rsid w:val="0066147B"/>
    <w:rsid w:val="0066162F"/>
    <w:rsid w:val="0066174F"/>
    <w:rsid w:val="00661D5B"/>
    <w:rsid w:val="00661D6A"/>
    <w:rsid w:val="00661D81"/>
    <w:rsid w:val="00661EAD"/>
    <w:rsid w:val="00661FAF"/>
    <w:rsid w:val="006621CF"/>
    <w:rsid w:val="00662266"/>
    <w:rsid w:val="006623AE"/>
    <w:rsid w:val="006623BF"/>
    <w:rsid w:val="0066251B"/>
    <w:rsid w:val="00662558"/>
    <w:rsid w:val="00662803"/>
    <w:rsid w:val="006629D6"/>
    <w:rsid w:val="00662B04"/>
    <w:rsid w:val="00662B8D"/>
    <w:rsid w:val="00662CF1"/>
    <w:rsid w:val="00662FA0"/>
    <w:rsid w:val="0066312A"/>
    <w:rsid w:val="006631BD"/>
    <w:rsid w:val="0066354D"/>
    <w:rsid w:val="006635D8"/>
    <w:rsid w:val="006636AF"/>
    <w:rsid w:val="006636E0"/>
    <w:rsid w:val="00663706"/>
    <w:rsid w:val="00663857"/>
    <w:rsid w:val="006639F6"/>
    <w:rsid w:val="00663D59"/>
    <w:rsid w:val="0066424E"/>
    <w:rsid w:val="006642AD"/>
    <w:rsid w:val="00664569"/>
    <w:rsid w:val="00664982"/>
    <w:rsid w:val="006651F9"/>
    <w:rsid w:val="006652F1"/>
    <w:rsid w:val="0066576A"/>
    <w:rsid w:val="00665812"/>
    <w:rsid w:val="00665890"/>
    <w:rsid w:val="00665B6C"/>
    <w:rsid w:val="00665ED0"/>
    <w:rsid w:val="00666173"/>
    <w:rsid w:val="006662A4"/>
    <w:rsid w:val="0066659D"/>
    <w:rsid w:val="0066660B"/>
    <w:rsid w:val="0066679B"/>
    <w:rsid w:val="00666B61"/>
    <w:rsid w:val="0066760C"/>
    <w:rsid w:val="006677ED"/>
    <w:rsid w:val="00667BDB"/>
    <w:rsid w:val="00667C34"/>
    <w:rsid w:val="00670073"/>
    <w:rsid w:val="00670157"/>
    <w:rsid w:val="00670BD3"/>
    <w:rsid w:val="00670C25"/>
    <w:rsid w:val="00670E8F"/>
    <w:rsid w:val="00670F23"/>
    <w:rsid w:val="006710D3"/>
    <w:rsid w:val="006714E2"/>
    <w:rsid w:val="0067179B"/>
    <w:rsid w:val="006718FA"/>
    <w:rsid w:val="00671E61"/>
    <w:rsid w:val="00671F05"/>
    <w:rsid w:val="0067279A"/>
    <w:rsid w:val="00672BAF"/>
    <w:rsid w:val="00672D57"/>
    <w:rsid w:val="00672DBF"/>
    <w:rsid w:val="00673487"/>
    <w:rsid w:val="006737A5"/>
    <w:rsid w:val="006738C0"/>
    <w:rsid w:val="00673E4C"/>
    <w:rsid w:val="00673EE3"/>
    <w:rsid w:val="006742F9"/>
    <w:rsid w:val="006743F0"/>
    <w:rsid w:val="00674A01"/>
    <w:rsid w:val="00674C5F"/>
    <w:rsid w:val="00674D2B"/>
    <w:rsid w:val="00674D9C"/>
    <w:rsid w:val="00675212"/>
    <w:rsid w:val="006753DF"/>
    <w:rsid w:val="00675403"/>
    <w:rsid w:val="006754DB"/>
    <w:rsid w:val="006755A4"/>
    <w:rsid w:val="006758C6"/>
    <w:rsid w:val="00675A49"/>
    <w:rsid w:val="00675B91"/>
    <w:rsid w:val="00675CC3"/>
    <w:rsid w:val="006760B0"/>
    <w:rsid w:val="006760D2"/>
    <w:rsid w:val="00676359"/>
    <w:rsid w:val="00676428"/>
    <w:rsid w:val="00676656"/>
    <w:rsid w:val="0067689C"/>
    <w:rsid w:val="00676A31"/>
    <w:rsid w:val="00676DD5"/>
    <w:rsid w:val="00676E81"/>
    <w:rsid w:val="00677123"/>
    <w:rsid w:val="006773E0"/>
    <w:rsid w:val="00677553"/>
    <w:rsid w:val="0067776C"/>
    <w:rsid w:val="006777E6"/>
    <w:rsid w:val="00677ED5"/>
    <w:rsid w:val="00677F0B"/>
    <w:rsid w:val="0068008F"/>
    <w:rsid w:val="006800BE"/>
    <w:rsid w:val="006803F7"/>
    <w:rsid w:val="00680471"/>
    <w:rsid w:val="00680CB2"/>
    <w:rsid w:val="00680CE2"/>
    <w:rsid w:val="00680EC1"/>
    <w:rsid w:val="00680FF2"/>
    <w:rsid w:val="00681066"/>
    <w:rsid w:val="006810B6"/>
    <w:rsid w:val="0068188A"/>
    <w:rsid w:val="006818FE"/>
    <w:rsid w:val="00681970"/>
    <w:rsid w:val="006819A3"/>
    <w:rsid w:val="00681D11"/>
    <w:rsid w:val="00681D2E"/>
    <w:rsid w:val="006821B9"/>
    <w:rsid w:val="00683002"/>
    <w:rsid w:val="0068337E"/>
    <w:rsid w:val="00683517"/>
    <w:rsid w:val="00683639"/>
    <w:rsid w:val="00683C86"/>
    <w:rsid w:val="006842E6"/>
    <w:rsid w:val="00684505"/>
    <w:rsid w:val="00684715"/>
    <w:rsid w:val="00684825"/>
    <w:rsid w:val="00684E20"/>
    <w:rsid w:val="0068524F"/>
    <w:rsid w:val="00685301"/>
    <w:rsid w:val="00685795"/>
    <w:rsid w:val="0068587A"/>
    <w:rsid w:val="00685B32"/>
    <w:rsid w:val="00685C68"/>
    <w:rsid w:val="00685E93"/>
    <w:rsid w:val="0068656F"/>
    <w:rsid w:val="0068659A"/>
    <w:rsid w:val="006865C4"/>
    <w:rsid w:val="00686763"/>
    <w:rsid w:val="00686A8E"/>
    <w:rsid w:val="006871C6"/>
    <w:rsid w:val="006875F8"/>
    <w:rsid w:val="006877A2"/>
    <w:rsid w:val="00687A73"/>
    <w:rsid w:val="00687AF6"/>
    <w:rsid w:val="00687CF9"/>
    <w:rsid w:val="0069004C"/>
    <w:rsid w:val="00690A9D"/>
    <w:rsid w:val="00690B69"/>
    <w:rsid w:val="00690B7E"/>
    <w:rsid w:val="00690E73"/>
    <w:rsid w:val="00690E9E"/>
    <w:rsid w:val="006910C3"/>
    <w:rsid w:val="006910C9"/>
    <w:rsid w:val="006911E8"/>
    <w:rsid w:val="006913C7"/>
    <w:rsid w:val="006914C4"/>
    <w:rsid w:val="00691821"/>
    <w:rsid w:val="00691BB8"/>
    <w:rsid w:val="00691CCB"/>
    <w:rsid w:val="00691F0F"/>
    <w:rsid w:val="006921E7"/>
    <w:rsid w:val="0069229A"/>
    <w:rsid w:val="00692323"/>
    <w:rsid w:val="0069252B"/>
    <w:rsid w:val="006925D1"/>
    <w:rsid w:val="00692676"/>
    <w:rsid w:val="006928DE"/>
    <w:rsid w:val="0069291E"/>
    <w:rsid w:val="0069298B"/>
    <w:rsid w:val="00692AB3"/>
    <w:rsid w:val="00692D5E"/>
    <w:rsid w:val="00692E3E"/>
    <w:rsid w:val="00693200"/>
    <w:rsid w:val="0069342A"/>
    <w:rsid w:val="00693685"/>
    <w:rsid w:val="006936F0"/>
    <w:rsid w:val="006936F8"/>
    <w:rsid w:val="006937A6"/>
    <w:rsid w:val="0069386A"/>
    <w:rsid w:val="00693DD0"/>
    <w:rsid w:val="006942BA"/>
    <w:rsid w:val="00694361"/>
    <w:rsid w:val="00694587"/>
    <w:rsid w:val="00694842"/>
    <w:rsid w:val="006949E9"/>
    <w:rsid w:val="00694A97"/>
    <w:rsid w:val="00694B88"/>
    <w:rsid w:val="00694D07"/>
    <w:rsid w:val="00694F23"/>
    <w:rsid w:val="00695218"/>
    <w:rsid w:val="006957D2"/>
    <w:rsid w:val="00695819"/>
    <w:rsid w:val="00695A2D"/>
    <w:rsid w:val="00695CCD"/>
    <w:rsid w:val="00696178"/>
    <w:rsid w:val="006961E7"/>
    <w:rsid w:val="006967A6"/>
    <w:rsid w:val="00696856"/>
    <w:rsid w:val="006968F6"/>
    <w:rsid w:val="00696903"/>
    <w:rsid w:val="00696BA2"/>
    <w:rsid w:val="00696CDD"/>
    <w:rsid w:val="00696D4F"/>
    <w:rsid w:val="00697BEB"/>
    <w:rsid w:val="006A02C9"/>
    <w:rsid w:val="006A02D7"/>
    <w:rsid w:val="006A070F"/>
    <w:rsid w:val="006A0A7D"/>
    <w:rsid w:val="006A104B"/>
    <w:rsid w:val="006A10E3"/>
    <w:rsid w:val="006A11DA"/>
    <w:rsid w:val="006A1334"/>
    <w:rsid w:val="006A1944"/>
    <w:rsid w:val="006A1E2F"/>
    <w:rsid w:val="006A1FD5"/>
    <w:rsid w:val="006A2234"/>
    <w:rsid w:val="006A230E"/>
    <w:rsid w:val="006A272B"/>
    <w:rsid w:val="006A28FE"/>
    <w:rsid w:val="006A2D4C"/>
    <w:rsid w:val="006A2D5D"/>
    <w:rsid w:val="006A2EEB"/>
    <w:rsid w:val="006A2FF5"/>
    <w:rsid w:val="006A33DA"/>
    <w:rsid w:val="006A34AB"/>
    <w:rsid w:val="006A37F7"/>
    <w:rsid w:val="006A3808"/>
    <w:rsid w:val="006A3834"/>
    <w:rsid w:val="006A398E"/>
    <w:rsid w:val="006A3A0B"/>
    <w:rsid w:val="006A3AFA"/>
    <w:rsid w:val="006A3E11"/>
    <w:rsid w:val="006A408E"/>
    <w:rsid w:val="006A40E3"/>
    <w:rsid w:val="006A4461"/>
    <w:rsid w:val="006A4C66"/>
    <w:rsid w:val="006A4C6F"/>
    <w:rsid w:val="006A4CE0"/>
    <w:rsid w:val="006A5176"/>
    <w:rsid w:val="006A547D"/>
    <w:rsid w:val="006A5895"/>
    <w:rsid w:val="006A59D7"/>
    <w:rsid w:val="006A5B14"/>
    <w:rsid w:val="006A5CA0"/>
    <w:rsid w:val="006A5CE1"/>
    <w:rsid w:val="006A5FBE"/>
    <w:rsid w:val="006A64EA"/>
    <w:rsid w:val="006A696C"/>
    <w:rsid w:val="006A70BA"/>
    <w:rsid w:val="006A7309"/>
    <w:rsid w:val="006A742F"/>
    <w:rsid w:val="006A7BD6"/>
    <w:rsid w:val="006A7C88"/>
    <w:rsid w:val="006A7EC9"/>
    <w:rsid w:val="006B008D"/>
    <w:rsid w:val="006B0501"/>
    <w:rsid w:val="006B0827"/>
    <w:rsid w:val="006B09AA"/>
    <w:rsid w:val="006B0D5C"/>
    <w:rsid w:val="006B17DA"/>
    <w:rsid w:val="006B2732"/>
    <w:rsid w:val="006B2752"/>
    <w:rsid w:val="006B295F"/>
    <w:rsid w:val="006B2CCB"/>
    <w:rsid w:val="006B2EF7"/>
    <w:rsid w:val="006B3513"/>
    <w:rsid w:val="006B399E"/>
    <w:rsid w:val="006B44D8"/>
    <w:rsid w:val="006B45DD"/>
    <w:rsid w:val="006B4689"/>
    <w:rsid w:val="006B4A2D"/>
    <w:rsid w:val="006B4B4D"/>
    <w:rsid w:val="006B578E"/>
    <w:rsid w:val="006B5C23"/>
    <w:rsid w:val="006B5C85"/>
    <w:rsid w:val="006B62BA"/>
    <w:rsid w:val="006B6A22"/>
    <w:rsid w:val="006B6AE4"/>
    <w:rsid w:val="006B6F29"/>
    <w:rsid w:val="006B711A"/>
    <w:rsid w:val="006B743C"/>
    <w:rsid w:val="006B74FC"/>
    <w:rsid w:val="006B7537"/>
    <w:rsid w:val="006B75BF"/>
    <w:rsid w:val="006B7EA9"/>
    <w:rsid w:val="006B7ED4"/>
    <w:rsid w:val="006C0094"/>
    <w:rsid w:val="006C00EC"/>
    <w:rsid w:val="006C028A"/>
    <w:rsid w:val="006C05FD"/>
    <w:rsid w:val="006C08FA"/>
    <w:rsid w:val="006C094F"/>
    <w:rsid w:val="006C0AAD"/>
    <w:rsid w:val="006C0EA6"/>
    <w:rsid w:val="006C118C"/>
    <w:rsid w:val="006C131B"/>
    <w:rsid w:val="006C1358"/>
    <w:rsid w:val="006C1551"/>
    <w:rsid w:val="006C1561"/>
    <w:rsid w:val="006C1670"/>
    <w:rsid w:val="006C1809"/>
    <w:rsid w:val="006C1A1D"/>
    <w:rsid w:val="006C1A1E"/>
    <w:rsid w:val="006C1CB3"/>
    <w:rsid w:val="006C1DE0"/>
    <w:rsid w:val="006C21CB"/>
    <w:rsid w:val="006C2516"/>
    <w:rsid w:val="006C26A1"/>
    <w:rsid w:val="006C27D6"/>
    <w:rsid w:val="006C2F13"/>
    <w:rsid w:val="006C2FBE"/>
    <w:rsid w:val="006C305B"/>
    <w:rsid w:val="006C307D"/>
    <w:rsid w:val="006C312A"/>
    <w:rsid w:val="006C330B"/>
    <w:rsid w:val="006C3374"/>
    <w:rsid w:val="006C38AB"/>
    <w:rsid w:val="006C396C"/>
    <w:rsid w:val="006C39E2"/>
    <w:rsid w:val="006C3CFA"/>
    <w:rsid w:val="006C409B"/>
    <w:rsid w:val="006C4843"/>
    <w:rsid w:val="006C516C"/>
    <w:rsid w:val="006C5394"/>
    <w:rsid w:val="006C56F2"/>
    <w:rsid w:val="006C5909"/>
    <w:rsid w:val="006C5982"/>
    <w:rsid w:val="006C5A67"/>
    <w:rsid w:val="006C5B1C"/>
    <w:rsid w:val="006C5C5D"/>
    <w:rsid w:val="006C6117"/>
    <w:rsid w:val="006C6841"/>
    <w:rsid w:val="006C68DD"/>
    <w:rsid w:val="006C69A9"/>
    <w:rsid w:val="006C6A37"/>
    <w:rsid w:val="006C6B0E"/>
    <w:rsid w:val="006C6D38"/>
    <w:rsid w:val="006C6DBA"/>
    <w:rsid w:val="006C6DBD"/>
    <w:rsid w:val="006C6F1C"/>
    <w:rsid w:val="006C74D3"/>
    <w:rsid w:val="006C765B"/>
    <w:rsid w:val="006C7736"/>
    <w:rsid w:val="006C78D6"/>
    <w:rsid w:val="006C78E4"/>
    <w:rsid w:val="006C7DC1"/>
    <w:rsid w:val="006C7DF2"/>
    <w:rsid w:val="006D0093"/>
    <w:rsid w:val="006D05A3"/>
    <w:rsid w:val="006D0619"/>
    <w:rsid w:val="006D07CA"/>
    <w:rsid w:val="006D0AAD"/>
    <w:rsid w:val="006D0B99"/>
    <w:rsid w:val="006D0CE5"/>
    <w:rsid w:val="006D11FC"/>
    <w:rsid w:val="006D13DC"/>
    <w:rsid w:val="006D1458"/>
    <w:rsid w:val="006D1611"/>
    <w:rsid w:val="006D16E9"/>
    <w:rsid w:val="006D1814"/>
    <w:rsid w:val="006D19A5"/>
    <w:rsid w:val="006D19F0"/>
    <w:rsid w:val="006D1A33"/>
    <w:rsid w:val="006D1C05"/>
    <w:rsid w:val="006D1C44"/>
    <w:rsid w:val="006D1C4D"/>
    <w:rsid w:val="006D1CFB"/>
    <w:rsid w:val="006D1DE1"/>
    <w:rsid w:val="006D2890"/>
    <w:rsid w:val="006D2BD2"/>
    <w:rsid w:val="006D2CB0"/>
    <w:rsid w:val="006D3233"/>
    <w:rsid w:val="006D3323"/>
    <w:rsid w:val="006D3365"/>
    <w:rsid w:val="006D3593"/>
    <w:rsid w:val="006D36CA"/>
    <w:rsid w:val="006D3C66"/>
    <w:rsid w:val="006D3DC9"/>
    <w:rsid w:val="006D3E42"/>
    <w:rsid w:val="006D411A"/>
    <w:rsid w:val="006D42DF"/>
    <w:rsid w:val="006D4471"/>
    <w:rsid w:val="006D458B"/>
    <w:rsid w:val="006D4655"/>
    <w:rsid w:val="006D5084"/>
    <w:rsid w:val="006D514F"/>
    <w:rsid w:val="006D529B"/>
    <w:rsid w:val="006D52FA"/>
    <w:rsid w:val="006D543A"/>
    <w:rsid w:val="006D563F"/>
    <w:rsid w:val="006D59A4"/>
    <w:rsid w:val="006D5A5B"/>
    <w:rsid w:val="006D5C4A"/>
    <w:rsid w:val="006D5F10"/>
    <w:rsid w:val="006D5F88"/>
    <w:rsid w:val="006D65E4"/>
    <w:rsid w:val="006D68D1"/>
    <w:rsid w:val="006D710D"/>
    <w:rsid w:val="006D7232"/>
    <w:rsid w:val="006D7549"/>
    <w:rsid w:val="006D7618"/>
    <w:rsid w:val="006D779B"/>
    <w:rsid w:val="006D791E"/>
    <w:rsid w:val="006D79C2"/>
    <w:rsid w:val="006D7E98"/>
    <w:rsid w:val="006D7F4D"/>
    <w:rsid w:val="006E02E6"/>
    <w:rsid w:val="006E0315"/>
    <w:rsid w:val="006E0439"/>
    <w:rsid w:val="006E04B1"/>
    <w:rsid w:val="006E0BD7"/>
    <w:rsid w:val="006E0C60"/>
    <w:rsid w:val="006E10A5"/>
    <w:rsid w:val="006E123D"/>
    <w:rsid w:val="006E13E9"/>
    <w:rsid w:val="006E16C5"/>
    <w:rsid w:val="006E195B"/>
    <w:rsid w:val="006E1BD2"/>
    <w:rsid w:val="006E1CD3"/>
    <w:rsid w:val="006E222D"/>
    <w:rsid w:val="006E259A"/>
    <w:rsid w:val="006E27E7"/>
    <w:rsid w:val="006E2B05"/>
    <w:rsid w:val="006E2CCB"/>
    <w:rsid w:val="006E2E87"/>
    <w:rsid w:val="006E2F87"/>
    <w:rsid w:val="006E322F"/>
    <w:rsid w:val="006E36B5"/>
    <w:rsid w:val="006E395A"/>
    <w:rsid w:val="006E3A84"/>
    <w:rsid w:val="006E3F2E"/>
    <w:rsid w:val="006E3F7A"/>
    <w:rsid w:val="006E41B5"/>
    <w:rsid w:val="006E4240"/>
    <w:rsid w:val="006E435B"/>
    <w:rsid w:val="006E47A2"/>
    <w:rsid w:val="006E4953"/>
    <w:rsid w:val="006E4DA6"/>
    <w:rsid w:val="006E4E37"/>
    <w:rsid w:val="006E5777"/>
    <w:rsid w:val="006E57A9"/>
    <w:rsid w:val="006E59C1"/>
    <w:rsid w:val="006E635A"/>
    <w:rsid w:val="006E6632"/>
    <w:rsid w:val="006E66CB"/>
    <w:rsid w:val="006E681E"/>
    <w:rsid w:val="006E6E7D"/>
    <w:rsid w:val="006E7045"/>
    <w:rsid w:val="006E772C"/>
    <w:rsid w:val="006E77BC"/>
    <w:rsid w:val="006E77D0"/>
    <w:rsid w:val="006E77E8"/>
    <w:rsid w:val="006E7830"/>
    <w:rsid w:val="006E7934"/>
    <w:rsid w:val="006E7BA9"/>
    <w:rsid w:val="006E7C85"/>
    <w:rsid w:val="006E7E3C"/>
    <w:rsid w:val="006F0625"/>
    <w:rsid w:val="006F129E"/>
    <w:rsid w:val="006F1635"/>
    <w:rsid w:val="006F1865"/>
    <w:rsid w:val="006F19C5"/>
    <w:rsid w:val="006F1EFB"/>
    <w:rsid w:val="006F2572"/>
    <w:rsid w:val="006F2635"/>
    <w:rsid w:val="006F27AA"/>
    <w:rsid w:val="006F2875"/>
    <w:rsid w:val="006F333F"/>
    <w:rsid w:val="006F33AA"/>
    <w:rsid w:val="006F35A3"/>
    <w:rsid w:val="006F366B"/>
    <w:rsid w:val="006F3716"/>
    <w:rsid w:val="006F385F"/>
    <w:rsid w:val="006F38FB"/>
    <w:rsid w:val="006F3EC7"/>
    <w:rsid w:val="006F3EFC"/>
    <w:rsid w:val="006F45DE"/>
    <w:rsid w:val="006F469F"/>
    <w:rsid w:val="006F47CE"/>
    <w:rsid w:val="006F493B"/>
    <w:rsid w:val="006F49BC"/>
    <w:rsid w:val="006F4DA6"/>
    <w:rsid w:val="006F4DF6"/>
    <w:rsid w:val="006F4E10"/>
    <w:rsid w:val="006F4EEE"/>
    <w:rsid w:val="006F4F26"/>
    <w:rsid w:val="006F540C"/>
    <w:rsid w:val="006F5759"/>
    <w:rsid w:val="006F5FE0"/>
    <w:rsid w:val="006F6376"/>
    <w:rsid w:val="006F6598"/>
    <w:rsid w:val="006F677E"/>
    <w:rsid w:val="006F67C2"/>
    <w:rsid w:val="006F6D0C"/>
    <w:rsid w:val="006F775B"/>
    <w:rsid w:val="006F77A7"/>
    <w:rsid w:val="006F77DE"/>
    <w:rsid w:val="006F79DA"/>
    <w:rsid w:val="006F7CC1"/>
    <w:rsid w:val="006F7D3B"/>
    <w:rsid w:val="006F7F79"/>
    <w:rsid w:val="00700A8D"/>
    <w:rsid w:val="00700B32"/>
    <w:rsid w:val="00700B83"/>
    <w:rsid w:val="00700E31"/>
    <w:rsid w:val="00700F45"/>
    <w:rsid w:val="00700FD1"/>
    <w:rsid w:val="00701053"/>
    <w:rsid w:val="0070106F"/>
    <w:rsid w:val="007013F0"/>
    <w:rsid w:val="00701466"/>
    <w:rsid w:val="0070171C"/>
    <w:rsid w:val="00701CAC"/>
    <w:rsid w:val="00701F6C"/>
    <w:rsid w:val="00701FF7"/>
    <w:rsid w:val="007023AC"/>
    <w:rsid w:val="00702559"/>
    <w:rsid w:val="00702639"/>
    <w:rsid w:val="007026AF"/>
    <w:rsid w:val="007026F7"/>
    <w:rsid w:val="00702756"/>
    <w:rsid w:val="00702B41"/>
    <w:rsid w:val="00703685"/>
    <w:rsid w:val="00703A89"/>
    <w:rsid w:val="00703C61"/>
    <w:rsid w:val="00704489"/>
    <w:rsid w:val="00704CEC"/>
    <w:rsid w:val="0070510C"/>
    <w:rsid w:val="00705206"/>
    <w:rsid w:val="00705468"/>
    <w:rsid w:val="00705508"/>
    <w:rsid w:val="00705BD3"/>
    <w:rsid w:val="00705CA5"/>
    <w:rsid w:val="00705CE0"/>
    <w:rsid w:val="00705D17"/>
    <w:rsid w:val="00706149"/>
    <w:rsid w:val="00706198"/>
    <w:rsid w:val="00706290"/>
    <w:rsid w:val="00706292"/>
    <w:rsid w:val="00706492"/>
    <w:rsid w:val="00706751"/>
    <w:rsid w:val="0070681A"/>
    <w:rsid w:val="0070687A"/>
    <w:rsid w:val="00706C73"/>
    <w:rsid w:val="00706DD1"/>
    <w:rsid w:val="00706FE1"/>
    <w:rsid w:val="00706FFA"/>
    <w:rsid w:val="0070724F"/>
    <w:rsid w:val="00707E85"/>
    <w:rsid w:val="00707F0D"/>
    <w:rsid w:val="007104DB"/>
    <w:rsid w:val="007105B1"/>
    <w:rsid w:val="007106EE"/>
    <w:rsid w:val="0071081D"/>
    <w:rsid w:val="007108F3"/>
    <w:rsid w:val="0071112E"/>
    <w:rsid w:val="0071161F"/>
    <w:rsid w:val="0071198A"/>
    <w:rsid w:val="00711A09"/>
    <w:rsid w:val="00711A74"/>
    <w:rsid w:val="00711B75"/>
    <w:rsid w:val="00711BF6"/>
    <w:rsid w:val="00711C66"/>
    <w:rsid w:val="00711C86"/>
    <w:rsid w:val="00712059"/>
    <w:rsid w:val="00712122"/>
    <w:rsid w:val="00712A1F"/>
    <w:rsid w:val="00712D4D"/>
    <w:rsid w:val="00712FA0"/>
    <w:rsid w:val="007130BB"/>
    <w:rsid w:val="00713236"/>
    <w:rsid w:val="007132CF"/>
    <w:rsid w:val="00713302"/>
    <w:rsid w:val="0071365E"/>
    <w:rsid w:val="0071386A"/>
    <w:rsid w:val="00713A70"/>
    <w:rsid w:val="00713C3D"/>
    <w:rsid w:val="00714272"/>
    <w:rsid w:val="007149A7"/>
    <w:rsid w:val="00714A7B"/>
    <w:rsid w:val="00714BBD"/>
    <w:rsid w:val="007150EC"/>
    <w:rsid w:val="0071514A"/>
    <w:rsid w:val="00715C9B"/>
    <w:rsid w:val="00715E30"/>
    <w:rsid w:val="00715E83"/>
    <w:rsid w:val="0071604B"/>
    <w:rsid w:val="00716110"/>
    <w:rsid w:val="007163B9"/>
    <w:rsid w:val="00716547"/>
    <w:rsid w:val="00716721"/>
    <w:rsid w:val="007168CB"/>
    <w:rsid w:val="007168EA"/>
    <w:rsid w:val="00716918"/>
    <w:rsid w:val="007169F7"/>
    <w:rsid w:val="00716F24"/>
    <w:rsid w:val="007170A6"/>
    <w:rsid w:val="007170C4"/>
    <w:rsid w:val="00717367"/>
    <w:rsid w:val="007173D5"/>
    <w:rsid w:val="00717502"/>
    <w:rsid w:val="00717598"/>
    <w:rsid w:val="0071763C"/>
    <w:rsid w:val="00720105"/>
    <w:rsid w:val="00720695"/>
    <w:rsid w:val="007209E2"/>
    <w:rsid w:val="007209F7"/>
    <w:rsid w:val="00720CA4"/>
    <w:rsid w:val="00720E46"/>
    <w:rsid w:val="00720EDD"/>
    <w:rsid w:val="00720EF7"/>
    <w:rsid w:val="00720F51"/>
    <w:rsid w:val="00720F5E"/>
    <w:rsid w:val="007211D2"/>
    <w:rsid w:val="0072147E"/>
    <w:rsid w:val="0072157B"/>
    <w:rsid w:val="00721622"/>
    <w:rsid w:val="0072169B"/>
    <w:rsid w:val="00721E01"/>
    <w:rsid w:val="007222F2"/>
    <w:rsid w:val="007225FC"/>
    <w:rsid w:val="007227F8"/>
    <w:rsid w:val="00722CE1"/>
    <w:rsid w:val="0072320E"/>
    <w:rsid w:val="007232D7"/>
    <w:rsid w:val="00723C4C"/>
    <w:rsid w:val="00723C70"/>
    <w:rsid w:val="00723EBA"/>
    <w:rsid w:val="00723EF2"/>
    <w:rsid w:val="00724243"/>
    <w:rsid w:val="00724365"/>
    <w:rsid w:val="00724505"/>
    <w:rsid w:val="007245C5"/>
    <w:rsid w:val="00724721"/>
    <w:rsid w:val="00724ACD"/>
    <w:rsid w:val="00724B71"/>
    <w:rsid w:val="00724C2D"/>
    <w:rsid w:val="00724D2A"/>
    <w:rsid w:val="00724D94"/>
    <w:rsid w:val="00724DB6"/>
    <w:rsid w:val="007250F9"/>
    <w:rsid w:val="007251D7"/>
    <w:rsid w:val="007255B0"/>
    <w:rsid w:val="007255E3"/>
    <w:rsid w:val="0072571A"/>
    <w:rsid w:val="0072577A"/>
    <w:rsid w:val="00725984"/>
    <w:rsid w:val="00725B9F"/>
    <w:rsid w:val="00725C3C"/>
    <w:rsid w:val="00725C4A"/>
    <w:rsid w:val="00725D3D"/>
    <w:rsid w:val="00726054"/>
    <w:rsid w:val="00726070"/>
    <w:rsid w:val="007260D8"/>
    <w:rsid w:val="00726289"/>
    <w:rsid w:val="007263A8"/>
    <w:rsid w:val="007264A3"/>
    <w:rsid w:val="007266FB"/>
    <w:rsid w:val="0072670F"/>
    <w:rsid w:val="007268E7"/>
    <w:rsid w:val="00726941"/>
    <w:rsid w:val="00726B6C"/>
    <w:rsid w:val="00726E57"/>
    <w:rsid w:val="00727064"/>
    <w:rsid w:val="00727564"/>
    <w:rsid w:val="007277FE"/>
    <w:rsid w:val="00727DF2"/>
    <w:rsid w:val="00730061"/>
    <w:rsid w:val="007300F9"/>
    <w:rsid w:val="00730353"/>
    <w:rsid w:val="007303D7"/>
    <w:rsid w:val="0073045A"/>
    <w:rsid w:val="00730460"/>
    <w:rsid w:val="00730526"/>
    <w:rsid w:val="007307DF"/>
    <w:rsid w:val="00730878"/>
    <w:rsid w:val="007309EA"/>
    <w:rsid w:val="00730A2A"/>
    <w:rsid w:val="00730B26"/>
    <w:rsid w:val="00730CDB"/>
    <w:rsid w:val="007310D2"/>
    <w:rsid w:val="00731395"/>
    <w:rsid w:val="007313AB"/>
    <w:rsid w:val="00731919"/>
    <w:rsid w:val="00731C92"/>
    <w:rsid w:val="0073224A"/>
    <w:rsid w:val="00732ABD"/>
    <w:rsid w:val="00732C92"/>
    <w:rsid w:val="007331C6"/>
    <w:rsid w:val="00733AAA"/>
    <w:rsid w:val="00733B06"/>
    <w:rsid w:val="00733C15"/>
    <w:rsid w:val="00733C7C"/>
    <w:rsid w:val="00733CBA"/>
    <w:rsid w:val="00733EE3"/>
    <w:rsid w:val="007344F6"/>
    <w:rsid w:val="00734BD1"/>
    <w:rsid w:val="00734E5E"/>
    <w:rsid w:val="007350CF"/>
    <w:rsid w:val="007352E5"/>
    <w:rsid w:val="00735328"/>
    <w:rsid w:val="00735357"/>
    <w:rsid w:val="007353F8"/>
    <w:rsid w:val="00735833"/>
    <w:rsid w:val="00735CED"/>
    <w:rsid w:val="00735E52"/>
    <w:rsid w:val="00735FBD"/>
    <w:rsid w:val="0073608B"/>
    <w:rsid w:val="00736A02"/>
    <w:rsid w:val="00736E93"/>
    <w:rsid w:val="00736EC7"/>
    <w:rsid w:val="0073716A"/>
    <w:rsid w:val="00737311"/>
    <w:rsid w:val="0073789D"/>
    <w:rsid w:val="00737AA8"/>
    <w:rsid w:val="0074025F"/>
    <w:rsid w:val="007406A9"/>
    <w:rsid w:val="00740703"/>
    <w:rsid w:val="00740A85"/>
    <w:rsid w:val="00740D04"/>
    <w:rsid w:val="00741150"/>
    <w:rsid w:val="00741415"/>
    <w:rsid w:val="00741579"/>
    <w:rsid w:val="00741783"/>
    <w:rsid w:val="00741A24"/>
    <w:rsid w:val="00741F78"/>
    <w:rsid w:val="00741FEE"/>
    <w:rsid w:val="0074203D"/>
    <w:rsid w:val="00742242"/>
    <w:rsid w:val="00742526"/>
    <w:rsid w:val="00742544"/>
    <w:rsid w:val="00742952"/>
    <w:rsid w:val="00742B48"/>
    <w:rsid w:val="00742B88"/>
    <w:rsid w:val="00742D12"/>
    <w:rsid w:val="00742E5B"/>
    <w:rsid w:val="00742E5C"/>
    <w:rsid w:val="007431DB"/>
    <w:rsid w:val="00743460"/>
    <w:rsid w:val="00743710"/>
    <w:rsid w:val="00743754"/>
    <w:rsid w:val="007437F3"/>
    <w:rsid w:val="00743932"/>
    <w:rsid w:val="00743BA5"/>
    <w:rsid w:val="00743D35"/>
    <w:rsid w:val="00743E66"/>
    <w:rsid w:val="00743EF5"/>
    <w:rsid w:val="0074454D"/>
    <w:rsid w:val="00744DB6"/>
    <w:rsid w:val="00744E92"/>
    <w:rsid w:val="00744F3B"/>
    <w:rsid w:val="007453E9"/>
    <w:rsid w:val="0074541F"/>
    <w:rsid w:val="00745483"/>
    <w:rsid w:val="00745650"/>
    <w:rsid w:val="00745757"/>
    <w:rsid w:val="00745866"/>
    <w:rsid w:val="007459E4"/>
    <w:rsid w:val="00745E30"/>
    <w:rsid w:val="0074617A"/>
    <w:rsid w:val="007461E1"/>
    <w:rsid w:val="007464E6"/>
    <w:rsid w:val="00746719"/>
    <w:rsid w:val="007469C6"/>
    <w:rsid w:val="00747216"/>
    <w:rsid w:val="0074771D"/>
    <w:rsid w:val="0074789E"/>
    <w:rsid w:val="00750785"/>
    <w:rsid w:val="007508DD"/>
    <w:rsid w:val="00750D79"/>
    <w:rsid w:val="007513B2"/>
    <w:rsid w:val="007513C1"/>
    <w:rsid w:val="00751537"/>
    <w:rsid w:val="00751765"/>
    <w:rsid w:val="00751889"/>
    <w:rsid w:val="00751AC0"/>
    <w:rsid w:val="00751C88"/>
    <w:rsid w:val="00751CD4"/>
    <w:rsid w:val="00751DA0"/>
    <w:rsid w:val="00752507"/>
    <w:rsid w:val="00752794"/>
    <w:rsid w:val="00752B35"/>
    <w:rsid w:val="00752BCE"/>
    <w:rsid w:val="00753972"/>
    <w:rsid w:val="00753A31"/>
    <w:rsid w:val="00754091"/>
    <w:rsid w:val="00754190"/>
    <w:rsid w:val="007541E3"/>
    <w:rsid w:val="00754204"/>
    <w:rsid w:val="00754301"/>
    <w:rsid w:val="00754512"/>
    <w:rsid w:val="0075464E"/>
    <w:rsid w:val="00754739"/>
    <w:rsid w:val="00754BBD"/>
    <w:rsid w:val="00754C2D"/>
    <w:rsid w:val="00754D9A"/>
    <w:rsid w:val="00754F3D"/>
    <w:rsid w:val="00754F61"/>
    <w:rsid w:val="007550F2"/>
    <w:rsid w:val="00755343"/>
    <w:rsid w:val="007553ED"/>
    <w:rsid w:val="00755F69"/>
    <w:rsid w:val="007560EB"/>
    <w:rsid w:val="007562CB"/>
    <w:rsid w:val="007563C1"/>
    <w:rsid w:val="007564EC"/>
    <w:rsid w:val="007565E2"/>
    <w:rsid w:val="007565F7"/>
    <w:rsid w:val="0075660D"/>
    <w:rsid w:val="007566F2"/>
    <w:rsid w:val="00756B3F"/>
    <w:rsid w:val="00756E6E"/>
    <w:rsid w:val="00756EEC"/>
    <w:rsid w:val="00757036"/>
    <w:rsid w:val="0075752A"/>
    <w:rsid w:val="00757690"/>
    <w:rsid w:val="00757790"/>
    <w:rsid w:val="00757AA7"/>
    <w:rsid w:val="00757D22"/>
    <w:rsid w:val="00757FB3"/>
    <w:rsid w:val="0076008D"/>
    <w:rsid w:val="00760157"/>
    <w:rsid w:val="00760337"/>
    <w:rsid w:val="00760462"/>
    <w:rsid w:val="00761202"/>
    <w:rsid w:val="007616A6"/>
    <w:rsid w:val="00761923"/>
    <w:rsid w:val="0076202C"/>
    <w:rsid w:val="00762112"/>
    <w:rsid w:val="007622F6"/>
    <w:rsid w:val="00762565"/>
    <w:rsid w:val="0076267B"/>
    <w:rsid w:val="00762A66"/>
    <w:rsid w:val="00762B2E"/>
    <w:rsid w:val="00762EF0"/>
    <w:rsid w:val="00762F53"/>
    <w:rsid w:val="00763084"/>
    <w:rsid w:val="007631AD"/>
    <w:rsid w:val="007632D9"/>
    <w:rsid w:val="0076338C"/>
    <w:rsid w:val="00763474"/>
    <w:rsid w:val="00763679"/>
    <w:rsid w:val="00763B34"/>
    <w:rsid w:val="00763B8E"/>
    <w:rsid w:val="00763C6E"/>
    <w:rsid w:val="00763DE4"/>
    <w:rsid w:val="00764533"/>
    <w:rsid w:val="00764825"/>
    <w:rsid w:val="00764AC6"/>
    <w:rsid w:val="00764C81"/>
    <w:rsid w:val="00765053"/>
    <w:rsid w:val="007651AE"/>
    <w:rsid w:val="00765348"/>
    <w:rsid w:val="007653BF"/>
    <w:rsid w:val="007653C4"/>
    <w:rsid w:val="007654D6"/>
    <w:rsid w:val="00765579"/>
    <w:rsid w:val="00765FE9"/>
    <w:rsid w:val="007662F9"/>
    <w:rsid w:val="00766614"/>
    <w:rsid w:val="00766862"/>
    <w:rsid w:val="0076687F"/>
    <w:rsid w:val="00766C34"/>
    <w:rsid w:val="00766E07"/>
    <w:rsid w:val="007673FC"/>
    <w:rsid w:val="007678AE"/>
    <w:rsid w:val="00767D79"/>
    <w:rsid w:val="0077003A"/>
    <w:rsid w:val="0077036D"/>
    <w:rsid w:val="007705EB"/>
    <w:rsid w:val="007707A0"/>
    <w:rsid w:val="00770928"/>
    <w:rsid w:val="00770976"/>
    <w:rsid w:val="0077098D"/>
    <w:rsid w:val="007709D3"/>
    <w:rsid w:val="00770ABA"/>
    <w:rsid w:val="00770C4D"/>
    <w:rsid w:val="00771014"/>
    <w:rsid w:val="00771036"/>
    <w:rsid w:val="00771129"/>
    <w:rsid w:val="00771199"/>
    <w:rsid w:val="007715DB"/>
    <w:rsid w:val="0077169C"/>
    <w:rsid w:val="00771968"/>
    <w:rsid w:val="00771C24"/>
    <w:rsid w:val="00771C4F"/>
    <w:rsid w:val="007720B9"/>
    <w:rsid w:val="007723A4"/>
    <w:rsid w:val="00772805"/>
    <w:rsid w:val="00772A1E"/>
    <w:rsid w:val="00773083"/>
    <w:rsid w:val="007730C7"/>
    <w:rsid w:val="007730FC"/>
    <w:rsid w:val="007735C8"/>
    <w:rsid w:val="00773C23"/>
    <w:rsid w:val="00773D79"/>
    <w:rsid w:val="00773E8D"/>
    <w:rsid w:val="007742C4"/>
    <w:rsid w:val="00774457"/>
    <w:rsid w:val="007744FC"/>
    <w:rsid w:val="00774A57"/>
    <w:rsid w:val="00774AEE"/>
    <w:rsid w:val="0077504F"/>
    <w:rsid w:val="0077532D"/>
    <w:rsid w:val="00775375"/>
    <w:rsid w:val="00775832"/>
    <w:rsid w:val="00775950"/>
    <w:rsid w:val="007759B0"/>
    <w:rsid w:val="00775ABE"/>
    <w:rsid w:val="00775AD8"/>
    <w:rsid w:val="00775D25"/>
    <w:rsid w:val="00775F98"/>
    <w:rsid w:val="00775FD8"/>
    <w:rsid w:val="00776234"/>
    <w:rsid w:val="00776480"/>
    <w:rsid w:val="00776546"/>
    <w:rsid w:val="00776B4A"/>
    <w:rsid w:val="00776F81"/>
    <w:rsid w:val="00777104"/>
    <w:rsid w:val="0077718D"/>
    <w:rsid w:val="00777493"/>
    <w:rsid w:val="00777A38"/>
    <w:rsid w:val="00777A59"/>
    <w:rsid w:val="00777A60"/>
    <w:rsid w:val="00777D33"/>
    <w:rsid w:val="00780404"/>
    <w:rsid w:val="00780713"/>
    <w:rsid w:val="00780789"/>
    <w:rsid w:val="00781162"/>
    <w:rsid w:val="00781461"/>
    <w:rsid w:val="007814FA"/>
    <w:rsid w:val="00781744"/>
    <w:rsid w:val="007818F5"/>
    <w:rsid w:val="00781D58"/>
    <w:rsid w:val="0078267A"/>
    <w:rsid w:val="00782808"/>
    <w:rsid w:val="00782A3E"/>
    <w:rsid w:val="00782D20"/>
    <w:rsid w:val="00782F9A"/>
    <w:rsid w:val="00783020"/>
    <w:rsid w:val="0078324B"/>
    <w:rsid w:val="00783517"/>
    <w:rsid w:val="00783592"/>
    <w:rsid w:val="007835E9"/>
    <w:rsid w:val="00783684"/>
    <w:rsid w:val="007838DB"/>
    <w:rsid w:val="007847AC"/>
    <w:rsid w:val="00784B23"/>
    <w:rsid w:val="00784F7F"/>
    <w:rsid w:val="00785502"/>
    <w:rsid w:val="00785548"/>
    <w:rsid w:val="0078556B"/>
    <w:rsid w:val="0078559B"/>
    <w:rsid w:val="007857BF"/>
    <w:rsid w:val="00785816"/>
    <w:rsid w:val="00785871"/>
    <w:rsid w:val="00785969"/>
    <w:rsid w:val="00785E20"/>
    <w:rsid w:val="00785ED8"/>
    <w:rsid w:val="00786102"/>
    <w:rsid w:val="007866D5"/>
    <w:rsid w:val="0078685C"/>
    <w:rsid w:val="00786A72"/>
    <w:rsid w:val="00786B9C"/>
    <w:rsid w:val="00786F04"/>
    <w:rsid w:val="00787094"/>
    <w:rsid w:val="007873AD"/>
    <w:rsid w:val="00787985"/>
    <w:rsid w:val="00787B02"/>
    <w:rsid w:val="00787B78"/>
    <w:rsid w:val="00787BE8"/>
    <w:rsid w:val="00787C77"/>
    <w:rsid w:val="00787DEF"/>
    <w:rsid w:val="00790418"/>
    <w:rsid w:val="00790542"/>
    <w:rsid w:val="00790745"/>
    <w:rsid w:val="00790C05"/>
    <w:rsid w:val="00790E34"/>
    <w:rsid w:val="00790F90"/>
    <w:rsid w:val="00790FBF"/>
    <w:rsid w:val="00791101"/>
    <w:rsid w:val="0079118B"/>
    <w:rsid w:val="0079125A"/>
    <w:rsid w:val="00791539"/>
    <w:rsid w:val="00791637"/>
    <w:rsid w:val="00791B56"/>
    <w:rsid w:val="0079208B"/>
    <w:rsid w:val="00792198"/>
    <w:rsid w:val="00792894"/>
    <w:rsid w:val="007928F9"/>
    <w:rsid w:val="00792A21"/>
    <w:rsid w:val="00792D6E"/>
    <w:rsid w:val="00792E28"/>
    <w:rsid w:val="0079303E"/>
    <w:rsid w:val="00793422"/>
    <w:rsid w:val="00793724"/>
    <w:rsid w:val="0079378A"/>
    <w:rsid w:val="00793880"/>
    <w:rsid w:val="00793E4A"/>
    <w:rsid w:val="00794098"/>
    <w:rsid w:val="0079420B"/>
    <w:rsid w:val="007943CC"/>
    <w:rsid w:val="0079474D"/>
    <w:rsid w:val="00794B2F"/>
    <w:rsid w:val="00794B30"/>
    <w:rsid w:val="00794CE1"/>
    <w:rsid w:val="00794D28"/>
    <w:rsid w:val="00794E0B"/>
    <w:rsid w:val="007952A2"/>
    <w:rsid w:val="007952B1"/>
    <w:rsid w:val="00795352"/>
    <w:rsid w:val="007956E7"/>
    <w:rsid w:val="00795C8A"/>
    <w:rsid w:val="007960D4"/>
    <w:rsid w:val="007961A7"/>
    <w:rsid w:val="0079622B"/>
    <w:rsid w:val="00796336"/>
    <w:rsid w:val="0079660E"/>
    <w:rsid w:val="00796EF4"/>
    <w:rsid w:val="007971D4"/>
    <w:rsid w:val="0079728F"/>
    <w:rsid w:val="00797343"/>
    <w:rsid w:val="00797C85"/>
    <w:rsid w:val="007A019E"/>
    <w:rsid w:val="007A02EB"/>
    <w:rsid w:val="007A042D"/>
    <w:rsid w:val="007A042E"/>
    <w:rsid w:val="007A04FE"/>
    <w:rsid w:val="007A057D"/>
    <w:rsid w:val="007A0978"/>
    <w:rsid w:val="007A0CCC"/>
    <w:rsid w:val="007A1166"/>
    <w:rsid w:val="007A1CE5"/>
    <w:rsid w:val="007A207E"/>
    <w:rsid w:val="007A2170"/>
    <w:rsid w:val="007A25E0"/>
    <w:rsid w:val="007A25EC"/>
    <w:rsid w:val="007A2B25"/>
    <w:rsid w:val="007A2D34"/>
    <w:rsid w:val="007A31F4"/>
    <w:rsid w:val="007A3624"/>
    <w:rsid w:val="007A3904"/>
    <w:rsid w:val="007A406B"/>
    <w:rsid w:val="007A426E"/>
    <w:rsid w:val="007A43B9"/>
    <w:rsid w:val="007A440F"/>
    <w:rsid w:val="007A4429"/>
    <w:rsid w:val="007A4528"/>
    <w:rsid w:val="007A4BC9"/>
    <w:rsid w:val="007A4DDA"/>
    <w:rsid w:val="007A4ECA"/>
    <w:rsid w:val="007A5136"/>
    <w:rsid w:val="007A5208"/>
    <w:rsid w:val="007A52B0"/>
    <w:rsid w:val="007A53AD"/>
    <w:rsid w:val="007A5914"/>
    <w:rsid w:val="007A5B15"/>
    <w:rsid w:val="007A62EF"/>
    <w:rsid w:val="007A6506"/>
    <w:rsid w:val="007A6564"/>
    <w:rsid w:val="007A6906"/>
    <w:rsid w:val="007A69D9"/>
    <w:rsid w:val="007A6C90"/>
    <w:rsid w:val="007A6D77"/>
    <w:rsid w:val="007A73E8"/>
    <w:rsid w:val="007A7462"/>
    <w:rsid w:val="007A77CC"/>
    <w:rsid w:val="007A7889"/>
    <w:rsid w:val="007A78D8"/>
    <w:rsid w:val="007B04F3"/>
    <w:rsid w:val="007B05DB"/>
    <w:rsid w:val="007B0732"/>
    <w:rsid w:val="007B0791"/>
    <w:rsid w:val="007B0853"/>
    <w:rsid w:val="007B088F"/>
    <w:rsid w:val="007B08E1"/>
    <w:rsid w:val="007B0C45"/>
    <w:rsid w:val="007B16BC"/>
    <w:rsid w:val="007B1B79"/>
    <w:rsid w:val="007B1BC9"/>
    <w:rsid w:val="007B1C4B"/>
    <w:rsid w:val="007B1D0F"/>
    <w:rsid w:val="007B216B"/>
    <w:rsid w:val="007B2238"/>
    <w:rsid w:val="007B2867"/>
    <w:rsid w:val="007B2B3A"/>
    <w:rsid w:val="007B2DEC"/>
    <w:rsid w:val="007B2FB9"/>
    <w:rsid w:val="007B30F0"/>
    <w:rsid w:val="007B32BD"/>
    <w:rsid w:val="007B3399"/>
    <w:rsid w:val="007B342D"/>
    <w:rsid w:val="007B346D"/>
    <w:rsid w:val="007B36B3"/>
    <w:rsid w:val="007B39E6"/>
    <w:rsid w:val="007B3A1E"/>
    <w:rsid w:val="007B3B66"/>
    <w:rsid w:val="007B3B95"/>
    <w:rsid w:val="007B3DE3"/>
    <w:rsid w:val="007B3E0C"/>
    <w:rsid w:val="007B3E8C"/>
    <w:rsid w:val="007B3EDB"/>
    <w:rsid w:val="007B455B"/>
    <w:rsid w:val="007B4C12"/>
    <w:rsid w:val="007B5719"/>
    <w:rsid w:val="007B5762"/>
    <w:rsid w:val="007B5A91"/>
    <w:rsid w:val="007B5B3F"/>
    <w:rsid w:val="007B627E"/>
    <w:rsid w:val="007B6B2E"/>
    <w:rsid w:val="007B6C15"/>
    <w:rsid w:val="007B6D2D"/>
    <w:rsid w:val="007B6F12"/>
    <w:rsid w:val="007B7020"/>
    <w:rsid w:val="007B7041"/>
    <w:rsid w:val="007B711A"/>
    <w:rsid w:val="007B7275"/>
    <w:rsid w:val="007B7358"/>
    <w:rsid w:val="007B757B"/>
    <w:rsid w:val="007B766D"/>
    <w:rsid w:val="007B7743"/>
    <w:rsid w:val="007B7972"/>
    <w:rsid w:val="007B7C09"/>
    <w:rsid w:val="007B7C49"/>
    <w:rsid w:val="007B7FF0"/>
    <w:rsid w:val="007C0051"/>
    <w:rsid w:val="007C04CF"/>
    <w:rsid w:val="007C051E"/>
    <w:rsid w:val="007C0521"/>
    <w:rsid w:val="007C07D4"/>
    <w:rsid w:val="007C0FC0"/>
    <w:rsid w:val="007C1121"/>
    <w:rsid w:val="007C11CA"/>
    <w:rsid w:val="007C15AF"/>
    <w:rsid w:val="007C1969"/>
    <w:rsid w:val="007C1AA5"/>
    <w:rsid w:val="007C1D13"/>
    <w:rsid w:val="007C1DED"/>
    <w:rsid w:val="007C1FAB"/>
    <w:rsid w:val="007C2022"/>
    <w:rsid w:val="007C2362"/>
    <w:rsid w:val="007C2377"/>
    <w:rsid w:val="007C2730"/>
    <w:rsid w:val="007C29B7"/>
    <w:rsid w:val="007C29CF"/>
    <w:rsid w:val="007C2DD1"/>
    <w:rsid w:val="007C2DFE"/>
    <w:rsid w:val="007C2E25"/>
    <w:rsid w:val="007C2ECE"/>
    <w:rsid w:val="007C31C3"/>
    <w:rsid w:val="007C32EC"/>
    <w:rsid w:val="007C332C"/>
    <w:rsid w:val="007C372F"/>
    <w:rsid w:val="007C3937"/>
    <w:rsid w:val="007C4189"/>
    <w:rsid w:val="007C474C"/>
    <w:rsid w:val="007C48B5"/>
    <w:rsid w:val="007C4D18"/>
    <w:rsid w:val="007C4DE9"/>
    <w:rsid w:val="007C4E43"/>
    <w:rsid w:val="007C4F0A"/>
    <w:rsid w:val="007C5354"/>
    <w:rsid w:val="007C5567"/>
    <w:rsid w:val="007C5672"/>
    <w:rsid w:val="007C5A0A"/>
    <w:rsid w:val="007C5E91"/>
    <w:rsid w:val="007C626D"/>
    <w:rsid w:val="007C63EA"/>
    <w:rsid w:val="007C6771"/>
    <w:rsid w:val="007C6C3D"/>
    <w:rsid w:val="007C6DF6"/>
    <w:rsid w:val="007C7122"/>
    <w:rsid w:val="007C772D"/>
    <w:rsid w:val="007C7A99"/>
    <w:rsid w:val="007C7DAA"/>
    <w:rsid w:val="007C7E80"/>
    <w:rsid w:val="007C7FE0"/>
    <w:rsid w:val="007D02D8"/>
    <w:rsid w:val="007D0A05"/>
    <w:rsid w:val="007D0C85"/>
    <w:rsid w:val="007D0D0B"/>
    <w:rsid w:val="007D0E36"/>
    <w:rsid w:val="007D1182"/>
    <w:rsid w:val="007D144C"/>
    <w:rsid w:val="007D1686"/>
    <w:rsid w:val="007D1779"/>
    <w:rsid w:val="007D2092"/>
    <w:rsid w:val="007D2173"/>
    <w:rsid w:val="007D2289"/>
    <w:rsid w:val="007D22A2"/>
    <w:rsid w:val="007D27BD"/>
    <w:rsid w:val="007D293C"/>
    <w:rsid w:val="007D2AA4"/>
    <w:rsid w:val="007D2BB6"/>
    <w:rsid w:val="007D2C3D"/>
    <w:rsid w:val="007D32A7"/>
    <w:rsid w:val="007D3696"/>
    <w:rsid w:val="007D375E"/>
    <w:rsid w:val="007D3827"/>
    <w:rsid w:val="007D4542"/>
    <w:rsid w:val="007D4679"/>
    <w:rsid w:val="007D4A77"/>
    <w:rsid w:val="007D4D06"/>
    <w:rsid w:val="007D4EC3"/>
    <w:rsid w:val="007D51AD"/>
    <w:rsid w:val="007D58E2"/>
    <w:rsid w:val="007D596E"/>
    <w:rsid w:val="007D5E1B"/>
    <w:rsid w:val="007D5E43"/>
    <w:rsid w:val="007D5FC8"/>
    <w:rsid w:val="007D60C1"/>
    <w:rsid w:val="007D60E0"/>
    <w:rsid w:val="007D6111"/>
    <w:rsid w:val="007D6307"/>
    <w:rsid w:val="007D6791"/>
    <w:rsid w:val="007D699D"/>
    <w:rsid w:val="007D6E92"/>
    <w:rsid w:val="007D708D"/>
    <w:rsid w:val="007D70E8"/>
    <w:rsid w:val="007D7574"/>
    <w:rsid w:val="007D75BE"/>
    <w:rsid w:val="007D7BEC"/>
    <w:rsid w:val="007D7FF6"/>
    <w:rsid w:val="007E005A"/>
    <w:rsid w:val="007E01DB"/>
    <w:rsid w:val="007E01F0"/>
    <w:rsid w:val="007E03DE"/>
    <w:rsid w:val="007E0418"/>
    <w:rsid w:val="007E052F"/>
    <w:rsid w:val="007E08F8"/>
    <w:rsid w:val="007E0E17"/>
    <w:rsid w:val="007E0ED4"/>
    <w:rsid w:val="007E10D7"/>
    <w:rsid w:val="007E1621"/>
    <w:rsid w:val="007E1645"/>
    <w:rsid w:val="007E16AA"/>
    <w:rsid w:val="007E1CD3"/>
    <w:rsid w:val="007E1E49"/>
    <w:rsid w:val="007E1F8A"/>
    <w:rsid w:val="007E20C5"/>
    <w:rsid w:val="007E21C7"/>
    <w:rsid w:val="007E22BD"/>
    <w:rsid w:val="007E2651"/>
    <w:rsid w:val="007E284F"/>
    <w:rsid w:val="007E29E3"/>
    <w:rsid w:val="007E2A9D"/>
    <w:rsid w:val="007E2F24"/>
    <w:rsid w:val="007E31CE"/>
    <w:rsid w:val="007E34DC"/>
    <w:rsid w:val="007E35C5"/>
    <w:rsid w:val="007E36ED"/>
    <w:rsid w:val="007E3882"/>
    <w:rsid w:val="007E3904"/>
    <w:rsid w:val="007E3961"/>
    <w:rsid w:val="007E39C8"/>
    <w:rsid w:val="007E4572"/>
    <w:rsid w:val="007E4B9E"/>
    <w:rsid w:val="007E4DC0"/>
    <w:rsid w:val="007E546E"/>
    <w:rsid w:val="007E54DE"/>
    <w:rsid w:val="007E554E"/>
    <w:rsid w:val="007E565A"/>
    <w:rsid w:val="007E57FD"/>
    <w:rsid w:val="007E58FB"/>
    <w:rsid w:val="007E5A0E"/>
    <w:rsid w:val="007E5E90"/>
    <w:rsid w:val="007E5EB8"/>
    <w:rsid w:val="007E5FE8"/>
    <w:rsid w:val="007E61F9"/>
    <w:rsid w:val="007E64E7"/>
    <w:rsid w:val="007E6662"/>
    <w:rsid w:val="007E66A7"/>
    <w:rsid w:val="007E67A6"/>
    <w:rsid w:val="007E69BC"/>
    <w:rsid w:val="007E6BFF"/>
    <w:rsid w:val="007E6D87"/>
    <w:rsid w:val="007E6D92"/>
    <w:rsid w:val="007E74B2"/>
    <w:rsid w:val="007E7538"/>
    <w:rsid w:val="007E7688"/>
    <w:rsid w:val="007E76EC"/>
    <w:rsid w:val="007E799C"/>
    <w:rsid w:val="007E7D9E"/>
    <w:rsid w:val="007E7F12"/>
    <w:rsid w:val="007E7F2D"/>
    <w:rsid w:val="007F00E9"/>
    <w:rsid w:val="007F0244"/>
    <w:rsid w:val="007F0277"/>
    <w:rsid w:val="007F0710"/>
    <w:rsid w:val="007F08B9"/>
    <w:rsid w:val="007F096B"/>
    <w:rsid w:val="007F0AFF"/>
    <w:rsid w:val="007F102C"/>
    <w:rsid w:val="007F1090"/>
    <w:rsid w:val="007F109C"/>
    <w:rsid w:val="007F11A8"/>
    <w:rsid w:val="007F1390"/>
    <w:rsid w:val="007F145C"/>
    <w:rsid w:val="007F1690"/>
    <w:rsid w:val="007F16FB"/>
    <w:rsid w:val="007F205D"/>
    <w:rsid w:val="007F2124"/>
    <w:rsid w:val="007F217A"/>
    <w:rsid w:val="007F2356"/>
    <w:rsid w:val="007F2542"/>
    <w:rsid w:val="007F2C0C"/>
    <w:rsid w:val="007F2C6F"/>
    <w:rsid w:val="007F2E74"/>
    <w:rsid w:val="007F2FA8"/>
    <w:rsid w:val="007F3057"/>
    <w:rsid w:val="007F316A"/>
    <w:rsid w:val="007F3753"/>
    <w:rsid w:val="007F409C"/>
    <w:rsid w:val="007F49E8"/>
    <w:rsid w:val="007F4D81"/>
    <w:rsid w:val="007F4F0F"/>
    <w:rsid w:val="007F5166"/>
    <w:rsid w:val="007F517B"/>
    <w:rsid w:val="007F5268"/>
    <w:rsid w:val="007F5623"/>
    <w:rsid w:val="007F57AF"/>
    <w:rsid w:val="007F5D52"/>
    <w:rsid w:val="007F5D68"/>
    <w:rsid w:val="007F5D9F"/>
    <w:rsid w:val="007F5EB3"/>
    <w:rsid w:val="007F6023"/>
    <w:rsid w:val="007F635D"/>
    <w:rsid w:val="007F64BC"/>
    <w:rsid w:val="007F675F"/>
    <w:rsid w:val="007F69EC"/>
    <w:rsid w:val="007F725F"/>
    <w:rsid w:val="007F72F5"/>
    <w:rsid w:val="007F773E"/>
    <w:rsid w:val="007F777D"/>
    <w:rsid w:val="007F7C69"/>
    <w:rsid w:val="007F7E8A"/>
    <w:rsid w:val="007F7ED1"/>
    <w:rsid w:val="008002BB"/>
    <w:rsid w:val="00800358"/>
    <w:rsid w:val="008009E0"/>
    <w:rsid w:val="00800B6C"/>
    <w:rsid w:val="00800BD3"/>
    <w:rsid w:val="00800E12"/>
    <w:rsid w:val="00800FA4"/>
    <w:rsid w:val="00801118"/>
    <w:rsid w:val="0080137F"/>
    <w:rsid w:val="008017AC"/>
    <w:rsid w:val="00801915"/>
    <w:rsid w:val="00801AC3"/>
    <w:rsid w:val="00801BAD"/>
    <w:rsid w:val="00802139"/>
    <w:rsid w:val="008023B0"/>
    <w:rsid w:val="00802787"/>
    <w:rsid w:val="00802862"/>
    <w:rsid w:val="00802D9A"/>
    <w:rsid w:val="00802DB6"/>
    <w:rsid w:val="00802E65"/>
    <w:rsid w:val="00802F29"/>
    <w:rsid w:val="00803035"/>
    <w:rsid w:val="0080309D"/>
    <w:rsid w:val="00803314"/>
    <w:rsid w:val="00803C5B"/>
    <w:rsid w:val="00803CAF"/>
    <w:rsid w:val="00803D71"/>
    <w:rsid w:val="00804258"/>
    <w:rsid w:val="008047F1"/>
    <w:rsid w:val="008049A4"/>
    <w:rsid w:val="00804B82"/>
    <w:rsid w:val="00804BE4"/>
    <w:rsid w:val="00804FFA"/>
    <w:rsid w:val="00805982"/>
    <w:rsid w:val="00805DA7"/>
    <w:rsid w:val="0080667E"/>
    <w:rsid w:val="00806701"/>
    <w:rsid w:val="0080683D"/>
    <w:rsid w:val="00806D17"/>
    <w:rsid w:val="00806D6A"/>
    <w:rsid w:val="008074F4"/>
    <w:rsid w:val="00807A57"/>
    <w:rsid w:val="00807D03"/>
    <w:rsid w:val="00810149"/>
    <w:rsid w:val="00810199"/>
    <w:rsid w:val="0081060A"/>
    <w:rsid w:val="00810A7A"/>
    <w:rsid w:val="00810D75"/>
    <w:rsid w:val="00810F13"/>
    <w:rsid w:val="0081153F"/>
    <w:rsid w:val="008115DC"/>
    <w:rsid w:val="00811AC8"/>
    <w:rsid w:val="00811AD1"/>
    <w:rsid w:val="00811B20"/>
    <w:rsid w:val="00811BCA"/>
    <w:rsid w:val="00811FA5"/>
    <w:rsid w:val="00812043"/>
    <w:rsid w:val="008121C7"/>
    <w:rsid w:val="0081230B"/>
    <w:rsid w:val="0081241C"/>
    <w:rsid w:val="00812853"/>
    <w:rsid w:val="00812887"/>
    <w:rsid w:val="00812A60"/>
    <w:rsid w:val="00812D0F"/>
    <w:rsid w:val="00812F16"/>
    <w:rsid w:val="008132B5"/>
    <w:rsid w:val="0081335F"/>
    <w:rsid w:val="00813521"/>
    <w:rsid w:val="00813B98"/>
    <w:rsid w:val="00813BE3"/>
    <w:rsid w:val="00813EB4"/>
    <w:rsid w:val="00813EFB"/>
    <w:rsid w:val="008141FE"/>
    <w:rsid w:val="0081476F"/>
    <w:rsid w:val="0081492C"/>
    <w:rsid w:val="00814D52"/>
    <w:rsid w:val="00814D9A"/>
    <w:rsid w:val="00814DA7"/>
    <w:rsid w:val="00814DFD"/>
    <w:rsid w:val="00814EBF"/>
    <w:rsid w:val="00815086"/>
    <w:rsid w:val="00815093"/>
    <w:rsid w:val="0081517C"/>
    <w:rsid w:val="008158E1"/>
    <w:rsid w:val="00815B92"/>
    <w:rsid w:val="00815DF0"/>
    <w:rsid w:val="00816381"/>
    <w:rsid w:val="008163CB"/>
    <w:rsid w:val="00816779"/>
    <w:rsid w:val="008167BA"/>
    <w:rsid w:val="00816808"/>
    <w:rsid w:val="008169A0"/>
    <w:rsid w:val="00817060"/>
    <w:rsid w:val="00817126"/>
    <w:rsid w:val="0081718B"/>
    <w:rsid w:val="0081726D"/>
    <w:rsid w:val="00817347"/>
    <w:rsid w:val="008175AA"/>
    <w:rsid w:val="0081763B"/>
    <w:rsid w:val="00817882"/>
    <w:rsid w:val="00817900"/>
    <w:rsid w:val="00817931"/>
    <w:rsid w:val="00817AF3"/>
    <w:rsid w:val="00817B56"/>
    <w:rsid w:val="00817D58"/>
    <w:rsid w:val="00817DFF"/>
    <w:rsid w:val="00820322"/>
    <w:rsid w:val="0082046D"/>
    <w:rsid w:val="00820836"/>
    <w:rsid w:val="00820978"/>
    <w:rsid w:val="00820A71"/>
    <w:rsid w:val="00820B28"/>
    <w:rsid w:val="00820CE6"/>
    <w:rsid w:val="008211EA"/>
    <w:rsid w:val="00821254"/>
    <w:rsid w:val="00821274"/>
    <w:rsid w:val="00821422"/>
    <w:rsid w:val="00821911"/>
    <w:rsid w:val="00821C6B"/>
    <w:rsid w:val="00821FDF"/>
    <w:rsid w:val="00822174"/>
    <w:rsid w:val="00822253"/>
    <w:rsid w:val="008222EE"/>
    <w:rsid w:val="008224EF"/>
    <w:rsid w:val="00822547"/>
    <w:rsid w:val="0082286D"/>
    <w:rsid w:val="00822E4A"/>
    <w:rsid w:val="0082327C"/>
    <w:rsid w:val="00823DF6"/>
    <w:rsid w:val="0082440D"/>
    <w:rsid w:val="00824523"/>
    <w:rsid w:val="008247B3"/>
    <w:rsid w:val="0082483D"/>
    <w:rsid w:val="00825432"/>
    <w:rsid w:val="008254F6"/>
    <w:rsid w:val="008256D8"/>
    <w:rsid w:val="00825AA9"/>
    <w:rsid w:val="00825D00"/>
    <w:rsid w:val="00826241"/>
    <w:rsid w:val="008266D0"/>
    <w:rsid w:val="008267BE"/>
    <w:rsid w:val="0082694B"/>
    <w:rsid w:val="008270BC"/>
    <w:rsid w:val="008271D6"/>
    <w:rsid w:val="008271E7"/>
    <w:rsid w:val="008276AA"/>
    <w:rsid w:val="0082774C"/>
    <w:rsid w:val="00827854"/>
    <w:rsid w:val="00827890"/>
    <w:rsid w:val="00827AB9"/>
    <w:rsid w:val="00827BBD"/>
    <w:rsid w:val="00827E42"/>
    <w:rsid w:val="00827F13"/>
    <w:rsid w:val="00827FAA"/>
    <w:rsid w:val="008306E3"/>
    <w:rsid w:val="00830B39"/>
    <w:rsid w:val="00830B90"/>
    <w:rsid w:val="00830FA4"/>
    <w:rsid w:val="00830FAD"/>
    <w:rsid w:val="0083109E"/>
    <w:rsid w:val="0083114E"/>
    <w:rsid w:val="008313B8"/>
    <w:rsid w:val="0083170D"/>
    <w:rsid w:val="00831877"/>
    <w:rsid w:val="00831AA0"/>
    <w:rsid w:val="00831AEB"/>
    <w:rsid w:val="00831B62"/>
    <w:rsid w:val="00831BED"/>
    <w:rsid w:val="00831C1C"/>
    <w:rsid w:val="00831E72"/>
    <w:rsid w:val="00831F48"/>
    <w:rsid w:val="00832190"/>
    <w:rsid w:val="008326A5"/>
    <w:rsid w:val="008329B4"/>
    <w:rsid w:val="00832A63"/>
    <w:rsid w:val="00832C6C"/>
    <w:rsid w:val="00832F12"/>
    <w:rsid w:val="008331DA"/>
    <w:rsid w:val="008334E6"/>
    <w:rsid w:val="00833C6F"/>
    <w:rsid w:val="00834473"/>
    <w:rsid w:val="0083462D"/>
    <w:rsid w:val="00834BBA"/>
    <w:rsid w:val="008350E5"/>
    <w:rsid w:val="00835386"/>
    <w:rsid w:val="00835396"/>
    <w:rsid w:val="00835554"/>
    <w:rsid w:val="00835D6D"/>
    <w:rsid w:val="00836009"/>
    <w:rsid w:val="0083605D"/>
    <w:rsid w:val="008360E2"/>
    <w:rsid w:val="0083616D"/>
    <w:rsid w:val="008361DA"/>
    <w:rsid w:val="00836405"/>
    <w:rsid w:val="00836783"/>
    <w:rsid w:val="00836987"/>
    <w:rsid w:val="00836A24"/>
    <w:rsid w:val="00836A6E"/>
    <w:rsid w:val="00836F4A"/>
    <w:rsid w:val="00837130"/>
    <w:rsid w:val="008374E6"/>
    <w:rsid w:val="008377C2"/>
    <w:rsid w:val="0083782C"/>
    <w:rsid w:val="0083786B"/>
    <w:rsid w:val="00837A4E"/>
    <w:rsid w:val="00837EBF"/>
    <w:rsid w:val="008403A0"/>
    <w:rsid w:val="00840593"/>
    <w:rsid w:val="00840837"/>
    <w:rsid w:val="008409A2"/>
    <w:rsid w:val="00840C35"/>
    <w:rsid w:val="00841055"/>
    <w:rsid w:val="008410A9"/>
    <w:rsid w:val="00841544"/>
    <w:rsid w:val="008415F3"/>
    <w:rsid w:val="00841C05"/>
    <w:rsid w:val="00841D12"/>
    <w:rsid w:val="00841F5B"/>
    <w:rsid w:val="00842096"/>
    <w:rsid w:val="00842A3A"/>
    <w:rsid w:val="00843077"/>
    <w:rsid w:val="008430D4"/>
    <w:rsid w:val="008432E5"/>
    <w:rsid w:val="0084335A"/>
    <w:rsid w:val="008434D9"/>
    <w:rsid w:val="00843634"/>
    <w:rsid w:val="008437BB"/>
    <w:rsid w:val="00843ED6"/>
    <w:rsid w:val="00843F6D"/>
    <w:rsid w:val="008442A0"/>
    <w:rsid w:val="0084473F"/>
    <w:rsid w:val="00844A15"/>
    <w:rsid w:val="0084509B"/>
    <w:rsid w:val="0084539E"/>
    <w:rsid w:val="0084547E"/>
    <w:rsid w:val="008454DE"/>
    <w:rsid w:val="00845521"/>
    <w:rsid w:val="00845819"/>
    <w:rsid w:val="008458F4"/>
    <w:rsid w:val="008459D6"/>
    <w:rsid w:val="008466B1"/>
    <w:rsid w:val="00846BF7"/>
    <w:rsid w:val="00846C0D"/>
    <w:rsid w:val="00846ED5"/>
    <w:rsid w:val="008472DF"/>
    <w:rsid w:val="008474D0"/>
    <w:rsid w:val="00847502"/>
    <w:rsid w:val="00847607"/>
    <w:rsid w:val="00847822"/>
    <w:rsid w:val="00847BDA"/>
    <w:rsid w:val="00847E8C"/>
    <w:rsid w:val="00850218"/>
    <w:rsid w:val="0085021D"/>
    <w:rsid w:val="0085041E"/>
    <w:rsid w:val="00850723"/>
    <w:rsid w:val="008507D3"/>
    <w:rsid w:val="0085082D"/>
    <w:rsid w:val="008508DE"/>
    <w:rsid w:val="00850D1B"/>
    <w:rsid w:val="0085162A"/>
    <w:rsid w:val="008516CD"/>
    <w:rsid w:val="008516F4"/>
    <w:rsid w:val="00851948"/>
    <w:rsid w:val="00851A05"/>
    <w:rsid w:val="00851D44"/>
    <w:rsid w:val="00851EC1"/>
    <w:rsid w:val="008522BE"/>
    <w:rsid w:val="0085247E"/>
    <w:rsid w:val="00853150"/>
    <w:rsid w:val="00853366"/>
    <w:rsid w:val="008533AC"/>
    <w:rsid w:val="008533AE"/>
    <w:rsid w:val="008533DB"/>
    <w:rsid w:val="00853817"/>
    <w:rsid w:val="00853BE4"/>
    <w:rsid w:val="00853C22"/>
    <w:rsid w:val="008542A6"/>
    <w:rsid w:val="0085439C"/>
    <w:rsid w:val="008544AE"/>
    <w:rsid w:val="00854593"/>
    <w:rsid w:val="00854DA5"/>
    <w:rsid w:val="00854E21"/>
    <w:rsid w:val="00854FA8"/>
    <w:rsid w:val="008550C0"/>
    <w:rsid w:val="00855257"/>
    <w:rsid w:val="0085527C"/>
    <w:rsid w:val="0085545D"/>
    <w:rsid w:val="00855C1C"/>
    <w:rsid w:val="00855D45"/>
    <w:rsid w:val="00855D99"/>
    <w:rsid w:val="00855DCE"/>
    <w:rsid w:val="008560AA"/>
    <w:rsid w:val="008560CE"/>
    <w:rsid w:val="00856156"/>
    <w:rsid w:val="00856D96"/>
    <w:rsid w:val="00856F0F"/>
    <w:rsid w:val="00856F4D"/>
    <w:rsid w:val="0085718E"/>
    <w:rsid w:val="008574B5"/>
    <w:rsid w:val="008575FE"/>
    <w:rsid w:val="00857F39"/>
    <w:rsid w:val="008600DA"/>
    <w:rsid w:val="00860634"/>
    <w:rsid w:val="00860638"/>
    <w:rsid w:val="00860648"/>
    <w:rsid w:val="00860865"/>
    <w:rsid w:val="00860926"/>
    <w:rsid w:val="00860999"/>
    <w:rsid w:val="0086123A"/>
    <w:rsid w:val="00861274"/>
    <w:rsid w:val="008612DB"/>
    <w:rsid w:val="0086167C"/>
    <w:rsid w:val="008618FF"/>
    <w:rsid w:val="008619CB"/>
    <w:rsid w:val="008619DD"/>
    <w:rsid w:val="00861F07"/>
    <w:rsid w:val="00862064"/>
    <w:rsid w:val="00862227"/>
    <w:rsid w:val="008622A0"/>
    <w:rsid w:val="00862718"/>
    <w:rsid w:val="00862A70"/>
    <w:rsid w:val="00862F7D"/>
    <w:rsid w:val="00863365"/>
    <w:rsid w:val="00863487"/>
    <w:rsid w:val="008634F5"/>
    <w:rsid w:val="00863715"/>
    <w:rsid w:val="0086417D"/>
    <w:rsid w:val="008641C4"/>
    <w:rsid w:val="008643E4"/>
    <w:rsid w:val="00864783"/>
    <w:rsid w:val="00865041"/>
    <w:rsid w:val="00865087"/>
    <w:rsid w:val="008655FC"/>
    <w:rsid w:val="0086629E"/>
    <w:rsid w:val="0086653F"/>
    <w:rsid w:val="00866599"/>
    <w:rsid w:val="00866608"/>
    <w:rsid w:val="00866845"/>
    <w:rsid w:val="00866873"/>
    <w:rsid w:val="00866A08"/>
    <w:rsid w:val="00866CC7"/>
    <w:rsid w:val="00867185"/>
    <w:rsid w:val="0086730E"/>
    <w:rsid w:val="00867314"/>
    <w:rsid w:val="0086758A"/>
    <w:rsid w:val="008675F3"/>
    <w:rsid w:val="008679D1"/>
    <w:rsid w:val="00867B4F"/>
    <w:rsid w:val="0087028D"/>
    <w:rsid w:val="0087073A"/>
    <w:rsid w:val="008707B4"/>
    <w:rsid w:val="00870805"/>
    <w:rsid w:val="00870848"/>
    <w:rsid w:val="00870953"/>
    <w:rsid w:val="00870B7E"/>
    <w:rsid w:val="00870C58"/>
    <w:rsid w:val="00871136"/>
    <w:rsid w:val="00871251"/>
    <w:rsid w:val="00871A0F"/>
    <w:rsid w:val="00871D6A"/>
    <w:rsid w:val="00871FE1"/>
    <w:rsid w:val="00872116"/>
    <w:rsid w:val="0087229A"/>
    <w:rsid w:val="0087244E"/>
    <w:rsid w:val="008724E9"/>
    <w:rsid w:val="00872514"/>
    <w:rsid w:val="008726CC"/>
    <w:rsid w:val="00872B1E"/>
    <w:rsid w:val="00872CDD"/>
    <w:rsid w:val="00872D7A"/>
    <w:rsid w:val="00872E13"/>
    <w:rsid w:val="00872FA6"/>
    <w:rsid w:val="008730F0"/>
    <w:rsid w:val="008731A4"/>
    <w:rsid w:val="00873404"/>
    <w:rsid w:val="008735EA"/>
    <w:rsid w:val="00873632"/>
    <w:rsid w:val="00873707"/>
    <w:rsid w:val="00873903"/>
    <w:rsid w:val="00873E08"/>
    <w:rsid w:val="00874144"/>
    <w:rsid w:val="0087459D"/>
    <w:rsid w:val="008745F7"/>
    <w:rsid w:val="0087472B"/>
    <w:rsid w:val="0087476E"/>
    <w:rsid w:val="00874867"/>
    <w:rsid w:val="00874BDF"/>
    <w:rsid w:val="00874D00"/>
    <w:rsid w:val="00874D80"/>
    <w:rsid w:val="00874EDA"/>
    <w:rsid w:val="00874F04"/>
    <w:rsid w:val="0087517B"/>
    <w:rsid w:val="0087542E"/>
    <w:rsid w:val="008756FC"/>
    <w:rsid w:val="008760BE"/>
    <w:rsid w:val="008763E0"/>
    <w:rsid w:val="0087642D"/>
    <w:rsid w:val="008765FC"/>
    <w:rsid w:val="008770D9"/>
    <w:rsid w:val="008774E7"/>
    <w:rsid w:val="0087768B"/>
    <w:rsid w:val="00877817"/>
    <w:rsid w:val="0087791E"/>
    <w:rsid w:val="0087795D"/>
    <w:rsid w:val="008801A8"/>
    <w:rsid w:val="008801FC"/>
    <w:rsid w:val="0088047D"/>
    <w:rsid w:val="008804B6"/>
    <w:rsid w:val="008807E8"/>
    <w:rsid w:val="00880939"/>
    <w:rsid w:val="00880D1C"/>
    <w:rsid w:val="00880D20"/>
    <w:rsid w:val="00881166"/>
    <w:rsid w:val="008812A2"/>
    <w:rsid w:val="008815B2"/>
    <w:rsid w:val="0088193C"/>
    <w:rsid w:val="008819CF"/>
    <w:rsid w:val="00881DBA"/>
    <w:rsid w:val="00881E31"/>
    <w:rsid w:val="00882011"/>
    <w:rsid w:val="0088218F"/>
    <w:rsid w:val="0088227B"/>
    <w:rsid w:val="00882589"/>
    <w:rsid w:val="00882ACB"/>
    <w:rsid w:val="00882B80"/>
    <w:rsid w:val="00882C4D"/>
    <w:rsid w:val="00882C7E"/>
    <w:rsid w:val="00883522"/>
    <w:rsid w:val="008839C9"/>
    <w:rsid w:val="00883B5A"/>
    <w:rsid w:val="00884483"/>
    <w:rsid w:val="00884672"/>
    <w:rsid w:val="00884C3D"/>
    <w:rsid w:val="00884FD9"/>
    <w:rsid w:val="00885144"/>
    <w:rsid w:val="008852A3"/>
    <w:rsid w:val="00885420"/>
    <w:rsid w:val="00885454"/>
    <w:rsid w:val="008856FA"/>
    <w:rsid w:val="008858F9"/>
    <w:rsid w:val="0088591B"/>
    <w:rsid w:val="00885AB7"/>
    <w:rsid w:val="00885B48"/>
    <w:rsid w:val="00885BBC"/>
    <w:rsid w:val="00885BD0"/>
    <w:rsid w:val="008861EF"/>
    <w:rsid w:val="0088635C"/>
    <w:rsid w:val="00886629"/>
    <w:rsid w:val="00886AD7"/>
    <w:rsid w:val="00886E1F"/>
    <w:rsid w:val="00886EC0"/>
    <w:rsid w:val="00887033"/>
    <w:rsid w:val="00887128"/>
    <w:rsid w:val="0088714E"/>
    <w:rsid w:val="00887219"/>
    <w:rsid w:val="00887D5D"/>
    <w:rsid w:val="00887FCE"/>
    <w:rsid w:val="00887FEE"/>
    <w:rsid w:val="00890071"/>
    <w:rsid w:val="008900D2"/>
    <w:rsid w:val="00890111"/>
    <w:rsid w:val="0089058C"/>
    <w:rsid w:val="00890608"/>
    <w:rsid w:val="008907AF"/>
    <w:rsid w:val="0089080D"/>
    <w:rsid w:val="00890869"/>
    <w:rsid w:val="00890883"/>
    <w:rsid w:val="008910FE"/>
    <w:rsid w:val="0089137B"/>
    <w:rsid w:val="0089138D"/>
    <w:rsid w:val="008914D4"/>
    <w:rsid w:val="00891570"/>
    <w:rsid w:val="0089159F"/>
    <w:rsid w:val="008916AD"/>
    <w:rsid w:val="0089178F"/>
    <w:rsid w:val="008921F2"/>
    <w:rsid w:val="00892445"/>
    <w:rsid w:val="00892741"/>
    <w:rsid w:val="00892765"/>
    <w:rsid w:val="00892AD6"/>
    <w:rsid w:val="00892F07"/>
    <w:rsid w:val="00892F4B"/>
    <w:rsid w:val="00892F68"/>
    <w:rsid w:val="00893134"/>
    <w:rsid w:val="00893164"/>
    <w:rsid w:val="00893332"/>
    <w:rsid w:val="00893349"/>
    <w:rsid w:val="008937CC"/>
    <w:rsid w:val="00893833"/>
    <w:rsid w:val="008938C1"/>
    <w:rsid w:val="00893EC5"/>
    <w:rsid w:val="00894452"/>
    <w:rsid w:val="008947D2"/>
    <w:rsid w:val="00894B98"/>
    <w:rsid w:val="0089554C"/>
    <w:rsid w:val="00895767"/>
    <w:rsid w:val="00895887"/>
    <w:rsid w:val="00895A98"/>
    <w:rsid w:val="00895F38"/>
    <w:rsid w:val="008960A5"/>
    <w:rsid w:val="0089633E"/>
    <w:rsid w:val="00896536"/>
    <w:rsid w:val="00896CB0"/>
    <w:rsid w:val="00896EE7"/>
    <w:rsid w:val="00896F0F"/>
    <w:rsid w:val="008970A7"/>
    <w:rsid w:val="00897409"/>
    <w:rsid w:val="008974C0"/>
    <w:rsid w:val="0089784E"/>
    <w:rsid w:val="00897BF4"/>
    <w:rsid w:val="00897C42"/>
    <w:rsid w:val="00897EA7"/>
    <w:rsid w:val="008A02FB"/>
    <w:rsid w:val="008A03B6"/>
    <w:rsid w:val="008A03C4"/>
    <w:rsid w:val="008A041C"/>
    <w:rsid w:val="008A0BD1"/>
    <w:rsid w:val="008A0CE6"/>
    <w:rsid w:val="008A168A"/>
    <w:rsid w:val="008A182D"/>
    <w:rsid w:val="008A182E"/>
    <w:rsid w:val="008A1896"/>
    <w:rsid w:val="008A1DC5"/>
    <w:rsid w:val="008A1E52"/>
    <w:rsid w:val="008A1F06"/>
    <w:rsid w:val="008A202A"/>
    <w:rsid w:val="008A20CC"/>
    <w:rsid w:val="008A20EE"/>
    <w:rsid w:val="008A23FE"/>
    <w:rsid w:val="008A24AD"/>
    <w:rsid w:val="008A255E"/>
    <w:rsid w:val="008A2626"/>
    <w:rsid w:val="008A27AB"/>
    <w:rsid w:val="008A29C6"/>
    <w:rsid w:val="008A3362"/>
    <w:rsid w:val="008A3613"/>
    <w:rsid w:val="008A369F"/>
    <w:rsid w:val="008A3B41"/>
    <w:rsid w:val="008A3D1A"/>
    <w:rsid w:val="008A3EB7"/>
    <w:rsid w:val="008A3F66"/>
    <w:rsid w:val="008A3FE2"/>
    <w:rsid w:val="008A4275"/>
    <w:rsid w:val="008A4728"/>
    <w:rsid w:val="008A4730"/>
    <w:rsid w:val="008A4795"/>
    <w:rsid w:val="008A4ED4"/>
    <w:rsid w:val="008A52D5"/>
    <w:rsid w:val="008A56A1"/>
    <w:rsid w:val="008A59BC"/>
    <w:rsid w:val="008A5BEB"/>
    <w:rsid w:val="008A5C3B"/>
    <w:rsid w:val="008A5D35"/>
    <w:rsid w:val="008A5F88"/>
    <w:rsid w:val="008A604B"/>
    <w:rsid w:val="008A65B1"/>
    <w:rsid w:val="008A6B5C"/>
    <w:rsid w:val="008A6B5F"/>
    <w:rsid w:val="008A6C57"/>
    <w:rsid w:val="008A70AD"/>
    <w:rsid w:val="008A711C"/>
    <w:rsid w:val="008A7463"/>
    <w:rsid w:val="008A79BD"/>
    <w:rsid w:val="008A7B0A"/>
    <w:rsid w:val="008B0161"/>
    <w:rsid w:val="008B0332"/>
    <w:rsid w:val="008B071E"/>
    <w:rsid w:val="008B0812"/>
    <w:rsid w:val="008B0A54"/>
    <w:rsid w:val="008B0C50"/>
    <w:rsid w:val="008B1507"/>
    <w:rsid w:val="008B1608"/>
    <w:rsid w:val="008B17A2"/>
    <w:rsid w:val="008B189E"/>
    <w:rsid w:val="008B1AE7"/>
    <w:rsid w:val="008B1C12"/>
    <w:rsid w:val="008B1D2A"/>
    <w:rsid w:val="008B1DDC"/>
    <w:rsid w:val="008B1F82"/>
    <w:rsid w:val="008B2053"/>
    <w:rsid w:val="008B22DD"/>
    <w:rsid w:val="008B2500"/>
    <w:rsid w:val="008B2697"/>
    <w:rsid w:val="008B2959"/>
    <w:rsid w:val="008B2BE1"/>
    <w:rsid w:val="008B2E37"/>
    <w:rsid w:val="008B307A"/>
    <w:rsid w:val="008B37CE"/>
    <w:rsid w:val="008B395F"/>
    <w:rsid w:val="008B3EFA"/>
    <w:rsid w:val="008B417A"/>
    <w:rsid w:val="008B4386"/>
    <w:rsid w:val="008B44CB"/>
    <w:rsid w:val="008B4527"/>
    <w:rsid w:val="008B48CC"/>
    <w:rsid w:val="008B4F02"/>
    <w:rsid w:val="008B511A"/>
    <w:rsid w:val="008B5372"/>
    <w:rsid w:val="008B56EC"/>
    <w:rsid w:val="008B590C"/>
    <w:rsid w:val="008B5AC4"/>
    <w:rsid w:val="008B5F5D"/>
    <w:rsid w:val="008B5F78"/>
    <w:rsid w:val="008B621A"/>
    <w:rsid w:val="008B634F"/>
    <w:rsid w:val="008B7141"/>
    <w:rsid w:val="008B73BE"/>
    <w:rsid w:val="008C0058"/>
    <w:rsid w:val="008C00E6"/>
    <w:rsid w:val="008C049B"/>
    <w:rsid w:val="008C0A88"/>
    <w:rsid w:val="008C0D28"/>
    <w:rsid w:val="008C1111"/>
    <w:rsid w:val="008C15CE"/>
    <w:rsid w:val="008C1771"/>
    <w:rsid w:val="008C1F3F"/>
    <w:rsid w:val="008C1F89"/>
    <w:rsid w:val="008C2386"/>
    <w:rsid w:val="008C23F7"/>
    <w:rsid w:val="008C26D7"/>
    <w:rsid w:val="008C29AE"/>
    <w:rsid w:val="008C29EE"/>
    <w:rsid w:val="008C2D9F"/>
    <w:rsid w:val="008C2DFC"/>
    <w:rsid w:val="008C34D0"/>
    <w:rsid w:val="008C365C"/>
    <w:rsid w:val="008C3A44"/>
    <w:rsid w:val="008C3C82"/>
    <w:rsid w:val="008C3D86"/>
    <w:rsid w:val="008C3E04"/>
    <w:rsid w:val="008C41EE"/>
    <w:rsid w:val="008C454B"/>
    <w:rsid w:val="008C465D"/>
    <w:rsid w:val="008C4795"/>
    <w:rsid w:val="008C4797"/>
    <w:rsid w:val="008C53DE"/>
    <w:rsid w:val="008C5A94"/>
    <w:rsid w:val="008C5EB1"/>
    <w:rsid w:val="008C63BC"/>
    <w:rsid w:val="008C6759"/>
    <w:rsid w:val="008C6B58"/>
    <w:rsid w:val="008C73A5"/>
    <w:rsid w:val="008C73FC"/>
    <w:rsid w:val="008C762C"/>
    <w:rsid w:val="008C7933"/>
    <w:rsid w:val="008C7AC4"/>
    <w:rsid w:val="008C7B49"/>
    <w:rsid w:val="008C7F10"/>
    <w:rsid w:val="008D0149"/>
    <w:rsid w:val="008D0351"/>
    <w:rsid w:val="008D0433"/>
    <w:rsid w:val="008D05B8"/>
    <w:rsid w:val="008D07DE"/>
    <w:rsid w:val="008D0A54"/>
    <w:rsid w:val="008D0FF9"/>
    <w:rsid w:val="008D120F"/>
    <w:rsid w:val="008D127D"/>
    <w:rsid w:val="008D12C8"/>
    <w:rsid w:val="008D1476"/>
    <w:rsid w:val="008D157D"/>
    <w:rsid w:val="008D1A90"/>
    <w:rsid w:val="008D1B46"/>
    <w:rsid w:val="008D1D68"/>
    <w:rsid w:val="008D1EDC"/>
    <w:rsid w:val="008D27D1"/>
    <w:rsid w:val="008D28CF"/>
    <w:rsid w:val="008D2D56"/>
    <w:rsid w:val="008D3457"/>
    <w:rsid w:val="008D3637"/>
    <w:rsid w:val="008D36F3"/>
    <w:rsid w:val="008D3BE8"/>
    <w:rsid w:val="008D3EFB"/>
    <w:rsid w:val="008D4091"/>
    <w:rsid w:val="008D42C4"/>
    <w:rsid w:val="008D42ED"/>
    <w:rsid w:val="008D4482"/>
    <w:rsid w:val="008D4754"/>
    <w:rsid w:val="008D4A6C"/>
    <w:rsid w:val="008D4C97"/>
    <w:rsid w:val="008D4D7C"/>
    <w:rsid w:val="008D4E05"/>
    <w:rsid w:val="008D4F6F"/>
    <w:rsid w:val="008D55B0"/>
    <w:rsid w:val="008D5897"/>
    <w:rsid w:val="008D5B84"/>
    <w:rsid w:val="008D5C80"/>
    <w:rsid w:val="008D60C6"/>
    <w:rsid w:val="008D6105"/>
    <w:rsid w:val="008D6158"/>
    <w:rsid w:val="008D6358"/>
    <w:rsid w:val="008D6538"/>
    <w:rsid w:val="008D659B"/>
    <w:rsid w:val="008D66DE"/>
    <w:rsid w:val="008D6C15"/>
    <w:rsid w:val="008D712E"/>
    <w:rsid w:val="008D7160"/>
    <w:rsid w:val="008D74A7"/>
    <w:rsid w:val="008D753F"/>
    <w:rsid w:val="008D79B3"/>
    <w:rsid w:val="008D7CEB"/>
    <w:rsid w:val="008E01C3"/>
    <w:rsid w:val="008E035B"/>
    <w:rsid w:val="008E036A"/>
    <w:rsid w:val="008E0767"/>
    <w:rsid w:val="008E080C"/>
    <w:rsid w:val="008E11BA"/>
    <w:rsid w:val="008E1301"/>
    <w:rsid w:val="008E16A7"/>
    <w:rsid w:val="008E180F"/>
    <w:rsid w:val="008E182C"/>
    <w:rsid w:val="008E1E88"/>
    <w:rsid w:val="008E20FA"/>
    <w:rsid w:val="008E21D6"/>
    <w:rsid w:val="008E262E"/>
    <w:rsid w:val="008E276C"/>
    <w:rsid w:val="008E29D3"/>
    <w:rsid w:val="008E2CE0"/>
    <w:rsid w:val="008E2F3F"/>
    <w:rsid w:val="008E311E"/>
    <w:rsid w:val="008E3263"/>
    <w:rsid w:val="008E3676"/>
    <w:rsid w:val="008E3BF4"/>
    <w:rsid w:val="008E401B"/>
    <w:rsid w:val="008E4086"/>
    <w:rsid w:val="008E45BD"/>
    <w:rsid w:val="008E472D"/>
    <w:rsid w:val="008E4A27"/>
    <w:rsid w:val="008E4F73"/>
    <w:rsid w:val="008E4FC7"/>
    <w:rsid w:val="008E5001"/>
    <w:rsid w:val="008E503A"/>
    <w:rsid w:val="008E5130"/>
    <w:rsid w:val="008E51A3"/>
    <w:rsid w:val="008E51C7"/>
    <w:rsid w:val="008E52C2"/>
    <w:rsid w:val="008E55A9"/>
    <w:rsid w:val="008E5A64"/>
    <w:rsid w:val="008E5CFE"/>
    <w:rsid w:val="008E5E9B"/>
    <w:rsid w:val="008E5EB3"/>
    <w:rsid w:val="008E5F54"/>
    <w:rsid w:val="008E60A7"/>
    <w:rsid w:val="008E6781"/>
    <w:rsid w:val="008E6BB9"/>
    <w:rsid w:val="008E6D02"/>
    <w:rsid w:val="008E6E64"/>
    <w:rsid w:val="008E704C"/>
    <w:rsid w:val="008E718B"/>
    <w:rsid w:val="008E75CB"/>
    <w:rsid w:val="008E7656"/>
    <w:rsid w:val="008E7DCB"/>
    <w:rsid w:val="008F01B6"/>
    <w:rsid w:val="008F0624"/>
    <w:rsid w:val="008F06C7"/>
    <w:rsid w:val="008F07A4"/>
    <w:rsid w:val="008F099D"/>
    <w:rsid w:val="008F0E58"/>
    <w:rsid w:val="008F15D1"/>
    <w:rsid w:val="008F180B"/>
    <w:rsid w:val="008F191A"/>
    <w:rsid w:val="008F1966"/>
    <w:rsid w:val="008F19D3"/>
    <w:rsid w:val="008F1A49"/>
    <w:rsid w:val="008F207B"/>
    <w:rsid w:val="008F21B3"/>
    <w:rsid w:val="008F289F"/>
    <w:rsid w:val="008F28E2"/>
    <w:rsid w:val="008F29AF"/>
    <w:rsid w:val="008F2C47"/>
    <w:rsid w:val="008F2DC9"/>
    <w:rsid w:val="008F2E26"/>
    <w:rsid w:val="008F33FD"/>
    <w:rsid w:val="008F3585"/>
    <w:rsid w:val="008F3665"/>
    <w:rsid w:val="008F3A78"/>
    <w:rsid w:val="008F3E60"/>
    <w:rsid w:val="008F400E"/>
    <w:rsid w:val="008F431C"/>
    <w:rsid w:val="008F45A1"/>
    <w:rsid w:val="008F515E"/>
    <w:rsid w:val="008F5455"/>
    <w:rsid w:val="008F5517"/>
    <w:rsid w:val="008F5BC1"/>
    <w:rsid w:val="008F5D3B"/>
    <w:rsid w:val="008F5DC8"/>
    <w:rsid w:val="008F5E4C"/>
    <w:rsid w:val="008F641E"/>
    <w:rsid w:val="008F656D"/>
    <w:rsid w:val="008F6919"/>
    <w:rsid w:val="008F6BC7"/>
    <w:rsid w:val="008F6DBD"/>
    <w:rsid w:val="008F6EE0"/>
    <w:rsid w:val="008F6F93"/>
    <w:rsid w:val="008F731A"/>
    <w:rsid w:val="008F7344"/>
    <w:rsid w:val="008F761D"/>
    <w:rsid w:val="008F7668"/>
    <w:rsid w:val="008F7895"/>
    <w:rsid w:val="008F7AC6"/>
    <w:rsid w:val="008F7DF6"/>
    <w:rsid w:val="008F7EA2"/>
    <w:rsid w:val="0090018F"/>
    <w:rsid w:val="009003C1"/>
    <w:rsid w:val="00900597"/>
    <w:rsid w:val="009007A4"/>
    <w:rsid w:val="009007DC"/>
    <w:rsid w:val="0090104B"/>
    <w:rsid w:val="00901259"/>
    <w:rsid w:val="00901315"/>
    <w:rsid w:val="0090156D"/>
    <w:rsid w:val="00901740"/>
    <w:rsid w:val="00901967"/>
    <w:rsid w:val="00901AA4"/>
    <w:rsid w:val="00901B66"/>
    <w:rsid w:val="00901D3A"/>
    <w:rsid w:val="0090202D"/>
    <w:rsid w:val="009020D4"/>
    <w:rsid w:val="009024DB"/>
    <w:rsid w:val="00902567"/>
    <w:rsid w:val="009027A3"/>
    <w:rsid w:val="00902955"/>
    <w:rsid w:val="00902966"/>
    <w:rsid w:val="00902C4D"/>
    <w:rsid w:val="00903136"/>
    <w:rsid w:val="009031B7"/>
    <w:rsid w:val="00903423"/>
    <w:rsid w:val="00903551"/>
    <w:rsid w:val="00903950"/>
    <w:rsid w:val="00903BC8"/>
    <w:rsid w:val="00903CBC"/>
    <w:rsid w:val="00903F0E"/>
    <w:rsid w:val="00904033"/>
    <w:rsid w:val="009040A6"/>
    <w:rsid w:val="009041BC"/>
    <w:rsid w:val="009042BE"/>
    <w:rsid w:val="0090453E"/>
    <w:rsid w:val="009045C3"/>
    <w:rsid w:val="00904725"/>
    <w:rsid w:val="00904934"/>
    <w:rsid w:val="009049C0"/>
    <w:rsid w:val="00904CCB"/>
    <w:rsid w:val="00904FFC"/>
    <w:rsid w:val="0090539B"/>
    <w:rsid w:val="00905434"/>
    <w:rsid w:val="009055EF"/>
    <w:rsid w:val="00905614"/>
    <w:rsid w:val="0090586C"/>
    <w:rsid w:val="00905984"/>
    <w:rsid w:val="009059B8"/>
    <w:rsid w:val="00905AC9"/>
    <w:rsid w:val="009061A1"/>
    <w:rsid w:val="0090648E"/>
    <w:rsid w:val="0090676B"/>
    <w:rsid w:val="009068D1"/>
    <w:rsid w:val="00906A1B"/>
    <w:rsid w:val="00906A95"/>
    <w:rsid w:val="00906B92"/>
    <w:rsid w:val="00906D34"/>
    <w:rsid w:val="00906D3A"/>
    <w:rsid w:val="00906F78"/>
    <w:rsid w:val="00907075"/>
    <w:rsid w:val="009102AE"/>
    <w:rsid w:val="00910673"/>
    <w:rsid w:val="009108C5"/>
    <w:rsid w:val="0091149A"/>
    <w:rsid w:val="009114B7"/>
    <w:rsid w:val="009116EB"/>
    <w:rsid w:val="00911952"/>
    <w:rsid w:val="00911991"/>
    <w:rsid w:val="00911C1D"/>
    <w:rsid w:val="00911C33"/>
    <w:rsid w:val="00911CDA"/>
    <w:rsid w:val="00911E72"/>
    <w:rsid w:val="009123BC"/>
    <w:rsid w:val="009124B3"/>
    <w:rsid w:val="0091258A"/>
    <w:rsid w:val="009127A4"/>
    <w:rsid w:val="00912A0B"/>
    <w:rsid w:val="00912D61"/>
    <w:rsid w:val="00912DC9"/>
    <w:rsid w:val="00912F02"/>
    <w:rsid w:val="00913095"/>
    <w:rsid w:val="00913160"/>
    <w:rsid w:val="009132C2"/>
    <w:rsid w:val="00913311"/>
    <w:rsid w:val="009134BA"/>
    <w:rsid w:val="009135AB"/>
    <w:rsid w:val="00913801"/>
    <w:rsid w:val="0091396F"/>
    <w:rsid w:val="00913D91"/>
    <w:rsid w:val="00913E9B"/>
    <w:rsid w:val="00914039"/>
    <w:rsid w:val="0091449E"/>
    <w:rsid w:val="00914547"/>
    <w:rsid w:val="009145C7"/>
    <w:rsid w:val="00914A57"/>
    <w:rsid w:val="00914EB4"/>
    <w:rsid w:val="009150E0"/>
    <w:rsid w:val="009150F6"/>
    <w:rsid w:val="00915135"/>
    <w:rsid w:val="0091529B"/>
    <w:rsid w:val="00915749"/>
    <w:rsid w:val="009159B3"/>
    <w:rsid w:val="00915A8D"/>
    <w:rsid w:val="00915AC2"/>
    <w:rsid w:val="00915F52"/>
    <w:rsid w:val="00915FCB"/>
    <w:rsid w:val="00915FDF"/>
    <w:rsid w:val="00916591"/>
    <w:rsid w:val="0091690C"/>
    <w:rsid w:val="00916A75"/>
    <w:rsid w:val="00916CAD"/>
    <w:rsid w:val="00916F46"/>
    <w:rsid w:val="00917002"/>
    <w:rsid w:val="0091725D"/>
    <w:rsid w:val="009175A3"/>
    <w:rsid w:val="00917617"/>
    <w:rsid w:val="00917668"/>
    <w:rsid w:val="00917827"/>
    <w:rsid w:val="00917847"/>
    <w:rsid w:val="00917AB1"/>
    <w:rsid w:val="00917B2C"/>
    <w:rsid w:val="00917C16"/>
    <w:rsid w:val="00917DF9"/>
    <w:rsid w:val="00917F3D"/>
    <w:rsid w:val="009200B0"/>
    <w:rsid w:val="0092085E"/>
    <w:rsid w:val="009208DA"/>
    <w:rsid w:val="0092095B"/>
    <w:rsid w:val="00920BA4"/>
    <w:rsid w:val="00920E4F"/>
    <w:rsid w:val="00920E92"/>
    <w:rsid w:val="00920E96"/>
    <w:rsid w:val="00921142"/>
    <w:rsid w:val="009211C7"/>
    <w:rsid w:val="009211D4"/>
    <w:rsid w:val="00921457"/>
    <w:rsid w:val="00921478"/>
    <w:rsid w:val="00921534"/>
    <w:rsid w:val="009215B3"/>
    <w:rsid w:val="00921EC6"/>
    <w:rsid w:val="009220ED"/>
    <w:rsid w:val="00922324"/>
    <w:rsid w:val="0092240B"/>
    <w:rsid w:val="0092297B"/>
    <w:rsid w:val="00922B0E"/>
    <w:rsid w:val="00922B31"/>
    <w:rsid w:val="00923492"/>
    <w:rsid w:val="00923824"/>
    <w:rsid w:val="00923844"/>
    <w:rsid w:val="009239F6"/>
    <w:rsid w:val="00923C92"/>
    <w:rsid w:val="00923D02"/>
    <w:rsid w:val="00923F4D"/>
    <w:rsid w:val="00924192"/>
    <w:rsid w:val="009247FF"/>
    <w:rsid w:val="009248EE"/>
    <w:rsid w:val="00924DE3"/>
    <w:rsid w:val="00924EA5"/>
    <w:rsid w:val="009251BB"/>
    <w:rsid w:val="00925366"/>
    <w:rsid w:val="0092540D"/>
    <w:rsid w:val="009254C1"/>
    <w:rsid w:val="00925A0B"/>
    <w:rsid w:val="00925CCB"/>
    <w:rsid w:val="00925D0D"/>
    <w:rsid w:val="00925F4A"/>
    <w:rsid w:val="00926133"/>
    <w:rsid w:val="00926217"/>
    <w:rsid w:val="00926576"/>
    <w:rsid w:val="00926654"/>
    <w:rsid w:val="0092671E"/>
    <w:rsid w:val="00926726"/>
    <w:rsid w:val="00926764"/>
    <w:rsid w:val="00926D2A"/>
    <w:rsid w:val="00926EF7"/>
    <w:rsid w:val="00927138"/>
    <w:rsid w:val="0092762B"/>
    <w:rsid w:val="009276CF"/>
    <w:rsid w:val="00927A4C"/>
    <w:rsid w:val="00927C54"/>
    <w:rsid w:val="00927D73"/>
    <w:rsid w:val="0093071C"/>
    <w:rsid w:val="00930A4C"/>
    <w:rsid w:val="00930B97"/>
    <w:rsid w:val="00931089"/>
    <w:rsid w:val="009312CE"/>
    <w:rsid w:val="00931457"/>
    <w:rsid w:val="0093145F"/>
    <w:rsid w:val="00931707"/>
    <w:rsid w:val="00931842"/>
    <w:rsid w:val="00931E21"/>
    <w:rsid w:val="009321FF"/>
    <w:rsid w:val="0093272F"/>
    <w:rsid w:val="00932B9A"/>
    <w:rsid w:val="00932CD2"/>
    <w:rsid w:val="00932D16"/>
    <w:rsid w:val="00932D60"/>
    <w:rsid w:val="00932ECD"/>
    <w:rsid w:val="00932FB1"/>
    <w:rsid w:val="0093310D"/>
    <w:rsid w:val="00933341"/>
    <w:rsid w:val="00933813"/>
    <w:rsid w:val="00933A58"/>
    <w:rsid w:val="00933CC2"/>
    <w:rsid w:val="009341A3"/>
    <w:rsid w:val="00934483"/>
    <w:rsid w:val="009344C5"/>
    <w:rsid w:val="009345FD"/>
    <w:rsid w:val="00934BD0"/>
    <w:rsid w:val="00934CFB"/>
    <w:rsid w:val="00934D17"/>
    <w:rsid w:val="009354B0"/>
    <w:rsid w:val="009355FC"/>
    <w:rsid w:val="00935C48"/>
    <w:rsid w:val="00935DFD"/>
    <w:rsid w:val="00935E52"/>
    <w:rsid w:val="00935F66"/>
    <w:rsid w:val="009361DA"/>
    <w:rsid w:val="0093627F"/>
    <w:rsid w:val="009362B7"/>
    <w:rsid w:val="009363E8"/>
    <w:rsid w:val="009366E2"/>
    <w:rsid w:val="0093671A"/>
    <w:rsid w:val="0093696B"/>
    <w:rsid w:val="00936EAA"/>
    <w:rsid w:val="00937061"/>
    <w:rsid w:val="0093721F"/>
    <w:rsid w:val="00937246"/>
    <w:rsid w:val="0093747E"/>
    <w:rsid w:val="009376B1"/>
    <w:rsid w:val="00937934"/>
    <w:rsid w:val="00937B32"/>
    <w:rsid w:val="00937BC3"/>
    <w:rsid w:val="00937CB5"/>
    <w:rsid w:val="00937D9A"/>
    <w:rsid w:val="00937E35"/>
    <w:rsid w:val="00940102"/>
    <w:rsid w:val="0094012C"/>
    <w:rsid w:val="00940419"/>
    <w:rsid w:val="00940749"/>
    <w:rsid w:val="0094084B"/>
    <w:rsid w:val="00940B4C"/>
    <w:rsid w:val="009412B4"/>
    <w:rsid w:val="0094160D"/>
    <w:rsid w:val="009417E2"/>
    <w:rsid w:val="00941935"/>
    <w:rsid w:val="009419A7"/>
    <w:rsid w:val="00941A4C"/>
    <w:rsid w:val="00941EF8"/>
    <w:rsid w:val="00941EFA"/>
    <w:rsid w:val="009421E9"/>
    <w:rsid w:val="009421FF"/>
    <w:rsid w:val="009424A5"/>
    <w:rsid w:val="009424C8"/>
    <w:rsid w:val="0094259F"/>
    <w:rsid w:val="00942682"/>
    <w:rsid w:val="00942837"/>
    <w:rsid w:val="0094288E"/>
    <w:rsid w:val="009429FA"/>
    <w:rsid w:val="00942B82"/>
    <w:rsid w:val="009430E4"/>
    <w:rsid w:val="009434CA"/>
    <w:rsid w:val="0094353F"/>
    <w:rsid w:val="0094364B"/>
    <w:rsid w:val="00943AFA"/>
    <w:rsid w:val="00943C73"/>
    <w:rsid w:val="00943E71"/>
    <w:rsid w:val="00944056"/>
    <w:rsid w:val="009440CE"/>
    <w:rsid w:val="009440FB"/>
    <w:rsid w:val="009446D2"/>
    <w:rsid w:val="009448F6"/>
    <w:rsid w:val="0094494C"/>
    <w:rsid w:val="00944A5A"/>
    <w:rsid w:val="00944AB7"/>
    <w:rsid w:val="00944E27"/>
    <w:rsid w:val="00945243"/>
    <w:rsid w:val="00945284"/>
    <w:rsid w:val="00945571"/>
    <w:rsid w:val="00945A74"/>
    <w:rsid w:val="00946AAB"/>
    <w:rsid w:val="00946AEC"/>
    <w:rsid w:val="00946CC8"/>
    <w:rsid w:val="00946D63"/>
    <w:rsid w:val="00946E39"/>
    <w:rsid w:val="00946E5C"/>
    <w:rsid w:val="0094708B"/>
    <w:rsid w:val="009472B3"/>
    <w:rsid w:val="00947427"/>
    <w:rsid w:val="0094762C"/>
    <w:rsid w:val="009503CA"/>
    <w:rsid w:val="009504FF"/>
    <w:rsid w:val="00950B72"/>
    <w:rsid w:val="00951384"/>
    <w:rsid w:val="009513E4"/>
    <w:rsid w:val="009514D3"/>
    <w:rsid w:val="0095152D"/>
    <w:rsid w:val="009515F3"/>
    <w:rsid w:val="009517DA"/>
    <w:rsid w:val="00951CBA"/>
    <w:rsid w:val="009520EF"/>
    <w:rsid w:val="00952132"/>
    <w:rsid w:val="009528CD"/>
    <w:rsid w:val="00952956"/>
    <w:rsid w:val="00952E52"/>
    <w:rsid w:val="0095335A"/>
    <w:rsid w:val="009538EF"/>
    <w:rsid w:val="00953ADC"/>
    <w:rsid w:val="00953E1D"/>
    <w:rsid w:val="00954072"/>
    <w:rsid w:val="00954105"/>
    <w:rsid w:val="009545F6"/>
    <w:rsid w:val="00954658"/>
    <w:rsid w:val="00954A52"/>
    <w:rsid w:val="00954D40"/>
    <w:rsid w:val="00954E14"/>
    <w:rsid w:val="009550A3"/>
    <w:rsid w:val="009552B5"/>
    <w:rsid w:val="009554A2"/>
    <w:rsid w:val="009554D5"/>
    <w:rsid w:val="009555E4"/>
    <w:rsid w:val="0095591D"/>
    <w:rsid w:val="00955BC8"/>
    <w:rsid w:val="00955EF5"/>
    <w:rsid w:val="00955F9B"/>
    <w:rsid w:val="00956187"/>
    <w:rsid w:val="00956283"/>
    <w:rsid w:val="00956464"/>
    <w:rsid w:val="00956C84"/>
    <w:rsid w:val="00956D30"/>
    <w:rsid w:val="00956E7A"/>
    <w:rsid w:val="00957363"/>
    <w:rsid w:val="009574F7"/>
    <w:rsid w:val="00957A18"/>
    <w:rsid w:val="00957AD4"/>
    <w:rsid w:val="00957B89"/>
    <w:rsid w:val="00957BB6"/>
    <w:rsid w:val="00957C44"/>
    <w:rsid w:val="00957C46"/>
    <w:rsid w:val="00957CC2"/>
    <w:rsid w:val="00957D7C"/>
    <w:rsid w:val="00957E64"/>
    <w:rsid w:val="00957E9C"/>
    <w:rsid w:val="00957ECB"/>
    <w:rsid w:val="0096010D"/>
    <w:rsid w:val="00960297"/>
    <w:rsid w:val="0096077C"/>
    <w:rsid w:val="009607B9"/>
    <w:rsid w:val="00960BBD"/>
    <w:rsid w:val="00960C48"/>
    <w:rsid w:val="00960E72"/>
    <w:rsid w:val="00961144"/>
    <w:rsid w:val="00961369"/>
    <w:rsid w:val="0096187A"/>
    <w:rsid w:val="0096190C"/>
    <w:rsid w:val="00961BAC"/>
    <w:rsid w:val="00961C4D"/>
    <w:rsid w:val="00962658"/>
    <w:rsid w:val="0096282A"/>
    <w:rsid w:val="009628E7"/>
    <w:rsid w:val="00962D00"/>
    <w:rsid w:val="00962E3B"/>
    <w:rsid w:val="0096331A"/>
    <w:rsid w:val="00963487"/>
    <w:rsid w:val="00963610"/>
    <w:rsid w:val="00963653"/>
    <w:rsid w:val="00963748"/>
    <w:rsid w:val="00963844"/>
    <w:rsid w:val="0096394B"/>
    <w:rsid w:val="00963C58"/>
    <w:rsid w:val="00963DAF"/>
    <w:rsid w:val="00964263"/>
    <w:rsid w:val="009645F4"/>
    <w:rsid w:val="0096468D"/>
    <w:rsid w:val="00964AF8"/>
    <w:rsid w:val="00965177"/>
    <w:rsid w:val="009654A6"/>
    <w:rsid w:val="0096556F"/>
    <w:rsid w:val="009659E8"/>
    <w:rsid w:val="00965BE7"/>
    <w:rsid w:val="00965C56"/>
    <w:rsid w:val="00965F76"/>
    <w:rsid w:val="00966020"/>
    <w:rsid w:val="009660A2"/>
    <w:rsid w:val="0096685E"/>
    <w:rsid w:val="0096686D"/>
    <w:rsid w:val="00966A74"/>
    <w:rsid w:val="0096714F"/>
    <w:rsid w:val="009671DD"/>
    <w:rsid w:val="00967263"/>
    <w:rsid w:val="009675FA"/>
    <w:rsid w:val="009676A3"/>
    <w:rsid w:val="00967954"/>
    <w:rsid w:val="00967BBE"/>
    <w:rsid w:val="00967BE9"/>
    <w:rsid w:val="00967D47"/>
    <w:rsid w:val="00967F29"/>
    <w:rsid w:val="00970239"/>
    <w:rsid w:val="009703D3"/>
    <w:rsid w:val="00970896"/>
    <w:rsid w:val="00970A8D"/>
    <w:rsid w:val="00970D6A"/>
    <w:rsid w:val="00970DBE"/>
    <w:rsid w:val="00970F05"/>
    <w:rsid w:val="009710C7"/>
    <w:rsid w:val="00971386"/>
    <w:rsid w:val="009716D3"/>
    <w:rsid w:val="00971890"/>
    <w:rsid w:val="00971956"/>
    <w:rsid w:val="009719B2"/>
    <w:rsid w:val="00971D47"/>
    <w:rsid w:val="00971D76"/>
    <w:rsid w:val="00971FD4"/>
    <w:rsid w:val="009721A7"/>
    <w:rsid w:val="009727CE"/>
    <w:rsid w:val="00972B6F"/>
    <w:rsid w:val="00972B7B"/>
    <w:rsid w:val="00972B94"/>
    <w:rsid w:val="00972D79"/>
    <w:rsid w:val="00972E67"/>
    <w:rsid w:val="00972E6C"/>
    <w:rsid w:val="009730F4"/>
    <w:rsid w:val="00973362"/>
    <w:rsid w:val="00973465"/>
    <w:rsid w:val="0097379B"/>
    <w:rsid w:val="00973A84"/>
    <w:rsid w:val="00973ACC"/>
    <w:rsid w:val="00973D45"/>
    <w:rsid w:val="00973DAA"/>
    <w:rsid w:val="0097404D"/>
    <w:rsid w:val="00974187"/>
    <w:rsid w:val="009741A9"/>
    <w:rsid w:val="009742AD"/>
    <w:rsid w:val="00974417"/>
    <w:rsid w:val="00974517"/>
    <w:rsid w:val="00974C7B"/>
    <w:rsid w:val="00974D13"/>
    <w:rsid w:val="00974D1B"/>
    <w:rsid w:val="00975050"/>
    <w:rsid w:val="00975222"/>
    <w:rsid w:val="0097525F"/>
    <w:rsid w:val="009754F1"/>
    <w:rsid w:val="009759E1"/>
    <w:rsid w:val="00975A29"/>
    <w:rsid w:val="00975BCE"/>
    <w:rsid w:val="00976152"/>
    <w:rsid w:val="00976254"/>
    <w:rsid w:val="009762F7"/>
    <w:rsid w:val="00976B28"/>
    <w:rsid w:val="00976B9D"/>
    <w:rsid w:val="00976BCE"/>
    <w:rsid w:val="009770C1"/>
    <w:rsid w:val="00977289"/>
    <w:rsid w:val="00977353"/>
    <w:rsid w:val="00977366"/>
    <w:rsid w:val="009774CE"/>
    <w:rsid w:val="009777B8"/>
    <w:rsid w:val="00977827"/>
    <w:rsid w:val="00977906"/>
    <w:rsid w:val="009779F2"/>
    <w:rsid w:val="00977A4E"/>
    <w:rsid w:val="00980105"/>
    <w:rsid w:val="00980433"/>
    <w:rsid w:val="009804F1"/>
    <w:rsid w:val="00980563"/>
    <w:rsid w:val="00980789"/>
    <w:rsid w:val="00980FF5"/>
    <w:rsid w:val="009810EA"/>
    <w:rsid w:val="00981606"/>
    <w:rsid w:val="00981759"/>
    <w:rsid w:val="00981806"/>
    <w:rsid w:val="009819FF"/>
    <w:rsid w:val="00982311"/>
    <w:rsid w:val="0098239A"/>
    <w:rsid w:val="009827DD"/>
    <w:rsid w:val="00982D23"/>
    <w:rsid w:val="00982D6B"/>
    <w:rsid w:val="00982D88"/>
    <w:rsid w:val="00982FF6"/>
    <w:rsid w:val="009830C2"/>
    <w:rsid w:val="009831FE"/>
    <w:rsid w:val="009838DA"/>
    <w:rsid w:val="009839D6"/>
    <w:rsid w:val="00983A5C"/>
    <w:rsid w:val="00983B49"/>
    <w:rsid w:val="00983D98"/>
    <w:rsid w:val="00983F3E"/>
    <w:rsid w:val="009840C7"/>
    <w:rsid w:val="0098429F"/>
    <w:rsid w:val="009845B3"/>
    <w:rsid w:val="009846A2"/>
    <w:rsid w:val="00984717"/>
    <w:rsid w:val="00984B82"/>
    <w:rsid w:val="0098516D"/>
    <w:rsid w:val="009854DE"/>
    <w:rsid w:val="0098563A"/>
    <w:rsid w:val="0098594A"/>
    <w:rsid w:val="00985963"/>
    <w:rsid w:val="00985F64"/>
    <w:rsid w:val="00986182"/>
    <w:rsid w:val="00986249"/>
    <w:rsid w:val="0098655C"/>
    <w:rsid w:val="00986791"/>
    <w:rsid w:val="00986830"/>
    <w:rsid w:val="00986923"/>
    <w:rsid w:val="0098699C"/>
    <w:rsid w:val="00986BDB"/>
    <w:rsid w:val="00986CCC"/>
    <w:rsid w:val="00986DA2"/>
    <w:rsid w:val="00987003"/>
    <w:rsid w:val="00987404"/>
    <w:rsid w:val="0098762A"/>
    <w:rsid w:val="00987B1B"/>
    <w:rsid w:val="00987C73"/>
    <w:rsid w:val="00990490"/>
    <w:rsid w:val="00990541"/>
    <w:rsid w:val="009906C7"/>
    <w:rsid w:val="00990C05"/>
    <w:rsid w:val="00990E21"/>
    <w:rsid w:val="009912FC"/>
    <w:rsid w:val="0099146A"/>
    <w:rsid w:val="00991605"/>
    <w:rsid w:val="00991845"/>
    <w:rsid w:val="00992348"/>
    <w:rsid w:val="009923AD"/>
    <w:rsid w:val="00992413"/>
    <w:rsid w:val="009929B4"/>
    <w:rsid w:val="00992A07"/>
    <w:rsid w:val="00992A9F"/>
    <w:rsid w:val="00992CB2"/>
    <w:rsid w:val="00992DD7"/>
    <w:rsid w:val="009935AE"/>
    <w:rsid w:val="009935E5"/>
    <w:rsid w:val="00993A42"/>
    <w:rsid w:val="00993AD9"/>
    <w:rsid w:val="00993C7A"/>
    <w:rsid w:val="00993E4A"/>
    <w:rsid w:val="00993EEA"/>
    <w:rsid w:val="0099406F"/>
    <w:rsid w:val="0099415A"/>
    <w:rsid w:val="0099439E"/>
    <w:rsid w:val="009945ED"/>
    <w:rsid w:val="009948E2"/>
    <w:rsid w:val="00994E7C"/>
    <w:rsid w:val="00995468"/>
    <w:rsid w:val="00995549"/>
    <w:rsid w:val="009955B9"/>
    <w:rsid w:val="00995692"/>
    <w:rsid w:val="00995BF1"/>
    <w:rsid w:val="009962BF"/>
    <w:rsid w:val="009967C6"/>
    <w:rsid w:val="00996BCB"/>
    <w:rsid w:val="009974D5"/>
    <w:rsid w:val="0099751D"/>
    <w:rsid w:val="00997971"/>
    <w:rsid w:val="00997B17"/>
    <w:rsid w:val="009A0399"/>
    <w:rsid w:val="009A07CC"/>
    <w:rsid w:val="009A0932"/>
    <w:rsid w:val="009A0994"/>
    <w:rsid w:val="009A0CEC"/>
    <w:rsid w:val="009A0F25"/>
    <w:rsid w:val="009A114E"/>
    <w:rsid w:val="009A11C8"/>
    <w:rsid w:val="009A158E"/>
    <w:rsid w:val="009A1596"/>
    <w:rsid w:val="009A1603"/>
    <w:rsid w:val="009A1BB4"/>
    <w:rsid w:val="009A1D03"/>
    <w:rsid w:val="009A2460"/>
    <w:rsid w:val="009A25B4"/>
    <w:rsid w:val="009A2997"/>
    <w:rsid w:val="009A2BA0"/>
    <w:rsid w:val="009A2C74"/>
    <w:rsid w:val="009A2EFA"/>
    <w:rsid w:val="009A2F9A"/>
    <w:rsid w:val="009A3063"/>
    <w:rsid w:val="009A345F"/>
    <w:rsid w:val="009A354C"/>
    <w:rsid w:val="009A357C"/>
    <w:rsid w:val="009A3619"/>
    <w:rsid w:val="009A368D"/>
    <w:rsid w:val="009A3B5E"/>
    <w:rsid w:val="009A3C7E"/>
    <w:rsid w:val="009A3DD9"/>
    <w:rsid w:val="009A3DF5"/>
    <w:rsid w:val="009A3F30"/>
    <w:rsid w:val="009A3F53"/>
    <w:rsid w:val="009A420C"/>
    <w:rsid w:val="009A431B"/>
    <w:rsid w:val="009A4696"/>
    <w:rsid w:val="009A46D8"/>
    <w:rsid w:val="009A49B0"/>
    <w:rsid w:val="009A49B7"/>
    <w:rsid w:val="009A4A39"/>
    <w:rsid w:val="009A4C9E"/>
    <w:rsid w:val="009A4F20"/>
    <w:rsid w:val="009A4F8C"/>
    <w:rsid w:val="009A58DD"/>
    <w:rsid w:val="009A5A65"/>
    <w:rsid w:val="009A5C59"/>
    <w:rsid w:val="009A6700"/>
    <w:rsid w:val="009A68D7"/>
    <w:rsid w:val="009A6F5E"/>
    <w:rsid w:val="009A6FA6"/>
    <w:rsid w:val="009A735B"/>
    <w:rsid w:val="009A78C3"/>
    <w:rsid w:val="009A7B06"/>
    <w:rsid w:val="009A7D17"/>
    <w:rsid w:val="009A7D1B"/>
    <w:rsid w:val="009A7D5C"/>
    <w:rsid w:val="009A7E13"/>
    <w:rsid w:val="009B036E"/>
    <w:rsid w:val="009B0503"/>
    <w:rsid w:val="009B0875"/>
    <w:rsid w:val="009B0929"/>
    <w:rsid w:val="009B1081"/>
    <w:rsid w:val="009B10BC"/>
    <w:rsid w:val="009B1169"/>
    <w:rsid w:val="009B11C7"/>
    <w:rsid w:val="009B121C"/>
    <w:rsid w:val="009B1228"/>
    <w:rsid w:val="009B183C"/>
    <w:rsid w:val="009B1870"/>
    <w:rsid w:val="009B19C3"/>
    <w:rsid w:val="009B19C4"/>
    <w:rsid w:val="009B1BD2"/>
    <w:rsid w:val="009B1CF0"/>
    <w:rsid w:val="009B2786"/>
    <w:rsid w:val="009B298C"/>
    <w:rsid w:val="009B341D"/>
    <w:rsid w:val="009B3C50"/>
    <w:rsid w:val="009B3DFD"/>
    <w:rsid w:val="009B3E72"/>
    <w:rsid w:val="009B422E"/>
    <w:rsid w:val="009B4273"/>
    <w:rsid w:val="009B437A"/>
    <w:rsid w:val="009B4778"/>
    <w:rsid w:val="009B493C"/>
    <w:rsid w:val="009B5160"/>
    <w:rsid w:val="009B523A"/>
    <w:rsid w:val="009B582A"/>
    <w:rsid w:val="009B58DF"/>
    <w:rsid w:val="009B599D"/>
    <w:rsid w:val="009B59FB"/>
    <w:rsid w:val="009B6535"/>
    <w:rsid w:val="009B65C9"/>
    <w:rsid w:val="009B6BD7"/>
    <w:rsid w:val="009B6CE5"/>
    <w:rsid w:val="009B6E97"/>
    <w:rsid w:val="009B7217"/>
    <w:rsid w:val="009B722F"/>
    <w:rsid w:val="009B7510"/>
    <w:rsid w:val="009B79E0"/>
    <w:rsid w:val="009B7AC4"/>
    <w:rsid w:val="009B7C4A"/>
    <w:rsid w:val="009B7E4E"/>
    <w:rsid w:val="009B7FFE"/>
    <w:rsid w:val="009C0289"/>
    <w:rsid w:val="009C065F"/>
    <w:rsid w:val="009C0769"/>
    <w:rsid w:val="009C0890"/>
    <w:rsid w:val="009C0AC1"/>
    <w:rsid w:val="009C0C0B"/>
    <w:rsid w:val="009C0D56"/>
    <w:rsid w:val="009C1291"/>
    <w:rsid w:val="009C1362"/>
    <w:rsid w:val="009C1457"/>
    <w:rsid w:val="009C1626"/>
    <w:rsid w:val="009C1720"/>
    <w:rsid w:val="009C1BBC"/>
    <w:rsid w:val="009C21C1"/>
    <w:rsid w:val="009C24AB"/>
    <w:rsid w:val="009C2815"/>
    <w:rsid w:val="009C2D3B"/>
    <w:rsid w:val="009C2EA3"/>
    <w:rsid w:val="009C35FA"/>
    <w:rsid w:val="009C3F78"/>
    <w:rsid w:val="009C4009"/>
    <w:rsid w:val="009C429F"/>
    <w:rsid w:val="009C4306"/>
    <w:rsid w:val="009C45E4"/>
    <w:rsid w:val="009C4668"/>
    <w:rsid w:val="009C4799"/>
    <w:rsid w:val="009C4AA8"/>
    <w:rsid w:val="009C4C1B"/>
    <w:rsid w:val="009C4C4C"/>
    <w:rsid w:val="009C4F5E"/>
    <w:rsid w:val="009C5088"/>
    <w:rsid w:val="009C55FC"/>
    <w:rsid w:val="009C5892"/>
    <w:rsid w:val="009C5EAB"/>
    <w:rsid w:val="009C6081"/>
    <w:rsid w:val="009C617C"/>
    <w:rsid w:val="009C6747"/>
    <w:rsid w:val="009C6AB9"/>
    <w:rsid w:val="009C6B62"/>
    <w:rsid w:val="009C6D3E"/>
    <w:rsid w:val="009C6D9C"/>
    <w:rsid w:val="009C7245"/>
    <w:rsid w:val="009C73BA"/>
    <w:rsid w:val="009C76F3"/>
    <w:rsid w:val="009C7751"/>
    <w:rsid w:val="009C7B39"/>
    <w:rsid w:val="009D0499"/>
    <w:rsid w:val="009D083B"/>
    <w:rsid w:val="009D0A24"/>
    <w:rsid w:val="009D0A26"/>
    <w:rsid w:val="009D0B26"/>
    <w:rsid w:val="009D11AA"/>
    <w:rsid w:val="009D11E4"/>
    <w:rsid w:val="009D11FE"/>
    <w:rsid w:val="009D15FF"/>
    <w:rsid w:val="009D1803"/>
    <w:rsid w:val="009D19C1"/>
    <w:rsid w:val="009D2130"/>
    <w:rsid w:val="009D2490"/>
    <w:rsid w:val="009D28DA"/>
    <w:rsid w:val="009D29D6"/>
    <w:rsid w:val="009D29F9"/>
    <w:rsid w:val="009D2E34"/>
    <w:rsid w:val="009D3153"/>
    <w:rsid w:val="009D3162"/>
    <w:rsid w:val="009D3288"/>
    <w:rsid w:val="009D3367"/>
    <w:rsid w:val="009D38BE"/>
    <w:rsid w:val="009D3BAB"/>
    <w:rsid w:val="009D3CFA"/>
    <w:rsid w:val="009D3D0A"/>
    <w:rsid w:val="009D3D40"/>
    <w:rsid w:val="009D43FC"/>
    <w:rsid w:val="009D471A"/>
    <w:rsid w:val="009D4AAD"/>
    <w:rsid w:val="009D54C5"/>
    <w:rsid w:val="009D55CE"/>
    <w:rsid w:val="009D5935"/>
    <w:rsid w:val="009D5C33"/>
    <w:rsid w:val="009D5CC8"/>
    <w:rsid w:val="009D5E79"/>
    <w:rsid w:val="009D5F2C"/>
    <w:rsid w:val="009D610B"/>
    <w:rsid w:val="009D6383"/>
    <w:rsid w:val="009D64FC"/>
    <w:rsid w:val="009D66A0"/>
    <w:rsid w:val="009D68DB"/>
    <w:rsid w:val="009D6950"/>
    <w:rsid w:val="009D6997"/>
    <w:rsid w:val="009D6A9B"/>
    <w:rsid w:val="009D6E81"/>
    <w:rsid w:val="009D6E9B"/>
    <w:rsid w:val="009D7655"/>
    <w:rsid w:val="009D78C9"/>
    <w:rsid w:val="009D7947"/>
    <w:rsid w:val="009D7BC5"/>
    <w:rsid w:val="009E00A9"/>
    <w:rsid w:val="009E0147"/>
    <w:rsid w:val="009E0222"/>
    <w:rsid w:val="009E02FE"/>
    <w:rsid w:val="009E06AE"/>
    <w:rsid w:val="009E082B"/>
    <w:rsid w:val="009E089B"/>
    <w:rsid w:val="009E0989"/>
    <w:rsid w:val="009E0B47"/>
    <w:rsid w:val="009E0BC2"/>
    <w:rsid w:val="009E0E20"/>
    <w:rsid w:val="009E1420"/>
    <w:rsid w:val="009E17E4"/>
    <w:rsid w:val="009E17F9"/>
    <w:rsid w:val="009E1803"/>
    <w:rsid w:val="009E1A9B"/>
    <w:rsid w:val="009E1AD8"/>
    <w:rsid w:val="009E1B90"/>
    <w:rsid w:val="009E1E56"/>
    <w:rsid w:val="009E2091"/>
    <w:rsid w:val="009E20CC"/>
    <w:rsid w:val="009E2604"/>
    <w:rsid w:val="009E26CB"/>
    <w:rsid w:val="009E28E5"/>
    <w:rsid w:val="009E296C"/>
    <w:rsid w:val="009E2BAB"/>
    <w:rsid w:val="009E2D78"/>
    <w:rsid w:val="009E3049"/>
    <w:rsid w:val="009E30DD"/>
    <w:rsid w:val="009E315B"/>
    <w:rsid w:val="009E326F"/>
    <w:rsid w:val="009E333D"/>
    <w:rsid w:val="009E35B9"/>
    <w:rsid w:val="009E37B8"/>
    <w:rsid w:val="009E3B8A"/>
    <w:rsid w:val="009E3D6E"/>
    <w:rsid w:val="009E3E28"/>
    <w:rsid w:val="009E4250"/>
    <w:rsid w:val="009E42CA"/>
    <w:rsid w:val="009E447B"/>
    <w:rsid w:val="009E476B"/>
    <w:rsid w:val="009E482C"/>
    <w:rsid w:val="009E4A40"/>
    <w:rsid w:val="009E4AEF"/>
    <w:rsid w:val="009E4DE9"/>
    <w:rsid w:val="009E506F"/>
    <w:rsid w:val="009E5434"/>
    <w:rsid w:val="009E5732"/>
    <w:rsid w:val="009E588B"/>
    <w:rsid w:val="009E59A2"/>
    <w:rsid w:val="009E5A66"/>
    <w:rsid w:val="009E5AC2"/>
    <w:rsid w:val="009E5E84"/>
    <w:rsid w:val="009E5F17"/>
    <w:rsid w:val="009E61BC"/>
    <w:rsid w:val="009E652D"/>
    <w:rsid w:val="009E6616"/>
    <w:rsid w:val="009E6959"/>
    <w:rsid w:val="009E6B0D"/>
    <w:rsid w:val="009E6EA1"/>
    <w:rsid w:val="009E716F"/>
    <w:rsid w:val="009E7B91"/>
    <w:rsid w:val="009E7C3D"/>
    <w:rsid w:val="009E7D07"/>
    <w:rsid w:val="009E7E8F"/>
    <w:rsid w:val="009F05F9"/>
    <w:rsid w:val="009F07C9"/>
    <w:rsid w:val="009F091B"/>
    <w:rsid w:val="009F0C07"/>
    <w:rsid w:val="009F0E8B"/>
    <w:rsid w:val="009F1330"/>
    <w:rsid w:val="009F197E"/>
    <w:rsid w:val="009F1D4D"/>
    <w:rsid w:val="009F217B"/>
    <w:rsid w:val="009F217D"/>
    <w:rsid w:val="009F241B"/>
    <w:rsid w:val="009F2552"/>
    <w:rsid w:val="009F2663"/>
    <w:rsid w:val="009F26AE"/>
    <w:rsid w:val="009F273C"/>
    <w:rsid w:val="009F2970"/>
    <w:rsid w:val="009F2ACA"/>
    <w:rsid w:val="009F2CAE"/>
    <w:rsid w:val="009F329E"/>
    <w:rsid w:val="009F35A8"/>
    <w:rsid w:val="009F38B7"/>
    <w:rsid w:val="009F3EF7"/>
    <w:rsid w:val="009F43EF"/>
    <w:rsid w:val="009F484E"/>
    <w:rsid w:val="009F51B1"/>
    <w:rsid w:val="009F5314"/>
    <w:rsid w:val="009F5374"/>
    <w:rsid w:val="009F556B"/>
    <w:rsid w:val="009F55D4"/>
    <w:rsid w:val="009F55D7"/>
    <w:rsid w:val="009F566F"/>
    <w:rsid w:val="009F57FB"/>
    <w:rsid w:val="009F5A78"/>
    <w:rsid w:val="009F5AED"/>
    <w:rsid w:val="009F5C5F"/>
    <w:rsid w:val="009F5D3E"/>
    <w:rsid w:val="009F5EEF"/>
    <w:rsid w:val="009F6050"/>
    <w:rsid w:val="009F6249"/>
    <w:rsid w:val="009F63AE"/>
    <w:rsid w:val="009F6A3D"/>
    <w:rsid w:val="009F6C82"/>
    <w:rsid w:val="009F6CB4"/>
    <w:rsid w:val="009F6E46"/>
    <w:rsid w:val="009F6EF9"/>
    <w:rsid w:val="009F6EFB"/>
    <w:rsid w:val="009F70BE"/>
    <w:rsid w:val="009F748F"/>
    <w:rsid w:val="009F78AD"/>
    <w:rsid w:val="009F7E05"/>
    <w:rsid w:val="009F7F81"/>
    <w:rsid w:val="00A00398"/>
    <w:rsid w:val="00A00456"/>
    <w:rsid w:val="00A00CD0"/>
    <w:rsid w:val="00A00D52"/>
    <w:rsid w:val="00A01645"/>
    <w:rsid w:val="00A017DE"/>
    <w:rsid w:val="00A01891"/>
    <w:rsid w:val="00A020A3"/>
    <w:rsid w:val="00A021A1"/>
    <w:rsid w:val="00A02BA4"/>
    <w:rsid w:val="00A03081"/>
    <w:rsid w:val="00A032B3"/>
    <w:rsid w:val="00A03317"/>
    <w:rsid w:val="00A035AE"/>
    <w:rsid w:val="00A038AF"/>
    <w:rsid w:val="00A038B2"/>
    <w:rsid w:val="00A03A63"/>
    <w:rsid w:val="00A03BE6"/>
    <w:rsid w:val="00A04196"/>
    <w:rsid w:val="00A0424A"/>
    <w:rsid w:val="00A04278"/>
    <w:rsid w:val="00A049DA"/>
    <w:rsid w:val="00A04A66"/>
    <w:rsid w:val="00A04C19"/>
    <w:rsid w:val="00A0561B"/>
    <w:rsid w:val="00A056A3"/>
    <w:rsid w:val="00A05748"/>
    <w:rsid w:val="00A057AF"/>
    <w:rsid w:val="00A058C3"/>
    <w:rsid w:val="00A05BCC"/>
    <w:rsid w:val="00A05BE2"/>
    <w:rsid w:val="00A05FF4"/>
    <w:rsid w:val="00A06069"/>
    <w:rsid w:val="00A060B5"/>
    <w:rsid w:val="00A06369"/>
    <w:rsid w:val="00A06628"/>
    <w:rsid w:val="00A06667"/>
    <w:rsid w:val="00A06AAA"/>
    <w:rsid w:val="00A06E3F"/>
    <w:rsid w:val="00A0727B"/>
    <w:rsid w:val="00A07B61"/>
    <w:rsid w:val="00A1005C"/>
    <w:rsid w:val="00A104FD"/>
    <w:rsid w:val="00A106F0"/>
    <w:rsid w:val="00A10E0F"/>
    <w:rsid w:val="00A110E8"/>
    <w:rsid w:val="00A111C9"/>
    <w:rsid w:val="00A11382"/>
    <w:rsid w:val="00A115A2"/>
    <w:rsid w:val="00A11DCB"/>
    <w:rsid w:val="00A1217A"/>
    <w:rsid w:val="00A127BB"/>
    <w:rsid w:val="00A127EF"/>
    <w:rsid w:val="00A12A53"/>
    <w:rsid w:val="00A12CDE"/>
    <w:rsid w:val="00A12DB3"/>
    <w:rsid w:val="00A130DD"/>
    <w:rsid w:val="00A13327"/>
    <w:rsid w:val="00A1348B"/>
    <w:rsid w:val="00A13C52"/>
    <w:rsid w:val="00A13E6C"/>
    <w:rsid w:val="00A13EBD"/>
    <w:rsid w:val="00A144C0"/>
    <w:rsid w:val="00A145C9"/>
    <w:rsid w:val="00A14782"/>
    <w:rsid w:val="00A14903"/>
    <w:rsid w:val="00A14B3C"/>
    <w:rsid w:val="00A14E8B"/>
    <w:rsid w:val="00A14EBB"/>
    <w:rsid w:val="00A14EFC"/>
    <w:rsid w:val="00A1524A"/>
    <w:rsid w:val="00A15301"/>
    <w:rsid w:val="00A15700"/>
    <w:rsid w:val="00A15946"/>
    <w:rsid w:val="00A1599F"/>
    <w:rsid w:val="00A15ADA"/>
    <w:rsid w:val="00A15C6A"/>
    <w:rsid w:val="00A15FFF"/>
    <w:rsid w:val="00A16228"/>
    <w:rsid w:val="00A16280"/>
    <w:rsid w:val="00A165AD"/>
    <w:rsid w:val="00A1665A"/>
    <w:rsid w:val="00A16681"/>
    <w:rsid w:val="00A16DB8"/>
    <w:rsid w:val="00A16F60"/>
    <w:rsid w:val="00A16FB9"/>
    <w:rsid w:val="00A173F2"/>
    <w:rsid w:val="00A17655"/>
    <w:rsid w:val="00A17739"/>
    <w:rsid w:val="00A17A64"/>
    <w:rsid w:val="00A17E39"/>
    <w:rsid w:val="00A20118"/>
    <w:rsid w:val="00A201EB"/>
    <w:rsid w:val="00A204EB"/>
    <w:rsid w:val="00A208B5"/>
    <w:rsid w:val="00A208C8"/>
    <w:rsid w:val="00A20CE6"/>
    <w:rsid w:val="00A210FC"/>
    <w:rsid w:val="00A21666"/>
    <w:rsid w:val="00A2173B"/>
    <w:rsid w:val="00A21771"/>
    <w:rsid w:val="00A217A1"/>
    <w:rsid w:val="00A21A31"/>
    <w:rsid w:val="00A2265E"/>
    <w:rsid w:val="00A2265F"/>
    <w:rsid w:val="00A2272E"/>
    <w:rsid w:val="00A22734"/>
    <w:rsid w:val="00A22904"/>
    <w:rsid w:val="00A22C51"/>
    <w:rsid w:val="00A22F71"/>
    <w:rsid w:val="00A2305D"/>
    <w:rsid w:val="00A230AF"/>
    <w:rsid w:val="00A23976"/>
    <w:rsid w:val="00A239D1"/>
    <w:rsid w:val="00A23B5A"/>
    <w:rsid w:val="00A23CA2"/>
    <w:rsid w:val="00A23DCA"/>
    <w:rsid w:val="00A2444F"/>
    <w:rsid w:val="00A24736"/>
    <w:rsid w:val="00A24950"/>
    <w:rsid w:val="00A24B64"/>
    <w:rsid w:val="00A24DB9"/>
    <w:rsid w:val="00A24E33"/>
    <w:rsid w:val="00A24E64"/>
    <w:rsid w:val="00A2554D"/>
    <w:rsid w:val="00A2557A"/>
    <w:rsid w:val="00A25762"/>
    <w:rsid w:val="00A25A13"/>
    <w:rsid w:val="00A25BB8"/>
    <w:rsid w:val="00A25BCB"/>
    <w:rsid w:val="00A2609A"/>
    <w:rsid w:val="00A260F1"/>
    <w:rsid w:val="00A2618D"/>
    <w:rsid w:val="00A2653A"/>
    <w:rsid w:val="00A266F7"/>
    <w:rsid w:val="00A2681C"/>
    <w:rsid w:val="00A26A1D"/>
    <w:rsid w:val="00A26B5A"/>
    <w:rsid w:val="00A26B89"/>
    <w:rsid w:val="00A26C88"/>
    <w:rsid w:val="00A26FE4"/>
    <w:rsid w:val="00A27499"/>
    <w:rsid w:val="00A275AE"/>
    <w:rsid w:val="00A27738"/>
    <w:rsid w:val="00A27741"/>
    <w:rsid w:val="00A27BBB"/>
    <w:rsid w:val="00A27FB3"/>
    <w:rsid w:val="00A30043"/>
    <w:rsid w:val="00A3017E"/>
    <w:rsid w:val="00A30395"/>
    <w:rsid w:val="00A303C6"/>
    <w:rsid w:val="00A30464"/>
    <w:rsid w:val="00A30603"/>
    <w:rsid w:val="00A30D15"/>
    <w:rsid w:val="00A31109"/>
    <w:rsid w:val="00A314D7"/>
    <w:rsid w:val="00A31751"/>
    <w:rsid w:val="00A3181D"/>
    <w:rsid w:val="00A31963"/>
    <w:rsid w:val="00A3196A"/>
    <w:rsid w:val="00A319BF"/>
    <w:rsid w:val="00A319F7"/>
    <w:rsid w:val="00A31B17"/>
    <w:rsid w:val="00A31C0D"/>
    <w:rsid w:val="00A31EBB"/>
    <w:rsid w:val="00A32043"/>
    <w:rsid w:val="00A32169"/>
    <w:rsid w:val="00A3259C"/>
    <w:rsid w:val="00A32953"/>
    <w:rsid w:val="00A32D5B"/>
    <w:rsid w:val="00A331B2"/>
    <w:rsid w:val="00A33523"/>
    <w:rsid w:val="00A33A6E"/>
    <w:rsid w:val="00A33B4C"/>
    <w:rsid w:val="00A33C3B"/>
    <w:rsid w:val="00A34088"/>
    <w:rsid w:val="00A3422D"/>
    <w:rsid w:val="00A34615"/>
    <w:rsid w:val="00A34681"/>
    <w:rsid w:val="00A3477A"/>
    <w:rsid w:val="00A34B43"/>
    <w:rsid w:val="00A34BD9"/>
    <w:rsid w:val="00A34CC8"/>
    <w:rsid w:val="00A34E21"/>
    <w:rsid w:val="00A34F87"/>
    <w:rsid w:val="00A34FAB"/>
    <w:rsid w:val="00A34FC1"/>
    <w:rsid w:val="00A3511E"/>
    <w:rsid w:val="00A35234"/>
    <w:rsid w:val="00A3558C"/>
    <w:rsid w:val="00A35619"/>
    <w:rsid w:val="00A3580E"/>
    <w:rsid w:val="00A35B40"/>
    <w:rsid w:val="00A35DD1"/>
    <w:rsid w:val="00A36016"/>
    <w:rsid w:val="00A36052"/>
    <w:rsid w:val="00A36156"/>
    <w:rsid w:val="00A362AD"/>
    <w:rsid w:val="00A362F9"/>
    <w:rsid w:val="00A37306"/>
    <w:rsid w:val="00A37816"/>
    <w:rsid w:val="00A37A6B"/>
    <w:rsid w:val="00A37CB4"/>
    <w:rsid w:val="00A40186"/>
    <w:rsid w:val="00A4022D"/>
    <w:rsid w:val="00A402AB"/>
    <w:rsid w:val="00A402FC"/>
    <w:rsid w:val="00A40B54"/>
    <w:rsid w:val="00A40C69"/>
    <w:rsid w:val="00A40F3B"/>
    <w:rsid w:val="00A4154A"/>
    <w:rsid w:val="00A41682"/>
    <w:rsid w:val="00A4174A"/>
    <w:rsid w:val="00A418AF"/>
    <w:rsid w:val="00A418B5"/>
    <w:rsid w:val="00A419CF"/>
    <w:rsid w:val="00A41B11"/>
    <w:rsid w:val="00A41F3B"/>
    <w:rsid w:val="00A422E2"/>
    <w:rsid w:val="00A42781"/>
    <w:rsid w:val="00A42AE6"/>
    <w:rsid w:val="00A43182"/>
    <w:rsid w:val="00A4335F"/>
    <w:rsid w:val="00A43D70"/>
    <w:rsid w:val="00A43DB8"/>
    <w:rsid w:val="00A43F08"/>
    <w:rsid w:val="00A4415A"/>
    <w:rsid w:val="00A4440C"/>
    <w:rsid w:val="00A44688"/>
    <w:rsid w:val="00A448AF"/>
    <w:rsid w:val="00A45067"/>
    <w:rsid w:val="00A450E2"/>
    <w:rsid w:val="00A45446"/>
    <w:rsid w:val="00A45725"/>
    <w:rsid w:val="00A4575B"/>
    <w:rsid w:val="00A45B39"/>
    <w:rsid w:val="00A45BDB"/>
    <w:rsid w:val="00A45F85"/>
    <w:rsid w:val="00A464F0"/>
    <w:rsid w:val="00A4655C"/>
    <w:rsid w:val="00A466F2"/>
    <w:rsid w:val="00A469B9"/>
    <w:rsid w:val="00A470B9"/>
    <w:rsid w:val="00A4725F"/>
    <w:rsid w:val="00A4733E"/>
    <w:rsid w:val="00A473EA"/>
    <w:rsid w:val="00A47583"/>
    <w:rsid w:val="00A47A95"/>
    <w:rsid w:val="00A47FCC"/>
    <w:rsid w:val="00A501F1"/>
    <w:rsid w:val="00A50433"/>
    <w:rsid w:val="00A5045F"/>
    <w:rsid w:val="00A50576"/>
    <w:rsid w:val="00A5059D"/>
    <w:rsid w:val="00A507F0"/>
    <w:rsid w:val="00A50E3E"/>
    <w:rsid w:val="00A5100D"/>
    <w:rsid w:val="00A510A0"/>
    <w:rsid w:val="00A51112"/>
    <w:rsid w:val="00A511BE"/>
    <w:rsid w:val="00A51595"/>
    <w:rsid w:val="00A517E2"/>
    <w:rsid w:val="00A523EB"/>
    <w:rsid w:val="00A52583"/>
    <w:rsid w:val="00A525A1"/>
    <w:rsid w:val="00A525A5"/>
    <w:rsid w:val="00A52A61"/>
    <w:rsid w:val="00A52AA8"/>
    <w:rsid w:val="00A52DD5"/>
    <w:rsid w:val="00A52EF2"/>
    <w:rsid w:val="00A535DA"/>
    <w:rsid w:val="00A539FD"/>
    <w:rsid w:val="00A53C9C"/>
    <w:rsid w:val="00A53F3E"/>
    <w:rsid w:val="00A54089"/>
    <w:rsid w:val="00A542CB"/>
    <w:rsid w:val="00A547E6"/>
    <w:rsid w:val="00A54862"/>
    <w:rsid w:val="00A54998"/>
    <w:rsid w:val="00A54A36"/>
    <w:rsid w:val="00A54C6D"/>
    <w:rsid w:val="00A552DC"/>
    <w:rsid w:val="00A5565E"/>
    <w:rsid w:val="00A55717"/>
    <w:rsid w:val="00A55C6A"/>
    <w:rsid w:val="00A560A5"/>
    <w:rsid w:val="00A563A6"/>
    <w:rsid w:val="00A56499"/>
    <w:rsid w:val="00A568AE"/>
    <w:rsid w:val="00A56AD1"/>
    <w:rsid w:val="00A56D48"/>
    <w:rsid w:val="00A56D78"/>
    <w:rsid w:val="00A56E2E"/>
    <w:rsid w:val="00A57828"/>
    <w:rsid w:val="00A57A35"/>
    <w:rsid w:val="00A57EE1"/>
    <w:rsid w:val="00A60223"/>
    <w:rsid w:val="00A6027E"/>
    <w:rsid w:val="00A6056B"/>
    <w:rsid w:val="00A6072B"/>
    <w:rsid w:val="00A60771"/>
    <w:rsid w:val="00A60922"/>
    <w:rsid w:val="00A60A53"/>
    <w:rsid w:val="00A60A5E"/>
    <w:rsid w:val="00A60ACD"/>
    <w:rsid w:val="00A60B08"/>
    <w:rsid w:val="00A612F5"/>
    <w:rsid w:val="00A61655"/>
    <w:rsid w:val="00A61724"/>
    <w:rsid w:val="00A61924"/>
    <w:rsid w:val="00A61958"/>
    <w:rsid w:val="00A61DCC"/>
    <w:rsid w:val="00A620C2"/>
    <w:rsid w:val="00A6251B"/>
    <w:rsid w:val="00A6270D"/>
    <w:rsid w:val="00A6284B"/>
    <w:rsid w:val="00A62B0C"/>
    <w:rsid w:val="00A62B78"/>
    <w:rsid w:val="00A62C9F"/>
    <w:rsid w:val="00A62D3E"/>
    <w:rsid w:val="00A62E76"/>
    <w:rsid w:val="00A62F18"/>
    <w:rsid w:val="00A63494"/>
    <w:rsid w:val="00A63712"/>
    <w:rsid w:val="00A63B5A"/>
    <w:rsid w:val="00A63FFC"/>
    <w:rsid w:val="00A6410D"/>
    <w:rsid w:val="00A643F2"/>
    <w:rsid w:val="00A645F0"/>
    <w:rsid w:val="00A64719"/>
    <w:rsid w:val="00A6478C"/>
    <w:rsid w:val="00A64ACB"/>
    <w:rsid w:val="00A64DEE"/>
    <w:rsid w:val="00A64F1E"/>
    <w:rsid w:val="00A65498"/>
    <w:rsid w:val="00A656D7"/>
    <w:rsid w:val="00A65841"/>
    <w:rsid w:val="00A658BA"/>
    <w:rsid w:val="00A65A31"/>
    <w:rsid w:val="00A65A8C"/>
    <w:rsid w:val="00A65B52"/>
    <w:rsid w:val="00A65BE3"/>
    <w:rsid w:val="00A65C28"/>
    <w:rsid w:val="00A65E8B"/>
    <w:rsid w:val="00A66024"/>
    <w:rsid w:val="00A66299"/>
    <w:rsid w:val="00A6662C"/>
    <w:rsid w:val="00A66BD6"/>
    <w:rsid w:val="00A66BDC"/>
    <w:rsid w:val="00A66DDB"/>
    <w:rsid w:val="00A66E08"/>
    <w:rsid w:val="00A66F1E"/>
    <w:rsid w:val="00A66F76"/>
    <w:rsid w:val="00A673D4"/>
    <w:rsid w:val="00A6754C"/>
    <w:rsid w:val="00A67658"/>
    <w:rsid w:val="00A678EA"/>
    <w:rsid w:val="00A67A8D"/>
    <w:rsid w:val="00A67AF6"/>
    <w:rsid w:val="00A67BF0"/>
    <w:rsid w:val="00A67F23"/>
    <w:rsid w:val="00A70294"/>
    <w:rsid w:val="00A7049E"/>
    <w:rsid w:val="00A705CF"/>
    <w:rsid w:val="00A70725"/>
    <w:rsid w:val="00A70A00"/>
    <w:rsid w:val="00A7106F"/>
    <w:rsid w:val="00A7152C"/>
    <w:rsid w:val="00A71543"/>
    <w:rsid w:val="00A717D8"/>
    <w:rsid w:val="00A71B1C"/>
    <w:rsid w:val="00A71B2F"/>
    <w:rsid w:val="00A71C01"/>
    <w:rsid w:val="00A71CC2"/>
    <w:rsid w:val="00A71D4A"/>
    <w:rsid w:val="00A7273F"/>
    <w:rsid w:val="00A72801"/>
    <w:rsid w:val="00A728FA"/>
    <w:rsid w:val="00A72BF2"/>
    <w:rsid w:val="00A72E96"/>
    <w:rsid w:val="00A73439"/>
    <w:rsid w:val="00A73833"/>
    <w:rsid w:val="00A7399B"/>
    <w:rsid w:val="00A73AD4"/>
    <w:rsid w:val="00A73BD7"/>
    <w:rsid w:val="00A73C51"/>
    <w:rsid w:val="00A73E25"/>
    <w:rsid w:val="00A7410C"/>
    <w:rsid w:val="00A74319"/>
    <w:rsid w:val="00A7467D"/>
    <w:rsid w:val="00A74DB7"/>
    <w:rsid w:val="00A74EAD"/>
    <w:rsid w:val="00A74F17"/>
    <w:rsid w:val="00A74F79"/>
    <w:rsid w:val="00A74FBB"/>
    <w:rsid w:val="00A7516D"/>
    <w:rsid w:val="00A753E6"/>
    <w:rsid w:val="00A753FF"/>
    <w:rsid w:val="00A757B0"/>
    <w:rsid w:val="00A758C2"/>
    <w:rsid w:val="00A75A7D"/>
    <w:rsid w:val="00A75FE1"/>
    <w:rsid w:val="00A761F9"/>
    <w:rsid w:val="00A76230"/>
    <w:rsid w:val="00A7636A"/>
    <w:rsid w:val="00A7636D"/>
    <w:rsid w:val="00A76551"/>
    <w:rsid w:val="00A76A45"/>
    <w:rsid w:val="00A76C8E"/>
    <w:rsid w:val="00A76CE5"/>
    <w:rsid w:val="00A76FEC"/>
    <w:rsid w:val="00A77605"/>
    <w:rsid w:val="00A7769B"/>
    <w:rsid w:val="00A77B25"/>
    <w:rsid w:val="00A77C1B"/>
    <w:rsid w:val="00A77DB8"/>
    <w:rsid w:val="00A77F22"/>
    <w:rsid w:val="00A8002F"/>
    <w:rsid w:val="00A80078"/>
    <w:rsid w:val="00A80BD3"/>
    <w:rsid w:val="00A810CC"/>
    <w:rsid w:val="00A81148"/>
    <w:rsid w:val="00A812DA"/>
    <w:rsid w:val="00A815ED"/>
    <w:rsid w:val="00A81772"/>
    <w:rsid w:val="00A818E2"/>
    <w:rsid w:val="00A819AD"/>
    <w:rsid w:val="00A81A98"/>
    <w:rsid w:val="00A81CD9"/>
    <w:rsid w:val="00A81EAC"/>
    <w:rsid w:val="00A81F64"/>
    <w:rsid w:val="00A820AB"/>
    <w:rsid w:val="00A8255C"/>
    <w:rsid w:val="00A83048"/>
    <w:rsid w:val="00A83288"/>
    <w:rsid w:val="00A834DC"/>
    <w:rsid w:val="00A83721"/>
    <w:rsid w:val="00A837F6"/>
    <w:rsid w:val="00A8384E"/>
    <w:rsid w:val="00A83875"/>
    <w:rsid w:val="00A83FC4"/>
    <w:rsid w:val="00A842CC"/>
    <w:rsid w:val="00A84313"/>
    <w:rsid w:val="00A843A1"/>
    <w:rsid w:val="00A843AF"/>
    <w:rsid w:val="00A8444E"/>
    <w:rsid w:val="00A84C93"/>
    <w:rsid w:val="00A84F4B"/>
    <w:rsid w:val="00A85007"/>
    <w:rsid w:val="00A85014"/>
    <w:rsid w:val="00A851A3"/>
    <w:rsid w:val="00A85278"/>
    <w:rsid w:val="00A85661"/>
    <w:rsid w:val="00A85BDB"/>
    <w:rsid w:val="00A85EBF"/>
    <w:rsid w:val="00A85F61"/>
    <w:rsid w:val="00A86379"/>
    <w:rsid w:val="00A86733"/>
    <w:rsid w:val="00A8688C"/>
    <w:rsid w:val="00A869AD"/>
    <w:rsid w:val="00A86D20"/>
    <w:rsid w:val="00A86DDA"/>
    <w:rsid w:val="00A86E13"/>
    <w:rsid w:val="00A86F2B"/>
    <w:rsid w:val="00A86F48"/>
    <w:rsid w:val="00A871F5"/>
    <w:rsid w:val="00A8745D"/>
    <w:rsid w:val="00A8756E"/>
    <w:rsid w:val="00A87899"/>
    <w:rsid w:val="00A87967"/>
    <w:rsid w:val="00A87FB4"/>
    <w:rsid w:val="00A90442"/>
    <w:rsid w:val="00A904D0"/>
    <w:rsid w:val="00A9058E"/>
    <w:rsid w:val="00A90DFE"/>
    <w:rsid w:val="00A90E24"/>
    <w:rsid w:val="00A91361"/>
    <w:rsid w:val="00A914E9"/>
    <w:rsid w:val="00A91554"/>
    <w:rsid w:val="00A91601"/>
    <w:rsid w:val="00A917C9"/>
    <w:rsid w:val="00A91896"/>
    <w:rsid w:val="00A918E4"/>
    <w:rsid w:val="00A919FE"/>
    <w:rsid w:val="00A91ADD"/>
    <w:rsid w:val="00A91B8C"/>
    <w:rsid w:val="00A91C3D"/>
    <w:rsid w:val="00A91DC7"/>
    <w:rsid w:val="00A91FCF"/>
    <w:rsid w:val="00A92131"/>
    <w:rsid w:val="00A9290A"/>
    <w:rsid w:val="00A92A58"/>
    <w:rsid w:val="00A92B30"/>
    <w:rsid w:val="00A92B9E"/>
    <w:rsid w:val="00A93155"/>
    <w:rsid w:val="00A93B06"/>
    <w:rsid w:val="00A940C1"/>
    <w:rsid w:val="00A94473"/>
    <w:rsid w:val="00A945EC"/>
    <w:rsid w:val="00A948EF"/>
    <w:rsid w:val="00A94A57"/>
    <w:rsid w:val="00A95633"/>
    <w:rsid w:val="00A95636"/>
    <w:rsid w:val="00A95A61"/>
    <w:rsid w:val="00A95AAA"/>
    <w:rsid w:val="00A95DAE"/>
    <w:rsid w:val="00A96304"/>
    <w:rsid w:val="00A96642"/>
    <w:rsid w:val="00A96692"/>
    <w:rsid w:val="00A96BEE"/>
    <w:rsid w:val="00A96C14"/>
    <w:rsid w:val="00A96EA6"/>
    <w:rsid w:val="00A97312"/>
    <w:rsid w:val="00A97909"/>
    <w:rsid w:val="00A97B7F"/>
    <w:rsid w:val="00A97DCC"/>
    <w:rsid w:val="00A97EE5"/>
    <w:rsid w:val="00AA018B"/>
    <w:rsid w:val="00AA0265"/>
    <w:rsid w:val="00AA0685"/>
    <w:rsid w:val="00AA0AA9"/>
    <w:rsid w:val="00AA0F36"/>
    <w:rsid w:val="00AA1558"/>
    <w:rsid w:val="00AA160F"/>
    <w:rsid w:val="00AA16A9"/>
    <w:rsid w:val="00AA1CF2"/>
    <w:rsid w:val="00AA1F69"/>
    <w:rsid w:val="00AA21DD"/>
    <w:rsid w:val="00AA221B"/>
    <w:rsid w:val="00AA256E"/>
    <w:rsid w:val="00AA25E9"/>
    <w:rsid w:val="00AA2703"/>
    <w:rsid w:val="00AA2822"/>
    <w:rsid w:val="00AA2A9C"/>
    <w:rsid w:val="00AA2C4C"/>
    <w:rsid w:val="00AA2D7D"/>
    <w:rsid w:val="00AA2E5B"/>
    <w:rsid w:val="00AA3013"/>
    <w:rsid w:val="00AA3088"/>
    <w:rsid w:val="00AA3155"/>
    <w:rsid w:val="00AA38DC"/>
    <w:rsid w:val="00AA399F"/>
    <w:rsid w:val="00AA3BA1"/>
    <w:rsid w:val="00AA3DAA"/>
    <w:rsid w:val="00AA3EC4"/>
    <w:rsid w:val="00AA43FA"/>
    <w:rsid w:val="00AA4872"/>
    <w:rsid w:val="00AA48CF"/>
    <w:rsid w:val="00AA495D"/>
    <w:rsid w:val="00AA4E7C"/>
    <w:rsid w:val="00AA5127"/>
    <w:rsid w:val="00AA5B98"/>
    <w:rsid w:val="00AA5C4D"/>
    <w:rsid w:val="00AA5E43"/>
    <w:rsid w:val="00AA617B"/>
    <w:rsid w:val="00AA61EF"/>
    <w:rsid w:val="00AA65B5"/>
    <w:rsid w:val="00AA680D"/>
    <w:rsid w:val="00AA6A43"/>
    <w:rsid w:val="00AA6FBB"/>
    <w:rsid w:val="00AA7222"/>
    <w:rsid w:val="00AA72EC"/>
    <w:rsid w:val="00AA766D"/>
    <w:rsid w:val="00AA796D"/>
    <w:rsid w:val="00AA7AD6"/>
    <w:rsid w:val="00AA7BC4"/>
    <w:rsid w:val="00AA7F99"/>
    <w:rsid w:val="00AB0137"/>
    <w:rsid w:val="00AB022B"/>
    <w:rsid w:val="00AB0713"/>
    <w:rsid w:val="00AB0DFD"/>
    <w:rsid w:val="00AB0FC5"/>
    <w:rsid w:val="00AB12B2"/>
    <w:rsid w:val="00AB1305"/>
    <w:rsid w:val="00AB15D8"/>
    <w:rsid w:val="00AB19B4"/>
    <w:rsid w:val="00AB19EB"/>
    <w:rsid w:val="00AB1A6E"/>
    <w:rsid w:val="00AB1A98"/>
    <w:rsid w:val="00AB1C79"/>
    <w:rsid w:val="00AB1F9F"/>
    <w:rsid w:val="00AB2023"/>
    <w:rsid w:val="00AB20F9"/>
    <w:rsid w:val="00AB22EA"/>
    <w:rsid w:val="00AB239C"/>
    <w:rsid w:val="00AB2590"/>
    <w:rsid w:val="00AB29B9"/>
    <w:rsid w:val="00AB2B7F"/>
    <w:rsid w:val="00AB2D0A"/>
    <w:rsid w:val="00AB339E"/>
    <w:rsid w:val="00AB3482"/>
    <w:rsid w:val="00AB36E4"/>
    <w:rsid w:val="00AB3ADF"/>
    <w:rsid w:val="00AB3D21"/>
    <w:rsid w:val="00AB3D4E"/>
    <w:rsid w:val="00AB3DAE"/>
    <w:rsid w:val="00AB3DD4"/>
    <w:rsid w:val="00AB3EAA"/>
    <w:rsid w:val="00AB3ECE"/>
    <w:rsid w:val="00AB3F36"/>
    <w:rsid w:val="00AB3F99"/>
    <w:rsid w:val="00AB445D"/>
    <w:rsid w:val="00AB4B7E"/>
    <w:rsid w:val="00AB5100"/>
    <w:rsid w:val="00AB5480"/>
    <w:rsid w:val="00AB59CF"/>
    <w:rsid w:val="00AB5E53"/>
    <w:rsid w:val="00AB6303"/>
    <w:rsid w:val="00AB6402"/>
    <w:rsid w:val="00AB69E8"/>
    <w:rsid w:val="00AB6AEB"/>
    <w:rsid w:val="00AB6CC0"/>
    <w:rsid w:val="00AB6EDD"/>
    <w:rsid w:val="00AB7068"/>
    <w:rsid w:val="00AB795A"/>
    <w:rsid w:val="00AB7A86"/>
    <w:rsid w:val="00AB7AA6"/>
    <w:rsid w:val="00AB7EF2"/>
    <w:rsid w:val="00AC01D7"/>
    <w:rsid w:val="00AC05F6"/>
    <w:rsid w:val="00AC10C2"/>
    <w:rsid w:val="00AC125A"/>
    <w:rsid w:val="00AC1324"/>
    <w:rsid w:val="00AC1335"/>
    <w:rsid w:val="00AC13F6"/>
    <w:rsid w:val="00AC1612"/>
    <w:rsid w:val="00AC1795"/>
    <w:rsid w:val="00AC1943"/>
    <w:rsid w:val="00AC1A95"/>
    <w:rsid w:val="00AC1AEB"/>
    <w:rsid w:val="00AC2004"/>
    <w:rsid w:val="00AC20FD"/>
    <w:rsid w:val="00AC21BD"/>
    <w:rsid w:val="00AC21F3"/>
    <w:rsid w:val="00AC2223"/>
    <w:rsid w:val="00AC231F"/>
    <w:rsid w:val="00AC244C"/>
    <w:rsid w:val="00AC28A6"/>
    <w:rsid w:val="00AC2B24"/>
    <w:rsid w:val="00AC3262"/>
    <w:rsid w:val="00AC3995"/>
    <w:rsid w:val="00AC3AC0"/>
    <w:rsid w:val="00AC3D63"/>
    <w:rsid w:val="00AC3DDE"/>
    <w:rsid w:val="00AC42B2"/>
    <w:rsid w:val="00AC436C"/>
    <w:rsid w:val="00AC437A"/>
    <w:rsid w:val="00AC45F9"/>
    <w:rsid w:val="00AC4A0B"/>
    <w:rsid w:val="00AC4B2B"/>
    <w:rsid w:val="00AC4D1B"/>
    <w:rsid w:val="00AC5371"/>
    <w:rsid w:val="00AC53AA"/>
    <w:rsid w:val="00AC5555"/>
    <w:rsid w:val="00AC585C"/>
    <w:rsid w:val="00AC5D31"/>
    <w:rsid w:val="00AC5F73"/>
    <w:rsid w:val="00AC62A8"/>
    <w:rsid w:val="00AC654F"/>
    <w:rsid w:val="00AC6646"/>
    <w:rsid w:val="00AC67DD"/>
    <w:rsid w:val="00AC6804"/>
    <w:rsid w:val="00AC69FC"/>
    <w:rsid w:val="00AC6CF4"/>
    <w:rsid w:val="00AC7215"/>
    <w:rsid w:val="00AC7335"/>
    <w:rsid w:val="00AC73D0"/>
    <w:rsid w:val="00AC75DA"/>
    <w:rsid w:val="00AC76DD"/>
    <w:rsid w:val="00AC7839"/>
    <w:rsid w:val="00AC7C99"/>
    <w:rsid w:val="00AD0021"/>
    <w:rsid w:val="00AD024E"/>
    <w:rsid w:val="00AD0444"/>
    <w:rsid w:val="00AD0525"/>
    <w:rsid w:val="00AD0AD7"/>
    <w:rsid w:val="00AD0BC4"/>
    <w:rsid w:val="00AD0E4E"/>
    <w:rsid w:val="00AD1334"/>
    <w:rsid w:val="00AD1391"/>
    <w:rsid w:val="00AD1396"/>
    <w:rsid w:val="00AD13F5"/>
    <w:rsid w:val="00AD1614"/>
    <w:rsid w:val="00AD16FE"/>
    <w:rsid w:val="00AD18A0"/>
    <w:rsid w:val="00AD22EB"/>
    <w:rsid w:val="00AD23EE"/>
    <w:rsid w:val="00AD2E11"/>
    <w:rsid w:val="00AD3187"/>
    <w:rsid w:val="00AD3548"/>
    <w:rsid w:val="00AD3655"/>
    <w:rsid w:val="00AD3717"/>
    <w:rsid w:val="00AD375A"/>
    <w:rsid w:val="00AD379E"/>
    <w:rsid w:val="00AD37AA"/>
    <w:rsid w:val="00AD3992"/>
    <w:rsid w:val="00AD3AD4"/>
    <w:rsid w:val="00AD3DD1"/>
    <w:rsid w:val="00AD40E7"/>
    <w:rsid w:val="00AD41BE"/>
    <w:rsid w:val="00AD435E"/>
    <w:rsid w:val="00AD46EE"/>
    <w:rsid w:val="00AD4AD2"/>
    <w:rsid w:val="00AD5065"/>
    <w:rsid w:val="00AD51A5"/>
    <w:rsid w:val="00AD541B"/>
    <w:rsid w:val="00AD5471"/>
    <w:rsid w:val="00AD563A"/>
    <w:rsid w:val="00AD5646"/>
    <w:rsid w:val="00AD56D7"/>
    <w:rsid w:val="00AD634C"/>
    <w:rsid w:val="00AD6350"/>
    <w:rsid w:val="00AD658B"/>
    <w:rsid w:val="00AD6756"/>
    <w:rsid w:val="00AD6899"/>
    <w:rsid w:val="00AD6B71"/>
    <w:rsid w:val="00AD6D5B"/>
    <w:rsid w:val="00AD6FDD"/>
    <w:rsid w:val="00AD7066"/>
    <w:rsid w:val="00AD70DE"/>
    <w:rsid w:val="00AD71FB"/>
    <w:rsid w:val="00AD74A1"/>
    <w:rsid w:val="00AE0181"/>
    <w:rsid w:val="00AE01D1"/>
    <w:rsid w:val="00AE03DB"/>
    <w:rsid w:val="00AE08AB"/>
    <w:rsid w:val="00AE0BF5"/>
    <w:rsid w:val="00AE181A"/>
    <w:rsid w:val="00AE19C7"/>
    <w:rsid w:val="00AE1C74"/>
    <w:rsid w:val="00AE2667"/>
    <w:rsid w:val="00AE2A49"/>
    <w:rsid w:val="00AE2AAB"/>
    <w:rsid w:val="00AE2BF5"/>
    <w:rsid w:val="00AE2EC5"/>
    <w:rsid w:val="00AE32FE"/>
    <w:rsid w:val="00AE3531"/>
    <w:rsid w:val="00AE3573"/>
    <w:rsid w:val="00AE359A"/>
    <w:rsid w:val="00AE3922"/>
    <w:rsid w:val="00AE3939"/>
    <w:rsid w:val="00AE405E"/>
    <w:rsid w:val="00AE4299"/>
    <w:rsid w:val="00AE42C1"/>
    <w:rsid w:val="00AE4401"/>
    <w:rsid w:val="00AE4470"/>
    <w:rsid w:val="00AE4752"/>
    <w:rsid w:val="00AE47FE"/>
    <w:rsid w:val="00AE4826"/>
    <w:rsid w:val="00AE4845"/>
    <w:rsid w:val="00AE4BA4"/>
    <w:rsid w:val="00AE5259"/>
    <w:rsid w:val="00AE54C1"/>
    <w:rsid w:val="00AE5AF6"/>
    <w:rsid w:val="00AE5BA9"/>
    <w:rsid w:val="00AE5E71"/>
    <w:rsid w:val="00AE65D5"/>
    <w:rsid w:val="00AE6731"/>
    <w:rsid w:val="00AE6783"/>
    <w:rsid w:val="00AE6A00"/>
    <w:rsid w:val="00AE6EBA"/>
    <w:rsid w:val="00AE6F14"/>
    <w:rsid w:val="00AE7096"/>
    <w:rsid w:val="00AE72DD"/>
    <w:rsid w:val="00AE74B8"/>
    <w:rsid w:val="00AE7839"/>
    <w:rsid w:val="00AE7881"/>
    <w:rsid w:val="00AE79BB"/>
    <w:rsid w:val="00AE7A7C"/>
    <w:rsid w:val="00AE7AEE"/>
    <w:rsid w:val="00AE7ECA"/>
    <w:rsid w:val="00AE7F0F"/>
    <w:rsid w:val="00AE7F6D"/>
    <w:rsid w:val="00AF04DB"/>
    <w:rsid w:val="00AF067E"/>
    <w:rsid w:val="00AF07BA"/>
    <w:rsid w:val="00AF09BA"/>
    <w:rsid w:val="00AF10F4"/>
    <w:rsid w:val="00AF11CE"/>
    <w:rsid w:val="00AF121D"/>
    <w:rsid w:val="00AF12EE"/>
    <w:rsid w:val="00AF14DE"/>
    <w:rsid w:val="00AF1A07"/>
    <w:rsid w:val="00AF2254"/>
    <w:rsid w:val="00AF233E"/>
    <w:rsid w:val="00AF236F"/>
    <w:rsid w:val="00AF26C1"/>
    <w:rsid w:val="00AF2810"/>
    <w:rsid w:val="00AF2972"/>
    <w:rsid w:val="00AF29BE"/>
    <w:rsid w:val="00AF2A1F"/>
    <w:rsid w:val="00AF2CC0"/>
    <w:rsid w:val="00AF2EB7"/>
    <w:rsid w:val="00AF2F19"/>
    <w:rsid w:val="00AF3003"/>
    <w:rsid w:val="00AF312E"/>
    <w:rsid w:val="00AF3262"/>
    <w:rsid w:val="00AF3347"/>
    <w:rsid w:val="00AF3640"/>
    <w:rsid w:val="00AF36A2"/>
    <w:rsid w:val="00AF376B"/>
    <w:rsid w:val="00AF3772"/>
    <w:rsid w:val="00AF394C"/>
    <w:rsid w:val="00AF428E"/>
    <w:rsid w:val="00AF4291"/>
    <w:rsid w:val="00AF4334"/>
    <w:rsid w:val="00AF463A"/>
    <w:rsid w:val="00AF46DC"/>
    <w:rsid w:val="00AF4877"/>
    <w:rsid w:val="00AF4A7F"/>
    <w:rsid w:val="00AF4CB7"/>
    <w:rsid w:val="00AF4DCF"/>
    <w:rsid w:val="00AF5218"/>
    <w:rsid w:val="00AF537D"/>
    <w:rsid w:val="00AF54AD"/>
    <w:rsid w:val="00AF57EA"/>
    <w:rsid w:val="00AF5B7A"/>
    <w:rsid w:val="00AF5CCB"/>
    <w:rsid w:val="00AF600C"/>
    <w:rsid w:val="00AF6238"/>
    <w:rsid w:val="00AF631C"/>
    <w:rsid w:val="00AF632F"/>
    <w:rsid w:val="00AF6417"/>
    <w:rsid w:val="00AF665A"/>
    <w:rsid w:val="00AF66BD"/>
    <w:rsid w:val="00AF69BE"/>
    <w:rsid w:val="00AF69E0"/>
    <w:rsid w:val="00AF705F"/>
    <w:rsid w:val="00AF7189"/>
    <w:rsid w:val="00AF79D1"/>
    <w:rsid w:val="00AF7A81"/>
    <w:rsid w:val="00AF7B54"/>
    <w:rsid w:val="00AF7C74"/>
    <w:rsid w:val="00B00131"/>
    <w:rsid w:val="00B00343"/>
    <w:rsid w:val="00B008F7"/>
    <w:rsid w:val="00B00949"/>
    <w:rsid w:val="00B009AB"/>
    <w:rsid w:val="00B00E2C"/>
    <w:rsid w:val="00B0162E"/>
    <w:rsid w:val="00B016D7"/>
    <w:rsid w:val="00B01832"/>
    <w:rsid w:val="00B019A8"/>
    <w:rsid w:val="00B01AF8"/>
    <w:rsid w:val="00B01B7D"/>
    <w:rsid w:val="00B01C4D"/>
    <w:rsid w:val="00B01DB4"/>
    <w:rsid w:val="00B02098"/>
    <w:rsid w:val="00B0233B"/>
    <w:rsid w:val="00B0240D"/>
    <w:rsid w:val="00B02829"/>
    <w:rsid w:val="00B028BC"/>
    <w:rsid w:val="00B02A51"/>
    <w:rsid w:val="00B02C71"/>
    <w:rsid w:val="00B02C9C"/>
    <w:rsid w:val="00B02D65"/>
    <w:rsid w:val="00B03030"/>
    <w:rsid w:val="00B035F5"/>
    <w:rsid w:val="00B03765"/>
    <w:rsid w:val="00B03862"/>
    <w:rsid w:val="00B03FF0"/>
    <w:rsid w:val="00B040FB"/>
    <w:rsid w:val="00B04797"/>
    <w:rsid w:val="00B04832"/>
    <w:rsid w:val="00B04999"/>
    <w:rsid w:val="00B04A0D"/>
    <w:rsid w:val="00B04E92"/>
    <w:rsid w:val="00B04F33"/>
    <w:rsid w:val="00B0509C"/>
    <w:rsid w:val="00B053F3"/>
    <w:rsid w:val="00B055D4"/>
    <w:rsid w:val="00B0561A"/>
    <w:rsid w:val="00B056C3"/>
    <w:rsid w:val="00B0580A"/>
    <w:rsid w:val="00B05820"/>
    <w:rsid w:val="00B05826"/>
    <w:rsid w:val="00B058F2"/>
    <w:rsid w:val="00B059DF"/>
    <w:rsid w:val="00B05AB4"/>
    <w:rsid w:val="00B05B68"/>
    <w:rsid w:val="00B05BAB"/>
    <w:rsid w:val="00B05C15"/>
    <w:rsid w:val="00B05C7B"/>
    <w:rsid w:val="00B05CE5"/>
    <w:rsid w:val="00B05DAF"/>
    <w:rsid w:val="00B06098"/>
    <w:rsid w:val="00B06737"/>
    <w:rsid w:val="00B067E5"/>
    <w:rsid w:val="00B06931"/>
    <w:rsid w:val="00B06DC8"/>
    <w:rsid w:val="00B06FAE"/>
    <w:rsid w:val="00B07199"/>
    <w:rsid w:val="00B07291"/>
    <w:rsid w:val="00B072C2"/>
    <w:rsid w:val="00B073FD"/>
    <w:rsid w:val="00B0792B"/>
    <w:rsid w:val="00B079B1"/>
    <w:rsid w:val="00B079FC"/>
    <w:rsid w:val="00B07E49"/>
    <w:rsid w:val="00B1000C"/>
    <w:rsid w:val="00B10323"/>
    <w:rsid w:val="00B1074C"/>
    <w:rsid w:val="00B10BC7"/>
    <w:rsid w:val="00B10C94"/>
    <w:rsid w:val="00B10CA6"/>
    <w:rsid w:val="00B10DFC"/>
    <w:rsid w:val="00B11009"/>
    <w:rsid w:val="00B11201"/>
    <w:rsid w:val="00B113BC"/>
    <w:rsid w:val="00B1145B"/>
    <w:rsid w:val="00B11C16"/>
    <w:rsid w:val="00B121BF"/>
    <w:rsid w:val="00B12358"/>
    <w:rsid w:val="00B12D8D"/>
    <w:rsid w:val="00B12DB5"/>
    <w:rsid w:val="00B130EB"/>
    <w:rsid w:val="00B13269"/>
    <w:rsid w:val="00B1363F"/>
    <w:rsid w:val="00B13677"/>
    <w:rsid w:val="00B13723"/>
    <w:rsid w:val="00B13E70"/>
    <w:rsid w:val="00B14023"/>
    <w:rsid w:val="00B1477A"/>
    <w:rsid w:val="00B1477F"/>
    <w:rsid w:val="00B14A43"/>
    <w:rsid w:val="00B14B53"/>
    <w:rsid w:val="00B14BAF"/>
    <w:rsid w:val="00B150BE"/>
    <w:rsid w:val="00B15324"/>
    <w:rsid w:val="00B153C7"/>
    <w:rsid w:val="00B15411"/>
    <w:rsid w:val="00B15598"/>
    <w:rsid w:val="00B15938"/>
    <w:rsid w:val="00B15E58"/>
    <w:rsid w:val="00B1609C"/>
    <w:rsid w:val="00B162B7"/>
    <w:rsid w:val="00B16486"/>
    <w:rsid w:val="00B16E19"/>
    <w:rsid w:val="00B17001"/>
    <w:rsid w:val="00B17299"/>
    <w:rsid w:val="00B172FD"/>
    <w:rsid w:val="00B17329"/>
    <w:rsid w:val="00B17801"/>
    <w:rsid w:val="00B17A1B"/>
    <w:rsid w:val="00B20022"/>
    <w:rsid w:val="00B20A8B"/>
    <w:rsid w:val="00B20E80"/>
    <w:rsid w:val="00B20EAD"/>
    <w:rsid w:val="00B211E1"/>
    <w:rsid w:val="00B21746"/>
    <w:rsid w:val="00B21950"/>
    <w:rsid w:val="00B222CC"/>
    <w:rsid w:val="00B2267C"/>
    <w:rsid w:val="00B22746"/>
    <w:rsid w:val="00B22808"/>
    <w:rsid w:val="00B22E0E"/>
    <w:rsid w:val="00B2303F"/>
    <w:rsid w:val="00B239A3"/>
    <w:rsid w:val="00B23B87"/>
    <w:rsid w:val="00B23CC3"/>
    <w:rsid w:val="00B23DE4"/>
    <w:rsid w:val="00B23E3E"/>
    <w:rsid w:val="00B23EDC"/>
    <w:rsid w:val="00B23FB7"/>
    <w:rsid w:val="00B2400F"/>
    <w:rsid w:val="00B242F1"/>
    <w:rsid w:val="00B24582"/>
    <w:rsid w:val="00B24661"/>
    <w:rsid w:val="00B248BB"/>
    <w:rsid w:val="00B249DA"/>
    <w:rsid w:val="00B24ADA"/>
    <w:rsid w:val="00B24B4E"/>
    <w:rsid w:val="00B25081"/>
    <w:rsid w:val="00B25522"/>
    <w:rsid w:val="00B256FA"/>
    <w:rsid w:val="00B25770"/>
    <w:rsid w:val="00B259B1"/>
    <w:rsid w:val="00B25BC2"/>
    <w:rsid w:val="00B2615B"/>
    <w:rsid w:val="00B26653"/>
    <w:rsid w:val="00B26715"/>
    <w:rsid w:val="00B268C6"/>
    <w:rsid w:val="00B2694D"/>
    <w:rsid w:val="00B26C4C"/>
    <w:rsid w:val="00B26D3F"/>
    <w:rsid w:val="00B26D97"/>
    <w:rsid w:val="00B26E1A"/>
    <w:rsid w:val="00B26EF7"/>
    <w:rsid w:val="00B27014"/>
    <w:rsid w:val="00B2705E"/>
    <w:rsid w:val="00B27274"/>
    <w:rsid w:val="00B272AE"/>
    <w:rsid w:val="00B27579"/>
    <w:rsid w:val="00B27906"/>
    <w:rsid w:val="00B27941"/>
    <w:rsid w:val="00B27BE6"/>
    <w:rsid w:val="00B30020"/>
    <w:rsid w:val="00B300F1"/>
    <w:rsid w:val="00B306B6"/>
    <w:rsid w:val="00B30BBD"/>
    <w:rsid w:val="00B30C28"/>
    <w:rsid w:val="00B30DBF"/>
    <w:rsid w:val="00B3103E"/>
    <w:rsid w:val="00B31825"/>
    <w:rsid w:val="00B319D9"/>
    <w:rsid w:val="00B31E3F"/>
    <w:rsid w:val="00B31ED5"/>
    <w:rsid w:val="00B32164"/>
    <w:rsid w:val="00B327FB"/>
    <w:rsid w:val="00B329D0"/>
    <w:rsid w:val="00B329F1"/>
    <w:rsid w:val="00B32B99"/>
    <w:rsid w:val="00B331D4"/>
    <w:rsid w:val="00B334F0"/>
    <w:rsid w:val="00B33596"/>
    <w:rsid w:val="00B33888"/>
    <w:rsid w:val="00B33ACF"/>
    <w:rsid w:val="00B33BE7"/>
    <w:rsid w:val="00B33E55"/>
    <w:rsid w:val="00B33EE7"/>
    <w:rsid w:val="00B33FA8"/>
    <w:rsid w:val="00B33FC1"/>
    <w:rsid w:val="00B3403E"/>
    <w:rsid w:val="00B3450B"/>
    <w:rsid w:val="00B34512"/>
    <w:rsid w:val="00B34766"/>
    <w:rsid w:val="00B34B07"/>
    <w:rsid w:val="00B34CE1"/>
    <w:rsid w:val="00B35732"/>
    <w:rsid w:val="00B35C42"/>
    <w:rsid w:val="00B35E35"/>
    <w:rsid w:val="00B3671F"/>
    <w:rsid w:val="00B3674B"/>
    <w:rsid w:val="00B3689C"/>
    <w:rsid w:val="00B36B1C"/>
    <w:rsid w:val="00B36C48"/>
    <w:rsid w:val="00B370F8"/>
    <w:rsid w:val="00B372CB"/>
    <w:rsid w:val="00B37B80"/>
    <w:rsid w:val="00B37DCC"/>
    <w:rsid w:val="00B40064"/>
    <w:rsid w:val="00B40428"/>
    <w:rsid w:val="00B40571"/>
    <w:rsid w:val="00B405F0"/>
    <w:rsid w:val="00B4069D"/>
    <w:rsid w:val="00B40953"/>
    <w:rsid w:val="00B413FA"/>
    <w:rsid w:val="00B4170E"/>
    <w:rsid w:val="00B42055"/>
    <w:rsid w:val="00B420AC"/>
    <w:rsid w:val="00B4215B"/>
    <w:rsid w:val="00B4219E"/>
    <w:rsid w:val="00B4225A"/>
    <w:rsid w:val="00B425E8"/>
    <w:rsid w:val="00B43057"/>
    <w:rsid w:val="00B4345F"/>
    <w:rsid w:val="00B43519"/>
    <w:rsid w:val="00B436A6"/>
    <w:rsid w:val="00B4388C"/>
    <w:rsid w:val="00B438FA"/>
    <w:rsid w:val="00B43B8D"/>
    <w:rsid w:val="00B43D5C"/>
    <w:rsid w:val="00B43E75"/>
    <w:rsid w:val="00B44086"/>
    <w:rsid w:val="00B4410E"/>
    <w:rsid w:val="00B441A9"/>
    <w:rsid w:val="00B443EB"/>
    <w:rsid w:val="00B447FD"/>
    <w:rsid w:val="00B4480F"/>
    <w:rsid w:val="00B44C01"/>
    <w:rsid w:val="00B44C06"/>
    <w:rsid w:val="00B44F64"/>
    <w:rsid w:val="00B45088"/>
    <w:rsid w:val="00B45193"/>
    <w:rsid w:val="00B45262"/>
    <w:rsid w:val="00B452C9"/>
    <w:rsid w:val="00B45847"/>
    <w:rsid w:val="00B4589E"/>
    <w:rsid w:val="00B45E08"/>
    <w:rsid w:val="00B45E2F"/>
    <w:rsid w:val="00B45EBC"/>
    <w:rsid w:val="00B4641F"/>
    <w:rsid w:val="00B464BE"/>
    <w:rsid w:val="00B46B2E"/>
    <w:rsid w:val="00B46C53"/>
    <w:rsid w:val="00B4714D"/>
    <w:rsid w:val="00B47884"/>
    <w:rsid w:val="00B4795D"/>
    <w:rsid w:val="00B47E60"/>
    <w:rsid w:val="00B47F9C"/>
    <w:rsid w:val="00B47FE0"/>
    <w:rsid w:val="00B5007A"/>
    <w:rsid w:val="00B501C2"/>
    <w:rsid w:val="00B505C3"/>
    <w:rsid w:val="00B50856"/>
    <w:rsid w:val="00B50F3A"/>
    <w:rsid w:val="00B50FEC"/>
    <w:rsid w:val="00B511EB"/>
    <w:rsid w:val="00B512CD"/>
    <w:rsid w:val="00B512E5"/>
    <w:rsid w:val="00B515BF"/>
    <w:rsid w:val="00B51761"/>
    <w:rsid w:val="00B5176A"/>
    <w:rsid w:val="00B51818"/>
    <w:rsid w:val="00B51C4D"/>
    <w:rsid w:val="00B51F00"/>
    <w:rsid w:val="00B52100"/>
    <w:rsid w:val="00B52647"/>
    <w:rsid w:val="00B5271B"/>
    <w:rsid w:val="00B528BC"/>
    <w:rsid w:val="00B52B8E"/>
    <w:rsid w:val="00B52DCE"/>
    <w:rsid w:val="00B53071"/>
    <w:rsid w:val="00B536CB"/>
    <w:rsid w:val="00B53D7A"/>
    <w:rsid w:val="00B53F93"/>
    <w:rsid w:val="00B54BE1"/>
    <w:rsid w:val="00B54D45"/>
    <w:rsid w:val="00B54DC3"/>
    <w:rsid w:val="00B551B2"/>
    <w:rsid w:val="00B5521B"/>
    <w:rsid w:val="00B55537"/>
    <w:rsid w:val="00B55664"/>
    <w:rsid w:val="00B5576B"/>
    <w:rsid w:val="00B55954"/>
    <w:rsid w:val="00B55B11"/>
    <w:rsid w:val="00B55B98"/>
    <w:rsid w:val="00B55ED4"/>
    <w:rsid w:val="00B565A9"/>
    <w:rsid w:val="00B566D4"/>
    <w:rsid w:val="00B56701"/>
    <w:rsid w:val="00B567E5"/>
    <w:rsid w:val="00B568C9"/>
    <w:rsid w:val="00B569A2"/>
    <w:rsid w:val="00B56B4D"/>
    <w:rsid w:val="00B56D15"/>
    <w:rsid w:val="00B56FF7"/>
    <w:rsid w:val="00B576CA"/>
    <w:rsid w:val="00B57839"/>
    <w:rsid w:val="00B579AE"/>
    <w:rsid w:val="00B57A80"/>
    <w:rsid w:val="00B60164"/>
    <w:rsid w:val="00B602C7"/>
    <w:rsid w:val="00B6039F"/>
    <w:rsid w:val="00B60CE5"/>
    <w:rsid w:val="00B60EC4"/>
    <w:rsid w:val="00B61051"/>
    <w:rsid w:val="00B61058"/>
    <w:rsid w:val="00B6141D"/>
    <w:rsid w:val="00B6191C"/>
    <w:rsid w:val="00B61974"/>
    <w:rsid w:val="00B61C46"/>
    <w:rsid w:val="00B61EF8"/>
    <w:rsid w:val="00B623B5"/>
    <w:rsid w:val="00B624A2"/>
    <w:rsid w:val="00B6252E"/>
    <w:rsid w:val="00B625FB"/>
    <w:rsid w:val="00B629DF"/>
    <w:rsid w:val="00B62E05"/>
    <w:rsid w:val="00B6375A"/>
    <w:rsid w:val="00B639EE"/>
    <w:rsid w:val="00B63AA2"/>
    <w:rsid w:val="00B63C3C"/>
    <w:rsid w:val="00B63C6A"/>
    <w:rsid w:val="00B63E91"/>
    <w:rsid w:val="00B63F69"/>
    <w:rsid w:val="00B64157"/>
    <w:rsid w:val="00B6420D"/>
    <w:rsid w:val="00B646BB"/>
    <w:rsid w:val="00B6485A"/>
    <w:rsid w:val="00B64896"/>
    <w:rsid w:val="00B6494E"/>
    <w:rsid w:val="00B64B16"/>
    <w:rsid w:val="00B64E7C"/>
    <w:rsid w:val="00B64E93"/>
    <w:rsid w:val="00B6564D"/>
    <w:rsid w:val="00B6623F"/>
    <w:rsid w:val="00B663BA"/>
    <w:rsid w:val="00B66529"/>
    <w:rsid w:val="00B66692"/>
    <w:rsid w:val="00B66977"/>
    <w:rsid w:val="00B6697B"/>
    <w:rsid w:val="00B66DE1"/>
    <w:rsid w:val="00B66E35"/>
    <w:rsid w:val="00B6734B"/>
    <w:rsid w:val="00B70451"/>
    <w:rsid w:val="00B704AB"/>
    <w:rsid w:val="00B7060A"/>
    <w:rsid w:val="00B708AD"/>
    <w:rsid w:val="00B70A7D"/>
    <w:rsid w:val="00B70B26"/>
    <w:rsid w:val="00B70C4D"/>
    <w:rsid w:val="00B7107E"/>
    <w:rsid w:val="00B711D0"/>
    <w:rsid w:val="00B714D1"/>
    <w:rsid w:val="00B71A77"/>
    <w:rsid w:val="00B71E35"/>
    <w:rsid w:val="00B71F22"/>
    <w:rsid w:val="00B720DB"/>
    <w:rsid w:val="00B726E2"/>
    <w:rsid w:val="00B72781"/>
    <w:rsid w:val="00B72787"/>
    <w:rsid w:val="00B72AE4"/>
    <w:rsid w:val="00B72CAE"/>
    <w:rsid w:val="00B72FCF"/>
    <w:rsid w:val="00B72FDF"/>
    <w:rsid w:val="00B7305E"/>
    <w:rsid w:val="00B7319A"/>
    <w:rsid w:val="00B73309"/>
    <w:rsid w:val="00B73464"/>
    <w:rsid w:val="00B73527"/>
    <w:rsid w:val="00B736BD"/>
    <w:rsid w:val="00B73B49"/>
    <w:rsid w:val="00B73B57"/>
    <w:rsid w:val="00B73C99"/>
    <w:rsid w:val="00B73E75"/>
    <w:rsid w:val="00B74209"/>
    <w:rsid w:val="00B748DA"/>
    <w:rsid w:val="00B74A23"/>
    <w:rsid w:val="00B74A2F"/>
    <w:rsid w:val="00B74D5B"/>
    <w:rsid w:val="00B74D88"/>
    <w:rsid w:val="00B75082"/>
    <w:rsid w:val="00B7553A"/>
    <w:rsid w:val="00B75D69"/>
    <w:rsid w:val="00B75DD4"/>
    <w:rsid w:val="00B762FF"/>
    <w:rsid w:val="00B7658F"/>
    <w:rsid w:val="00B76667"/>
    <w:rsid w:val="00B766CE"/>
    <w:rsid w:val="00B7681C"/>
    <w:rsid w:val="00B76B3B"/>
    <w:rsid w:val="00B76F89"/>
    <w:rsid w:val="00B7740E"/>
    <w:rsid w:val="00B777DA"/>
    <w:rsid w:val="00B77814"/>
    <w:rsid w:val="00B779BF"/>
    <w:rsid w:val="00B77A63"/>
    <w:rsid w:val="00B77CBC"/>
    <w:rsid w:val="00B77D55"/>
    <w:rsid w:val="00B77E78"/>
    <w:rsid w:val="00B77EDD"/>
    <w:rsid w:val="00B80174"/>
    <w:rsid w:val="00B8018C"/>
    <w:rsid w:val="00B80AFD"/>
    <w:rsid w:val="00B80E28"/>
    <w:rsid w:val="00B80EFF"/>
    <w:rsid w:val="00B81752"/>
    <w:rsid w:val="00B81921"/>
    <w:rsid w:val="00B81CA2"/>
    <w:rsid w:val="00B81DEA"/>
    <w:rsid w:val="00B82098"/>
    <w:rsid w:val="00B82229"/>
    <w:rsid w:val="00B82296"/>
    <w:rsid w:val="00B824E1"/>
    <w:rsid w:val="00B82564"/>
    <w:rsid w:val="00B8257C"/>
    <w:rsid w:val="00B826F4"/>
    <w:rsid w:val="00B827D7"/>
    <w:rsid w:val="00B828B7"/>
    <w:rsid w:val="00B82954"/>
    <w:rsid w:val="00B82A46"/>
    <w:rsid w:val="00B82A6B"/>
    <w:rsid w:val="00B82D0C"/>
    <w:rsid w:val="00B83193"/>
    <w:rsid w:val="00B83442"/>
    <w:rsid w:val="00B8344A"/>
    <w:rsid w:val="00B834FB"/>
    <w:rsid w:val="00B835D6"/>
    <w:rsid w:val="00B83ABE"/>
    <w:rsid w:val="00B83AD6"/>
    <w:rsid w:val="00B83BC9"/>
    <w:rsid w:val="00B83BFC"/>
    <w:rsid w:val="00B83FD2"/>
    <w:rsid w:val="00B8404A"/>
    <w:rsid w:val="00B844F7"/>
    <w:rsid w:val="00B84EB1"/>
    <w:rsid w:val="00B85187"/>
    <w:rsid w:val="00B85247"/>
    <w:rsid w:val="00B85424"/>
    <w:rsid w:val="00B8553F"/>
    <w:rsid w:val="00B85A1A"/>
    <w:rsid w:val="00B85AE2"/>
    <w:rsid w:val="00B8605C"/>
    <w:rsid w:val="00B865A5"/>
    <w:rsid w:val="00B86679"/>
    <w:rsid w:val="00B87300"/>
    <w:rsid w:val="00B8763F"/>
    <w:rsid w:val="00B87938"/>
    <w:rsid w:val="00B8795E"/>
    <w:rsid w:val="00B87981"/>
    <w:rsid w:val="00B87D59"/>
    <w:rsid w:val="00B901CF"/>
    <w:rsid w:val="00B904D6"/>
    <w:rsid w:val="00B9079C"/>
    <w:rsid w:val="00B907BD"/>
    <w:rsid w:val="00B91089"/>
    <w:rsid w:val="00B91530"/>
    <w:rsid w:val="00B91B1C"/>
    <w:rsid w:val="00B91C22"/>
    <w:rsid w:val="00B91D8F"/>
    <w:rsid w:val="00B91F4C"/>
    <w:rsid w:val="00B925F5"/>
    <w:rsid w:val="00B928D8"/>
    <w:rsid w:val="00B92970"/>
    <w:rsid w:val="00B92F4B"/>
    <w:rsid w:val="00B931FC"/>
    <w:rsid w:val="00B932EC"/>
    <w:rsid w:val="00B93855"/>
    <w:rsid w:val="00B93B6A"/>
    <w:rsid w:val="00B93CB9"/>
    <w:rsid w:val="00B93F0F"/>
    <w:rsid w:val="00B93F3F"/>
    <w:rsid w:val="00B946C5"/>
    <w:rsid w:val="00B949D2"/>
    <w:rsid w:val="00B9525B"/>
    <w:rsid w:val="00B952D3"/>
    <w:rsid w:val="00B95A7D"/>
    <w:rsid w:val="00B95D18"/>
    <w:rsid w:val="00B960F1"/>
    <w:rsid w:val="00B96145"/>
    <w:rsid w:val="00B9617C"/>
    <w:rsid w:val="00B96353"/>
    <w:rsid w:val="00B96BCF"/>
    <w:rsid w:val="00B96DA2"/>
    <w:rsid w:val="00B974DF"/>
    <w:rsid w:val="00B97779"/>
    <w:rsid w:val="00B97816"/>
    <w:rsid w:val="00B97883"/>
    <w:rsid w:val="00BA0447"/>
    <w:rsid w:val="00BA05BF"/>
    <w:rsid w:val="00BA069E"/>
    <w:rsid w:val="00BA0968"/>
    <w:rsid w:val="00BA0A6C"/>
    <w:rsid w:val="00BA0B81"/>
    <w:rsid w:val="00BA0D92"/>
    <w:rsid w:val="00BA1328"/>
    <w:rsid w:val="00BA1417"/>
    <w:rsid w:val="00BA1682"/>
    <w:rsid w:val="00BA1B5E"/>
    <w:rsid w:val="00BA1BA5"/>
    <w:rsid w:val="00BA2127"/>
    <w:rsid w:val="00BA2230"/>
    <w:rsid w:val="00BA234F"/>
    <w:rsid w:val="00BA2416"/>
    <w:rsid w:val="00BA2919"/>
    <w:rsid w:val="00BA29A9"/>
    <w:rsid w:val="00BA2C04"/>
    <w:rsid w:val="00BA2E53"/>
    <w:rsid w:val="00BA33B4"/>
    <w:rsid w:val="00BA3474"/>
    <w:rsid w:val="00BA3677"/>
    <w:rsid w:val="00BA369A"/>
    <w:rsid w:val="00BA37D2"/>
    <w:rsid w:val="00BA39A1"/>
    <w:rsid w:val="00BA39F9"/>
    <w:rsid w:val="00BA3BBD"/>
    <w:rsid w:val="00BA3E20"/>
    <w:rsid w:val="00BA3F22"/>
    <w:rsid w:val="00BA40EC"/>
    <w:rsid w:val="00BA417D"/>
    <w:rsid w:val="00BA4C34"/>
    <w:rsid w:val="00BA5129"/>
    <w:rsid w:val="00BA56A9"/>
    <w:rsid w:val="00BA57DE"/>
    <w:rsid w:val="00BA58E6"/>
    <w:rsid w:val="00BA598B"/>
    <w:rsid w:val="00BA5E73"/>
    <w:rsid w:val="00BA604E"/>
    <w:rsid w:val="00BA6463"/>
    <w:rsid w:val="00BA69F7"/>
    <w:rsid w:val="00BA6A64"/>
    <w:rsid w:val="00BA6B88"/>
    <w:rsid w:val="00BA6D09"/>
    <w:rsid w:val="00BA6D9A"/>
    <w:rsid w:val="00BA6DA1"/>
    <w:rsid w:val="00BA6E37"/>
    <w:rsid w:val="00BA72E8"/>
    <w:rsid w:val="00BA7320"/>
    <w:rsid w:val="00BA75AB"/>
    <w:rsid w:val="00BA77DD"/>
    <w:rsid w:val="00BA78F9"/>
    <w:rsid w:val="00BA7CA9"/>
    <w:rsid w:val="00BA7F26"/>
    <w:rsid w:val="00BB0530"/>
    <w:rsid w:val="00BB0A74"/>
    <w:rsid w:val="00BB0C22"/>
    <w:rsid w:val="00BB0C79"/>
    <w:rsid w:val="00BB1316"/>
    <w:rsid w:val="00BB15EE"/>
    <w:rsid w:val="00BB1638"/>
    <w:rsid w:val="00BB1AEB"/>
    <w:rsid w:val="00BB1CAE"/>
    <w:rsid w:val="00BB1E63"/>
    <w:rsid w:val="00BB1E92"/>
    <w:rsid w:val="00BB201D"/>
    <w:rsid w:val="00BB2328"/>
    <w:rsid w:val="00BB27E1"/>
    <w:rsid w:val="00BB28F0"/>
    <w:rsid w:val="00BB321F"/>
    <w:rsid w:val="00BB34AD"/>
    <w:rsid w:val="00BB35F2"/>
    <w:rsid w:val="00BB3905"/>
    <w:rsid w:val="00BB3943"/>
    <w:rsid w:val="00BB39B6"/>
    <w:rsid w:val="00BB3D76"/>
    <w:rsid w:val="00BB414C"/>
    <w:rsid w:val="00BB4524"/>
    <w:rsid w:val="00BB4543"/>
    <w:rsid w:val="00BB467C"/>
    <w:rsid w:val="00BB48E1"/>
    <w:rsid w:val="00BB48E4"/>
    <w:rsid w:val="00BB4ADA"/>
    <w:rsid w:val="00BB4B67"/>
    <w:rsid w:val="00BB4CC8"/>
    <w:rsid w:val="00BB5370"/>
    <w:rsid w:val="00BB56C6"/>
    <w:rsid w:val="00BB5761"/>
    <w:rsid w:val="00BB59FA"/>
    <w:rsid w:val="00BB5A6F"/>
    <w:rsid w:val="00BB5F0A"/>
    <w:rsid w:val="00BB6243"/>
    <w:rsid w:val="00BB6623"/>
    <w:rsid w:val="00BB6AA0"/>
    <w:rsid w:val="00BB6BEA"/>
    <w:rsid w:val="00BB6ED7"/>
    <w:rsid w:val="00BB6FA1"/>
    <w:rsid w:val="00BB71F8"/>
    <w:rsid w:val="00BB72CF"/>
    <w:rsid w:val="00BB7382"/>
    <w:rsid w:val="00BB75E9"/>
    <w:rsid w:val="00BB7FDC"/>
    <w:rsid w:val="00BC001A"/>
    <w:rsid w:val="00BC00E0"/>
    <w:rsid w:val="00BC057C"/>
    <w:rsid w:val="00BC07BC"/>
    <w:rsid w:val="00BC0C46"/>
    <w:rsid w:val="00BC0EC4"/>
    <w:rsid w:val="00BC1596"/>
    <w:rsid w:val="00BC15D1"/>
    <w:rsid w:val="00BC1631"/>
    <w:rsid w:val="00BC2113"/>
    <w:rsid w:val="00BC2483"/>
    <w:rsid w:val="00BC25E8"/>
    <w:rsid w:val="00BC2751"/>
    <w:rsid w:val="00BC2885"/>
    <w:rsid w:val="00BC2FAC"/>
    <w:rsid w:val="00BC3B62"/>
    <w:rsid w:val="00BC3E1B"/>
    <w:rsid w:val="00BC3E61"/>
    <w:rsid w:val="00BC4297"/>
    <w:rsid w:val="00BC42CA"/>
    <w:rsid w:val="00BC4502"/>
    <w:rsid w:val="00BC4DC2"/>
    <w:rsid w:val="00BC5067"/>
    <w:rsid w:val="00BC52B0"/>
    <w:rsid w:val="00BC530E"/>
    <w:rsid w:val="00BC5C7F"/>
    <w:rsid w:val="00BC5D49"/>
    <w:rsid w:val="00BC5D51"/>
    <w:rsid w:val="00BC61BB"/>
    <w:rsid w:val="00BC62E2"/>
    <w:rsid w:val="00BC660D"/>
    <w:rsid w:val="00BC67F4"/>
    <w:rsid w:val="00BC6C72"/>
    <w:rsid w:val="00BC6E87"/>
    <w:rsid w:val="00BC7141"/>
    <w:rsid w:val="00BC7898"/>
    <w:rsid w:val="00BC78A7"/>
    <w:rsid w:val="00BC79C3"/>
    <w:rsid w:val="00BC7D53"/>
    <w:rsid w:val="00BC7E54"/>
    <w:rsid w:val="00BC7E92"/>
    <w:rsid w:val="00BD0105"/>
    <w:rsid w:val="00BD01B0"/>
    <w:rsid w:val="00BD04FC"/>
    <w:rsid w:val="00BD05C5"/>
    <w:rsid w:val="00BD0B2F"/>
    <w:rsid w:val="00BD11EB"/>
    <w:rsid w:val="00BD133C"/>
    <w:rsid w:val="00BD1592"/>
    <w:rsid w:val="00BD16C2"/>
    <w:rsid w:val="00BD16CA"/>
    <w:rsid w:val="00BD184D"/>
    <w:rsid w:val="00BD1B8F"/>
    <w:rsid w:val="00BD1BDB"/>
    <w:rsid w:val="00BD1CC0"/>
    <w:rsid w:val="00BD25E5"/>
    <w:rsid w:val="00BD2B0D"/>
    <w:rsid w:val="00BD2BB7"/>
    <w:rsid w:val="00BD2D61"/>
    <w:rsid w:val="00BD34A5"/>
    <w:rsid w:val="00BD34B9"/>
    <w:rsid w:val="00BD34C4"/>
    <w:rsid w:val="00BD38D7"/>
    <w:rsid w:val="00BD47EB"/>
    <w:rsid w:val="00BD491F"/>
    <w:rsid w:val="00BD493D"/>
    <w:rsid w:val="00BD4D3F"/>
    <w:rsid w:val="00BD52A4"/>
    <w:rsid w:val="00BD52BB"/>
    <w:rsid w:val="00BD5630"/>
    <w:rsid w:val="00BD56F2"/>
    <w:rsid w:val="00BD592C"/>
    <w:rsid w:val="00BD5F6D"/>
    <w:rsid w:val="00BD6713"/>
    <w:rsid w:val="00BD6A06"/>
    <w:rsid w:val="00BD6BA2"/>
    <w:rsid w:val="00BD6E2B"/>
    <w:rsid w:val="00BD6EA8"/>
    <w:rsid w:val="00BD76C9"/>
    <w:rsid w:val="00BD7BC3"/>
    <w:rsid w:val="00BE0068"/>
    <w:rsid w:val="00BE043D"/>
    <w:rsid w:val="00BE044A"/>
    <w:rsid w:val="00BE074F"/>
    <w:rsid w:val="00BE084D"/>
    <w:rsid w:val="00BE0CFF"/>
    <w:rsid w:val="00BE0D86"/>
    <w:rsid w:val="00BE1053"/>
    <w:rsid w:val="00BE121F"/>
    <w:rsid w:val="00BE1515"/>
    <w:rsid w:val="00BE1ACF"/>
    <w:rsid w:val="00BE1D38"/>
    <w:rsid w:val="00BE1D99"/>
    <w:rsid w:val="00BE20B3"/>
    <w:rsid w:val="00BE22D7"/>
    <w:rsid w:val="00BE25CC"/>
    <w:rsid w:val="00BE2859"/>
    <w:rsid w:val="00BE28A7"/>
    <w:rsid w:val="00BE2B9D"/>
    <w:rsid w:val="00BE45F8"/>
    <w:rsid w:val="00BE4B76"/>
    <w:rsid w:val="00BE4C5B"/>
    <w:rsid w:val="00BE5189"/>
    <w:rsid w:val="00BE518F"/>
    <w:rsid w:val="00BE5247"/>
    <w:rsid w:val="00BE538C"/>
    <w:rsid w:val="00BE53A4"/>
    <w:rsid w:val="00BE55DE"/>
    <w:rsid w:val="00BE59C6"/>
    <w:rsid w:val="00BE5BF5"/>
    <w:rsid w:val="00BE5C75"/>
    <w:rsid w:val="00BE5E16"/>
    <w:rsid w:val="00BE6225"/>
    <w:rsid w:val="00BE661F"/>
    <w:rsid w:val="00BE6676"/>
    <w:rsid w:val="00BE68C9"/>
    <w:rsid w:val="00BE6CE4"/>
    <w:rsid w:val="00BE6DC4"/>
    <w:rsid w:val="00BE6F1F"/>
    <w:rsid w:val="00BE70A9"/>
    <w:rsid w:val="00BE7628"/>
    <w:rsid w:val="00BE769F"/>
    <w:rsid w:val="00BE77A4"/>
    <w:rsid w:val="00BF0088"/>
    <w:rsid w:val="00BF01BB"/>
    <w:rsid w:val="00BF0212"/>
    <w:rsid w:val="00BF054B"/>
    <w:rsid w:val="00BF0882"/>
    <w:rsid w:val="00BF09E8"/>
    <w:rsid w:val="00BF0E6F"/>
    <w:rsid w:val="00BF14FB"/>
    <w:rsid w:val="00BF1A51"/>
    <w:rsid w:val="00BF1B5A"/>
    <w:rsid w:val="00BF1F07"/>
    <w:rsid w:val="00BF21C5"/>
    <w:rsid w:val="00BF24F4"/>
    <w:rsid w:val="00BF27C5"/>
    <w:rsid w:val="00BF2B24"/>
    <w:rsid w:val="00BF2C14"/>
    <w:rsid w:val="00BF308F"/>
    <w:rsid w:val="00BF3997"/>
    <w:rsid w:val="00BF4809"/>
    <w:rsid w:val="00BF4ABD"/>
    <w:rsid w:val="00BF4EDB"/>
    <w:rsid w:val="00BF4F3A"/>
    <w:rsid w:val="00BF4F7B"/>
    <w:rsid w:val="00BF554B"/>
    <w:rsid w:val="00BF59E2"/>
    <w:rsid w:val="00BF6179"/>
    <w:rsid w:val="00BF6788"/>
    <w:rsid w:val="00BF693D"/>
    <w:rsid w:val="00BF6BD0"/>
    <w:rsid w:val="00BF6DFA"/>
    <w:rsid w:val="00BF6EAF"/>
    <w:rsid w:val="00BF70B7"/>
    <w:rsid w:val="00BF71F9"/>
    <w:rsid w:val="00BF72E0"/>
    <w:rsid w:val="00BF744B"/>
    <w:rsid w:val="00BF7483"/>
    <w:rsid w:val="00BF7709"/>
    <w:rsid w:val="00BF7D69"/>
    <w:rsid w:val="00BF7D82"/>
    <w:rsid w:val="00C000CE"/>
    <w:rsid w:val="00C006B9"/>
    <w:rsid w:val="00C00728"/>
    <w:rsid w:val="00C00A5F"/>
    <w:rsid w:val="00C00B5C"/>
    <w:rsid w:val="00C00CDF"/>
    <w:rsid w:val="00C00D6E"/>
    <w:rsid w:val="00C00DE1"/>
    <w:rsid w:val="00C00E1C"/>
    <w:rsid w:val="00C01011"/>
    <w:rsid w:val="00C01314"/>
    <w:rsid w:val="00C014E4"/>
    <w:rsid w:val="00C01506"/>
    <w:rsid w:val="00C01B02"/>
    <w:rsid w:val="00C01B9B"/>
    <w:rsid w:val="00C01CEF"/>
    <w:rsid w:val="00C01F38"/>
    <w:rsid w:val="00C020F0"/>
    <w:rsid w:val="00C0217A"/>
    <w:rsid w:val="00C024DF"/>
    <w:rsid w:val="00C0291B"/>
    <w:rsid w:val="00C02943"/>
    <w:rsid w:val="00C029DF"/>
    <w:rsid w:val="00C02AF5"/>
    <w:rsid w:val="00C02CC1"/>
    <w:rsid w:val="00C03106"/>
    <w:rsid w:val="00C033A8"/>
    <w:rsid w:val="00C036F1"/>
    <w:rsid w:val="00C03BCB"/>
    <w:rsid w:val="00C03C00"/>
    <w:rsid w:val="00C03EB1"/>
    <w:rsid w:val="00C03F4B"/>
    <w:rsid w:val="00C0424B"/>
    <w:rsid w:val="00C04939"/>
    <w:rsid w:val="00C04CA5"/>
    <w:rsid w:val="00C04DEB"/>
    <w:rsid w:val="00C052A5"/>
    <w:rsid w:val="00C052B5"/>
    <w:rsid w:val="00C054B0"/>
    <w:rsid w:val="00C056F6"/>
    <w:rsid w:val="00C05858"/>
    <w:rsid w:val="00C05BE3"/>
    <w:rsid w:val="00C05FA8"/>
    <w:rsid w:val="00C060AE"/>
    <w:rsid w:val="00C06204"/>
    <w:rsid w:val="00C067A0"/>
    <w:rsid w:val="00C068F8"/>
    <w:rsid w:val="00C0698F"/>
    <w:rsid w:val="00C06AB5"/>
    <w:rsid w:val="00C06E44"/>
    <w:rsid w:val="00C07186"/>
    <w:rsid w:val="00C07198"/>
    <w:rsid w:val="00C072C4"/>
    <w:rsid w:val="00C07950"/>
    <w:rsid w:val="00C07DDA"/>
    <w:rsid w:val="00C10333"/>
    <w:rsid w:val="00C105EC"/>
    <w:rsid w:val="00C10B35"/>
    <w:rsid w:val="00C10D19"/>
    <w:rsid w:val="00C10D7E"/>
    <w:rsid w:val="00C1145C"/>
    <w:rsid w:val="00C115BC"/>
    <w:rsid w:val="00C11851"/>
    <w:rsid w:val="00C119BD"/>
    <w:rsid w:val="00C11B1F"/>
    <w:rsid w:val="00C11E61"/>
    <w:rsid w:val="00C11F12"/>
    <w:rsid w:val="00C11F56"/>
    <w:rsid w:val="00C123B5"/>
    <w:rsid w:val="00C1265A"/>
    <w:rsid w:val="00C129FC"/>
    <w:rsid w:val="00C12A08"/>
    <w:rsid w:val="00C134C3"/>
    <w:rsid w:val="00C13A65"/>
    <w:rsid w:val="00C13C05"/>
    <w:rsid w:val="00C13D75"/>
    <w:rsid w:val="00C13E7C"/>
    <w:rsid w:val="00C14197"/>
    <w:rsid w:val="00C14394"/>
    <w:rsid w:val="00C149AB"/>
    <w:rsid w:val="00C14D33"/>
    <w:rsid w:val="00C14FA2"/>
    <w:rsid w:val="00C15001"/>
    <w:rsid w:val="00C1509F"/>
    <w:rsid w:val="00C160CB"/>
    <w:rsid w:val="00C16544"/>
    <w:rsid w:val="00C165DB"/>
    <w:rsid w:val="00C16723"/>
    <w:rsid w:val="00C16A4E"/>
    <w:rsid w:val="00C17029"/>
    <w:rsid w:val="00C17336"/>
    <w:rsid w:val="00C17768"/>
    <w:rsid w:val="00C17C25"/>
    <w:rsid w:val="00C17D24"/>
    <w:rsid w:val="00C20110"/>
    <w:rsid w:val="00C20498"/>
    <w:rsid w:val="00C207DC"/>
    <w:rsid w:val="00C2085F"/>
    <w:rsid w:val="00C20A48"/>
    <w:rsid w:val="00C20C36"/>
    <w:rsid w:val="00C20E5A"/>
    <w:rsid w:val="00C2105E"/>
    <w:rsid w:val="00C2107D"/>
    <w:rsid w:val="00C2123F"/>
    <w:rsid w:val="00C213BB"/>
    <w:rsid w:val="00C215B7"/>
    <w:rsid w:val="00C21957"/>
    <w:rsid w:val="00C21967"/>
    <w:rsid w:val="00C21BBC"/>
    <w:rsid w:val="00C22018"/>
    <w:rsid w:val="00C2204E"/>
    <w:rsid w:val="00C223C1"/>
    <w:rsid w:val="00C2247E"/>
    <w:rsid w:val="00C2268D"/>
    <w:rsid w:val="00C227E2"/>
    <w:rsid w:val="00C2280D"/>
    <w:rsid w:val="00C228DA"/>
    <w:rsid w:val="00C2291B"/>
    <w:rsid w:val="00C22D04"/>
    <w:rsid w:val="00C22DDF"/>
    <w:rsid w:val="00C23033"/>
    <w:rsid w:val="00C23078"/>
    <w:rsid w:val="00C23488"/>
    <w:rsid w:val="00C234C3"/>
    <w:rsid w:val="00C2376B"/>
    <w:rsid w:val="00C23DBC"/>
    <w:rsid w:val="00C23F44"/>
    <w:rsid w:val="00C24070"/>
    <w:rsid w:val="00C24256"/>
    <w:rsid w:val="00C24442"/>
    <w:rsid w:val="00C2495C"/>
    <w:rsid w:val="00C24B10"/>
    <w:rsid w:val="00C24B70"/>
    <w:rsid w:val="00C24B94"/>
    <w:rsid w:val="00C24CCF"/>
    <w:rsid w:val="00C24F62"/>
    <w:rsid w:val="00C251DC"/>
    <w:rsid w:val="00C25229"/>
    <w:rsid w:val="00C2528D"/>
    <w:rsid w:val="00C2547F"/>
    <w:rsid w:val="00C254B3"/>
    <w:rsid w:val="00C25807"/>
    <w:rsid w:val="00C258D6"/>
    <w:rsid w:val="00C25C70"/>
    <w:rsid w:val="00C25EEA"/>
    <w:rsid w:val="00C26187"/>
    <w:rsid w:val="00C261B3"/>
    <w:rsid w:val="00C2625D"/>
    <w:rsid w:val="00C266E9"/>
    <w:rsid w:val="00C26847"/>
    <w:rsid w:val="00C2698A"/>
    <w:rsid w:val="00C27381"/>
    <w:rsid w:val="00C2757F"/>
    <w:rsid w:val="00C302AD"/>
    <w:rsid w:val="00C304FB"/>
    <w:rsid w:val="00C3076E"/>
    <w:rsid w:val="00C307F3"/>
    <w:rsid w:val="00C30A21"/>
    <w:rsid w:val="00C30A6A"/>
    <w:rsid w:val="00C30F35"/>
    <w:rsid w:val="00C310FF"/>
    <w:rsid w:val="00C31283"/>
    <w:rsid w:val="00C31410"/>
    <w:rsid w:val="00C317AA"/>
    <w:rsid w:val="00C31959"/>
    <w:rsid w:val="00C319B2"/>
    <w:rsid w:val="00C31D3A"/>
    <w:rsid w:val="00C31D5E"/>
    <w:rsid w:val="00C31EC0"/>
    <w:rsid w:val="00C324A3"/>
    <w:rsid w:val="00C324A8"/>
    <w:rsid w:val="00C324BD"/>
    <w:rsid w:val="00C32B5A"/>
    <w:rsid w:val="00C32C8D"/>
    <w:rsid w:val="00C32D4C"/>
    <w:rsid w:val="00C338AE"/>
    <w:rsid w:val="00C33D00"/>
    <w:rsid w:val="00C33E51"/>
    <w:rsid w:val="00C3406E"/>
    <w:rsid w:val="00C340B5"/>
    <w:rsid w:val="00C341B8"/>
    <w:rsid w:val="00C341CC"/>
    <w:rsid w:val="00C34668"/>
    <w:rsid w:val="00C34C6F"/>
    <w:rsid w:val="00C34EF8"/>
    <w:rsid w:val="00C34F40"/>
    <w:rsid w:val="00C351DA"/>
    <w:rsid w:val="00C35239"/>
    <w:rsid w:val="00C352C9"/>
    <w:rsid w:val="00C35317"/>
    <w:rsid w:val="00C35DC7"/>
    <w:rsid w:val="00C36401"/>
    <w:rsid w:val="00C36421"/>
    <w:rsid w:val="00C364AF"/>
    <w:rsid w:val="00C3651D"/>
    <w:rsid w:val="00C36549"/>
    <w:rsid w:val="00C365DC"/>
    <w:rsid w:val="00C367EB"/>
    <w:rsid w:val="00C370EA"/>
    <w:rsid w:val="00C37189"/>
    <w:rsid w:val="00C3723C"/>
    <w:rsid w:val="00C37272"/>
    <w:rsid w:val="00C3728E"/>
    <w:rsid w:val="00C3785A"/>
    <w:rsid w:val="00C37C89"/>
    <w:rsid w:val="00C37CFD"/>
    <w:rsid w:val="00C37EB2"/>
    <w:rsid w:val="00C40117"/>
    <w:rsid w:val="00C402A7"/>
    <w:rsid w:val="00C409A5"/>
    <w:rsid w:val="00C409D8"/>
    <w:rsid w:val="00C409D9"/>
    <w:rsid w:val="00C40B89"/>
    <w:rsid w:val="00C40F1E"/>
    <w:rsid w:val="00C4131C"/>
    <w:rsid w:val="00C41324"/>
    <w:rsid w:val="00C414EC"/>
    <w:rsid w:val="00C41565"/>
    <w:rsid w:val="00C41AD8"/>
    <w:rsid w:val="00C41D65"/>
    <w:rsid w:val="00C42144"/>
    <w:rsid w:val="00C42179"/>
    <w:rsid w:val="00C422A8"/>
    <w:rsid w:val="00C42314"/>
    <w:rsid w:val="00C42420"/>
    <w:rsid w:val="00C42433"/>
    <w:rsid w:val="00C425D6"/>
    <w:rsid w:val="00C42640"/>
    <w:rsid w:val="00C42B65"/>
    <w:rsid w:val="00C42BEE"/>
    <w:rsid w:val="00C42D3A"/>
    <w:rsid w:val="00C42EFD"/>
    <w:rsid w:val="00C432EA"/>
    <w:rsid w:val="00C43337"/>
    <w:rsid w:val="00C4336B"/>
    <w:rsid w:val="00C43788"/>
    <w:rsid w:val="00C438C4"/>
    <w:rsid w:val="00C43BFF"/>
    <w:rsid w:val="00C43CA2"/>
    <w:rsid w:val="00C44328"/>
    <w:rsid w:val="00C44CB6"/>
    <w:rsid w:val="00C44E74"/>
    <w:rsid w:val="00C44FE5"/>
    <w:rsid w:val="00C45238"/>
    <w:rsid w:val="00C45441"/>
    <w:rsid w:val="00C46163"/>
    <w:rsid w:val="00C46299"/>
    <w:rsid w:val="00C468DD"/>
    <w:rsid w:val="00C46A66"/>
    <w:rsid w:val="00C46E12"/>
    <w:rsid w:val="00C46F32"/>
    <w:rsid w:val="00C4715F"/>
    <w:rsid w:val="00C4716E"/>
    <w:rsid w:val="00C47808"/>
    <w:rsid w:val="00C47931"/>
    <w:rsid w:val="00C47A1E"/>
    <w:rsid w:val="00C47A8E"/>
    <w:rsid w:val="00C505AB"/>
    <w:rsid w:val="00C50641"/>
    <w:rsid w:val="00C50706"/>
    <w:rsid w:val="00C50900"/>
    <w:rsid w:val="00C50AB2"/>
    <w:rsid w:val="00C50DAC"/>
    <w:rsid w:val="00C50DBD"/>
    <w:rsid w:val="00C519D7"/>
    <w:rsid w:val="00C51C42"/>
    <w:rsid w:val="00C51C7D"/>
    <w:rsid w:val="00C51F1E"/>
    <w:rsid w:val="00C52339"/>
    <w:rsid w:val="00C526C7"/>
    <w:rsid w:val="00C5284D"/>
    <w:rsid w:val="00C52901"/>
    <w:rsid w:val="00C52B45"/>
    <w:rsid w:val="00C52D69"/>
    <w:rsid w:val="00C52ECB"/>
    <w:rsid w:val="00C53139"/>
    <w:rsid w:val="00C53181"/>
    <w:rsid w:val="00C532E4"/>
    <w:rsid w:val="00C533EE"/>
    <w:rsid w:val="00C53D0B"/>
    <w:rsid w:val="00C53D97"/>
    <w:rsid w:val="00C53EAC"/>
    <w:rsid w:val="00C53EB7"/>
    <w:rsid w:val="00C5406E"/>
    <w:rsid w:val="00C54485"/>
    <w:rsid w:val="00C5482B"/>
    <w:rsid w:val="00C5488C"/>
    <w:rsid w:val="00C54A87"/>
    <w:rsid w:val="00C54EE6"/>
    <w:rsid w:val="00C54EE8"/>
    <w:rsid w:val="00C54F53"/>
    <w:rsid w:val="00C55109"/>
    <w:rsid w:val="00C5512D"/>
    <w:rsid w:val="00C5523D"/>
    <w:rsid w:val="00C55450"/>
    <w:rsid w:val="00C554E0"/>
    <w:rsid w:val="00C5560C"/>
    <w:rsid w:val="00C55A1D"/>
    <w:rsid w:val="00C55E8D"/>
    <w:rsid w:val="00C55EA9"/>
    <w:rsid w:val="00C56057"/>
    <w:rsid w:val="00C56542"/>
    <w:rsid w:val="00C5668E"/>
    <w:rsid w:val="00C568B9"/>
    <w:rsid w:val="00C56918"/>
    <w:rsid w:val="00C569CE"/>
    <w:rsid w:val="00C56C43"/>
    <w:rsid w:val="00C56E36"/>
    <w:rsid w:val="00C57A27"/>
    <w:rsid w:val="00C57F34"/>
    <w:rsid w:val="00C60114"/>
    <w:rsid w:val="00C601CC"/>
    <w:rsid w:val="00C602DA"/>
    <w:rsid w:val="00C606C1"/>
    <w:rsid w:val="00C606D5"/>
    <w:rsid w:val="00C60A7D"/>
    <w:rsid w:val="00C60D54"/>
    <w:rsid w:val="00C613F1"/>
    <w:rsid w:val="00C614A2"/>
    <w:rsid w:val="00C615E1"/>
    <w:rsid w:val="00C617D0"/>
    <w:rsid w:val="00C618C1"/>
    <w:rsid w:val="00C61AD8"/>
    <w:rsid w:val="00C61B1F"/>
    <w:rsid w:val="00C61C9D"/>
    <w:rsid w:val="00C61E0E"/>
    <w:rsid w:val="00C61EAC"/>
    <w:rsid w:val="00C61F23"/>
    <w:rsid w:val="00C61F9E"/>
    <w:rsid w:val="00C62899"/>
    <w:rsid w:val="00C628A3"/>
    <w:rsid w:val="00C62ACE"/>
    <w:rsid w:val="00C62AE8"/>
    <w:rsid w:val="00C62AF2"/>
    <w:rsid w:val="00C62B6C"/>
    <w:rsid w:val="00C62D2E"/>
    <w:rsid w:val="00C6304D"/>
    <w:rsid w:val="00C63213"/>
    <w:rsid w:val="00C63397"/>
    <w:rsid w:val="00C63693"/>
    <w:rsid w:val="00C63FDC"/>
    <w:rsid w:val="00C640F8"/>
    <w:rsid w:val="00C6463B"/>
    <w:rsid w:val="00C64655"/>
    <w:rsid w:val="00C646B9"/>
    <w:rsid w:val="00C64D36"/>
    <w:rsid w:val="00C64EFD"/>
    <w:rsid w:val="00C64FB1"/>
    <w:rsid w:val="00C65161"/>
    <w:rsid w:val="00C6540C"/>
    <w:rsid w:val="00C65947"/>
    <w:rsid w:val="00C659FF"/>
    <w:rsid w:val="00C65DE0"/>
    <w:rsid w:val="00C65F83"/>
    <w:rsid w:val="00C6605D"/>
    <w:rsid w:val="00C662D4"/>
    <w:rsid w:val="00C66506"/>
    <w:rsid w:val="00C6676F"/>
    <w:rsid w:val="00C6681E"/>
    <w:rsid w:val="00C6688F"/>
    <w:rsid w:val="00C66A7D"/>
    <w:rsid w:val="00C66F5B"/>
    <w:rsid w:val="00C67087"/>
    <w:rsid w:val="00C670E5"/>
    <w:rsid w:val="00C6714A"/>
    <w:rsid w:val="00C67386"/>
    <w:rsid w:val="00C67541"/>
    <w:rsid w:val="00C6758C"/>
    <w:rsid w:val="00C67619"/>
    <w:rsid w:val="00C67675"/>
    <w:rsid w:val="00C678A1"/>
    <w:rsid w:val="00C678E4"/>
    <w:rsid w:val="00C6794D"/>
    <w:rsid w:val="00C67AC6"/>
    <w:rsid w:val="00C67EF4"/>
    <w:rsid w:val="00C700B7"/>
    <w:rsid w:val="00C701CE"/>
    <w:rsid w:val="00C701F4"/>
    <w:rsid w:val="00C702F9"/>
    <w:rsid w:val="00C70477"/>
    <w:rsid w:val="00C704A1"/>
    <w:rsid w:val="00C704EF"/>
    <w:rsid w:val="00C70617"/>
    <w:rsid w:val="00C70A17"/>
    <w:rsid w:val="00C70C6F"/>
    <w:rsid w:val="00C71165"/>
    <w:rsid w:val="00C71234"/>
    <w:rsid w:val="00C714B6"/>
    <w:rsid w:val="00C715C7"/>
    <w:rsid w:val="00C717B7"/>
    <w:rsid w:val="00C7187C"/>
    <w:rsid w:val="00C71A27"/>
    <w:rsid w:val="00C71C46"/>
    <w:rsid w:val="00C72478"/>
    <w:rsid w:val="00C72AD1"/>
    <w:rsid w:val="00C72D77"/>
    <w:rsid w:val="00C72FD3"/>
    <w:rsid w:val="00C730B0"/>
    <w:rsid w:val="00C731A7"/>
    <w:rsid w:val="00C736A1"/>
    <w:rsid w:val="00C736CC"/>
    <w:rsid w:val="00C7390D"/>
    <w:rsid w:val="00C73D00"/>
    <w:rsid w:val="00C73FC1"/>
    <w:rsid w:val="00C741B1"/>
    <w:rsid w:val="00C742C6"/>
    <w:rsid w:val="00C743D1"/>
    <w:rsid w:val="00C744D5"/>
    <w:rsid w:val="00C74880"/>
    <w:rsid w:val="00C74AE0"/>
    <w:rsid w:val="00C74B4B"/>
    <w:rsid w:val="00C74B82"/>
    <w:rsid w:val="00C74BB6"/>
    <w:rsid w:val="00C74E55"/>
    <w:rsid w:val="00C74E8C"/>
    <w:rsid w:val="00C74E9F"/>
    <w:rsid w:val="00C74FB4"/>
    <w:rsid w:val="00C75156"/>
    <w:rsid w:val="00C753C4"/>
    <w:rsid w:val="00C75902"/>
    <w:rsid w:val="00C75DBF"/>
    <w:rsid w:val="00C760C8"/>
    <w:rsid w:val="00C76151"/>
    <w:rsid w:val="00C76243"/>
    <w:rsid w:val="00C7636B"/>
    <w:rsid w:val="00C7657B"/>
    <w:rsid w:val="00C766F3"/>
    <w:rsid w:val="00C76986"/>
    <w:rsid w:val="00C76B3D"/>
    <w:rsid w:val="00C76CAF"/>
    <w:rsid w:val="00C76CDD"/>
    <w:rsid w:val="00C76D74"/>
    <w:rsid w:val="00C77089"/>
    <w:rsid w:val="00C7730F"/>
    <w:rsid w:val="00C774F8"/>
    <w:rsid w:val="00C77679"/>
    <w:rsid w:val="00C777A9"/>
    <w:rsid w:val="00C77E62"/>
    <w:rsid w:val="00C77EB2"/>
    <w:rsid w:val="00C77F5E"/>
    <w:rsid w:val="00C8006A"/>
    <w:rsid w:val="00C80119"/>
    <w:rsid w:val="00C8019E"/>
    <w:rsid w:val="00C80239"/>
    <w:rsid w:val="00C80305"/>
    <w:rsid w:val="00C8041C"/>
    <w:rsid w:val="00C807EA"/>
    <w:rsid w:val="00C808F1"/>
    <w:rsid w:val="00C8093C"/>
    <w:rsid w:val="00C80BC4"/>
    <w:rsid w:val="00C80E7C"/>
    <w:rsid w:val="00C80E80"/>
    <w:rsid w:val="00C812DC"/>
    <w:rsid w:val="00C815DB"/>
    <w:rsid w:val="00C81730"/>
    <w:rsid w:val="00C81BFD"/>
    <w:rsid w:val="00C81D3F"/>
    <w:rsid w:val="00C822BA"/>
    <w:rsid w:val="00C82572"/>
    <w:rsid w:val="00C82704"/>
    <w:rsid w:val="00C82804"/>
    <w:rsid w:val="00C8283A"/>
    <w:rsid w:val="00C828E2"/>
    <w:rsid w:val="00C8293A"/>
    <w:rsid w:val="00C82A14"/>
    <w:rsid w:val="00C82DA9"/>
    <w:rsid w:val="00C82E10"/>
    <w:rsid w:val="00C82F37"/>
    <w:rsid w:val="00C833B4"/>
    <w:rsid w:val="00C836C7"/>
    <w:rsid w:val="00C837EA"/>
    <w:rsid w:val="00C83E34"/>
    <w:rsid w:val="00C8419F"/>
    <w:rsid w:val="00C84371"/>
    <w:rsid w:val="00C8460E"/>
    <w:rsid w:val="00C84B16"/>
    <w:rsid w:val="00C84F23"/>
    <w:rsid w:val="00C85093"/>
    <w:rsid w:val="00C8543E"/>
    <w:rsid w:val="00C854AD"/>
    <w:rsid w:val="00C8559B"/>
    <w:rsid w:val="00C85B7D"/>
    <w:rsid w:val="00C85CCA"/>
    <w:rsid w:val="00C85D1F"/>
    <w:rsid w:val="00C85F0D"/>
    <w:rsid w:val="00C860C6"/>
    <w:rsid w:val="00C8699B"/>
    <w:rsid w:val="00C86ACC"/>
    <w:rsid w:val="00C86CFD"/>
    <w:rsid w:val="00C86F24"/>
    <w:rsid w:val="00C8713D"/>
    <w:rsid w:val="00C87180"/>
    <w:rsid w:val="00C8733B"/>
    <w:rsid w:val="00C87377"/>
    <w:rsid w:val="00C875E1"/>
    <w:rsid w:val="00C8763B"/>
    <w:rsid w:val="00C878E5"/>
    <w:rsid w:val="00C87A63"/>
    <w:rsid w:val="00C87DE0"/>
    <w:rsid w:val="00C87ED3"/>
    <w:rsid w:val="00C901A0"/>
    <w:rsid w:val="00C90206"/>
    <w:rsid w:val="00C90423"/>
    <w:rsid w:val="00C90869"/>
    <w:rsid w:val="00C91193"/>
    <w:rsid w:val="00C917CF"/>
    <w:rsid w:val="00C919D6"/>
    <w:rsid w:val="00C924D3"/>
    <w:rsid w:val="00C924E5"/>
    <w:rsid w:val="00C92516"/>
    <w:rsid w:val="00C925B7"/>
    <w:rsid w:val="00C92899"/>
    <w:rsid w:val="00C9348D"/>
    <w:rsid w:val="00C93985"/>
    <w:rsid w:val="00C93AA4"/>
    <w:rsid w:val="00C93DAD"/>
    <w:rsid w:val="00C93EC1"/>
    <w:rsid w:val="00C942F9"/>
    <w:rsid w:val="00C945CD"/>
    <w:rsid w:val="00C94669"/>
    <w:rsid w:val="00C947EC"/>
    <w:rsid w:val="00C9480B"/>
    <w:rsid w:val="00C9483E"/>
    <w:rsid w:val="00C94B8D"/>
    <w:rsid w:val="00C94B97"/>
    <w:rsid w:val="00C94FF2"/>
    <w:rsid w:val="00C95302"/>
    <w:rsid w:val="00C95792"/>
    <w:rsid w:val="00C957A1"/>
    <w:rsid w:val="00C95E34"/>
    <w:rsid w:val="00C9687F"/>
    <w:rsid w:val="00C96F18"/>
    <w:rsid w:val="00C9705E"/>
    <w:rsid w:val="00C97336"/>
    <w:rsid w:val="00C97778"/>
    <w:rsid w:val="00C97A59"/>
    <w:rsid w:val="00C97A5E"/>
    <w:rsid w:val="00C97C48"/>
    <w:rsid w:val="00C97EE5"/>
    <w:rsid w:val="00CA001B"/>
    <w:rsid w:val="00CA005E"/>
    <w:rsid w:val="00CA0533"/>
    <w:rsid w:val="00CA055F"/>
    <w:rsid w:val="00CA0A32"/>
    <w:rsid w:val="00CA0A9C"/>
    <w:rsid w:val="00CA0AE1"/>
    <w:rsid w:val="00CA11CF"/>
    <w:rsid w:val="00CA11F6"/>
    <w:rsid w:val="00CA18C9"/>
    <w:rsid w:val="00CA1977"/>
    <w:rsid w:val="00CA23B1"/>
    <w:rsid w:val="00CA23FE"/>
    <w:rsid w:val="00CA27C8"/>
    <w:rsid w:val="00CA29BF"/>
    <w:rsid w:val="00CA29F7"/>
    <w:rsid w:val="00CA2E02"/>
    <w:rsid w:val="00CA2EBA"/>
    <w:rsid w:val="00CA303A"/>
    <w:rsid w:val="00CA3124"/>
    <w:rsid w:val="00CA3549"/>
    <w:rsid w:val="00CA3B1D"/>
    <w:rsid w:val="00CA40AD"/>
    <w:rsid w:val="00CA40FE"/>
    <w:rsid w:val="00CA43DB"/>
    <w:rsid w:val="00CA48F6"/>
    <w:rsid w:val="00CA5112"/>
    <w:rsid w:val="00CA55AF"/>
    <w:rsid w:val="00CA56E3"/>
    <w:rsid w:val="00CA57DE"/>
    <w:rsid w:val="00CA5A73"/>
    <w:rsid w:val="00CA5B1B"/>
    <w:rsid w:val="00CA5D87"/>
    <w:rsid w:val="00CA62BD"/>
    <w:rsid w:val="00CA6432"/>
    <w:rsid w:val="00CA64C0"/>
    <w:rsid w:val="00CA673D"/>
    <w:rsid w:val="00CA6C26"/>
    <w:rsid w:val="00CA6E18"/>
    <w:rsid w:val="00CA6F60"/>
    <w:rsid w:val="00CA704D"/>
    <w:rsid w:val="00CA73CB"/>
    <w:rsid w:val="00CA7419"/>
    <w:rsid w:val="00CA7509"/>
    <w:rsid w:val="00CA7709"/>
    <w:rsid w:val="00CA7B39"/>
    <w:rsid w:val="00CA7BA3"/>
    <w:rsid w:val="00CA7E61"/>
    <w:rsid w:val="00CB05C1"/>
    <w:rsid w:val="00CB0943"/>
    <w:rsid w:val="00CB09E9"/>
    <w:rsid w:val="00CB0E2B"/>
    <w:rsid w:val="00CB11EE"/>
    <w:rsid w:val="00CB152C"/>
    <w:rsid w:val="00CB21AE"/>
    <w:rsid w:val="00CB24D0"/>
    <w:rsid w:val="00CB26E5"/>
    <w:rsid w:val="00CB297F"/>
    <w:rsid w:val="00CB2AF1"/>
    <w:rsid w:val="00CB2C16"/>
    <w:rsid w:val="00CB2DF2"/>
    <w:rsid w:val="00CB3048"/>
    <w:rsid w:val="00CB312B"/>
    <w:rsid w:val="00CB33AA"/>
    <w:rsid w:val="00CB371B"/>
    <w:rsid w:val="00CB37D7"/>
    <w:rsid w:val="00CB3A17"/>
    <w:rsid w:val="00CB3D48"/>
    <w:rsid w:val="00CB4367"/>
    <w:rsid w:val="00CB46C8"/>
    <w:rsid w:val="00CB4804"/>
    <w:rsid w:val="00CB4992"/>
    <w:rsid w:val="00CB4AF3"/>
    <w:rsid w:val="00CB4BD2"/>
    <w:rsid w:val="00CB4CBA"/>
    <w:rsid w:val="00CB5102"/>
    <w:rsid w:val="00CB5471"/>
    <w:rsid w:val="00CB5581"/>
    <w:rsid w:val="00CB5636"/>
    <w:rsid w:val="00CB56B1"/>
    <w:rsid w:val="00CB573E"/>
    <w:rsid w:val="00CB5A6B"/>
    <w:rsid w:val="00CB5B52"/>
    <w:rsid w:val="00CB5CE8"/>
    <w:rsid w:val="00CB6216"/>
    <w:rsid w:val="00CB62D5"/>
    <w:rsid w:val="00CB633A"/>
    <w:rsid w:val="00CB6358"/>
    <w:rsid w:val="00CB6580"/>
    <w:rsid w:val="00CB6E08"/>
    <w:rsid w:val="00CB7254"/>
    <w:rsid w:val="00CB74A7"/>
    <w:rsid w:val="00CB7627"/>
    <w:rsid w:val="00CB7AE8"/>
    <w:rsid w:val="00CB7BCE"/>
    <w:rsid w:val="00CB7C57"/>
    <w:rsid w:val="00CB7D1E"/>
    <w:rsid w:val="00CB7DB8"/>
    <w:rsid w:val="00CB7E87"/>
    <w:rsid w:val="00CC01EB"/>
    <w:rsid w:val="00CC0244"/>
    <w:rsid w:val="00CC02B4"/>
    <w:rsid w:val="00CC0385"/>
    <w:rsid w:val="00CC0A36"/>
    <w:rsid w:val="00CC0DFD"/>
    <w:rsid w:val="00CC1B08"/>
    <w:rsid w:val="00CC1B4B"/>
    <w:rsid w:val="00CC1BE2"/>
    <w:rsid w:val="00CC1C5B"/>
    <w:rsid w:val="00CC1EDA"/>
    <w:rsid w:val="00CC21FF"/>
    <w:rsid w:val="00CC23C9"/>
    <w:rsid w:val="00CC24A3"/>
    <w:rsid w:val="00CC2AC0"/>
    <w:rsid w:val="00CC2B50"/>
    <w:rsid w:val="00CC2D42"/>
    <w:rsid w:val="00CC2D7E"/>
    <w:rsid w:val="00CC2E08"/>
    <w:rsid w:val="00CC2EDF"/>
    <w:rsid w:val="00CC2FF7"/>
    <w:rsid w:val="00CC30E8"/>
    <w:rsid w:val="00CC30FF"/>
    <w:rsid w:val="00CC31B5"/>
    <w:rsid w:val="00CC331E"/>
    <w:rsid w:val="00CC34D3"/>
    <w:rsid w:val="00CC352F"/>
    <w:rsid w:val="00CC3629"/>
    <w:rsid w:val="00CC483F"/>
    <w:rsid w:val="00CC4A5A"/>
    <w:rsid w:val="00CC4A6E"/>
    <w:rsid w:val="00CC4E19"/>
    <w:rsid w:val="00CC4EE2"/>
    <w:rsid w:val="00CC53CC"/>
    <w:rsid w:val="00CC5CE2"/>
    <w:rsid w:val="00CC6B93"/>
    <w:rsid w:val="00CC6ECE"/>
    <w:rsid w:val="00CC70D5"/>
    <w:rsid w:val="00CC7268"/>
    <w:rsid w:val="00CC743C"/>
    <w:rsid w:val="00CC7482"/>
    <w:rsid w:val="00CC74F8"/>
    <w:rsid w:val="00CC7591"/>
    <w:rsid w:val="00CC775D"/>
    <w:rsid w:val="00CC789C"/>
    <w:rsid w:val="00CC78C6"/>
    <w:rsid w:val="00CC7A98"/>
    <w:rsid w:val="00CC7B91"/>
    <w:rsid w:val="00CC7D52"/>
    <w:rsid w:val="00CC7E9C"/>
    <w:rsid w:val="00CD0864"/>
    <w:rsid w:val="00CD0F37"/>
    <w:rsid w:val="00CD107C"/>
    <w:rsid w:val="00CD1BAC"/>
    <w:rsid w:val="00CD1C10"/>
    <w:rsid w:val="00CD1E06"/>
    <w:rsid w:val="00CD1E5D"/>
    <w:rsid w:val="00CD1FE8"/>
    <w:rsid w:val="00CD20F3"/>
    <w:rsid w:val="00CD21C0"/>
    <w:rsid w:val="00CD24E9"/>
    <w:rsid w:val="00CD2936"/>
    <w:rsid w:val="00CD294F"/>
    <w:rsid w:val="00CD2DC2"/>
    <w:rsid w:val="00CD2E0A"/>
    <w:rsid w:val="00CD2E5C"/>
    <w:rsid w:val="00CD3173"/>
    <w:rsid w:val="00CD318D"/>
    <w:rsid w:val="00CD3259"/>
    <w:rsid w:val="00CD3399"/>
    <w:rsid w:val="00CD3431"/>
    <w:rsid w:val="00CD3C5D"/>
    <w:rsid w:val="00CD3D9B"/>
    <w:rsid w:val="00CD3E84"/>
    <w:rsid w:val="00CD3F62"/>
    <w:rsid w:val="00CD3F89"/>
    <w:rsid w:val="00CD3FCC"/>
    <w:rsid w:val="00CD40BB"/>
    <w:rsid w:val="00CD412F"/>
    <w:rsid w:val="00CD41AF"/>
    <w:rsid w:val="00CD4279"/>
    <w:rsid w:val="00CD4353"/>
    <w:rsid w:val="00CD4452"/>
    <w:rsid w:val="00CD48C6"/>
    <w:rsid w:val="00CD49B7"/>
    <w:rsid w:val="00CD513F"/>
    <w:rsid w:val="00CD53BC"/>
    <w:rsid w:val="00CD53E5"/>
    <w:rsid w:val="00CD546D"/>
    <w:rsid w:val="00CD5B14"/>
    <w:rsid w:val="00CD5B4E"/>
    <w:rsid w:val="00CD5F36"/>
    <w:rsid w:val="00CD65EA"/>
    <w:rsid w:val="00CD6A7A"/>
    <w:rsid w:val="00CD6CF7"/>
    <w:rsid w:val="00CD6D5C"/>
    <w:rsid w:val="00CD70E9"/>
    <w:rsid w:val="00CD70FE"/>
    <w:rsid w:val="00CD71E5"/>
    <w:rsid w:val="00CD73F4"/>
    <w:rsid w:val="00CD7F83"/>
    <w:rsid w:val="00CD7FF0"/>
    <w:rsid w:val="00CE0308"/>
    <w:rsid w:val="00CE0506"/>
    <w:rsid w:val="00CE05D4"/>
    <w:rsid w:val="00CE0668"/>
    <w:rsid w:val="00CE09C2"/>
    <w:rsid w:val="00CE0D80"/>
    <w:rsid w:val="00CE10B1"/>
    <w:rsid w:val="00CE11B3"/>
    <w:rsid w:val="00CE150F"/>
    <w:rsid w:val="00CE197D"/>
    <w:rsid w:val="00CE1C35"/>
    <w:rsid w:val="00CE1E74"/>
    <w:rsid w:val="00CE1E8C"/>
    <w:rsid w:val="00CE1F26"/>
    <w:rsid w:val="00CE2004"/>
    <w:rsid w:val="00CE20C6"/>
    <w:rsid w:val="00CE268C"/>
    <w:rsid w:val="00CE2709"/>
    <w:rsid w:val="00CE2E15"/>
    <w:rsid w:val="00CE3365"/>
    <w:rsid w:val="00CE3406"/>
    <w:rsid w:val="00CE360B"/>
    <w:rsid w:val="00CE3832"/>
    <w:rsid w:val="00CE3BA7"/>
    <w:rsid w:val="00CE3E3A"/>
    <w:rsid w:val="00CE3E3F"/>
    <w:rsid w:val="00CE4293"/>
    <w:rsid w:val="00CE4310"/>
    <w:rsid w:val="00CE48E0"/>
    <w:rsid w:val="00CE4A6C"/>
    <w:rsid w:val="00CE4DD1"/>
    <w:rsid w:val="00CE50EC"/>
    <w:rsid w:val="00CE54A3"/>
    <w:rsid w:val="00CE56DB"/>
    <w:rsid w:val="00CE5A23"/>
    <w:rsid w:val="00CE6158"/>
    <w:rsid w:val="00CE633F"/>
    <w:rsid w:val="00CE6435"/>
    <w:rsid w:val="00CE6680"/>
    <w:rsid w:val="00CE69F6"/>
    <w:rsid w:val="00CE7088"/>
    <w:rsid w:val="00CE735B"/>
    <w:rsid w:val="00CE73E5"/>
    <w:rsid w:val="00CE787E"/>
    <w:rsid w:val="00CE7923"/>
    <w:rsid w:val="00CE7AC7"/>
    <w:rsid w:val="00CF003B"/>
    <w:rsid w:val="00CF003C"/>
    <w:rsid w:val="00CF0387"/>
    <w:rsid w:val="00CF0665"/>
    <w:rsid w:val="00CF0811"/>
    <w:rsid w:val="00CF08A6"/>
    <w:rsid w:val="00CF0913"/>
    <w:rsid w:val="00CF0DA0"/>
    <w:rsid w:val="00CF111C"/>
    <w:rsid w:val="00CF14C9"/>
    <w:rsid w:val="00CF164B"/>
    <w:rsid w:val="00CF172C"/>
    <w:rsid w:val="00CF1BC0"/>
    <w:rsid w:val="00CF1CB7"/>
    <w:rsid w:val="00CF21AD"/>
    <w:rsid w:val="00CF226B"/>
    <w:rsid w:val="00CF22F3"/>
    <w:rsid w:val="00CF24BB"/>
    <w:rsid w:val="00CF2571"/>
    <w:rsid w:val="00CF30F6"/>
    <w:rsid w:val="00CF312F"/>
    <w:rsid w:val="00CF3F75"/>
    <w:rsid w:val="00CF4032"/>
    <w:rsid w:val="00CF4151"/>
    <w:rsid w:val="00CF41A6"/>
    <w:rsid w:val="00CF4258"/>
    <w:rsid w:val="00CF440A"/>
    <w:rsid w:val="00CF498B"/>
    <w:rsid w:val="00CF4A88"/>
    <w:rsid w:val="00CF4C7F"/>
    <w:rsid w:val="00CF4DCD"/>
    <w:rsid w:val="00CF4F2B"/>
    <w:rsid w:val="00CF53B5"/>
    <w:rsid w:val="00CF5417"/>
    <w:rsid w:val="00CF57EB"/>
    <w:rsid w:val="00CF5BC1"/>
    <w:rsid w:val="00CF5E52"/>
    <w:rsid w:val="00CF5FE1"/>
    <w:rsid w:val="00CF617C"/>
    <w:rsid w:val="00CF61E6"/>
    <w:rsid w:val="00CF6407"/>
    <w:rsid w:val="00CF66A3"/>
    <w:rsid w:val="00CF6863"/>
    <w:rsid w:val="00CF6D17"/>
    <w:rsid w:val="00CF6D6E"/>
    <w:rsid w:val="00CF7442"/>
    <w:rsid w:val="00CF787A"/>
    <w:rsid w:val="00CF7975"/>
    <w:rsid w:val="00CF79C4"/>
    <w:rsid w:val="00CF7CBF"/>
    <w:rsid w:val="00D0033B"/>
    <w:rsid w:val="00D005BC"/>
    <w:rsid w:val="00D00726"/>
    <w:rsid w:val="00D00843"/>
    <w:rsid w:val="00D00B85"/>
    <w:rsid w:val="00D00CDA"/>
    <w:rsid w:val="00D01166"/>
    <w:rsid w:val="00D0151A"/>
    <w:rsid w:val="00D01C22"/>
    <w:rsid w:val="00D02068"/>
    <w:rsid w:val="00D020A0"/>
    <w:rsid w:val="00D02161"/>
    <w:rsid w:val="00D0225C"/>
    <w:rsid w:val="00D024A3"/>
    <w:rsid w:val="00D028E7"/>
    <w:rsid w:val="00D02994"/>
    <w:rsid w:val="00D02C2F"/>
    <w:rsid w:val="00D02E6A"/>
    <w:rsid w:val="00D02E94"/>
    <w:rsid w:val="00D031E1"/>
    <w:rsid w:val="00D035FE"/>
    <w:rsid w:val="00D03613"/>
    <w:rsid w:val="00D037BE"/>
    <w:rsid w:val="00D03B06"/>
    <w:rsid w:val="00D03B43"/>
    <w:rsid w:val="00D03CD5"/>
    <w:rsid w:val="00D03EBB"/>
    <w:rsid w:val="00D04037"/>
    <w:rsid w:val="00D041C5"/>
    <w:rsid w:val="00D0461E"/>
    <w:rsid w:val="00D04703"/>
    <w:rsid w:val="00D047B9"/>
    <w:rsid w:val="00D047E9"/>
    <w:rsid w:val="00D04B00"/>
    <w:rsid w:val="00D04B33"/>
    <w:rsid w:val="00D0524C"/>
    <w:rsid w:val="00D05296"/>
    <w:rsid w:val="00D052DC"/>
    <w:rsid w:val="00D05989"/>
    <w:rsid w:val="00D05DB5"/>
    <w:rsid w:val="00D0631C"/>
    <w:rsid w:val="00D066FB"/>
    <w:rsid w:val="00D06D0F"/>
    <w:rsid w:val="00D06DB0"/>
    <w:rsid w:val="00D06E0E"/>
    <w:rsid w:val="00D07429"/>
    <w:rsid w:val="00D0744F"/>
    <w:rsid w:val="00D0789D"/>
    <w:rsid w:val="00D07ACA"/>
    <w:rsid w:val="00D07B50"/>
    <w:rsid w:val="00D07B8F"/>
    <w:rsid w:val="00D07EF5"/>
    <w:rsid w:val="00D104DD"/>
    <w:rsid w:val="00D10608"/>
    <w:rsid w:val="00D1066B"/>
    <w:rsid w:val="00D10674"/>
    <w:rsid w:val="00D108AC"/>
    <w:rsid w:val="00D109FE"/>
    <w:rsid w:val="00D10A6B"/>
    <w:rsid w:val="00D10B66"/>
    <w:rsid w:val="00D10B97"/>
    <w:rsid w:val="00D10E54"/>
    <w:rsid w:val="00D10F3C"/>
    <w:rsid w:val="00D1126A"/>
    <w:rsid w:val="00D1136A"/>
    <w:rsid w:val="00D114CD"/>
    <w:rsid w:val="00D11C10"/>
    <w:rsid w:val="00D11CC2"/>
    <w:rsid w:val="00D11DFB"/>
    <w:rsid w:val="00D12013"/>
    <w:rsid w:val="00D12145"/>
    <w:rsid w:val="00D12592"/>
    <w:rsid w:val="00D1259C"/>
    <w:rsid w:val="00D12932"/>
    <w:rsid w:val="00D12C0B"/>
    <w:rsid w:val="00D12C69"/>
    <w:rsid w:val="00D131C3"/>
    <w:rsid w:val="00D133F2"/>
    <w:rsid w:val="00D1384D"/>
    <w:rsid w:val="00D13BA7"/>
    <w:rsid w:val="00D14DD3"/>
    <w:rsid w:val="00D14F6C"/>
    <w:rsid w:val="00D14FEB"/>
    <w:rsid w:val="00D15050"/>
    <w:rsid w:val="00D150AF"/>
    <w:rsid w:val="00D15130"/>
    <w:rsid w:val="00D1571D"/>
    <w:rsid w:val="00D15783"/>
    <w:rsid w:val="00D15B34"/>
    <w:rsid w:val="00D15CCA"/>
    <w:rsid w:val="00D165D8"/>
    <w:rsid w:val="00D166C3"/>
    <w:rsid w:val="00D1677A"/>
    <w:rsid w:val="00D16834"/>
    <w:rsid w:val="00D16AD9"/>
    <w:rsid w:val="00D16B85"/>
    <w:rsid w:val="00D16BB6"/>
    <w:rsid w:val="00D16C24"/>
    <w:rsid w:val="00D16CB6"/>
    <w:rsid w:val="00D16CD8"/>
    <w:rsid w:val="00D16E7F"/>
    <w:rsid w:val="00D16F08"/>
    <w:rsid w:val="00D17386"/>
    <w:rsid w:val="00D17557"/>
    <w:rsid w:val="00D17794"/>
    <w:rsid w:val="00D178B2"/>
    <w:rsid w:val="00D17AA1"/>
    <w:rsid w:val="00D17BC5"/>
    <w:rsid w:val="00D17E9F"/>
    <w:rsid w:val="00D202B1"/>
    <w:rsid w:val="00D204E4"/>
    <w:rsid w:val="00D208C9"/>
    <w:rsid w:val="00D20B53"/>
    <w:rsid w:val="00D20E9E"/>
    <w:rsid w:val="00D2129F"/>
    <w:rsid w:val="00D212DE"/>
    <w:rsid w:val="00D213D2"/>
    <w:rsid w:val="00D213D5"/>
    <w:rsid w:val="00D21CE8"/>
    <w:rsid w:val="00D21D31"/>
    <w:rsid w:val="00D21E18"/>
    <w:rsid w:val="00D21FDD"/>
    <w:rsid w:val="00D21FE0"/>
    <w:rsid w:val="00D22383"/>
    <w:rsid w:val="00D22386"/>
    <w:rsid w:val="00D224D7"/>
    <w:rsid w:val="00D225A9"/>
    <w:rsid w:val="00D2288E"/>
    <w:rsid w:val="00D22D77"/>
    <w:rsid w:val="00D22E52"/>
    <w:rsid w:val="00D22EC1"/>
    <w:rsid w:val="00D233C2"/>
    <w:rsid w:val="00D23458"/>
    <w:rsid w:val="00D23AAA"/>
    <w:rsid w:val="00D23BA5"/>
    <w:rsid w:val="00D23BF3"/>
    <w:rsid w:val="00D23EEB"/>
    <w:rsid w:val="00D24070"/>
    <w:rsid w:val="00D24325"/>
    <w:rsid w:val="00D246C2"/>
    <w:rsid w:val="00D24A35"/>
    <w:rsid w:val="00D24BBE"/>
    <w:rsid w:val="00D24CAB"/>
    <w:rsid w:val="00D25684"/>
    <w:rsid w:val="00D256FD"/>
    <w:rsid w:val="00D25902"/>
    <w:rsid w:val="00D25927"/>
    <w:rsid w:val="00D25CF7"/>
    <w:rsid w:val="00D26023"/>
    <w:rsid w:val="00D26256"/>
    <w:rsid w:val="00D26257"/>
    <w:rsid w:val="00D2629C"/>
    <w:rsid w:val="00D263E6"/>
    <w:rsid w:val="00D26A38"/>
    <w:rsid w:val="00D26D20"/>
    <w:rsid w:val="00D26D59"/>
    <w:rsid w:val="00D27270"/>
    <w:rsid w:val="00D272D6"/>
    <w:rsid w:val="00D27516"/>
    <w:rsid w:val="00D27617"/>
    <w:rsid w:val="00D27CFC"/>
    <w:rsid w:val="00D301A5"/>
    <w:rsid w:val="00D309EF"/>
    <w:rsid w:val="00D30A9E"/>
    <w:rsid w:val="00D30EB1"/>
    <w:rsid w:val="00D30FD0"/>
    <w:rsid w:val="00D310EB"/>
    <w:rsid w:val="00D31143"/>
    <w:rsid w:val="00D312E2"/>
    <w:rsid w:val="00D313C7"/>
    <w:rsid w:val="00D31724"/>
    <w:rsid w:val="00D31814"/>
    <w:rsid w:val="00D31C18"/>
    <w:rsid w:val="00D32136"/>
    <w:rsid w:val="00D324B5"/>
    <w:rsid w:val="00D3253F"/>
    <w:rsid w:val="00D3274E"/>
    <w:rsid w:val="00D3277F"/>
    <w:rsid w:val="00D328AD"/>
    <w:rsid w:val="00D32910"/>
    <w:rsid w:val="00D32D91"/>
    <w:rsid w:val="00D32DC4"/>
    <w:rsid w:val="00D32E58"/>
    <w:rsid w:val="00D32E7C"/>
    <w:rsid w:val="00D33184"/>
    <w:rsid w:val="00D333A9"/>
    <w:rsid w:val="00D33637"/>
    <w:rsid w:val="00D336FF"/>
    <w:rsid w:val="00D33947"/>
    <w:rsid w:val="00D33962"/>
    <w:rsid w:val="00D33DA0"/>
    <w:rsid w:val="00D33DC1"/>
    <w:rsid w:val="00D33FC2"/>
    <w:rsid w:val="00D34261"/>
    <w:rsid w:val="00D342C7"/>
    <w:rsid w:val="00D34553"/>
    <w:rsid w:val="00D34B14"/>
    <w:rsid w:val="00D34C89"/>
    <w:rsid w:val="00D34F6C"/>
    <w:rsid w:val="00D35013"/>
    <w:rsid w:val="00D356D8"/>
    <w:rsid w:val="00D357F5"/>
    <w:rsid w:val="00D35B7E"/>
    <w:rsid w:val="00D35C93"/>
    <w:rsid w:val="00D36360"/>
    <w:rsid w:val="00D3642E"/>
    <w:rsid w:val="00D3646A"/>
    <w:rsid w:val="00D367C5"/>
    <w:rsid w:val="00D36B29"/>
    <w:rsid w:val="00D36C6B"/>
    <w:rsid w:val="00D37012"/>
    <w:rsid w:val="00D37552"/>
    <w:rsid w:val="00D3761E"/>
    <w:rsid w:val="00D37977"/>
    <w:rsid w:val="00D37A48"/>
    <w:rsid w:val="00D37AEA"/>
    <w:rsid w:val="00D37E21"/>
    <w:rsid w:val="00D37F13"/>
    <w:rsid w:val="00D37F8D"/>
    <w:rsid w:val="00D403B5"/>
    <w:rsid w:val="00D4068B"/>
    <w:rsid w:val="00D406BA"/>
    <w:rsid w:val="00D4072B"/>
    <w:rsid w:val="00D409AF"/>
    <w:rsid w:val="00D409F8"/>
    <w:rsid w:val="00D40D49"/>
    <w:rsid w:val="00D40DCC"/>
    <w:rsid w:val="00D40E05"/>
    <w:rsid w:val="00D41088"/>
    <w:rsid w:val="00D412F4"/>
    <w:rsid w:val="00D4131A"/>
    <w:rsid w:val="00D413BF"/>
    <w:rsid w:val="00D414CE"/>
    <w:rsid w:val="00D4175B"/>
    <w:rsid w:val="00D41AA8"/>
    <w:rsid w:val="00D41DF5"/>
    <w:rsid w:val="00D41F44"/>
    <w:rsid w:val="00D422D0"/>
    <w:rsid w:val="00D42789"/>
    <w:rsid w:val="00D42DAB"/>
    <w:rsid w:val="00D42DAE"/>
    <w:rsid w:val="00D434EF"/>
    <w:rsid w:val="00D436DE"/>
    <w:rsid w:val="00D43715"/>
    <w:rsid w:val="00D43841"/>
    <w:rsid w:val="00D43843"/>
    <w:rsid w:val="00D43931"/>
    <w:rsid w:val="00D43BF4"/>
    <w:rsid w:val="00D43CA5"/>
    <w:rsid w:val="00D445F9"/>
    <w:rsid w:val="00D446A4"/>
    <w:rsid w:val="00D44848"/>
    <w:rsid w:val="00D44FA8"/>
    <w:rsid w:val="00D45263"/>
    <w:rsid w:val="00D45338"/>
    <w:rsid w:val="00D4549B"/>
    <w:rsid w:val="00D456CB"/>
    <w:rsid w:val="00D45CB2"/>
    <w:rsid w:val="00D46060"/>
    <w:rsid w:val="00D4607A"/>
    <w:rsid w:val="00D462CC"/>
    <w:rsid w:val="00D46829"/>
    <w:rsid w:val="00D469E7"/>
    <w:rsid w:val="00D46ADF"/>
    <w:rsid w:val="00D46C59"/>
    <w:rsid w:val="00D46DCD"/>
    <w:rsid w:val="00D47064"/>
    <w:rsid w:val="00D470DF"/>
    <w:rsid w:val="00D4723C"/>
    <w:rsid w:val="00D47884"/>
    <w:rsid w:val="00D47E67"/>
    <w:rsid w:val="00D50090"/>
    <w:rsid w:val="00D5011C"/>
    <w:rsid w:val="00D50303"/>
    <w:rsid w:val="00D50348"/>
    <w:rsid w:val="00D50F06"/>
    <w:rsid w:val="00D51053"/>
    <w:rsid w:val="00D51338"/>
    <w:rsid w:val="00D5139E"/>
    <w:rsid w:val="00D513E5"/>
    <w:rsid w:val="00D51502"/>
    <w:rsid w:val="00D51577"/>
    <w:rsid w:val="00D51633"/>
    <w:rsid w:val="00D51634"/>
    <w:rsid w:val="00D518BE"/>
    <w:rsid w:val="00D519AE"/>
    <w:rsid w:val="00D5279C"/>
    <w:rsid w:val="00D52D7D"/>
    <w:rsid w:val="00D52F1D"/>
    <w:rsid w:val="00D5319E"/>
    <w:rsid w:val="00D532E7"/>
    <w:rsid w:val="00D53338"/>
    <w:rsid w:val="00D53418"/>
    <w:rsid w:val="00D535C0"/>
    <w:rsid w:val="00D53753"/>
    <w:rsid w:val="00D53B7F"/>
    <w:rsid w:val="00D53DA2"/>
    <w:rsid w:val="00D53DFF"/>
    <w:rsid w:val="00D53EC4"/>
    <w:rsid w:val="00D541DE"/>
    <w:rsid w:val="00D544F6"/>
    <w:rsid w:val="00D54746"/>
    <w:rsid w:val="00D547B2"/>
    <w:rsid w:val="00D54965"/>
    <w:rsid w:val="00D54986"/>
    <w:rsid w:val="00D54CE9"/>
    <w:rsid w:val="00D55066"/>
    <w:rsid w:val="00D55160"/>
    <w:rsid w:val="00D55212"/>
    <w:rsid w:val="00D554AF"/>
    <w:rsid w:val="00D557CF"/>
    <w:rsid w:val="00D55876"/>
    <w:rsid w:val="00D55A24"/>
    <w:rsid w:val="00D55A51"/>
    <w:rsid w:val="00D55A85"/>
    <w:rsid w:val="00D55BE6"/>
    <w:rsid w:val="00D55F58"/>
    <w:rsid w:val="00D56152"/>
    <w:rsid w:val="00D567C9"/>
    <w:rsid w:val="00D56951"/>
    <w:rsid w:val="00D57233"/>
    <w:rsid w:val="00D57B38"/>
    <w:rsid w:val="00D57F75"/>
    <w:rsid w:val="00D6003B"/>
    <w:rsid w:val="00D600BA"/>
    <w:rsid w:val="00D60342"/>
    <w:rsid w:val="00D6052D"/>
    <w:rsid w:val="00D60772"/>
    <w:rsid w:val="00D60786"/>
    <w:rsid w:val="00D6080E"/>
    <w:rsid w:val="00D60D90"/>
    <w:rsid w:val="00D60E97"/>
    <w:rsid w:val="00D60EA6"/>
    <w:rsid w:val="00D611E1"/>
    <w:rsid w:val="00D61382"/>
    <w:rsid w:val="00D61442"/>
    <w:rsid w:val="00D61598"/>
    <w:rsid w:val="00D615E2"/>
    <w:rsid w:val="00D61629"/>
    <w:rsid w:val="00D61712"/>
    <w:rsid w:val="00D61850"/>
    <w:rsid w:val="00D61861"/>
    <w:rsid w:val="00D618E9"/>
    <w:rsid w:val="00D619A5"/>
    <w:rsid w:val="00D619AB"/>
    <w:rsid w:val="00D61B8E"/>
    <w:rsid w:val="00D61D8A"/>
    <w:rsid w:val="00D62101"/>
    <w:rsid w:val="00D6213F"/>
    <w:rsid w:val="00D6232B"/>
    <w:rsid w:val="00D62A4F"/>
    <w:rsid w:val="00D62CCD"/>
    <w:rsid w:val="00D62F16"/>
    <w:rsid w:val="00D631FC"/>
    <w:rsid w:val="00D6342B"/>
    <w:rsid w:val="00D63837"/>
    <w:rsid w:val="00D63D35"/>
    <w:rsid w:val="00D63E20"/>
    <w:rsid w:val="00D63F0E"/>
    <w:rsid w:val="00D64241"/>
    <w:rsid w:val="00D644D3"/>
    <w:rsid w:val="00D646EC"/>
    <w:rsid w:val="00D6477E"/>
    <w:rsid w:val="00D64A04"/>
    <w:rsid w:val="00D64BDE"/>
    <w:rsid w:val="00D64E16"/>
    <w:rsid w:val="00D6549F"/>
    <w:rsid w:val="00D657BC"/>
    <w:rsid w:val="00D6580F"/>
    <w:rsid w:val="00D65BD9"/>
    <w:rsid w:val="00D65FC6"/>
    <w:rsid w:val="00D663B7"/>
    <w:rsid w:val="00D663C0"/>
    <w:rsid w:val="00D666F7"/>
    <w:rsid w:val="00D6685C"/>
    <w:rsid w:val="00D66B59"/>
    <w:rsid w:val="00D66B70"/>
    <w:rsid w:val="00D66CB5"/>
    <w:rsid w:val="00D6740C"/>
    <w:rsid w:val="00D676DB"/>
    <w:rsid w:val="00D67836"/>
    <w:rsid w:val="00D679C6"/>
    <w:rsid w:val="00D70339"/>
    <w:rsid w:val="00D705ED"/>
    <w:rsid w:val="00D707FB"/>
    <w:rsid w:val="00D7141E"/>
    <w:rsid w:val="00D71602"/>
    <w:rsid w:val="00D716C0"/>
    <w:rsid w:val="00D716DF"/>
    <w:rsid w:val="00D71824"/>
    <w:rsid w:val="00D71C45"/>
    <w:rsid w:val="00D71F0F"/>
    <w:rsid w:val="00D72122"/>
    <w:rsid w:val="00D72149"/>
    <w:rsid w:val="00D722D7"/>
    <w:rsid w:val="00D72331"/>
    <w:rsid w:val="00D72586"/>
    <w:rsid w:val="00D7268E"/>
    <w:rsid w:val="00D727B2"/>
    <w:rsid w:val="00D729C7"/>
    <w:rsid w:val="00D7317E"/>
    <w:rsid w:val="00D73800"/>
    <w:rsid w:val="00D73931"/>
    <w:rsid w:val="00D73C34"/>
    <w:rsid w:val="00D73CB2"/>
    <w:rsid w:val="00D74033"/>
    <w:rsid w:val="00D74AFB"/>
    <w:rsid w:val="00D74B5D"/>
    <w:rsid w:val="00D74CEA"/>
    <w:rsid w:val="00D74F4B"/>
    <w:rsid w:val="00D750DB"/>
    <w:rsid w:val="00D7510E"/>
    <w:rsid w:val="00D7533E"/>
    <w:rsid w:val="00D754E2"/>
    <w:rsid w:val="00D75638"/>
    <w:rsid w:val="00D75652"/>
    <w:rsid w:val="00D759CD"/>
    <w:rsid w:val="00D75BD5"/>
    <w:rsid w:val="00D75CB0"/>
    <w:rsid w:val="00D75FC4"/>
    <w:rsid w:val="00D766F1"/>
    <w:rsid w:val="00D76D65"/>
    <w:rsid w:val="00D76D98"/>
    <w:rsid w:val="00D76EC7"/>
    <w:rsid w:val="00D773D5"/>
    <w:rsid w:val="00D77572"/>
    <w:rsid w:val="00D775DE"/>
    <w:rsid w:val="00D776FF"/>
    <w:rsid w:val="00D77B18"/>
    <w:rsid w:val="00D77B57"/>
    <w:rsid w:val="00D77BC1"/>
    <w:rsid w:val="00D77ED3"/>
    <w:rsid w:val="00D808B5"/>
    <w:rsid w:val="00D80BC8"/>
    <w:rsid w:val="00D80C6E"/>
    <w:rsid w:val="00D813BE"/>
    <w:rsid w:val="00D81572"/>
    <w:rsid w:val="00D81625"/>
    <w:rsid w:val="00D81786"/>
    <w:rsid w:val="00D819EF"/>
    <w:rsid w:val="00D81DEE"/>
    <w:rsid w:val="00D82228"/>
    <w:rsid w:val="00D82440"/>
    <w:rsid w:val="00D8284C"/>
    <w:rsid w:val="00D82A43"/>
    <w:rsid w:val="00D82ECD"/>
    <w:rsid w:val="00D82EF2"/>
    <w:rsid w:val="00D82F60"/>
    <w:rsid w:val="00D82FE0"/>
    <w:rsid w:val="00D83013"/>
    <w:rsid w:val="00D8304C"/>
    <w:rsid w:val="00D830DE"/>
    <w:rsid w:val="00D835FE"/>
    <w:rsid w:val="00D837D4"/>
    <w:rsid w:val="00D83B15"/>
    <w:rsid w:val="00D83CD0"/>
    <w:rsid w:val="00D83F13"/>
    <w:rsid w:val="00D84223"/>
    <w:rsid w:val="00D842CE"/>
    <w:rsid w:val="00D8434A"/>
    <w:rsid w:val="00D843FA"/>
    <w:rsid w:val="00D8448A"/>
    <w:rsid w:val="00D845B6"/>
    <w:rsid w:val="00D8472C"/>
    <w:rsid w:val="00D84872"/>
    <w:rsid w:val="00D8493A"/>
    <w:rsid w:val="00D84A07"/>
    <w:rsid w:val="00D84EAF"/>
    <w:rsid w:val="00D850D3"/>
    <w:rsid w:val="00D8523B"/>
    <w:rsid w:val="00D8533C"/>
    <w:rsid w:val="00D85427"/>
    <w:rsid w:val="00D85454"/>
    <w:rsid w:val="00D85505"/>
    <w:rsid w:val="00D85760"/>
    <w:rsid w:val="00D85A2F"/>
    <w:rsid w:val="00D85CA9"/>
    <w:rsid w:val="00D85D07"/>
    <w:rsid w:val="00D85D1B"/>
    <w:rsid w:val="00D85F54"/>
    <w:rsid w:val="00D85F67"/>
    <w:rsid w:val="00D86086"/>
    <w:rsid w:val="00D8663F"/>
    <w:rsid w:val="00D86A6D"/>
    <w:rsid w:val="00D86E0F"/>
    <w:rsid w:val="00D87074"/>
    <w:rsid w:val="00D872C9"/>
    <w:rsid w:val="00D87571"/>
    <w:rsid w:val="00D8771D"/>
    <w:rsid w:val="00D87759"/>
    <w:rsid w:val="00D87C6D"/>
    <w:rsid w:val="00D90291"/>
    <w:rsid w:val="00D906BC"/>
    <w:rsid w:val="00D907F3"/>
    <w:rsid w:val="00D909A6"/>
    <w:rsid w:val="00D90D73"/>
    <w:rsid w:val="00D911A3"/>
    <w:rsid w:val="00D911FC"/>
    <w:rsid w:val="00D91AEF"/>
    <w:rsid w:val="00D91D43"/>
    <w:rsid w:val="00D91F0F"/>
    <w:rsid w:val="00D91FB4"/>
    <w:rsid w:val="00D92269"/>
    <w:rsid w:val="00D92411"/>
    <w:rsid w:val="00D92610"/>
    <w:rsid w:val="00D92757"/>
    <w:rsid w:val="00D92A66"/>
    <w:rsid w:val="00D92D24"/>
    <w:rsid w:val="00D93729"/>
    <w:rsid w:val="00D93BD1"/>
    <w:rsid w:val="00D93BFC"/>
    <w:rsid w:val="00D93D31"/>
    <w:rsid w:val="00D93DDD"/>
    <w:rsid w:val="00D93DF2"/>
    <w:rsid w:val="00D93F12"/>
    <w:rsid w:val="00D94320"/>
    <w:rsid w:val="00D9471F"/>
    <w:rsid w:val="00D947E5"/>
    <w:rsid w:val="00D94905"/>
    <w:rsid w:val="00D9495E"/>
    <w:rsid w:val="00D94C5A"/>
    <w:rsid w:val="00D951F0"/>
    <w:rsid w:val="00D954AE"/>
    <w:rsid w:val="00D95853"/>
    <w:rsid w:val="00D95973"/>
    <w:rsid w:val="00D95C3E"/>
    <w:rsid w:val="00D95FD1"/>
    <w:rsid w:val="00D96273"/>
    <w:rsid w:val="00D9677F"/>
    <w:rsid w:val="00D96A6A"/>
    <w:rsid w:val="00D96D4A"/>
    <w:rsid w:val="00D96EA9"/>
    <w:rsid w:val="00D977B3"/>
    <w:rsid w:val="00D978E1"/>
    <w:rsid w:val="00D97A1F"/>
    <w:rsid w:val="00D97AF7"/>
    <w:rsid w:val="00D97B45"/>
    <w:rsid w:val="00D97BA8"/>
    <w:rsid w:val="00DA0461"/>
    <w:rsid w:val="00DA049C"/>
    <w:rsid w:val="00DA066A"/>
    <w:rsid w:val="00DA0763"/>
    <w:rsid w:val="00DA0B47"/>
    <w:rsid w:val="00DA0B81"/>
    <w:rsid w:val="00DA0CE5"/>
    <w:rsid w:val="00DA0E56"/>
    <w:rsid w:val="00DA0F13"/>
    <w:rsid w:val="00DA0F5A"/>
    <w:rsid w:val="00DA1212"/>
    <w:rsid w:val="00DA1564"/>
    <w:rsid w:val="00DA16E5"/>
    <w:rsid w:val="00DA1822"/>
    <w:rsid w:val="00DA197D"/>
    <w:rsid w:val="00DA1A21"/>
    <w:rsid w:val="00DA1A22"/>
    <w:rsid w:val="00DA1B44"/>
    <w:rsid w:val="00DA1DED"/>
    <w:rsid w:val="00DA1E83"/>
    <w:rsid w:val="00DA20D0"/>
    <w:rsid w:val="00DA251E"/>
    <w:rsid w:val="00DA2554"/>
    <w:rsid w:val="00DA25AD"/>
    <w:rsid w:val="00DA29A6"/>
    <w:rsid w:val="00DA2C3E"/>
    <w:rsid w:val="00DA2D96"/>
    <w:rsid w:val="00DA301D"/>
    <w:rsid w:val="00DA313D"/>
    <w:rsid w:val="00DA317C"/>
    <w:rsid w:val="00DA3325"/>
    <w:rsid w:val="00DA38F8"/>
    <w:rsid w:val="00DA41C0"/>
    <w:rsid w:val="00DA47A8"/>
    <w:rsid w:val="00DA4F0A"/>
    <w:rsid w:val="00DA5150"/>
    <w:rsid w:val="00DA51B3"/>
    <w:rsid w:val="00DA54B5"/>
    <w:rsid w:val="00DA5A72"/>
    <w:rsid w:val="00DA5FEB"/>
    <w:rsid w:val="00DA5FFF"/>
    <w:rsid w:val="00DA628E"/>
    <w:rsid w:val="00DA634C"/>
    <w:rsid w:val="00DA65C6"/>
    <w:rsid w:val="00DA6C42"/>
    <w:rsid w:val="00DA6EB7"/>
    <w:rsid w:val="00DA6FBE"/>
    <w:rsid w:val="00DA706D"/>
    <w:rsid w:val="00DA7086"/>
    <w:rsid w:val="00DA72A5"/>
    <w:rsid w:val="00DA73AD"/>
    <w:rsid w:val="00DA755E"/>
    <w:rsid w:val="00DA757B"/>
    <w:rsid w:val="00DA7806"/>
    <w:rsid w:val="00DA7D5E"/>
    <w:rsid w:val="00DB040C"/>
    <w:rsid w:val="00DB06C4"/>
    <w:rsid w:val="00DB0E06"/>
    <w:rsid w:val="00DB0EBD"/>
    <w:rsid w:val="00DB0F82"/>
    <w:rsid w:val="00DB137C"/>
    <w:rsid w:val="00DB155F"/>
    <w:rsid w:val="00DB1756"/>
    <w:rsid w:val="00DB1940"/>
    <w:rsid w:val="00DB1A05"/>
    <w:rsid w:val="00DB1D73"/>
    <w:rsid w:val="00DB1E3D"/>
    <w:rsid w:val="00DB2527"/>
    <w:rsid w:val="00DB2898"/>
    <w:rsid w:val="00DB2BF3"/>
    <w:rsid w:val="00DB2CE7"/>
    <w:rsid w:val="00DB2FB3"/>
    <w:rsid w:val="00DB32A4"/>
    <w:rsid w:val="00DB3667"/>
    <w:rsid w:val="00DB3953"/>
    <w:rsid w:val="00DB3F92"/>
    <w:rsid w:val="00DB40F9"/>
    <w:rsid w:val="00DB4417"/>
    <w:rsid w:val="00DB4477"/>
    <w:rsid w:val="00DB44A0"/>
    <w:rsid w:val="00DB44E6"/>
    <w:rsid w:val="00DB48CE"/>
    <w:rsid w:val="00DB5158"/>
    <w:rsid w:val="00DB5421"/>
    <w:rsid w:val="00DB57DF"/>
    <w:rsid w:val="00DB5AFB"/>
    <w:rsid w:val="00DB5B42"/>
    <w:rsid w:val="00DB5C79"/>
    <w:rsid w:val="00DB5CD8"/>
    <w:rsid w:val="00DB5D79"/>
    <w:rsid w:val="00DB5D9B"/>
    <w:rsid w:val="00DB5DAF"/>
    <w:rsid w:val="00DB6080"/>
    <w:rsid w:val="00DB636D"/>
    <w:rsid w:val="00DB65BA"/>
    <w:rsid w:val="00DB68A3"/>
    <w:rsid w:val="00DB6A2B"/>
    <w:rsid w:val="00DB6B95"/>
    <w:rsid w:val="00DB6F3E"/>
    <w:rsid w:val="00DB7036"/>
    <w:rsid w:val="00DB7055"/>
    <w:rsid w:val="00DB7374"/>
    <w:rsid w:val="00DB7434"/>
    <w:rsid w:val="00DB77A4"/>
    <w:rsid w:val="00DB7900"/>
    <w:rsid w:val="00DB7CD9"/>
    <w:rsid w:val="00DB7CFC"/>
    <w:rsid w:val="00DC132D"/>
    <w:rsid w:val="00DC1332"/>
    <w:rsid w:val="00DC1544"/>
    <w:rsid w:val="00DC1631"/>
    <w:rsid w:val="00DC1899"/>
    <w:rsid w:val="00DC1BF9"/>
    <w:rsid w:val="00DC1DC3"/>
    <w:rsid w:val="00DC2714"/>
    <w:rsid w:val="00DC2806"/>
    <w:rsid w:val="00DC282A"/>
    <w:rsid w:val="00DC2CFD"/>
    <w:rsid w:val="00DC3639"/>
    <w:rsid w:val="00DC368B"/>
    <w:rsid w:val="00DC37AE"/>
    <w:rsid w:val="00DC3D6F"/>
    <w:rsid w:val="00DC3FAB"/>
    <w:rsid w:val="00DC404D"/>
    <w:rsid w:val="00DC43FC"/>
    <w:rsid w:val="00DC454A"/>
    <w:rsid w:val="00DC4C61"/>
    <w:rsid w:val="00DC4DD1"/>
    <w:rsid w:val="00DC50FD"/>
    <w:rsid w:val="00DC5368"/>
    <w:rsid w:val="00DC54A9"/>
    <w:rsid w:val="00DC56B8"/>
    <w:rsid w:val="00DC575D"/>
    <w:rsid w:val="00DC57BE"/>
    <w:rsid w:val="00DC5A18"/>
    <w:rsid w:val="00DC5A2A"/>
    <w:rsid w:val="00DC602C"/>
    <w:rsid w:val="00DC62BF"/>
    <w:rsid w:val="00DC6662"/>
    <w:rsid w:val="00DC6C50"/>
    <w:rsid w:val="00DC6DDB"/>
    <w:rsid w:val="00DC6E4E"/>
    <w:rsid w:val="00DC74B9"/>
    <w:rsid w:val="00DC74E5"/>
    <w:rsid w:val="00DC753A"/>
    <w:rsid w:val="00DC79FC"/>
    <w:rsid w:val="00DC7C51"/>
    <w:rsid w:val="00DD00EE"/>
    <w:rsid w:val="00DD03BB"/>
    <w:rsid w:val="00DD090E"/>
    <w:rsid w:val="00DD0BDD"/>
    <w:rsid w:val="00DD0D7D"/>
    <w:rsid w:val="00DD0E53"/>
    <w:rsid w:val="00DD1206"/>
    <w:rsid w:val="00DD128C"/>
    <w:rsid w:val="00DD13C6"/>
    <w:rsid w:val="00DD17ED"/>
    <w:rsid w:val="00DD18F0"/>
    <w:rsid w:val="00DD197C"/>
    <w:rsid w:val="00DD1998"/>
    <w:rsid w:val="00DD19EF"/>
    <w:rsid w:val="00DD1A09"/>
    <w:rsid w:val="00DD1C84"/>
    <w:rsid w:val="00DD1F39"/>
    <w:rsid w:val="00DD1FDF"/>
    <w:rsid w:val="00DD22F8"/>
    <w:rsid w:val="00DD27A6"/>
    <w:rsid w:val="00DD27DA"/>
    <w:rsid w:val="00DD284C"/>
    <w:rsid w:val="00DD2FC9"/>
    <w:rsid w:val="00DD392D"/>
    <w:rsid w:val="00DD3E83"/>
    <w:rsid w:val="00DD3F7B"/>
    <w:rsid w:val="00DD4174"/>
    <w:rsid w:val="00DD43CC"/>
    <w:rsid w:val="00DD4674"/>
    <w:rsid w:val="00DD4813"/>
    <w:rsid w:val="00DD4870"/>
    <w:rsid w:val="00DD4C9F"/>
    <w:rsid w:val="00DD4E61"/>
    <w:rsid w:val="00DD4EF0"/>
    <w:rsid w:val="00DD5299"/>
    <w:rsid w:val="00DD5455"/>
    <w:rsid w:val="00DD546B"/>
    <w:rsid w:val="00DD56DD"/>
    <w:rsid w:val="00DD591F"/>
    <w:rsid w:val="00DD5C0E"/>
    <w:rsid w:val="00DD5DD8"/>
    <w:rsid w:val="00DD5E03"/>
    <w:rsid w:val="00DD5FCE"/>
    <w:rsid w:val="00DD65C0"/>
    <w:rsid w:val="00DD67CD"/>
    <w:rsid w:val="00DD6AFE"/>
    <w:rsid w:val="00DD6E81"/>
    <w:rsid w:val="00DD721B"/>
    <w:rsid w:val="00DD722C"/>
    <w:rsid w:val="00DD72D3"/>
    <w:rsid w:val="00DD78FF"/>
    <w:rsid w:val="00DD7A8C"/>
    <w:rsid w:val="00DE00D3"/>
    <w:rsid w:val="00DE019C"/>
    <w:rsid w:val="00DE0218"/>
    <w:rsid w:val="00DE02DB"/>
    <w:rsid w:val="00DE03F6"/>
    <w:rsid w:val="00DE0548"/>
    <w:rsid w:val="00DE0831"/>
    <w:rsid w:val="00DE087E"/>
    <w:rsid w:val="00DE0A41"/>
    <w:rsid w:val="00DE0F2F"/>
    <w:rsid w:val="00DE10BC"/>
    <w:rsid w:val="00DE1276"/>
    <w:rsid w:val="00DE12F0"/>
    <w:rsid w:val="00DE14BA"/>
    <w:rsid w:val="00DE14EE"/>
    <w:rsid w:val="00DE2ED9"/>
    <w:rsid w:val="00DE30AF"/>
    <w:rsid w:val="00DE312F"/>
    <w:rsid w:val="00DE3167"/>
    <w:rsid w:val="00DE31BB"/>
    <w:rsid w:val="00DE3301"/>
    <w:rsid w:val="00DE33A3"/>
    <w:rsid w:val="00DE36C4"/>
    <w:rsid w:val="00DE37D1"/>
    <w:rsid w:val="00DE39B3"/>
    <w:rsid w:val="00DE3CA1"/>
    <w:rsid w:val="00DE3D5E"/>
    <w:rsid w:val="00DE41EB"/>
    <w:rsid w:val="00DE4655"/>
    <w:rsid w:val="00DE46B1"/>
    <w:rsid w:val="00DE48F6"/>
    <w:rsid w:val="00DE4A94"/>
    <w:rsid w:val="00DE4BD1"/>
    <w:rsid w:val="00DE4E60"/>
    <w:rsid w:val="00DE5156"/>
    <w:rsid w:val="00DE5325"/>
    <w:rsid w:val="00DE575D"/>
    <w:rsid w:val="00DE5875"/>
    <w:rsid w:val="00DE61D2"/>
    <w:rsid w:val="00DE6227"/>
    <w:rsid w:val="00DE642D"/>
    <w:rsid w:val="00DE6606"/>
    <w:rsid w:val="00DE663C"/>
    <w:rsid w:val="00DE66BD"/>
    <w:rsid w:val="00DE67B7"/>
    <w:rsid w:val="00DE6853"/>
    <w:rsid w:val="00DE6968"/>
    <w:rsid w:val="00DE6E6D"/>
    <w:rsid w:val="00DE6FA1"/>
    <w:rsid w:val="00DE6FC8"/>
    <w:rsid w:val="00DE7007"/>
    <w:rsid w:val="00DE7AD3"/>
    <w:rsid w:val="00DE7DE0"/>
    <w:rsid w:val="00DF02AC"/>
    <w:rsid w:val="00DF0637"/>
    <w:rsid w:val="00DF06A5"/>
    <w:rsid w:val="00DF0E34"/>
    <w:rsid w:val="00DF0F47"/>
    <w:rsid w:val="00DF1369"/>
    <w:rsid w:val="00DF157A"/>
    <w:rsid w:val="00DF18E0"/>
    <w:rsid w:val="00DF1AA7"/>
    <w:rsid w:val="00DF1BC7"/>
    <w:rsid w:val="00DF1C97"/>
    <w:rsid w:val="00DF1FDF"/>
    <w:rsid w:val="00DF2016"/>
    <w:rsid w:val="00DF2238"/>
    <w:rsid w:val="00DF232D"/>
    <w:rsid w:val="00DF23BC"/>
    <w:rsid w:val="00DF2485"/>
    <w:rsid w:val="00DF24F7"/>
    <w:rsid w:val="00DF3137"/>
    <w:rsid w:val="00DF32EA"/>
    <w:rsid w:val="00DF3365"/>
    <w:rsid w:val="00DF3B0C"/>
    <w:rsid w:val="00DF3B0D"/>
    <w:rsid w:val="00DF3C08"/>
    <w:rsid w:val="00DF3D53"/>
    <w:rsid w:val="00DF4780"/>
    <w:rsid w:val="00DF4837"/>
    <w:rsid w:val="00DF486B"/>
    <w:rsid w:val="00DF4898"/>
    <w:rsid w:val="00DF4D25"/>
    <w:rsid w:val="00DF5226"/>
    <w:rsid w:val="00DF5332"/>
    <w:rsid w:val="00DF5355"/>
    <w:rsid w:val="00DF5485"/>
    <w:rsid w:val="00DF566D"/>
    <w:rsid w:val="00DF5754"/>
    <w:rsid w:val="00DF59DD"/>
    <w:rsid w:val="00DF5BB7"/>
    <w:rsid w:val="00DF5C50"/>
    <w:rsid w:val="00DF6202"/>
    <w:rsid w:val="00DF6299"/>
    <w:rsid w:val="00DF63DA"/>
    <w:rsid w:val="00DF6503"/>
    <w:rsid w:val="00DF65CD"/>
    <w:rsid w:val="00DF6869"/>
    <w:rsid w:val="00DF694C"/>
    <w:rsid w:val="00DF701A"/>
    <w:rsid w:val="00DF723D"/>
    <w:rsid w:val="00DF75EC"/>
    <w:rsid w:val="00DF7D4B"/>
    <w:rsid w:val="00DF7F66"/>
    <w:rsid w:val="00E00251"/>
    <w:rsid w:val="00E004BB"/>
    <w:rsid w:val="00E005BC"/>
    <w:rsid w:val="00E0093D"/>
    <w:rsid w:val="00E00948"/>
    <w:rsid w:val="00E00D3D"/>
    <w:rsid w:val="00E00F4C"/>
    <w:rsid w:val="00E01008"/>
    <w:rsid w:val="00E01084"/>
    <w:rsid w:val="00E01A19"/>
    <w:rsid w:val="00E01B16"/>
    <w:rsid w:val="00E0226C"/>
    <w:rsid w:val="00E022C8"/>
    <w:rsid w:val="00E0269A"/>
    <w:rsid w:val="00E026B6"/>
    <w:rsid w:val="00E0276E"/>
    <w:rsid w:val="00E028AD"/>
    <w:rsid w:val="00E02A06"/>
    <w:rsid w:val="00E02B36"/>
    <w:rsid w:val="00E02BAB"/>
    <w:rsid w:val="00E02BC2"/>
    <w:rsid w:val="00E03004"/>
    <w:rsid w:val="00E031E1"/>
    <w:rsid w:val="00E03450"/>
    <w:rsid w:val="00E03469"/>
    <w:rsid w:val="00E03525"/>
    <w:rsid w:val="00E03BB7"/>
    <w:rsid w:val="00E03C94"/>
    <w:rsid w:val="00E03CE3"/>
    <w:rsid w:val="00E03DFD"/>
    <w:rsid w:val="00E03E6B"/>
    <w:rsid w:val="00E03FA5"/>
    <w:rsid w:val="00E043E7"/>
    <w:rsid w:val="00E045CF"/>
    <w:rsid w:val="00E04662"/>
    <w:rsid w:val="00E04864"/>
    <w:rsid w:val="00E0495B"/>
    <w:rsid w:val="00E0495F"/>
    <w:rsid w:val="00E04C51"/>
    <w:rsid w:val="00E05228"/>
    <w:rsid w:val="00E053FC"/>
    <w:rsid w:val="00E0588A"/>
    <w:rsid w:val="00E05C5D"/>
    <w:rsid w:val="00E063A7"/>
    <w:rsid w:val="00E06710"/>
    <w:rsid w:val="00E067AC"/>
    <w:rsid w:val="00E06AAD"/>
    <w:rsid w:val="00E06C26"/>
    <w:rsid w:val="00E06FF5"/>
    <w:rsid w:val="00E070DE"/>
    <w:rsid w:val="00E072B5"/>
    <w:rsid w:val="00E07B86"/>
    <w:rsid w:val="00E07E0C"/>
    <w:rsid w:val="00E1008C"/>
    <w:rsid w:val="00E10165"/>
    <w:rsid w:val="00E10779"/>
    <w:rsid w:val="00E10790"/>
    <w:rsid w:val="00E1079A"/>
    <w:rsid w:val="00E10D15"/>
    <w:rsid w:val="00E10FB1"/>
    <w:rsid w:val="00E1130F"/>
    <w:rsid w:val="00E11422"/>
    <w:rsid w:val="00E114D7"/>
    <w:rsid w:val="00E1154F"/>
    <w:rsid w:val="00E1176B"/>
    <w:rsid w:val="00E11D24"/>
    <w:rsid w:val="00E11D28"/>
    <w:rsid w:val="00E11E57"/>
    <w:rsid w:val="00E12056"/>
    <w:rsid w:val="00E12101"/>
    <w:rsid w:val="00E12278"/>
    <w:rsid w:val="00E12D6E"/>
    <w:rsid w:val="00E12E01"/>
    <w:rsid w:val="00E12E50"/>
    <w:rsid w:val="00E130B0"/>
    <w:rsid w:val="00E132CF"/>
    <w:rsid w:val="00E135B0"/>
    <w:rsid w:val="00E135F1"/>
    <w:rsid w:val="00E138E6"/>
    <w:rsid w:val="00E13AD6"/>
    <w:rsid w:val="00E13F9A"/>
    <w:rsid w:val="00E14049"/>
    <w:rsid w:val="00E14391"/>
    <w:rsid w:val="00E1447C"/>
    <w:rsid w:val="00E1459C"/>
    <w:rsid w:val="00E14A37"/>
    <w:rsid w:val="00E14C18"/>
    <w:rsid w:val="00E14CA2"/>
    <w:rsid w:val="00E14FE7"/>
    <w:rsid w:val="00E15132"/>
    <w:rsid w:val="00E15165"/>
    <w:rsid w:val="00E151F3"/>
    <w:rsid w:val="00E15606"/>
    <w:rsid w:val="00E1561E"/>
    <w:rsid w:val="00E157EC"/>
    <w:rsid w:val="00E15D19"/>
    <w:rsid w:val="00E15D31"/>
    <w:rsid w:val="00E15F23"/>
    <w:rsid w:val="00E160B0"/>
    <w:rsid w:val="00E1620E"/>
    <w:rsid w:val="00E1623D"/>
    <w:rsid w:val="00E16287"/>
    <w:rsid w:val="00E1657D"/>
    <w:rsid w:val="00E166C6"/>
    <w:rsid w:val="00E169D1"/>
    <w:rsid w:val="00E16A86"/>
    <w:rsid w:val="00E1716F"/>
    <w:rsid w:val="00E174D3"/>
    <w:rsid w:val="00E17995"/>
    <w:rsid w:val="00E17EB1"/>
    <w:rsid w:val="00E17EBB"/>
    <w:rsid w:val="00E17F10"/>
    <w:rsid w:val="00E202B5"/>
    <w:rsid w:val="00E205A8"/>
    <w:rsid w:val="00E20C4B"/>
    <w:rsid w:val="00E20D64"/>
    <w:rsid w:val="00E212F3"/>
    <w:rsid w:val="00E2145A"/>
    <w:rsid w:val="00E21573"/>
    <w:rsid w:val="00E21A47"/>
    <w:rsid w:val="00E21B0B"/>
    <w:rsid w:val="00E21B73"/>
    <w:rsid w:val="00E21E8B"/>
    <w:rsid w:val="00E220F1"/>
    <w:rsid w:val="00E223B0"/>
    <w:rsid w:val="00E22826"/>
    <w:rsid w:val="00E22A50"/>
    <w:rsid w:val="00E22BA4"/>
    <w:rsid w:val="00E22E08"/>
    <w:rsid w:val="00E2300D"/>
    <w:rsid w:val="00E231FE"/>
    <w:rsid w:val="00E2375C"/>
    <w:rsid w:val="00E23B56"/>
    <w:rsid w:val="00E23FEF"/>
    <w:rsid w:val="00E2401E"/>
    <w:rsid w:val="00E243DC"/>
    <w:rsid w:val="00E2474E"/>
    <w:rsid w:val="00E2486B"/>
    <w:rsid w:val="00E2502C"/>
    <w:rsid w:val="00E250D8"/>
    <w:rsid w:val="00E2550B"/>
    <w:rsid w:val="00E258F0"/>
    <w:rsid w:val="00E25D5C"/>
    <w:rsid w:val="00E26104"/>
    <w:rsid w:val="00E2621F"/>
    <w:rsid w:val="00E26624"/>
    <w:rsid w:val="00E26DED"/>
    <w:rsid w:val="00E26EF8"/>
    <w:rsid w:val="00E274A7"/>
    <w:rsid w:val="00E27696"/>
    <w:rsid w:val="00E276C8"/>
    <w:rsid w:val="00E27F25"/>
    <w:rsid w:val="00E3013F"/>
    <w:rsid w:val="00E301CC"/>
    <w:rsid w:val="00E304D6"/>
    <w:rsid w:val="00E306BE"/>
    <w:rsid w:val="00E30B99"/>
    <w:rsid w:val="00E31055"/>
    <w:rsid w:val="00E310E6"/>
    <w:rsid w:val="00E31382"/>
    <w:rsid w:val="00E31D0B"/>
    <w:rsid w:val="00E3216D"/>
    <w:rsid w:val="00E3220A"/>
    <w:rsid w:val="00E32223"/>
    <w:rsid w:val="00E323E5"/>
    <w:rsid w:val="00E323FE"/>
    <w:rsid w:val="00E3278D"/>
    <w:rsid w:val="00E332D8"/>
    <w:rsid w:val="00E338E8"/>
    <w:rsid w:val="00E3391D"/>
    <w:rsid w:val="00E33A0F"/>
    <w:rsid w:val="00E33ACB"/>
    <w:rsid w:val="00E33D5C"/>
    <w:rsid w:val="00E33E02"/>
    <w:rsid w:val="00E34005"/>
    <w:rsid w:val="00E3402F"/>
    <w:rsid w:val="00E3422F"/>
    <w:rsid w:val="00E343E3"/>
    <w:rsid w:val="00E35267"/>
    <w:rsid w:val="00E355B0"/>
    <w:rsid w:val="00E3567D"/>
    <w:rsid w:val="00E356D5"/>
    <w:rsid w:val="00E357DE"/>
    <w:rsid w:val="00E3586D"/>
    <w:rsid w:val="00E35BCF"/>
    <w:rsid w:val="00E35C5C"/>
    <w:rsid w:val="00E35C8B"/>
    <w:rsid w:val="00E35CAA"/>
    <w:rsid w:val="00E35FD3"/>
    <w:rsid w:val="00E35FDF"/>
    <w:rsid w:val="00E364A7"/>
    <w:rsid w:val="00E36A92"/>
    <w:rsid w:val="00E36DDD"/>
    <w:rsid w:val="00E36F04"/>
    <w:rsid w:val="00E36F2A"/>
    <w:rsid w:val="00E36FC3"/>
    <w:rsid w:val="00E37094"/>
    <w:rsid w:val="00E370B0"/>
    <w:rsid w:val="00E37402"/>
    <w:rsid w:val="00E37577"/>
    <w:rsid w:val="00E37FAC"/>
    <w:rsid w:val="00E37FC8"/>
    <w:rsid w:val="00E40145"/>
    <w:rsid w:val="00E401DD"/>
    <w:rsid w:val="00E402E3"/>
    <w:rsid w:val="00E403A1"/>
    <w:rsid w:val="00E403C3"/>
    <w:rsid w:val="00E409D9"/>
    <w:rsid w:val="00E40BD6"/>
    <w:rsid w:val="00E40DCD"/>
    <w:rsid w:val="00E40EA7"/>
    <w:rsid w:val="00E410FA"/>
    <w:rsid w:val="00E410FE"/>
    <w:rsid w:val="00E4128F"/>
    <w:rsid w:val="00E413FC"/>
    <w:rsid w:val="00E417A7"/>
    <w:rsid w:val="00E419EF"/>
    <w:rsid w:val="00E42177"/>
    <w:rsid w:val="00E42600"/>
    <w:rsid w:val="00E42767"/>
    <w:rsid w:val="00E42BE7"/>
    <w:rsid w:val="00E42C70"/>
    <w:rsid w:val="00E43041"/>
    <w:rsid w:val="00E43848"/>
    <w:rsid w:val="00E43879"/>
    <w:rsid w:val="00E438F4"/>
    <w:rsid w:val="00E43CD8"/>
    <w:rsid w:val="00E43E58"/>
    <w:rsid w:val="00E43EFA"/>
    <w:rsid w:val="00E43F4C"/>
    <w:rsid w:val="00E43F96"/>
    <w:rsid w:val="00E4411D"/>
    <w:rsid w:val="00E4422A"/>
    <w:rsid w:val="00E444F4"/>
    <w:rsid w:val="00E445F9"/>
    <w:rsid w:val="00E446D7"/>
    <w:rsid w:val="00E446FF"/>
    <w:rsid w:val="00E44BA4"/>
    <w:rsid w:val="00E44BC3"/>
    <w:rsid w:val="00E45174"/>
    <w:rsid w:val="00E451DA"/>
    <w:rsid w:val="00E451F7"/>
    <w:rsid w:val="00E45D5E"/>
    <w:rsid w:val="00E467FC"/>
    <w:rsid w:val="00E471F1"/>
    <w:rsid w:val="00E4755E"/>
    <w:rsid w:val="00E4776B"/>
    <w:rsid w:val="00E47883"/>
    <w:rsid w:val="00E479D8"/>
    <w:rsid w:val="00E47B34"/>
    <w:rsid w:val="00E503B9"/>
    <w:rsid w:val="00E50659"/>
    <w:rsid w:val="00E506BC"/>
    <w:rsid w:val="00E508C8"/>
    <w:rsid w:val="00E50991"/>
    <w:rsid w:val="00E50BBB"/>
    <w:rsid w:val="00E50BEA"/>
    <w:rsid w:val="00E513BA"/>
    <w:rsid w:val="00E517DB"/>
    <w:rsid w:val="00E51ADE"/>
    <w:rsid w:val="00E51B22"/>
    <w:rsid w:val="00E526C6"/>
    <w:rsid w:val="00E52780"/>
    <w:rsid w:val="00E5293A"/>
    <w:rsid w:val="00E52AA2"/>
    <w:rsid w:val="00E52EE3"/>
    <w:rsid w:val="00E530F0"/>
    <w:rsid w:val="00E531FF"/>
    <w:rsid w:val="00E53AA7"/>
    <w:rsid w:val="00E53B01"/>
    <w:rsid w:val="00E53FAF"/>
    <w:rsid w:val="00E5414E"/>
    <w:rsid w:val="00E54235"/>
    <w:rsid w:val="00E54258"/>
    <w:rsid w:val="00E54461"/>
    <w:rsid w:val="00E546C0"/>
    <w:rsid w:val="00E547BF"/>
    <w:rsid w:val="00E54907"/>
    <w:rsid w:val="00E54DA0"/>
    <w:rsid w:val="00E54DFA"/>
    <w:rsid w:val="00E54E78"/>
    <w:rsid w:val="00E54F22"/>
    <w:rsid w:val="00E54FD6"/>
    <w:rsid w:val="00E5506F"/>
    <w:rsid w:val="00E550EF"/>
    <w:rsid w:val="00E556BA"/>
    <w:rsid w:val="00E55D22"/>
    <w:rsid w:val="00E55FA7"/>
    <w:rsid w:val="00E56663"/>
    <w:rsid w:val="00E56F51"/>
    <w:rsid w:val="00E57701"/>
    <w:rsid w:val="00E57808"/>
    <w:rsid w:val="00E5784B"/>
    <w:rsid w:val="00E57911"/>
    <w:rsid w:val="00E57A31"/>
    <w:rsid w:val="00E57BB0"/>
    <w:rsid w:val="00E57ED7"/>
    <w:rsid w:val="00E60402"/>
    <w:rsid w:val="00E60553"/>
    <w:rsid w:val="00E60E9A"/>
    <w:rsid w:val="00E61147"/>
    <w:rsid w:val="00E61294"/>
    <w:rsid w:val="00E612A8"/>
    <w:rsid w:val="00E61406"/>
    <w:rsid w:val="00E614BD"/>
    <w:rsid w:val="00E6156D"/>
    <w:rsid w:val="00E617AB"/>
    <w:rsid w:val="00E6198B"/>
    <w:rsid w:val="00E61B32"/>
    <w:rsid w:val="00E61B5C"/>
    <w:rsid w:val="00E61C59"/>
    <w:rsid w:val="00E61D2C"/>
    <w:rsid w:val="00E620AD"/>
    <w:rsid w:val="00E62325"/>
    <w:rsid w:val="00E62385"/>
    <w:rsid w:val="00E62501"/>
    <w:rsid w:val="00E62546"/>
    <w:rsid w:val="00E6254F"/>
    <w:rsid w:val="00E625B9"/>
    <w:rsid w:val="00E6272C"/>
    <w:rsid w:val="00E627CF"/>
    <w:rsid w:val="00E62834"/>
    <w:rsid w:val="00E62845"/>
    <w:rsid w:val="00E62996"/>
    <w:rsid w:val="00E62A9F"/>
    <w:rsid w:val="00E62C6F"/>
    <w:rsid w:val="00E62D03"/>
    <w:rsid w:val="00E62E8D"/>
    <w:rsid w:val="00E6389D"/>
    <w:rsid w:val="00E63B69"/>
    <w:rsid w:val="00E64276"/>
    <w:rsid w:val="00E6463E"/>
    <w:rsid w:val="00E64685"/>
    <w:rsid w:val="00E647A8"/>
    <w:rsid w:val="00E647E1"/>
    <w:rsid w:val="00E64A95"/>
    <w:rsid w:val="00E64F5F"/>
    <w:rsid w:val="00E64F65"/>
    <w:rsid w:val="00E6522D"/>
    <w:rsid w:val="00E65AC5"/>
    <w:rsid w:val="00E65E6D"/>
    <w:rsid w:val="00E6612E"/>
    <w:rsid w:val="00E6644C"/>
    <w:rsid w:val="00E66AE0"/>
    <w:rsid w:val="00E66B23"/>
    <w:rsid w:val="00E66C49"/>
    <w:rsid w:val="00E66CDE"/>
    <w:rsid w:val="00E66D91"/>
    <w:rsid w:val="00E672FA"/>
    <w:rsid w:val="00E7028C"/>
    <w:rsid w:val="00E706FF"/>
    <w:rsid w:val="00E70783"/>
    <w:rsid w:val="00E7085F"/>
    <w:rsid w:val="00E715CC"/>
    <w:rsid w:val="00E716D7"/>
    <w:rsid w:val="00E718C3"/>
    <w:rsid w:val="00E718E8"/>
    <w:rsid w:val="00E71C5A"/>
    <w:rsid w:val="00E71D92"/>
    <w:rsid w:val="00E7229D"/>
    <w:rsid w:val="00E724AF"/>
    <w:rsid w:val="00E72A29"/>
    <w:rsid w:val="00E733AD"/>
    <w:rsid w:val="00E73400"/>
    <w:rsid w:val="00E734D0"/>
    <w:rsid w:val="00E73556"/>
    <w:rsid w:val="00E736FA"/>
    <w:rsid w:val="00E73743"/>
    <w:rsid w:val="00E73ECB"/>
    <w:rsid w:val="00E7422D"/>
    <w:rsid w:val="00E7422F"/>
    <w:rsid w:val="00E74333"/>
    <w:rsid w:val="00E74B5F"/>
    <w:rsid w:val="00E74BE0"/>
    <w:rsid w:val="00E74C0E"/>
    <w:rsid w:val="00E74C38"/>
    <w:rsid w:val="00E750FA"/>
    <w:rsid w:val="00E753FA"/>
    <w:rsid w:val="00E75738"/>
    <w:rsid w:val="00E75943"/>
    <w:rsid w:val="00E75B93"/>
    <w:rsid w:val="00E75E79"/>
    <w:rsid w:val="00E7612F"/>
    <w:rsid w:val="00E76637"/>
    <w:rsid w:val="00E76BDD"/>
    <w:rsid w:val="00E76C11"/>
    <w:rsid w:val="00E76CE5"/>
    <w:rsid w:val="00E77079"/>
    <w:rsid w:val="00E770F2"/>
    <w:rsid w:val="00E77638"/>
    <w:rsid w:val="00E77C89"/>
    <w:rsid w:val="00E77D2D"/>
    <w:rsid w:val="00E77F6E"/>
    <w:rsid w:val="00E80391"/>
    <w:rsid w:val="00E8063E"/>
    <w:rsid w:val="00E808E7"/>
    <w:rsid w:val="00E80A2B"/>
    <w:rsid w:val="00E80CBB"/>
    <w:rsid w:val="00E80D48"/>
    <w:rsid w:val="00E815EC"/>
    <w:rsid w:val="00E81796"/>
    <w:rsid w:val="00E81AB7"/>
    <w:rsid w:val="00E82064"/>
    <w:rsid w:val="00E822F3"/>
    <w:rsid w:val="00E82507"/>
    <w:rsid w:val="00E82842"/>
    <w:rsid w:val="00E829CA"/>
    <w:rsid w:val="00E834B4"/>
    <w:rsid w:val="00E83A2E"/>
    <w:rsid w:val="00E83A71"/>
    <w:rsid w:val="00E83CCA"/>
    <w:rsid w:val="00E83D1F"/>
    <w:rsid w:val="00E84145"/>
    <w:rsid w:val="00E84543"/>
    <w:rsid w:val="00E84847"/>
    <w:rsid w:val="00E84C27"/>
    <w:rsid w:val="00E84CFF"/>
    <w:rsid w:val="00E84F31"/>
    <w:rsid w:val="00E84FB8"/>
    <w:rsid w:val="00E852F6"/>
    <w:rsid w:val="00E854A4"/>
    <w:rsid w:val="00E8566B"/>
    <w:rsid w:val="00E85782"/>
    <w:rsid w:val="00E859FC"/>
    <w:rsid w:val="00E85F68"/>
    <w:rsid w:val="00E862D7"/>
    <w:rsid w:val="00E862D8"/>
    <w:rsid w:val="00E86696"/>
    <w:rsid w:val="00E867D7"/>
    <w:rsid w:val="00E86847"/>
    <w:rsid w:val="00E868B5"/>
    <w:rsid w:val="00E86CFC"/>
    <w:rsid w:val="00E87327"/>
    <w:rsid w:val="00E87861"/>
    <w:rsid w:val="00E87F12"/>
    <w:rsid w:val="00E90A8B"/>
    <w:rsid w:val="00E914A2"/>
    <w:rsid w:val="00E91927"/>
    <w:rsid w:val="00E91F1B"/>
    <w:rsid w:val="00E91FEB"/>
    <w:rsid w:val="00E92298"/>
    <w:rsid w:val="00E92D8C"/>
    <w:rsid w:val="00E92D98"/>
    <w:rsid w:val="00E92DF5"/>
    <w:rsid w:val="00E93151"/>
    <w:rsid w:val="00E93207"/>
    <w:rsid w:val="00E932CE"/>
    <w:rsid w:val="00E93339"/>
    <w:rsid w:val="00E93408"/>
    <w:rsid w:val="00E93444"/>
    <w:rsid w:val="00E9345A"/>
    <w:rsid w:val="00E93624"/>
    <w:rsid w:val="00E938CC"/>
    <w:rsid w:val="00E93DB5"/>
    <w:rsid w:val="00E93F27"/>
    <w:rsid w:val="00E9457A"/>
    <w:rsid w:val="00E94622"/>
    <w:rsid w:val="00E946E5"/>
    <w:rsid w:val="00E94A7A"/>
    <w:rsid w:val="00E94D8A"/>
    <w:rsid w:val="00E94DDB"/>
    <w:rsid w:val="00E9512C"/>
    <w:rsid w:val="00E954AB"/>
    <w:rsid w:val="00E9552C"/>
    <w:rsid w:val="00E955CF"/>
    <w:rsid w:val="00E9589D"/>
    <w:rsid w:val="00E95974"/>
    <w:rsid w:val="00E95BFF"/>
    <w:rsid w:val="00E95E3D"/>
    <w:rsid w:val="00E96013"/>
    <w:rsid w:val="00E96109"/>
    <w:rsid w:val="00E9633F"/>
    <w:rsid w:val="00E96351"/>
    <w:rsid w:val="00E963A0"/>
    <w:rsid w:val="00E96511"/>
    <w:rsid w:val="00E9653B"/>
    <w:rsid w:val="00E965E6"/>
    <w:rsid w:val="00E96802"/>
    <w:rsid w:val="00E96810"/>
    <w:rsid w:val="00E96928"/>
    <w:rsid w:val="00E96BD8"/>
    <w:rsid w:val="00E96C09"/>
    <w:rsid w:val="00E97136"/>
    <w:rsid w:val="00E971D8"/>
    <w:rsid w:val="00E973AB"/>
    <w:rsid w:val="00E974E8"/>
    <w:rsid w:val="00EA0060"/>
    <w:rsid w:val="00EA0083"/>
    <w:rsid w:val="00EA0122"/>
    <w:rsid w:val="00EA04C0"/>
    <w:rsid w:val="00EA0580"/>
    <w:rsid w:val="00EA0AFE"/>
    <w:rsid w:val="00EA103B"/>
    <w:rsid w:val="00EA12F1"/>
    <w:rsid w:val="00EA13FE"/>
    <w:rsid w:val="00EA148D"/>
    <w:rsid w:val="00EA17F8"/>
    <w:rsid w:val="00EA1884"/>
    <w:rsid w:val="00EA1B71"/>
    <w:rsid w:val="00EA1C68"/>
    <w:rsid w:val="00EA1F20"/>
    <w:rsid w:val="00EA248A"/>
    <w:rsid w:val="00EA25A8"/>
    <w:rsid w:val="00EA2746"/>
    <w:rsid w:val="00EA2C2A"/>
    <w:rsid w:val="00EA2C5A"/>
    <w:rsid w:val="00EA2E02"/>
    <w:rsid w:val="00EA3120"/>
    <w:rsid w:val="00EA3408"/>
    <w:rsid w:val="00EA34B1"/>
    <w:rsid w:val="00EA376E"/>
    <w:rsid w:val="00EA3C05"/>
    <w:rsid w:val="00EA4024"/>
    <w:rsid w:val="00EA450E"/>
    <w:rsid w:val="00EA4932"/>
    <w:rsid w:val="00EA4978"/>
    <w:rsid w:val="00EA4BAD"/>
    <w:rsid w:val="00EA4C6B"/>
    <w:rsid w:val="00EA4CD4"/>
    <w:rsid w:val="00EA4DC1"/>
    <w:rsid w:val="00EA4E7D"/>
    <w:rsid w:val="00EA56DC"/>
    <w:rsid w:val="00EA583B"/>
    <w:rsid w:val="00EA599D"/>
    <w:rsid w:val="00EA5A88"/>
    <w:rsid w:val="00EA5A8B"/>
    <w:rsid w:val="00EA5C3F"/>
    <w:rsid w:val="00EA5CB4"/>
    <w:rsid w:val="00EA5DFD"/>
    <w:rsid w:val="00EA6A12"/>
    <w:rsid w:val="00EA6C77"/>
    <w:rsid w:val="00EA6C9C"/>
    <w:rsid w:val="00EA6E34"/>
    <w:rsid w:val="00EA6F00"/>
    <w:rsid w:val="00EA74C1"/>
    <w:rsid w:val="00EA752A"/>
    <w:rsid w:val="00EA78A2"/>
    <w:rsid w:val="00EA78DF"/>
    <w:rsid w:val="00EA7950"/>
    <w:rsid w:val="00EA79A1"/>
    <w:rsid w:val="00EA7A57"/>
    <w:rsid w:val="00EA7CD6"/>
    <w:rsid w:val="00EB03A6"/>
    <w:rsid w:val="00EB04E5"/>
    <w:rsid w:val="00EB0785"/>
    <w:rsid w:val="00EB0A05"/>
    <w:rsid w:val="00EB0C19"/>
    <w:rsid w:val="00EB0D8B"/>
    <w:rsid w:val="00EB0F48"/>
    <w:rsid w:val="00EB11F2"/>
    <w:rsid w:val="00EB13CC"/>
    <w:rsid w:val="00EB1491"/>
    <w:rsid w:val="00EB1603"/>
    <w:rsid w:val="00EB1605"/>
    <w:rsid w:val="00EB164F"/>
    <w:rsid w:val="00EB176D"/>
    <w:rsid w:val="00EB18D0"/>
    <w:rsid w:val="00EB19B6"/>
    <w:rsid w:val="00EB1AE3"/>
    <w:rsid w:val="00EB3250"/>
    <w:rsid w:val="00EB32F7"/>
    <w:rsid w:val="00EB3449"/>
    <w:rsid w:val="00EB3C08"/>
    <w:rsid w:val="00EB3D06"/>
    <w:rsid w:val="00EB3D98"/>
    <w:rsid w:val="00EB43D2"/>
    <w:rsid w:val="00EB4474"/>
    <w:rsid w:val="00EB4B92"/>
    <w:rsid w:val="00EB4D8B"/>
    <w:rsid w:val="00EB4DB8"/>
    <w:rsid w:val="00EB53FD"/>
    <w:rsid w:val="00EB562F"/>
    <w:rsid w:val="00EB58E4"/>
    <w:rsid w:val="00EB5980"/>
    <w:rsid w:val="00EB5A7A"/>
    <w:rsid w:val="00EB5CBE"/>
    <w:rsid w:val="00EB62EA"/>
    <w:rsid w:val="00EB64F9"/>
    <w:rsid w:val="00EB65C5"/>
    <w:rsid w:val="00EB65F1"/>
    <w:rsid w:val="00EB6EB1"/>
    <w:rsid w:val="00EB71FD"/>
    <w:rsid w:val="00EB7205"/>
    <w:rsid w:val="00EB7530"/>
    <w:rsid w:val="00EB7536"/>
    <w:rsid w:val="00EB78B3"/>
    <w:rsid w:val="00EB7B11"/>
    <w:rsid w:val="00EB7B3B"/>
    <w:rsid w:val="00EB7E5E"/>
    <w:rsid w:val="00EC06F3"/>
    <w:rsid w:val="00EC0DA4"/>
    <w:rsid w:val="00EC0DE9"/>
    <w:rsid w:val="00EC0E35"/>
    <w:rsid w:val="00EC0FFF"/>
    <w:rsid w:val="00EC143D"/>
    <w:rsid w:val="00EC2981"/>
    <w:rsid w:val="00EC29D9"/>
    <w:rsid w:val="00EC2DC5"/>
    <w:rsid w:val="00EC2FA8"/>
    <w:rsid w:val="00EC326D"/>
    <w:rsid w:val="00EC33EC"/>
    <w:rsid w:val="00EC38D1"/>
    <w:rsid w:val="00EC3B23"/>
    <w:rsid w:val="00EC3C7C"/>
    <w:rsid w:val="00EC3D05"/>
    <w:rsid w:val="00EC42DF"/>
    <w:rsid w:val="00EC4332"/>
    <w:rsid w:val="00EC4461"/>
    <w:rsid w:val="00EC463A"/>
    <w:rsid w:val="00EC46E3"/>
    <w:rsid w:val="00EC49AB"/>
    <w:rsid w:val="00EC5305"/>
    <w:rsid w:val="00EC5827"/>
    <w:rsid w:val="00EC5DE5"/>
    <w:rsid w:val="00EC5F7E"/>
    <w:rsid w:val="00EC5F90"/>
    <w:rsid w:val="00EC6219"/>
    <w:rsid w:val="00EC624D"/>
    <w:rsid w:val="00EC62E1"/>
    <w:rsid w:val="00EC6300"/>
    <w:rsid w:val="00EC683A"/>
    <w:rsid w:val="00EC685B"/>
    <w:rsid w:val="00EC686A"/>
    <w:rsid w:val="00EC69E6"/>
    <w:rsid w:val="00EC6F5A"/>
    <w:rsid w:val="00EC7472"/>
    <w:rsid w:val="00EC758F"/>
    <w:rsid w:val="00EC7637"/>
    <w:rsid w:val="00EC7B41"/>
    <w:rsid w:val="00EC7D5A"/>
    <w:rsid w:val="00ED0104"/>
    <w:rsid w:val="00ED0356"/>
    <w:rsid w:val="00ED0501"/>
    <w:rsid w:val="00ED0720"/>
    <w:rsid w:val="00ED0B9B"/>
    <w:rsid w:val="00ED0D1D"/>
    <w:rsid w:val="00ED0D45"/>
    <w:rsid w:val="00ED15A0"/>
    <w:rsid w:val="00ED170B"/>
    <w:rsid w:val="00ED1739"/>
    <w:rsid w:val="00ED195C"/>
    <w:rsid w:val="00ED1A3E"/>
    <w:rsid w:val="00ED1C0D"/>
    <w:rsid w:val="00ED1CEE"/>
    <w:rsid w:val="00ED1F1F"/>
    <w:rsid w:val="00ED27CC"/>
    <w:rsid w:val="00ED28DA"/>
    <w:rsid w:val="00ED2950"/>
    <w:rsid w:val="00ED2E13"/>
    <w:rsid w:val="00ED2E3B"/>
    <w:rsid w:val="00ED2F82"/>
    <w:rsid w:val="00ED3065"/>
    <w:rsid w:val="00ED30F8"/>
    <w:rsid w:val="00ED3456"/>
    <w:rsid w:val="00ED361C"/>
    <w:rsid w:val="00ED36DD"/>
    <w:rsid w:val="00ED3A9F"/>
    <w:rsid w:val="00ED3AE2"/>
    <w:rsid w:val="00ED3E52"/>
    <w:rsid w:val="00ED4041"/>
    <w:rsid w:val="00ED44CC"/>
    <w:rsid w:val="00ED4937"/>
    <w:rsid w:val="00ED4AA2"/>
    <w:rsid w:val="00ED4B1F"/>
    <w:rsid w:val="00ED53A3"/>
    <w:rsid w:val="00ED5489"/>
    <w:rsid w:val="00ED5B25"/>
    <w:rsid w:val="00ED5BAF"/>
    <w:rsid w:val="00ED5D05"/>
    <w:rsid w:val="00ED64B2"/>
    <w:rsid w:val="00ED69B8"/>
    <w:rsid w:val="00ED6A7C"/>
    <w:rsid w:val="00ED6F14"/>
    <w:rsid w:val="00ED7DB3"/>
    <w:rsid w:val="00ED7E52"/>
    <w:rsid w:val="00EE00EF"/>
    <w:rsid w:val="00EE00F7"/>
    <w:rsid w:val="00EE0266"/>
    <w:rsid w:val="00EE0371"/>
    <w:rsid w:val="00EE03EA"/>
    <w:rsid w:val="00EE0E22"/>
    <w:rsid w:val="00EE166B"/>
    <w:rsid w:val="00EE189B"/>
    <w:rsid w:val="00EE1BB3"/>
    <w:rsid w:val="00EE2024"/>
    <w:rsid w:val="00EE256B"/>
    <w:rsid w:val="00EE296B"/>
    <w:rsid w:val="00EE2BF5"/>
    <w:rsid w:val="00EE2F1C"/>
    <w:rsid w:val="00EE2F5A"/>
    <w:rsid w:val="00EE349C"/>
    <w:rsid w:val="00EE38B3"/>
    <w:rsid w:val="00EE3D9A"/>
    <w:rsid w:val="00EE3F90"/>
    <w:rsid w:val="00EE48BF"/>
    <w:rsid w:val="00EE4D81"/>
    <w:rsid w:val="00EE5474"/>
    <w:rsid w:val="00EE5777"/>
    <w:rsid w:val="00EE5848"/>
    <w:rsid w:val="00EE58A7"/>
    <w:rsid w:val="00EE5AE6"/>
    <w:rsid w:val="00EE5ED5"/>
    <w:rsid w:val="00EE629E"/>
    <w:rsid w:val="00EE674D"/>
    <w:rsid w:val="00EE68C5"/>
    <w:rsid w:val="00EE6D92"/>
    <w:rsid w:val="00EE71BB"/>
    <w:rsid w:val="00EE7262"/>
    <w:rsid w:val="00EE7302"/>
    <w:rsid w:val="00EE7459"/>
    <w:rsid w:val="00EE747E"/>
    <w:rsid w:val="00EE74B7"/>
    <w:rsid w:val="00EE789A"/>
    <w:rsid w:val="00EE79CD"/>
    <w:rsid w:val="00EE7D81"/>
    <w:rsid w:val="00EE7F9D"/>
    <w:rsid w:val="00EE7FB2"/>
    <w:rsid w:val="00EF0217"/>
    <w:rsid w:val="00EF02F2"/>
    <w:rsid w:val="00EF0596"/>
    <w:rsid w:val="00EF0B4A"/>
    <w:rsid w:val="00EF0E5B"/>
    <w:rsid w:val="00EF10C4"/>
    <w:rsid w:val="00EF1232"/>
    <w:rsid w:val="00EF148C"/>
    <w:rsid w:val="00EF15C3"/>
    <w:rsid w:val="00EF1786"/>
    <w:rsid w:val="00EF1B2A"/>
    <w:rsid w:val="00EF1D38"/>
    <w:rsid w:val="00EF1EB4"/>
    <w:rsid w:val="00EF1EDA"/>
    <w:rsid w:val="00EF1F8F"/>
    <w:rsid w:val="00EF1FC9"/>
    <w:rsid w:val="00EF27B0"/>
    <w:rsid w:val="00EF28EF"/>
    <w:rsid w:val="00EF2B46"/>
    <w:rsid w:val="00EF3049"/>
    <w:rsid w:val="00EF305E"/>
    <w:rsid w:val="00EF3350"/>
    <w:rsid w:val="00EF3780"/>
    <w:rsid w:val="00EF3BC1"/>
    <w:rsid w:val="00EF3C4B"/>
    <w:rsid w:val="00EF3F11"/>
    <w:rsid w:val="00EF4179"/>
    <w:rsid w:val="00EF41D7"/>
    <w:rsid w:val="00EF43FD"/>
    <w:rsid w:val="00EF447D"/>
    <w:rsid w:val="00EF489D"/>
    <w:rsid w:val="00EF4AE0"/>
    <w:rsid w:val="00EF4B5B"/>
    <w:rsid w:val="00EF4B82"/>
    <w:rsid w:val="00EF4C87"/>
    <w:rsid w:val="00EF512A"/>
    <w:rsid w:val="00EF58F7"/>
    <w:rsid w:val="00EF5D17"/>
    <w:rsid w:val="00EF60C6"/>
    <w:rsid w:val="00EF6270"/>
    <w:rsid w:val="00EF62C8"/>
    <w:rsid w:val="00EF6941"/>
    <w:rsid w:val="00EF69F7"/>
    <w:rsid w:val="00EF73F7"/>
    <w:rsid w:val="00EF742A"/>
    <w:rsid w:val="00EF74A7"/>
    <w:rsid w:val="00EF7670"/>
    <w:rsid w:val="00EF7719"/>
    <w:rsid w:val="00EF77A4"/>
    <w:rsid w:val="00EF7921"/>
    <w:rsid w:val="00EF7BB8"/>
    <w:rsid w:val="00EF7F4A"/>
    <w:rsid w:val="00F0000B"/>
    <w:rsid w:val="00F00126"/>
    <w:rsid w:val="00F001DE"/>
    <w:rsid w:val="00F008D0"/>
    <w:rsid w:val="00F00A14"/>
    <w:rsid w:val="00F00F0F"/>
    <w:rsid w:val="00F00F4D"/>
    <w:rsid w:val="00F010F0"/>
    <w:rsid w:val="00F012F3"/>
    <w:rsid w:val="00F0138D"/>
    <w:rsid w:val="00F0165B"/>
    <w:rsid w:val="00F016B4"/>
    <w:rsid w:val="00F017E8"/>
    <w:rsid w:val="00F018C1"/>
    <w:rsid w:val="00F01D9E"/>
    <w:rsid w:val="00F01FD1"/>
    <w:rsid w:val="00F023DD"/>
    <w:rsid w:val="00F02823"/>
    <w:rsid w:val="00F033ED"/>
    <w:rsid w:val="00F035CF"/>
    <w:rsid w:val="00F03B8C"/>
    <w:rsid w:val="00F03D25"/>
    <w:rsid w:val="00F03EEB"/>
    <w:rsid w:val="00F0403F"/>
    <w:rsid w:val="00F04465"/>
    <w:rsid w:val="00F045B0"/>
    <w:rsid w:val="00F047CE"/>
    <w:rsid w:val="00F04DA3"/>
    <w:rsid w:val="00F0502C"/>
    <w:rsid w:val="00F050DE"/>
    <w:rsid w:val="00F05886"/>
    <w:rsid w:val="00F05BFE"/>
    <w:rsid w:val="00F06014"/>
    <w:rsid w:val="00F0629A"/>
    <w:rsid w:val="00F069B3"/>
    <w:rsid w:val="00F06AC3"/>
    <w:rsid w:val="00F06BDD"/>
    <w:rsid w:val="00F06C14"/>
    <w:rsid w:val="00F06C21"/>
    <w:rsid w:val="00F06D5B"/>
    <w:rsid w:val="00F0705C"/>
    <w:rsid w:val="00F07082"/>
    <w:rsid w:val="00F071AF"/>
    <w:rsid w:val="00F073DB"/>
    <w:rsid w:val="00F07882"/>
    <w:rsid w:val="00F07914"/>
    <w:rsid w:val="00F07958"/>
    <w:rsid w:val="00F07A5C"/>
    <w:rsid w:val="00F07D08"/>
    <w:rsid w:val="00F106C2"/>
    <w:rsid w:val="00F106F4"/>
    <w:rsid w:val="00F10A95"/>
    <w:rsid w:val="00F10E11"/>
    <w:rsid w:val="00F10F04"/>
    <w:rsid w:val="00F11B7B"/>
    <w:rsid w:val="00F11F62"/>
    <w:rsid w:val="00F12066"/>
    <w:rsid w:val="00F1214F"/>
    <w:rsid w:val="00F12387"/>
    <w:rsid w:val="00F124FB"/>
    <w:rsid w:val="00F12788"/>
    <w:rsid w:val="00F128EB"/>
    <w:rsid w:val="00F13392"/>
    <w:rsid w:val="00F136FF"/>
    <w:rsid w:val="00F13C4D"/>
    <w:rsid w:val="00F13D9C"/>
    <w:rsid w:val="00F13E9C"/>
    <w:rsid w:val="00F13F7E"/>
    <w:rsid w:val="00F1405E"/>
    <w:rsid w:val="00F145B7"/>
    <w:rsid w:val="00F146A9"/>
    <w:rsid w:val="00F146EA"/>
    <w:rsid w:val="00F14866"/>
    <w:rsid w:val="00F14AEB"/>
    <w:rsid w:val="00F14CA7"/>
    <w:rsid w:val="00F14EA0"/>
    <w:rsid w:val="00F14F79"/>
    <w:rsid w:val="00F15164"/>
    <w:rsid w:val="00F158FB"/>
    <w:rsid w:val="00F15950"/>
    <w:rsid w:val="00F15FA4"/>
    <w:rsid w:val="00F16822"/>
    <w:rsid w:val="00F1693B"/>
    <w:rsid w:val="00F16A93"/>
    <w:rsid w:val="00F16C26"/>
    <w:rsid w:val="00F170FA"/>
    <w:rsid w:val="00F171B2"/>
    <w:rsid w:val="00F171D1"/>
    <w:rsid w:val="00F17279"/>
    <w:rsid w:val="00F17825"/>
    <w:rsid w:val="00F178F8"/>
    <w:rsid w:val="00F179BC"/>
    <w:rsid w:val="00F17B13"/>
    <w:rsid w:val="00F206F0"/>
    <w:rsid w:val="00F2091F"/>
    <w:rsid w:val="00F216CE"/>
    <w:rsid w:val="00F217C2"/>
    <w:rsid w:val="00F21B13"/>
    <w:rsid w:val="00F21D85"/>
    <w:rsid w:val="00F22677"/>
    <w:rsid w:val="00F22CA5"/>
    <w:rsid w:val="00F22E2D"/>
    <w:rsid w:val="00F2359D"/>
    <w:rsid w:val="00F237F3"/>
    <w:rsid w:val="00F238C4"/>
    <w:rsid w:val="00F23B02"/>
    <w:rsid w:val="00F23CDC"/>
    <w:rsid w:val="00F23E97"/>
    <w:rsid w:val="00F240D5"/>
    <w:rsid w:val="00F2411C"/>
    <w:rsid w:val="00F2422E"/>
    <w:rsid w:val="00F24358"/>
    <w:rsid w:val="00F244F5"/>
    <w:rsid w:val="00F2452F"/>
    <w:rsid w:val="00F248D4"/>
    <w:rsid w:val="00F24B2D"/>
    <w:rsid w:val="00F252C4"/>
    <w:rsid w:val="00F25346"/>
    <w:rsid w:val="00F25786"/>
    <w:rsid w:val="00F25A57"/>
    <w:rsid w:val="00F25C58"/>
    <w:rsid w:val="00F260F4"/>
    <w:rsid w:val="00F265B2"/>
    <w:rsid w:val="00F265F5"/>
    <w:rsid w:val="00F2666C"/>
    <w:rsid w:val="00F2698B"/>
    <w:rsid w:val="00F26AC8"/>
    <w:rsid w:val="00F26E90"/>
    <w:rsid w:val="00F26F46"/>
    <w:rsid w:val="00F27109"/>
    <w:rsid w:val="00F300DD"/>
    <w:rsid w:val="00F306EF"/>
    <w:rsid w:val="00F30729"/>
    <w:rsid w:val="00F30F6A"/>
    <w:rsid w:val="00F31187"/>
    <w:rsid w:val="00F31491"/>
    <w:rsid w:val="00F31666"/>
    <w:rsid w:val="00F31747"/>
    <w:rsid w:val="00F31979"/>
    <w:rsid w:val="00F320D7"/>
    <w:rsid w:val="00F3231A"/>
    <w:rsid w:val="00F325B1"/>
    <w:rsid w:val="00F32764"/>
    <w:rsid w:val="00F32987"/>
    <w:rsid w:val="00F3314E"/>
    <w:rsid w:val="00F33223"/>
    <w:rsid w:val="00F33385"/>
    <w:rsid w:val="00F33409"/>
    <w:rsid w:val="00F335E1"/>
    <w:rsid w:val="00F33702"/>
    <w:rsid w:val="00F33916"/>
    <w:rsid w:val="00F33AB1"/>
    <w:rsid w:val="00F33BAE"/>
    <w:rsid w:val="00F33D73"/>
    <w:rsid w:val="00F33F3B"/>
    <w:rsid w:val="00F33F63"/>
    <w:rsid w:val="00F33F93"/>
    <w:rsid w:val="00F3419D"/>
    <w:rsid w:val="00F3464F"/>
    <w:rsid w:val="00F346E0"/>
    <w:rsid w:val="00F347E7"/>
    <w:rsid w:val="00F3487B"/>
    <w:rsid w:val="00F34DB8"/>
    <w:rsid w:val="00F34E9C"/>
    <w:rsid w:val="00F34ECB"/>
    <w:rsid w:val="00F34FD1"/>
    <w:rsid w:val="00F35469"/>
    <w:rsid w:val="00F3557B"/>
    <w:rsid w:val="00F3558D"/>
    <w:rsid w:val="00F35D7C"/>
    <w:rsid w:val="00F360A1"/>
    <w:rsid w:val="00F36416"/>
    <w:rsid w:val="00F36C6B"/>
    <w:rsid w:val="00F36CDE"/>
    <w:rsid w:val="00F36D73"/>
    <w:rsid w:val="00F36E63"/>
    <w:rsid w:val="00F36E8C"/>
    <w:rsid w:val="00F36ED8"/>
    <w:rsid w:val="00F371C4"/>
    <w:rsid w:val="00F3720F"/>
    <w:rsid w:val="00F377E3"/>
    <w:rsid w:val="00F37829"/>
    <w:rsid w:val="00F37B0F"/>
    <w:rsid w:val="00F37B6D"/>
    <w:rsid w:val="00F40117"/>
    <w:rsid w:val="00F4013F"/>
    <w:rsid w:val="00F40959"/>
    <w:rsid w:val="00F40C1B"/>
    <w:rsid w:val="00F41532"/>
    <w:rsid w:val="00F4163C"/>
    <w:rsid w:val="00F41908"/>
    <w:rsid w:val="00F41913"/>
    <w:rsid w:val="00F41CAD"/>
    <w:rsid w:val="00F41DA2"/>
    <w:rsid w:val="00F41EBF"/>
    <w:rsid w:val="00F41F2F"/>
    <w:rsid w:val="00F41FBA"/>
    <w:rsid w:val="00F42142"/>
    <w:rsid w:val="00F4226A"/>
    <w:rsid w:val="00F422DE"/>
    <w:rsid w:val="00F42498"/>
    <w:rsid w:val="00F42739"/>
    <w:rsid w:val="00F42C34"/>
    <w:rsid w:val="00F42E65"/>
    <w:rsid w:val="00F4322D"/>
    <w:rsid w:val="00F4327A"/>
    <w:rsid w:val="00F43B3D"/>
    <w:rsid w:val="00F43B66"/>
    <w:rsid w:val="00F44144"/>
    <w:rsid w:val="00F442B7"/>
    <w:rsid w:val="00F442F7"/>
    <w:rsid w:val="00F443E4"/>
    <w:rsid w:val="00F449D7"/>
    <w:rsid w:val="00F44B71"/>
    <w:rsid w:val="00F44E12"/>
    <w:rsid w:val="00F4517B"/>
    <w:rsid w:val="00F452AC"/>
    <w:rsid w:val="00F459AD"/>
    <w:rsid w:val="00F459B8"/>
    <w:rsid w:val="00F463CB"/>
    <w:rsid w:val="00F46802"/>
    <w:rsid w:val="00F46895"/>
    <w:rsid w:val="00F46A35"/>
    <w:rsid w:val="00F46B22"/>
    <w:rsid w:val="00F46D90"/>
    <w:rsid w:val="00F46DB8"/>
    <w:rsid w:val="00F46FE6"/>
    <w:rsid w:val="00F470D9"/>
    <w:rsid w:val="00F47220"/>
    <w:rsid w:val="00F47488"/>
    <w:rsid w:val="00F4788F"/>
    <w:rsid w:val="00F479CB"/>
    <w:rsid w:val="00F479ED"/>
    <w:rsid w:val="00F47AA6"/>
    <w:rsid w:val="00F47D2B"/>
    <w:rsid w:val="00F47D81"/>
    <w:rsid w:val="00F50365"/>
    <w:rsid w:val="00F50697"/>
    <w:rsid w:val="00F5088E"/>
    <w:rsid w:val="00F50C08"/>
    <w:rsid w:val="00F50DC8"/>
    <w:rsid w:val="00F5110C"/>
    <w:rsid w:val="00F51130"/>
    <w:rsid w:val="00F51373"/>
    <w:rsid w:val="00F51378"/>
    <w:rsid w:val="00F51830"/>
    <w:rsid w:val="00F51ACA"/>
    <w:rsid w:val="00F51C61"/>
    <w:rsid w:val="00F51D4B"/>
    <w:rsid w:val="00F51EA8"/>
    <w:rsid w:val="00F521B1"/>
    <w:rsid w:val="00F5229F"/>
    <w:rsid w:val="00F52438"/>
    <w:rsid w:val="00F5250C"/>
    <w:rsid w:val="00F52E1A"/>
    <w:rsid w:val="00F52E6E"/>
    <w:rsid w:val="00F534CE"/>
    <w:rsid w:val="00F534E7"/>
    <w:rsid w:val="00F535A6"/>
    <w:rsid w:val="00F538E6"/>
    <w:rsid w:val="00F539FD"/>
    <w:rsid w:val="00F53E33"/>
    <w:rsid w:val="00F53E71"/>
    <w:rsid w:val="00F540FD"/>
    <w:rsid w:val="00F54E50"/>
    <w:rsid w:val="00F54ED1"/>
    <w:rsid w:val="00F54FF0"/>
    <w:rsid w:val="00F55061"/>
    <w:rsid w:val="00F55320"/>
    <w:rsid w:val="00F5561C"/>
    <w:rsid w:val="00F55D2E"/>
    <w:rsid w:val="00F55F2A"/>
    <w:rsid w:val="00F55F80"/>
    <w:rsid w:val="00F56223"/>
    <w:rsid w:val="00F56849"/>
    <w:rsid w:val="00F56C77"/>
    <w:rsid w:val="00F56D4D"/>
    <w:rsid w:val="00F56D96"/>
    <w:rsid w:val="00F56E5D"/>
    <w:rsid w:val="00F56EB1"/>
    <w:rsid w:val="00F5744E"/>
    <w:rsid w:val="00F57453"/>
    <w:rsid w:val="00F57546"/>
    <w:rsid w:val="00F576C1"/>
    <w:rsid w:val="00F601C1"/>
    <w:rsid w:val="00F601E8"/>
    <w:rsid w:val="00F6030B"/>
    <w:rsid w:val="00F6059B"/>
    <w:rsid w:val="00F60A50"/>
    <w:rsid w:val="00F60BD8"/>
    <w:rsid w:val="00F60D0A"/>
    <w:rsid w:val="00F61270"/>
    <w:rsid w:val="00F612B8"/>
    <w:rsid w:val="00F613B5"/>
    <w:rsid w:val="00F613D2"/>
    <w:rsid w:val="00F6191A"/>
    <w:rsid w:val="00F619B6"/>
    <w:rsid w:val="00F61BCA"/>
    <w:rsid w:val="00F61BCE"/>
    <w:rsid w:val="00F61CC2"/>
    <w:rsid w:val="00F61E72"/>
    <w:rsid w:val="00F61ED3"/>
    <w:rsid w:val="00F62828"/>
    <w:rsid w:val="00F62D5C"/>
    <w:rsid w:val="00F630EF"/>
    <w:rsid w:val="00F633AB"/>
    <w:rsid w:val="00F63592"/>
    <w:rsid w:val="00F6364F"/>
    <w:rsid w:val="00F63726"/>
    <w:rsid w:val="00F63ABE"/>
    <w:rsid w:val="00F63AD5"/>
    <w:rsid w:val="00F63CD9"/>
    <w:rsid w:val="00F63DD9"/>
    <w:rsid w:val="00F640E5"/>
    <w:rsid w:val="00F64192"/>
    <w:rsid w:val="00F641F4"/>
    <w:rsid w:val="00F647D4"/>
    <w:rsid w:val="00F648B5"/>
    <w:rsid w:val="00F648C3"/>
    <w:rsid w:val="00F64D70"/>
    <w:rsid w:val="00F64F4E"/>
    <w:rsid w:val="00F64F83"/>
    <w:rsid w:val="00F65108"/>
    <w:rsid w:val="00F6542D"/>
    <w:rsid w:val="00F65F25"/>
    <w:rsid w:val="00F66120"/>
    <w:rsid w:val="00F66491"/>
    <w:rsid w:val="00F664C1"/>
    <w:rsid w:val="00F6695F"/>
    <w:rsid w:val="00F669AA"/>
    <w:rsid w:val="00F66C8A"/>
    <w:rsid w:val="00F66D78"/>
    <w:rsid w:val="00F67627"/>
    <w:rsid w:val="00F67D4E"/>
    <w:rsid w:val="00F67FCF"/>
    <w:rsid w:val="00F7013A"/>
    <w:rsid w:val="00F70207"/>
    <w:rsid w:val="00F702A2"/>
    <w:rsid w:val="00F704BB"/>
    <w:rsid w:val="00F7080A"/>
    <w:rsid w:val="00F7083E"/>
    <w:rsid w:val="00F709D0"/>
    <w:rsid w:val="00F70ADB"/>
    <w:rsid w:val="00F70D0F"/>
    <w:rsid w:val="00F70F64"/>
    <w:rsid w:val="00F71466"/>
    <w:rsid w:val="00F718E5"/>
    <w:rsid w:val="00F71BCA"/>
    <w:rsid w:val="00F72162"/>
    <w:rsid w:val="00F72AF4"/>
    <w:rsid w:val="00F73000"/>
    <w:rsid w:val="00F73F0A"/>
    <w:rsid w:val="00F73F9E"/>
    <w:rsid w:val="00F7412D"/>
    <w:rsid w:val="00F7467B"/>
    <w:rsid w:val="00F746D8"/>
    <w:rsid w:val="00F74923"/>
    <w:rsid w:val="00F74926"/>
    <w:rsid w:val="00F74BA5"/>
    <w:rsid w:val="00F74D39"/>
    <w:rsid w:val="00F74E8D"/>
    <w:rsid w:val="00F75309"/>
    <w:rsid w:val="00F75363"/>
    <w:rsid w:val="00F755C2"/>
    <w:rsid w:val="00F7600D"/>
    <w:rsid w:val="00F7627F"/>
    <w:rsid w:val="00F767B8"/>
    <w:rsid w:val="00F76B91"/>
    <w:rsid w:val="00F76B96"/>
    <w:rsid w:val="00F76DC8"/>
    <w:rsid w:val="00F76DD6"/>
    <w:rsid w:val="00F76E71"/>
    <w:rsid w:val="00F76EBA"/>
    <w:rsid w:val="00F77083"/>
    <w:rsid w:val="00F77121"/>
    <w:rsid w:val="00F7738F"/>
    <w:rsid w:val="00F77399"/>
    <w:rsid w:val="00F773FF"/>
    <w:rsid w:val="00F775E1"/>
    <w:rsid w:val="00F7761E"/>
    <w:rsid w:val="00F77770"/>
    <w:rsid w:val="00F77ADA"/>
    <w:rsid w:val="00F77CCB"/>
    <w:rsid w:val="00F77D3F"/>
    <w:rsid w:val="00F77F43"/>
    <w:rsid w:val="00F80003"/>
    <w:rsid w:val="00F8019D"/>
    <w:rsid w:val="00F8041F"/>
    <w:rsid w:val="00F8088E"/>
    <w:rsid w:val="00F80B73"/>
    <w:rsid w:val="00F80B79"/>
    <w:rsid w:val="00F80F4F"/>
    <w:rsid w:val="00F80FF4"/>
    <w:rsid w:val="00F81154"/>
    <w:rsid w:val="00F81BC7"/>
    <w:rsid w:val="00F81D32"/>
    <w:rsid w:val="00F81D8E"/>
    <w:rsid w:val="00F81E1F"/>
    <w:rsid w:val="00F820D0"/>
    <w:rsid w:val="00F8221C"/>
    <w:rsid w:val="00F82388"/>
    <w:rsid w:val="00F82414"/>
    <w:rsid w:val="00F82476"/>
    <w:rsid w:val="00F82552"/>
    <w:rsid w:val="00F8290B"/>
    <w:rsid w:val="00F82B6F"/>
    <w:rsid w:val="00F82DCF"/>
    <w:rsid w:val="00F8325E"/>
    <w:rsid w:val="00F8326C"/>
    <w:rsid w:val="00F833BF"/>
    <w:rsid w:val="00F83862"/>
    <w:rsid w:val="00F839DB"/>
    <w:rsid w:val="00F83BAF"/>
    <w:rsid w:val="00F83CDD"/>
    <w:rsid w:val="00F83E28"/>
    <w:rsid w:val="00F83E56"/>
    <w:rsid w:val="00F83F1E"/>
    <w:rsid w:val="00F84001"/>
    <w:rsid w:val="00F84061"/>
    <w:rsid w:val="00F85319"/>
    <w:rsid w:val="00F8545C"/>
    <w:rsid w:val="00F8553A"/>
    <w:rsid w:val="00F855B5"/>
    <w:rsid w:val="00F855C5"/>
    <w:rsid w:val="00F855E3"/>
    <w:rsid w:val="00F856A1"/>
    <w:rsid w:val="00F857BE"/>
    <w:rsid w:val="00F85AB1"/>
    <w:rsid w:val="00F85AD6"/>
    <w:rsid w:val="00F85DBF"/>
    <w:rsid w:val="00F85F0A"/>
    <w:rsid w:val="00F860EC"/>
    <w:rsid w:val="00F863D6"/>
    <w:rsid w:val="00F8659B"/>
    <w:rsid w:val="00F86792"/>
    <w:rsid w:val="00F86A09"/>
    <w:rsid w:val="00F86B92"/>
    <w:rsid w:val="00F86D11"/>
    <w:rsid w:val="00F86E07"/>
    <w:rsid w:val="00F86E5C"/>
    <w:rsid w:val="00F870B4"/>
    <w:rsid w:val="00F877B4"/>
    <w:rsid w:val="00F87BFA"/>
    <w:rsid w:val="00F901C3"/>
    <w:rsid w:val="00F90242"/>
    <w:rsid w:val="00F9058D"/>
    <w:rsid w:val="00F90C0B"/>
    <w:rsid w:val="00F90EF0"/>
    <w:rsid w:val="00F91041"/>
    <w:rsid w:val="00F91172"/>
    <w:rsid w:val="00F912AE"/>
    <w:rsid w:val="00F9130E"/>
    <w:rsid w:val="00F91487"/>
    <w:rsid w:val="00F9151E"/>
    <w:rsid w:val="00F9152C"/>
    <w:rsid w:val="00F9184E"/>
    <w:rsid w:val="00F9212D"/>
    <w:rsid w:val="00F92181"/>
    <w:rsid w:val="00F926A8"/>
    <w:rsid w:val="00F926B4"/>
    <w:rsid w:val="00F927AE"/>
    <w:rsid w:val="00F92800"/>
    <w:rsid w:val="00F92B93"/>
    <w:rsid w:val="00F92C7F"/>
    <w:rsid w:val="00F92D4F"/>
    <w:rsid w:val="00F92F22"/>
    <w:rsid w:val="00F93098"/>
    <w:rsid w:val="00F93109"/>
    <w:rsid w:val="00F93C63"/>
    <w:rsid w:val="00F93F94"/>
    <w:rsid w:val="00F9417B"/>
    <w:rsid w:val="00F947CA"/>
    <w:rsid w:val="00F952E1"/>
    <w:rsid w:val="00F95360"/>
    <w:rsid w:val="00F956C1"/>
    <w:rsid w:val="00F95947"/>
    <w:rsid w:val="00F959EB"/>
    <w:rsid w:val="00F95C33"/>
    <w:rsid w:val="00F961BB"/>
    <w:rsid w:val="00F961D5"/>
    <w:rsid w:val="00F963F8"/>
    <w:rsid w:val="00F9648A"/>
    <w:rsid w:val="00F969A8"/>
    <w:rsid w:val="00F97964"/>
    <w:rsid w:val="00F97A5D"/>
    <w:rsid w:val="00F97AF4"/>
    <w:rsid w:val="00FA009E"/>
    <w:rsid w:val="00FA030A"/>
    <w:rsid w:val="00FA04A9"/>
    <w:rsid w:val="00FA0AD1"/>
    <w:rsid w:val="00FA11A4"/>
    <w:rsid w:val="00FA17DD"/>
    <w:rsid w:val="00FA17EB"/>
    <w:rsid w:val="00FA198E"/>
    <w:rsid w:val="00FA2381"/>
    <w:rsid w:val="00FA23D9"/>
    <w:rsid w:val="00FA24A3"/>
    <w:rsid w:val="00FA258A"/>
    <w:rsid w:val="00FA2F4E"/>
    <w:rsid w:val="00FA33A3"/>
    <w:rsid w:val="00FA36B7"/>
    <w:rsid w:val="00FA36E8"/>
    <w:rsid w:val="00FA3723"/>
    <w:rsid w:val="00FA3801"/>
    <w:rsid w:val="00FA38B6"/>
    <w:rsid w:val="00FA394F"/>
    <w:rsid w:val="00FA3996"/>
    <w:rsid w:val="00FA3B9D"/>
    <w:rsid w:val="00FA3FF4"/>
    <w:rsid w:val="00FA43DC"/>
    <w:rsid w:val="00FA454A"/>
    <w:rsid w:val="00FA4914"/>
    <w:rsid w:val="00FA4AC2"/>
    <w:rsid w:val="00FA4B5B"/>
    <w:rsid w:val="00FA4D93"/>
    <w:rsid w:val="00FA4F19"/>
    <w:rsid w:val="00FA55BA"/>
    <w:rsid w:val="00FA5A79"/>
    <w:rsid w:val="00FA5F05"/>
    <w:rsid w:val="00FA62AA"/>
    <w:rsid w:val="00FA65DC"/>
    <w:rsid w:val="00FA6983"/>
    <w:rsid w:val="00FA6B17"/>
    <w:rsid w:val="00FA76C4"/>
    <w:rsid w:val="00FA78E6"/>
    <w:rsid w:val="00FA7EB1"/>
    <w:rsid w:val="00FB0A3F"/>
    <w:rsid w:val="00FB0A47"/>
    <w:rsid w:val="00FB0F38"/>
    <w:rsid w:val="00FB1713"/>
    <w:rsid w:val="00FB178C"/>
    <w:rsid w:val="00FB1C14"/>
    <w:rsid w:val="00FB1E8C"/>
    <w:rsid w:val="00FB1F59"/>
    <w:rsid w:val="00FB1FF6"/>
    <w:rsid w:val="00FB2479"/>
    <w:rsid w:val="00FB2510"/>
    <w:rsid w:val="00FB299A"/>
    <w:rsid w:val="00FB2B52"/>
    <w:rsid w:val="00FB2EA4"/>
    <w:rsid w:val="00FB31B9"/>
    <w:rsid w:val="00FB3378"/>
    <w:rsid w:val="00FB39D7"/>
    <w:rsid w:val="00FB3B0B"/>
    <w:rsid w:val="00FB421C"/>
    <w:rsid w:val="00FB42F7"/>
    <w:rsid w:val="00FB482B"/>
    <w:rsid w:val="00FB4CD7"/>
    <w:rsid w:val="00FB4DD6"/>
    <w:rsid w:val="00FB4DF2"/>
    <w:rsid w:val="00FB4E1E"/>
    <w:rsid w:val="00FB5064"/>
    <w:rsid w:val="00FB5AB8"/>
    <w:rsid w:val="00FB5ACF"/>
    <w:rsid w:val="00FB5D2D"/>
    <w:rsid w:val="00FB5EAC"/>
    <w:rsid w:val="00FB60B4"/>
    <w:rsid w:val="00FB6280"/>
    <w:rsid w:val="00FB65D3"/>
    <w:rsid w:val="00FB664E"/>
    <w:rsid w:val="00FB6789"/>
    <w:rsid w:val="00FB6C01"/>
    <w:rsid w:val="00FB6DE0"/>
    <w:rsid w:val="00FB6DF8"/>
    <w:rsid w:val="00FB70B1"/>
    <w:rsid w:val="00FB7160"/>
    <w:rsid w:val="00FB7261"/>
    <w:rsid w:val="00FB76F2"/>
    <w:rsid w:val="00FB77F0"/>
    <w:rsid w:val="00FB78E6"/>
    <w:rsid w:val="00FB7982"/>
    <w:rsid w:val="00FC0588"/>
    <w:rsid w:val="00FC0A9B"/>
    <w:rsid w:val="00FC0C0E"/>
    <w:rsid w:val="00FC10EC"/>
    <w:rsid w:val="00FC1179"/>
    <w:rsid w:val="00FC1190"/>
    <w:rsid w:val="00FC1631"/>
    <w:rsid w:val="00FC1664"/>
    <w:rsid w:val="00FC1981"/>
    <w:rsid w:val="00FC1AE3"/>
    <w:rsid w:val="00FC1FA0"/>
    <w:rsid w:val="00FC2591"/>
    <w:rsid w:val="00FC2900"/>
    <w:rsid w:val="00FC2DB6"/>
    <w:rsid w:val="00FC32F2"/>
    <w:rsid w:val="00FC35F4"/>
    <w:rsid w:val="00FC362D"/>
    <w:rsid w:val="00FC379F"/>
    <w:rsid w:val="00FC3A71"/>
    <w:rsid w:val="00FC3AA2"/>
    <w:rsid w:val="00FC3E36"/>
    <w:rsid w:val="00FC4166"/>
    <w:rsid w:val="00FC41A0"/>
    <w:rsid w:val="00FC459E"/>
    <w:rsid w:val="00FC4724"/>
    <w:rsid w:val="00FC47A1"/>
    <w:rsid w:val="00FC4826"/>
    <w:rsid w:val="00FC4886"/>
    <w:rsid w:val="00FC49B5"/>
    <w:rsid w:val="00FC5212"/>
    <w:rsid w:val="00FC53CA"/>
    <w:rsid w:val="00FC5404"/>
    <w:rsid w:val="00FC57B8"/>
    <w:rsid w:val="00FC5BCC"/>
    <w:rsid w:val="00FC616A"/>
    <w:rsid w:val="00FC6357"/>
    <w:rsid w:val="00FC6B23"/>
    <w:rsid w:val="00FC6CF2"/>
    <w:rsid w:val="00FC6EDD"/>
    <w:rsid w:val="00FC6FD0"/>
    <w:rsid w:val="00FC6FF6"/>
    <w:rsid w:val="00FC7890"/>
    <w:rsid w:val="00FC7A3B"/>
    <w:rsid w:val="00FC7BEE"/>
    <w:rsid w:val="00FC7C84"/>
    <w:rsid w:val="00FD00C8"/>
    <w:rsid w:val="00FD02C5"/>
    <w:rsid w:val="00FD036B"/>
    <w:rsid w:val="00FD0774"/>
    <w:rsid w:val="00FD080B"/>
    <w:rsid w:val="00FD0841"/>
    <w:rsid w:val="00FD08A7"/>
    <w:rsid w:val="00FD08FC"/>
    <w:rsid w:val="00FD0D15"/>
    <w:rsid w:val="00FD0F3F"/>
    <w:rsid w:val="00FD1784"/>
    <w:rsid w:val="00FD1980"/>
    <w:rsid w:val="00FD1CB9"/>
    <w:rsid w:val="00FD1F22"/>
    <w:rsid w:val="00FD252D"/>
    <w:rsid w:val="00FD2EF4"/>
    <w:rsid w:val="00FD30B9"/>
    <w:rsid w:val="00FD32A8"/>
    <w:rsid w:val="00FD32B7"/>
    <w:rsid w:val="00FD3778"/>
    <w:rsid w:val="00FD37BB"/>
    <w:rsid w:val="00FD37DA"/>
    <w:rsid w:val="00FD3DD7"/>
    <w:rsid w:val="00FD3E40"/>
    <w:rsid w:val="00FD3EDF"/>
    <w:rsid w:val="00FD3F16"/>
    <w:rsid w:val="00FD468A"/>
    <w:rsid w:val="00FD51E6"/>
    <w:rsid w:val="00FD57DE"/>
    <w:rsid w:val="00FD5A20"/>
    <w:rsid w:val="00FD5AEF"/>
    <w:rsid w:val="00FD5D1A"/>
    <w:rsid w:val="00FD5EBE"/>
    <w:rsid w:val="00FD606F"/>
    <w:rsid w:val="00FD60E7"/>
    <w:rsid w:val="00FD61C2"/>
    <w:rsid w:val="00FD6378"/>
    <w:rsid w:val="00FD644A"/>
    <w:rsid w:val="00FD6922"/>
    <w:rsid w:val="00FD6CD9"/>
    <w:rsid w:val="00FD6D17"/>
    <w:rsid w:val="00FD7316"/>
    <w:rsid w:val="00FD7385"/>
    <w:rsid w:val="00FD740D"/>
    <w:rsid w:val="00FD7460"/>
    <w:rsid w:val="00FD768B"/>
    <w:rsid w:val="00FE03F7"/>
    <w:rsid w:val="00FE0E7A"/>
    <w:rsid w:val="00FE0EAB"/>
    <w:rsid w:val="00FE10AE"/>
    <w:rsid w:val="00FE136A"/>
    <w:rsid w:val="00FE1918"/>
    <w:rsid w:val="00FE1A4C"/>
    <w:rsid w:val="00FE1A5E"/>
    <w:rsid w:val="00FE1A5F"/>
    <w:rsid w:val="00FE1D20"/>
    <w:rsid w:val="00FE2183"/>
    <w:rsid w:val="00FE28FE"/>
    <w:rsid w:val="00FE29EA"/>
    <w:rsid w:val="00FE2BA5"/>
    <w:rsid w:val="00FE3474"/>
    <w:rsid w:val="00FE3AFB"/>
    <w:rsid w:val="00FE3BAC"/>
    <w:rsid w:val="00FE3C1D"/>
    <w:rsid w:val="00FE3C33"/>
    <w:rsid w:val="00FE421C"/>
    <w:rsid w:val="00FE457A"/>
    <w:rsid w:val="00FE489E"/>
    <w:rsid w:val="00FE50F8"/>
    <w:rsid w:val="00FE511D"/>
    <w:rsid w:val="00FE5322"/>
    <w:rsid w:val="00FE54CF"/>
    <w:rsid w:val="00FE5D80"/>
    <w:rsid w:val="00FE5E6C"/>
    <w:rsid w:val="00FE5F4E"/>
    <w:rsid w:val="00FE61E0"/>
    <w:rsid w:val="00FE6321"/>
    <w:rsid w:val="00FE6947"/>
    <w:rsid w:val="00FE6B24"/>
    <w:rsid w:val="00FE6CA1"/>
    <w:rsid w:val="00FE6CF4"/>
    <w:rsid w:val="00FE6FE6"/>
    <w:rsid w:val="00FE70CB"/>
    <w:rsid w:val="00FE7410"/>
    <w:rsid w:val="00FE749B"/>
    <w:rsid w:val="00FE75B2"/>
    <w:rsid w:val="00FE7873"/>
    <w:rsid w:val="00FE7C56"/>
    <w:rsid w:val="00FE7C8A"/>
    <w:rsid w:val="00FE7CA5"/>
    <w:rsid w:val="00FF03E7"/>
    <w:rsid w:val="00FF0853"/>
    <w:rsid w:val="00FF08F3"/>
    <w:rsid w:val="00FF0943"/>
    <w:rsid w:val="00FF0F8C"/>
    <w:rsid w:val="00FF1068"/>
    <w:rsid w:val="00FF1409"/>
    <w:rsid w:val="00FF1478"/>
    <w:rsid w:val="00FF17E9"/>
    <w:rsid w:val="00FF1A96"/>
    <w:rsid w:val="00FF2820"/>
    <w:rsid w:val="00FF2ACC"/>
    <w:rsid w:val="00FF2B81"/>
    <w:rsid w:val="00FF2D8A"/>
    <w:rsid w:val="00FF2E21"/>
    <w:rsid w:val="00FF2EF8"/>
    <w:rsid w:val="00FF302B"/>
    <w:rsid w:val="00FF32AD"/>
    <w:rsid w:val="00FF3354"/>
    <w:rsid w:val="00FF3621"/>
    <w:rsid w:val="00FF3721"/>
    <w:rsid w:val="00FF3C9E"/>
    <w:rsid w:val="00FF3CA7"/>
    <w:rsid w:val="00FF3DD1"/>
    <w:rsid w:val="00FF4134"/>
    <w:rsid w:val="00FF44E5"/>
    <w:rsid w:val="00FF44FB"/>
    <w:rsid w:val="00FF47AD"/>
    <w:rsid w:val="00FF47BC"/>
    <w:rsid w:val="00FF4932"/>
    <w:rsid w:val="00FF4B66"/>
    <w:rsid w:val="00FF4ED9"/>
    <w:rsid w:val="00FF4EEA"/>
    <w:rsid w:val="00FF5463"/>
    <w:rsid w:val="00FF5823"/>
    <w:rsid w:val="00FF5942"/>
    <w:rsid w:val="00FF5A15"/>
    <w:rsid w:val="00FF5A64"/>
    <w:rsid w:val="00FF5B46"/>
    <w:rsid w:val="00FF5C7B"/>
    <w:rsid w:val="00FF5DA8"/>
    <w:rsid w:val="00FF5EF9"/>
    <w:rsid w:val="00FF5F98"/>
    <w:rsid w:val="00FF60E7"/>
    <w:rsid w:val="00FF6255"/>
    <w:rsid w:val="00FF64D1"/>
    <w:rsid w:val="00FF6919"/>
    <w:rsid w:val="00FF69BA"/>
    <w:rsid w:val="00FF69EE"/>
    <w:rsid w:val="00FF6B17"/>
    <w:rsid w:val="00FF7081"/>
    <w:rsid w:val="00FF724B"/>
    <w:rsid w:val="00FF7901"/>
    <w:rsid w:val="00FF7B25"/>
    <w:rsid w:val="00FF7BE8"/>
    <w:rsid w:val="00FF7CAC"/>
    <w:rsid w:val="00FF7DB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D9A36B"/>
  <w15:docId w15:val="{EBEB47E8-8EE3-4AC9-A9F5-0A581229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iPriority="99" w:unhideWhenUsed="1" w:qFormat="1"/>
    <w:lsdException w:name="envelope address" w:semiHidden="1" w:unhideWhenUsed="1" w:qFormat="1"/>
    <w:lsdException w:name="envelope return" w:semiHidden="1" w:unhideWhenUsed="1" w:qFormat="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qFormat="1"/>
    <w:lsdException w:name="table of authorities" w:qFormat="1"/>
    <w:lsdException w:name="macro" w:semiHidden="1" w:unhideWhenUsed="1" w:qFormat="1"/>
    <w:lsdException w:name="toa heading" w:semiHidden="1" w:unhideWhenUsed="1" w:qFormat="1"/>
    <w:lsdException w:name="List" w:uiPriority="99" w:qFormat="1"/>
    <w:lsdException w:name="List Bullet" w:uiPriority="99" w:qFormat="1"/>
    <w:lsdException w:name="List Number" w:semiHidden="1" w:unhideWhenUsed="1" w:qFormat="1"/>
    <w:lsdException w:name="List 2" w:semiHidden="1" w:uiPriority="99" w:unhideWhenUsed="1" w:qFormat="1"/>
    <w:lsdException w:name="List 3" w:semiHidden="1" w:uiPriority="99" w:unhideWhenUsed="1" w:qFormat="1"/>
    <w:lsdException w:name="List 4" w:semiHidden="1" w:uiPriority="99" w:unhideWhenUsed="1" w:qFormat="1"/>
    <w:lsdException w:name="List 5" w:semiHidden="1" w:uiPriority="99" w:unhideWhenUsed="1" w:qFormat="1"/>
    <w:lsdException w:name="List Bullet 2" w:semiHidden="1" w:uiPriority="99"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iPriority="99" w:unhideWhenUsed="1" w:qFormat="1"/>
    <w:lsdException w:name="List Continue 2" w:uiPriority="99" w:qFormat="1"/>
    <w:lsdException w:name="List Continue 3" w:qFormat="1"/>
    <w:lsdException w:name="List Continue 4" w:uiPriority="99" w:qFormat="1"/>
    <w:lsdException w:name="List Continue 5" w:qFormat="1"/>
    <w:lsdException w:name="Message Header" w:semiHidden="1" w:unhideWhenUsed="1" w:qFormat="1"/>
    <w:lsdException w:name="Subtitle" w:qFormat="1"/>
    <w:lsdException w:name="Salutation" w:semiHidden="1" w:uiPriority="99" w:unhideWhenUsed="1" w:qFormat="1"/>
    <w:lsdException w:name="Date" w:semiHidden="1" w:unhideWhenUsed="1" w:qFormat="1"/>
    <w:lsdException w:name="Body Text First Indent" w:semiHidden="1" w:unhideWhenUsed="1" w:qFormat="1"/>
    <w:lsdException w:name="Body Text First Indent 2" w:semiHidden="1" w:uiPriority="99" w:unhideWhenUsed="1" w:qFormat="1"/>
    <w:lsdException w:name="Note Heading" w:semiHidden="1" w:unhideWhenUsed="1" w:qFormat="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75E"/>
    <w:rPr>
      <w:sz w:val="24"/>
      <w:szCs w:val="24"/>
      <w:lang w:eastAsia="en-US"/>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A517E2"/>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A517E2"/>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qFormat/>
    <w:rsid w:val="00A517E2"/>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A517E2"/>
    <w:pPr>
      <w:keepNext/>
      <w:spacing w:before="240" w:after="60"/>
      <w:outlineLvl w:val="3"/>
    </w:pPr>
    <w:rPr>
      <w:b/>
      <w:bCs/>
      <w:sz w:val="28"/>
      <w:szCs w:val="28"/>
    </w:rPr>
  </w:style>
  <w:style w:type="paragraph" w:styleId="Ttulo5">
    <w:name w:val="heading 5"/>
    <w:aliases w:val="Título B4,Título 51"/>
    <w:basedOn w:val="Normal"/>
    <w:next w:val="Normal"/>
    <w:link w:val="Ttulo5Car"/>
    <w:qFormat/>
    <w:rsid w:val="00A517E2"/>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A517E2"/>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A517E2"/>
    <w:pPr>
      <w:spacing w:before="240" w:after="60"/>
      <w:outlineLvl w:val="6"/>
    </w:pPr>
  </w:style>
  <w:style w:type="paragraph" w:styleId="Ttulo8">
    <w:name w:val="heading 8"/>
    <w:aliases w:val="num tabla,Título B7"/>
    <w:basedOn w:val="Normal"/>
    <w:next w:val="Normal"/>
    <w:link w:val="Ttulo8Car"/>
    <w:uiPriority w:val="9"/>
    <w:qFormat/>
    <w:rsid w:val="00A517E2"/>
    <w:pPr>
      <w:spacing w:before="240" w:after="60"/>
      <w:outlineLvl w:val="7"/>
    </w:pPr>
    <w:rPr>
      <w:i/>
      <w:iCs/>
    </w:rPr>
  </w:style>
  <w:style w:type="paragraph" w:styleId="Ttulo9">
    <w:name w:val="heading 9"/>
    <w:basedOn w:val="Normal"/>
    <w:next w:val="Normal"/>
    <w:link w:val="Ttulo9Car"/>
    <w:uiPriority w:val="9"/>
    <w:qFormat/>
    <w:rsid w:val="00A517E2"/>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uiPriority w:val="99"/>
    <w:qFormat/>
    <w:rsid w:val="00A517E2"/>
    <w:pPr>
      <w:widowControl w:val="0"/>
      <w:autoSpaceDE w:val="0"/>
      <w:autoSpaceDN w:val="0"/>
      <w:jc w:val="both"/>
    </w:pPr>
    <w:rPr>
      <w:rFonts w:cs="Arial"/>
      <w:color w:val="FF0000"/>
      <w:sz w:val="22"/>
      <w:szCs w:val="22"/>
      <w:lang w:val="es-ES_tradnl"/>
    </w:rPr>
  </w:style>
  <w:style w:type="paragraph" w:styleId="Textoindependiente2">
    <w:name w:val="Body Text 2"/>
    <w:basedOn w:val="Normal"/>
    <w:link w:val="Textoindependiente2Car"/>
    <w:uiPriority w:val="99"/>
    <w:qFormat/>
    <w:rsid w:val="00A517E2"/>
    <w:pPr>
      <w:jc w:val="both"/>
    </w:pPr>
    <w:rPr>
      <w:rFonts w:cs="Arial"/>
      <w:b/>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A517E2"/>
    <w:pPr>
      <w:tabs>
        <w:tab w:val="center" w:pos="4419"/>
        <w:tab w:val="right" w:pos="8838"/>
      </w:tabs>
      <w:autoSpaceDE w:val="0"/>
      <w:autoSpaceDN w:val="0"/>
    </w:pPr>
    <w:rPr>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A517E2"/>
    <w:pPr>
      <w:tabs>
        <w:tab w:val="center" w:pos="4419"/>
        <w:tab w:val="right" w:pos="8838"/>
      </w:tabs>
      <w:autoSpaceDE w:val="0"/>
      <w:autoSpaceDN w:val="0"/>
    </w:pPr>
    <w:rPr>
      <w:sz w:val="20"/>
      <w:szCs w:val="20"/>
    </w:rPr>
  </w:style>
  <w:style w:type="character" w:styleId="Nmerodepgina">
    <w:name w:val="page number"/>
    <w:basedOn w:val="Fuentedeprrafopredeter"/>
    <w:rsid w:val="00A517E2"/>
  </w:style>
  <w:style w:type="paragraph" w:styleId="Sangradetextonormal">
    <w:name w:val="Body Text Indent"/>
    <w:aliases w:val="Sangría de t. independiente,Sangría de texto normal1,Body Text Indent"/>
    <w:basedOn w:val="Normal"/>
    <w:link w:val="SangradetextonormalCar"/>
    <w:uiPriority w:val="99"/>
    <w:qFormat/>
    <w:rsid w:val="00A517E2"/>
    <w:pPr>
      <w:spacing w:after="120"/>
      <w:ind w:left="283"/>
    </w:pPr>
  </w:style>
  <w:style w:type="table" w:styleId="Tablaconcuadrcula">
    <w:name w:val="Table Grid"/>
    <w:basedOn w:val="Tablanormal"/>
    <w:uiPriority w:val="39"/>
    <w:rsid w:val="00A51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650B68"/>
    <w:rPr>
      <w:rFonts w:ascii="Arial Narrow" w:hAnsi="Arial Narrow"/>
      <w:color w:val="0000FF"/>
      <w:u w:val="single"/>
    </w:rPr>
  </w:style>
  <w:style w:type="paragraph" w:customStyle="1" w:styleId="BodyText21">
    <w:name w:val="Body Text 21"/>
    <w:basedOn w:val="Normal"/>
    <w:uiPriority w:val="99"/>
    <w:qFormat/>
    <w:rsid w:val="00A517E2"/>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A517E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qFormat/>
    <w:rsid w:val="00A517E2"/>
    <w:pPr>
      <w:autoSpaceDE w:val="0"/>
      <w:autoSpaceDN w:val="0"/>
      <w:adjustRightInd w:val="0"/>
      <w:spacing w:line="240" w:lineRule="exact"/>
      <w:jc w:val="center"/>
    </w:pPr>
    <w:rPr>
      <w:rFonts w:cs="Arial"/>
      <w:b/>
      <w:bCs/>
      <w:sz w:val="20"/>
      <w:szCs w:val="20"/>
      <w:lang w:val="es-ES_tradnl"/>
    </w:rPr>
  </w:style>
  <w:style w:type="paragraph" w:customStyle="1" w:styleId="ROMANOS">
    <w:name w:val="ROMANOS"/>
    <w:basedOn w:val="Normal"/>
    <w:link w:val="ROMANOSCar"/>
    <w:qFormat/>
    <w:rsid w:val="00A517E2"/>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A517E2"/>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A517E2"/>
    <w:pPr>
      <w:numPr>
        <w:numId w:val="161"/>
      </w:numPr>
    </w:pPr>
  </w:style>
  <w:style w:type="character" w:styleId="Hipervnculovisitado">
    <w:name w:val="FollowedHyperlink"/>
    <w:uiPriority w:val="99"/>
    <w:qFormat/>
    <w:rsid w:val="00A517E2"/>
    <w:rPr>
      <w:color w:val="800080"/>
      <w:u w:val="single"/>
    </w:rPr>
  </w:style>
  <w:style w:type="numbering" w:styleId="111111">
    <w:name w:val="Outline List 2"/>
    <w:basedOn w:val="Sinlista"/>
    <w:uiPriority w:val="99"/>
    <w:rsid w:val="00A517E2"/>
    <w:pPr>
      <w:numPr>
        <w:numId w:val="163"/>
      </w:numPr>
    </w:pPr>
  </w:style>
  <w:style w:type="numbering" w:styleId="1ai">
    <w:name w:val="Outline List 1"/>
    <w:basedOn w:val="Sinlista"/>
    <w:uiPriority w:val="99"/>
    <w:rsid w:val="00A517E2"/>
    <w:pPr>
      <w:numPr>
        <w:numId w:val="162"/>
      </w:numPr>
    </w:pPr>
  </w:style>
  <w:style w:type="paragraph" w:styleId="Textoindependiente3">
    <w:name w:val="Body Text 3"/>
    <w:basedOn w:val="Normal"/>
    <w:link w:val="Textoindependiente3Car"/>
    <w:qFormat/>
    <w:rsid w:val="00E36FC3"/>
    <w:pPr>
      <w:spacing w:after="120"/>
    </w:pPr>
    <w:rPr>
      <w:sz w:val="16"/>
      <w:szCs w:val="16"/>
    </w:rPr>
  </w:style>
  <w:style w:type="paragraph" w:styleId="Sangra2detindependiente">
    <w:name w:val="Body Text Indent 2"/>
    <w:basedOn w:val="Normal"/>
    <w:link w:val="Sangra2detindependienteCar"/>
    <w:qFormat/>
    <w:rsid w:val="00E36FC3"/>
    <w:pPr>
      <w:spacing w:after="120" w:line="480" w:lineRule="auto"/>
      <w:ind w:left="283"/>
    </w:pPr>
  </w:style>
  <w:style w:type="paragraph" w:styleId="Sangra3detindependiente">
    <w:name w:val="Body Text Indent 3"/>
    <w:basedOn w:val="Normal"/>
    <w:link w:val="Sangra3detindependienteCar"/>
    <w:qFormat/>
    <w:rsid w:val="00E36FC3"/>
    <w:pPr>
      <w:spacing w:after="120"/>
      <w:ind w:left="283"/>
    </w:pPr>
    <w:rPr>
      <w:sz w:val="16"/>
      <w:szCs w:val="16"/>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link w:val="Textoindependiente"/>
    <w:uiPriority w:val="99"/>
    <w:rsid w:val="003253F7"/>
    <w:rPr>
      <w:rFonts w:ascii="Arial" w:hAnsi="Arial" w:cs="Arial"/>
      <w:color w:val="FF0000"/>
      <w:sz w:val="22"/>
      <w:szCs w:val="22"/>
      <w:lang w:val="es-ES_tradnl" w:eastAsia="es-ES" w:bidi="ar-SA"/>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qFormat/>
    <w:rsid w:val="003253F7"/>
    <w:pPr>
      <w:ind w:left="708"/>
    </w:pPr>
  </w:style>
  <w:style w:type="character" w:customStyle="1" w:styleId="CarCar2">
    <w:name w:val="Car Car2"/>
    <w:rsid w:val="000A6C22"/>
    <w:rPr>
      <w:rFonts w:ascii="Arial" w:eastAsia="Times New Roman" w:hAnsi="Arial" w:cs="Arial"/>
      <w:color w:val="FF0000"/>
      <w:lang w:val="es-ES_tradnl" w:eastAsia="es-ES"/>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link w:val="Encabezado"/>
    <w:uiPriority w:val="99"/>
    <w:rsid w:val="003B282C"/>
    <w:rPr>
      <w:lang w:val="es-ES" w:eastAsia="es-ES"/>
    </w:rPr>
  </w:style>
  <w:style w:type="paragraph" w:customStyle="1" w:styleId="p3">
    <w:name w:val="p3"/>
    <w:basedOn w:val="Normal"/>
    <w:uiPriority w:val="99"/>
    <w:qFormat/>
    <w:rsid w:val="003B282C"/>
    <w:pPr>
      <w:widowControl w:val="0"/>
      <w:tabs>
        <w:tab w:val="left" w:pos="720"/>
      </w:tabs>
      <w:autoSpaceDE w:val="0"/>
      <w:autoSpaceDN w:val="0"/>
      <w:adjustRightInd w:val="0"/>
      <w:spacing w:line="220" w:lineRule="atLeast"/>
    </w:pPr>
    <w:rPr>
      <w:sz w:val="20"/>
      <w:szCs w:val="20"/>
      <w:lang w:val="en-US" w:bidi="he-IL"/>
    </w:rPr>
  </w:style>
  <w:style w:type="character" w:customStyle="1" w:styleId="Sangra3detindependienteCar">
    <w:name w:val="Sangría 3 de t. independiente Car"/>
    <w:link w:val="Sangra3detindependiente"/>
    <w:rsid w:val="0071198A"/>
    <w:rPr>
      <w:sz w:val="16"/>
      <w:szCs w:val="16"/>
      <w:lang w:val="es-ES" w:eastAsia="es-ES"/>
    </w:rPr>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link w:val="Ttulo1"/>
    <w:uiPriority w:val="9"/>
    <w:rsid w:val="00DD0E53"/>
    <w:rPr>
      <w:rFonts w:ascii="Arial" w:hAnsi="Arial" w:cs="Arial"/>
      <w:b/>
      <w:bCs/>
      <w:kern w:val="32"/>
      <w:sz w:val="32"/>
      <w:szCs w:val="32"/>
      <w:lang w:val="es-ES" w:eastAsia="es-ES"/>
    </w:rPr>
  </w:style>
  <w:style w:type="paragraph" w:customStyle="1" w:styleId="Textopredeterminado">
    <w:name w:val="Texto predeterminado"/>
    <w:basedOn w:val="Normal"/>
    <w:link w:val="TextopredeterminadoCar"/>
    <w:qFormat/>
    <w:rsid w:val="00B779BF"/>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176BF3"/>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link w:val="Textonotapie"/>
    <w:uiPriority w:val="99"/>
    <w:rsid w:val="00176BF3"/>
    <w:rPr>
      <w:lang w:val="es-ES_tradnl" w:eastAsia="es-ES"/>
    </w:rPr>
  </w:style>
  <w:style w:type="paragraph" w:customStyle="1" w:styleId="Textoindependiente31">
    <w:name w:val="Texto independiente 31"/>
    <w:basedOn w:val="Normal"/>
    <w:qFormat/>
    <w:rsid w:val="00176BF3"/>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276E99"/>
    <w:pPr>
      <w:autoSpaceDE w:val="0"/>
      <w:autoSpaceDN w:val="0"/>
      <w:adjustRightInd w:val="0"/>
    </w:pPr>
    <w:rPr>
      <w:rFonts w:cs="Arial"/>
      <w:lang w:eastAsia="es-MX"/>
    </w:rPr>
  </w:style>
  <w:style w:type="paragraph" w:customStyle="1" w:styleId="Car">
    <w:name w:val="Car"/>
    <w:basedOn w:val="Normal"/>
    <w:rsid w:val="009A735B"/>
    <w:pPr>
      <w:spacing w:after="160" w:line="240" w:lineRule="exact"/>
      <w:jc w:val="right"/>
    </w:pPr>
    <w:rPr>
      <w:rFonts w:ascii="Verdana" w:hAnsi="Verdana" w:cs="Arial"/>
      <w:sz w:val="20"/>
      <w:szCs w:val="20"/>
    </w:rPr>
  </w:style>
  <w:style w:type="paragraph" w:styleId="Textodeglobo">
    <w:name w:val="Balloon Text"/>
    <w:basedOn w:val="Normal"/>
    <w:link w:val="TextodegloboCar"/>
    <w:qFormat/>
    <w:rsid w:val="0028080F"/>
    <w:rPr>
      <w:rFonts w:ascii="Tahoma" w:hAnsi="Tahoma" w:cs="Tahoma"/>
      <w:sz w:val="16"/>
      <w:szCs w:val="16"/>
    </w:rPr>
  </w:style>
  <w:style w:type="character" w:customStyle="1" w:styleId="TextodegloboCar">
    <w:name w:val="Texto de globo Car"/>
    <w:link w:val="Textodeglobo"/>
    <w:rsid w:val="0028080F"/>
    <w:rPr>
      <w:rFonts w:ascii="Tahoma" w:hAnsi="Tahoma" w:cs="Tahoma"/>
      <w:sz w:val="16"/>
      <w:szCs w:val="16"/>
      <w:lang w:val="es-ES" w:eastAsia="es-ES"/>
    </w:rPr>
  </w:style>
  <w:style w:type="paragraph" w:styleId="Textodebloque">
    <w:name w:val="Block Text"/>
    <w:basedOn w:val="Normal"/>
    <w:next w:val="Normal"/>
    <w:qFormat/>
    <w:rsid w:val="000B50C4"/>
    <w:pPr>
      <w:autoSpaceDE w:val="0"/>
      <w:autoSpaceDN w:val="0"/>
      <w:adjustRightInd w:val="0"/>
    </w:pPr>
  </w:style>
  <w:style w:type="character" w:styleId="Refdecomentario">
    <w:name w:val="annotation reference"/>
    <w:uiPriority w:val="99"/>
    <w:qFormat/>
    <w:rsid w:val="00BE1ACF"/>
    <w:rPr>
      <w:sz w:val="16"/>
      <w:szCs w:val="16"/>
    </w:rPr>
  </w:style>
  <w:style w:type="paragraph" w:styleId="Textocomentario">
    <w:name w:val="annotation text"/>
    <w:aliases w:val="Comment Text Char1"/>
    <w:basedOn w:val="Normal"/>
    <w:link w:val="TextocomentarioCar"/>
    <w:uiPriority w:val="99"/>
    <w:qFormat/>
    <w:rsid w:val="00BE1ACF"/>
    <w:rPr>
      <w:sz w:val="20"/>
      <w:szCs w:val="20"/>
    </w:rPr>
  </w:style>
  <w:style w:type="character" w:customStyle="1" w:styleId="TextocomentarioCar">
    <w:name w:val="Texto comentario Car"/>
    <w:aliases w:val="Comment Text Char1 Car"/>
    <w:link w:val="Textocomentario"/>
    <w:uiPriority w:val="99"/>
    <w:rsid w:val="00BE1ACF"/>
    <w:rPr>
      <w:rFonts w:ascii="Arial" w:hAnsi="Arial"/>
      <w:lang w:val="es-ES" w:eastAsia="es-ES"/>
    </w:rPr>
  </w:style>
  <w:style w:type="paragraph" w:styleId="Asuntodelcomentario">
    <w:name w:val="annotation subject"/>
    <w:basedOn w:val="Textocomentario"/>
    <w:next w:val="Textocomentario"/>
    <w:link w:val="AsuntodelcomentarioCar"/>
    <w:uiPriority w:val="99"/>
    <w:qFormat/>
    <w:rsid w:val="00BE1ACF"/>
    <w:rPr>
      <w:b/>
      <w:bCs/>
    </w:rPr>
  </w:style>
  <w:style w:type="character" w:customStyle="1" w:styleId="AsuntodelcomentarioCar">
    <w:name w:val="Asunto del comentario Car"/>
    <w:link w:val="Asuntodelcomentario"/>
    <w:uiPriority w:val="99"/>
    <w:rsid w:val="00BE1ACF"/>
    <w:rPr>
      <w:rFonts w:ascii="Arial" w:hAnsi="Arial"/>
      <w:b/>
      <w:bCs/>
      <w:lang w:val="es-ES" w:eastAsia="es-ES"/>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BE1ACF"/>
    <w:rPr>
      <w:vertAlign w:val="superscript"/>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link w:val="Ttulo2"/>
    <w:uiPriority w:val="9"/>
    <w:rsid w:val="00BE1ACF"/>
    <w:rPr>
      <w:rFonts w:ascii="Arial" w:hAnsi="Arial" w:cs="Arial"/>
      <w:b/>
      <w:bCs/>
      <w:i/>
      <w:iCs/>
      <w:sz w:val="28"/>
      <w:szCs w:val="28"/>
      <w:lang w:val="es-ES" w:eastAsia="es-ES"/>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link w:val="Ttulo3"/>
    <w:rsid w:val="00BE1ACF"/>
    <w:rPr>
      <w:rFonts w:ascii="Arial" w:hAnsi="Arial" w:cs="Arial"/>
      <w:b/>
      <w:bCs/>
      <w:sz w:val="26"/>
      <w:szCs w:val="26"/>
      <w:lang w:val="es-ES" w:eastAsia="es-ES"/>
    </w:rPr>
  </w:style>
  <w:style w:type="paragraph" w:customStyle="1" w:styleId="Texto0">
    <w:name w:val="Texto"/>
    <w:aliases w:val="independiente,independiente Car Car Car"/>
    <w:basedOn w:val="Normal"/>
    <w:link w:val="TextoCar"/>
    <w:qFormat/>
    <w:rsid w:val="00935DFD"/>
    <w:pPr>
      <w:spacing w:after="101" w:line="216" w:lineRule="exact"/>
      <w:ind w:firstLine="288"/>
      <w:jc w:val="both"/>
    </w:pPr>
    <w:rPr>
      <w:rFonts w:cs="Arial"/>
      <w:sz w:val="18"/>
      <w:szCs w:val="20"/>
    </w:rPr>
  </w:style>
  <w:style w:type="paragraph" w:styleId="Sinespaciado">
    <w:name w:val="No Spacing"/>
    <w:link w:val="SinespaciadoCar"/>
    <w:uiPriority w:val="1"/>
    <w:qFormat/>
    <w:rsid w:val="00635ED4"/>
    <w:rPr>
      <w:sz w:val="24"/>
      <w:szCs w:val="24"/>
      <w:lang w:eastAsia="es-ES"/>
    </w:rPr>
  </w:style>
  <w:style w:type="paragraph" w:customStyle="1" w:styleId="Default">
    <w:name w:val="Default"/>
    <w:qFormat/>
    <w:rsid w:val="00635ED4"/>
    <w:pPr>
      <w:autoSpaceDE w:val="0"/>
      <w:autoSpaceDN w:val="0"/>
      <w:adjustRightInd w:val="0"/>
    </w:pPr>
    <w:rPr>
      <w:rFonts w:ascii="Arial" w:eastAsia="Calibri" w:hAnsi="Arial" w:cs="Arial"/>
      <w:color w:val="000000"/>
      <w:sz w:val="24"/>
      <w:szCs w:val="24"/>
      <w:lang w:eastAsia="en-US"/>
    </w:rPr>
  </w:style>
  <w:style w:type="character" w:customStyle="1" w:styleId="PiedepginaCar">
    <w:name w:val="Pie de página Car"/>
    <w:aliases w:val="Pie de página1 Car,footer odd Car,footer odd1 Car,footer odd2 Car,footer odd3 Car,footer odd4 Car,footer odd5 Car,footer Car, Car3 Car"/>
    <w:link w:val="Piedepgina"/>
    <w:uiPriority w:val="99"/>
    <w:rsid w:val="00930B97"/>
    <w:rPr>
      <w:lang w:val="es-ES" w:eastAsia="es-ES"/>
    </w:rPr>
  </w:style>
  <w:style w:type="paragraph" w:customStyle="1" w:styleId="Textoindependiente22">
    <w:name w:val="Texto independiente 22"/>
    <w:basedOn w:val="Normal"/>
    <w:uiPriority w:val="99"/>
    <w:qFormat/>
    <w:rsid w:val="0093747E"/>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AF5CC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041C5"/>
    <w:pPr>
      <w:widowControl w:val="0"/>
      <w:overflowPunct w:val="0"/>
      <w:autoSpaceDE w:val="0"/>
      <w:autoSpaceDN w:val="0"/>
      <w:adjustRightInd w:val="0"/>
      <w:jc w:val="both"/>
      <w:textAlignment w:val="baseline"/>
    </w:pPr>
    <w:rPr>
      <w:sz w:val="20"/>
      <w:szCs w:val="20"/>
      <w:u w:val="single"/>
      <w:lang w:val="es-ES_tradnl"/>
    </w:rPr>
  </w:style>
  <w:style w:type="character" w:customStyle="1" w:styleId="Textoindependiente2Car">
    <w:name w:val="Texto independiente 2 Car"/>
    <w:link w:val="Textoindependiente2"/>
    <w:uiPriority w:val="99"/>
    <w:rsid w:val="00D041C5"/>
    <w:rPr>
      <w:rFonts w:ascii="Arial" w:hAnsi="Arial" w:cs="Arial"/>
      <w:b/>
      <w:sz w:val="24"/>
      <w:lang w:eastAsia="es-ES"/>
    </w:rPr>
  </w:style>
  <w:style w:type="character" w:customStyle="1" w:styleId="Textoindependiente3Car">
    <w:name w:val="Texto independiente 3 Car"/>
    <w:link w:val="Textoindependiente3"/>
    <w:rsid w:val="00D041C5"/>
    <w:rPr>
      <w:rFonts w:ascii="Arial" w:hAnsi="Arial"/>
      <w:sz w:val="16"/>
      <w:szCs w:val="16"/>
      <w:lang w:val="es-ES" w:eastAsia="es-ES"/>
    </w:rPr>
  </w:style>
  <w:style w:type="paragraph" w:customStyle="1" w:styleId="H4">
    <w:name w:val="H4"/>
    <w:basedOn w:val="Normal"/>
    <w:next w:val="Normal"/>
    <w:qFormat/>
    <w:rsid w:val="00D041C5"/>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041C5"/>
    <w:pPr>
      <w:ind w:left="283" w:hanging="283"/>
    </w:pPr>
  </w:style>
  <w:style w:type="paragraph" w:styleId="Lista2">
    <w:name w:val="List 2"/>
    <w:basedOn w:val="Normal"/>
    <w:uiPriority w:val="99"/>
    <w:qFormat/>
    <w:rsid w:val="00D041C5"/>
    <w:pPr>
      <w:ind w:left="566" w:hanging="283"/>
    </w:pPr>
  </w:style>
  <w:style w:type="paragraph" w:styleId="Lista3">
    <w:name w:val="List 3"/>
    <w:basedOn w:val="Normal"/>
    <w:uiPriority w:val="99"/>
    <w:qFormat/>
    <w:rsid w:val="00D041C5"/>
    <w:pPr>
      <w:ind w:left="849" w:hanging="283"/>
    </w:pPr>
  </w:style>
  <w:style w:type="paragraph" w:styleId="Lista4">
    <w:name w:val="List 4"/>
    <w:basedOn w:val="Normal"/>
    <w:uiPriority w:val="99"/>
    <w:qFormat/>
    <w:rsid w:val="00D041C5"/>
    <w:pPr>
      <w:ind w:left="1132" w:hanging="283"/>
    </w:pPr>
  </w:style>
  <w:style w:type="paragraph" w:styleId="Lista5">
    <w:name w:val="List 5"/>
    <w:basedOn w:val="Normal"/>
    <w:uiPriority w:val="99"/>
    <w:qFormat/>
    <w:rsid w:val="00D041C5"/>
    <w:pPr>
      <w:ind w:left="1415" w:hanging="283"/>
    </w:pPr>
  </w:style>
  <w:style w:type="paragraph" w:styleId="Encabezadodemensaje">
    <w:name w:val="Message Header"/>
    <w:basedOn w:val="Normal"/>
    <w:link w:val="EncabezadodemensajeCar"/>
    <w:qFormat/>
    <w:rsid w:val="00D041C5"/>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link w:val="Encabezadodemensaje"/>
    <w:rsid w:val="00D041C5"/>
    <w:rPr>
      <w:rFonts w:ascii="Arial" w:hAnsi="Arial" w:cs="Arial"/>
      <w:sz w:val="24"/>
      <w:szCs w:val="24"/>
      <w:shd w:val="pct20" w:color="auto" w:fill="auto"/>
      <w:lang w:val="es-ES" w:eastAsia="es-ES"/>
    </w:rPr>
  </w:style>
  <w:style w:type="paragraph" w:styleId="Saludo">
    <w:name w:val="Salutation"/>
    <w:basedOn w:val="Normal"/>
    <w:next w:val="Normal"/>
    <w:link w:val="SaludoCar"/>
    <w:uiPriority w:val="99"/>
    <w:qFormat/>
    <w:rsid w:val="00D041C5"/>
  </w:style>
  <w:style w:type="character" w:customStyle="1" w:styleId="SaludoCar">
    <w:name w:val="Saludo Car"/>
    <w:link w:val="Saludo"/>
    <w:uiPriority w:val="99"/>
    <w:rsid w:val="00D041C5"/>
    <w:rPr>
      <w:sz w:val="24"/>
      <w:szCs w:val="24"/>
      <w:lang w:val="es-ES" w:eastAsia="es-ES"/>
    </w:rPr>
  </w:style>
  <w:style w:type="paragraph" w:styleId="Listaconvietas">
    <w:name w:val="List Bullet"/>
    <w:basedOn w:val="Normal"/>
    <w:uiPriority w:val="99"/>
    <w:qFormat/>
    <w:rsid w:val="00D041C5"/>
    <w:pPr>
      <w:numPr>
        <w:numId w:val="5"/>
      </w:numPr>
    </w:pPr>
  </w:style>
  <w:style w:type="paragraph" w:styleId="Listaconvietas2">
    <w:name w:val="List Bullet 2"/>
    <w:basedOn w:val="Normal"/>
    <w:uiPriority w:val="99"/>
    <w:qFormat/>
    <w:rsid w:val="00D041C5"/>
    <w:pPr>
      <w:numPr>
        <w:numId w:val="6"/>
      </w:numPr>
    </w:pPr>
  </w:style>
  <w:style w:type="paragraph" w:styleId="Subttulo">
    <w:name w:val="Subtitle"/>
    <w:aliases w:val="Copias"/>
    <w:basedOn w:val="Normal"/>
    <w:link w:val="SubttuloCar"/>
    <w:qFormat/>
    <w:rsid w:val="00D041C5"/>
    <w:pPr>
      <w:spacing w:after="60"/>
      <w:jc w:val="center"/>
      <w:outlineLvl w:val="1"/>
    </w:pPr>
    <w:rPr>
      <w:rFonts w:cs="Arial"/>
    </w:rPr>
  </w:style>
  <w:style w:type="character" w:customStyle="1" w:styleId="SubttuloCar">
    <w:name w:val="Subtítulo Car"/>
    <w:aliases w:val="Copias Car"/>
    <w:link w:val="Subttulo"/>
    <w:rsid w:val="00D041C5"/>
    <w:rPr>
      <w:rFonts w:ascii="Arial" w:hAnsi="Arial" w:cs="Arial"/>
      <w:sz w:val="24"/>
      <w:szCs w:val="24"/>
      <w:lang w:val="es-ES" w:eastAsia="es-ES"/>
    </w:rPr>
  </w:style>
  <w:style w:type="paragraph" w:customStyle="1" w:styleId="Infodocumentosadjuntos">
    <w:name w:val="Info documentos adjuntos"/>
    <w:basedOn w:val="Normal"/>
    <w:qFormat/>
    <w:rsid w:val="00D041C5"/>
  </w:style>
  <w:style w:type="paragraph" w:styleId="Textoindependienteprimerasangra">
    <w:name w:val="Body Text First Indent"/>
    <w:basedOn w:val="Textoindependiente"/>
    <w:link w:val="TextoindependienteprimerasangraCar"/>
    <w:qFormat/>
    <w:rsid w:val="00D041C5"/>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link w:val="Textoindependienteprimerasangra"/>
    <w:rsid w:val="00D041C5"/>
    <w:rPr>
      <w:rFonts w:ascii="Arial" w:hAnsi="Arial" w:cs="Arial"/>
      <w:color w:val="FF0000"/>
      <w:sz w:val="24"/>
      <w:szCs w:val="24"/>
      <w:lang w:val="es-ES" w:eastAsia="es-ES" w:bidi="ar-SA"/>
    </w:rPr>
  </w:style>
  <w:style w:type="paragraph" w:styleId="Textoindependienteprimerasangra2">
    <w:name w:val="Body Text First Indent 2"/>
    <w:basedOn w:val="Sangradetextonormal"/>
    <w:link w:val="Textoindependienteprimerasangra2Car"/>
    <w:uiPriority w:val="99"/>
    <w:qFormat/>
    <w:rsid w:val="00D041C5"/>
    <w:pPr>
      <w:ind w:firstLine="210"/>
    </w:pPr>
  </w:style>
  <w:style w:type="character" w:customStyle="1" w:styleId="SangradetextonormalCar">
    <w:name w:val="Sangría de texto normal Car"/>
    <w:aliases w:val="Sangría de t. independiente Car,Sangría de texto normal1 Car,Body Text Indent Car"/>
    <w:link w:val="Sangradetextonormal"/>
    <w:uiPriority w:val="99"/>
    <w:rsid w:val="00D041C5"/>
    <w:rPr>
      <w:rFonts w:ascii="Arial" w:hAnsi="Arial"/>
      <w:sz w:val="24"/>
      <w:szCs w:val="24"/>
      <w:lang w:val="es-ES" w:eastAsia="es-ES"/>
    </w:rPr>
  </w:style>
  <w:style w:type="character" w:customStyle="1" w:styleId="Textoindependienteprimerasangra2Car">
    <w:name w:val="Texto independiente primera sangría 2 Car"/>
    <w:link w:val="Textoindependienteprimerasangra2"/>
    <w:uiPriority w:val="99"/>
    <w:rsid w:val="00D041C5"/>
    <w:rPr>
      <w:rFonts w:ascii="Arial" w:hAnsi="Arial"/>
      <w:sz w:val="24"/>
      <w:szCs w:val="24"/>
      <w:lang w:val="es-ES" w:eastAsia="es-ES"/>
    </w:rPr>
  </w:style>
  <w:style w:type="paragraph" w:customStyle="1" w:styleId="xl24">
    <w:name w:val="xl24"/>
    <w:basedOn w:val="Normal"/>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041C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041C5"/>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041C5"/>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041C5"/>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041C5"/>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041C5"/>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041C5"/>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041C5"/>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041C5"/>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041C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041C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041C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041C5"/>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041C5"/>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041C5"/>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041C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041C5"/>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041C5"/>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041C5"/>
    <w:pPr>
      <w:shd w:val="clear" w:color="auto" w:fill="000080"/>
    </w:pPr>
    <w:rPr>
      <w:rFonts w:ascii="Tahoma" w:hAnsi="Tahoma" w:cs="Tahoma"/>
      <w:sz w:val="20"/>
      <w:szCs w:val="20"/>
    </w:rPr>
  </w:style>
  <w:style w:type="character" w:customStyle="1" w:styleId="MapadeldocumentoCar">
    <w:name w:val="Mapa del documento Car"/>
    <w:link w:val="Mapadeldocumento"/>
    <w:rsid w:val="00D041C5"/>
    <w:rPr>
      <w:rFonts w:ascii="Tahoma" w:hAnsi="Tahoma" w:cs="Tahoma"/>
      <w:shd w:val="clear" w:color="auto" w:fill="000080"/>
      <w:lang w:val="es-ES" w:eastAsia="es-ES"/>
    </w:rPr>
  </w:style>
  <w:style w:type="paragraph" w:customStyle="1" w:styleId="xl54">
    <w:name w:val="xl54"/>
    <w:basedOn w:val="Normal"/>
    <w:qFormat/>
    <w:rsid w:val="00D041C5"/>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041C5"/>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041C5"/>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041C5"/>
    <w:pPr>
      <w:spacing w:before="100" w:beforeAutospacing="1" w:after="100" w:afterAutospacing="1"/>
      <w:textAlignment w:val="center"/>
    </w:pPr>
    <w:rPr>
      <w:sz w:val="16"/>
      <w:szCs w:val="16"/>
    </w:rPr>
  </w:style>
  <w:style w:type="paragraph" w:customStyle="1" w:styleId="xl58">
    <w:name w:val="xl58"/>
    <w:basedOn w:val="Normal"/>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041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041C5"/>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8B0161"/>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8B0161"/>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926726"/>
    <w:pPr>
      <w:spacing w:before="0" w:after="0"/>
    </w:pPr>
    <w:rPr>
      <w:rFonts w:cs="Times New Roman"/>
      <w:b w:val="0"/>
      <w:bCs w:val="0"/>
      <w:kern w:val="0"/>
      <w:sz w:val="24"/>
      <w:szCs w:val="20"/>
    </w:rPr>
  </w:style>
  <w:style w:type="paragraph" w:styleId="NormalWeb">
    <w:name w:val="Normal (Web)"/>
    <w:basedOn w:val="Normal"/>
    <w:uiPriority w:val="99"/>
    <w:qFormat/>
    <w:rsid w:val="00926726"/>
    <w:pPr>
      <w:spacing w:before="100" w:beforeAutospacing="1" w:after="100" w:afterAutospacing="1"/>
    </w:pPr>
  </w:style>
  <w:style w:type="paragraph" w:customStyle="1" w:styleId="Sinespaciado1">
    <w:name w:val="Sin espaciado1"/>
    <w:uiPriority w:val="1"/>
    <w:qFormat/>
    <w:rsid w:val="000605BD"/>
    <w:rPr>
      <w:rFonts w:ascii="Tahoma" w:eastAsia="Calibri" w:hAnsi="Tahoma" w:cs="Tahoma"/>
      <w:sz w:val="24"/>
      <w:szCs w:val="24"/>
      <w:lang w:eastAsia="es-ES"/>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link w:val="Ttulo4"/>
    <w:rsid w:val="008E6781"/>
    <w:rPr>
      <w:b/>
      <w:bCs/>
      <w:sz w:val="28"/>
      <w:szCs w:val="28"/>
      <w:lang w:val="es-ES" w:eastAsia="es-ES"/>
    </w:rPr>
  </w:style>
  <w:style w:type="character" w:customStyle="1" w:styleId="Sangra2detindependienteCar">
    <w:name w:val="Sangría 2 de t. independiente Car"/>
    <w:link w:val="Sangra2detindependiente"/>
    <w:rsid w:val="008E6781"/>
    <w:rPr>
      <w:rFonts w:ascii="Arial" w:hAnsi="Arial"/>
      <w:sz w:val="24"/>
      <w:szCs w:val="24"/>
      <w:lang w:val="es-ES" w:eastAsia="es-ES"/>
    </w:rPr>
  </w:style>
  <w:style w:type="paragraph" w:customStyle="1" w:styleId="ANOTACION">
    <w:name w:val="ANOTACION"/>
    <w:basedOn w:val="Normal"/>
    <w:link w:val="ANOTACIONCar"/>
    <w:qFormat/>
    <w:rsid w:val="00525837"/>
    <w:pPr>
      <w:spacing w:before="101" w:after="101" w:line="216" w:lineRule="atLeast"/>
      <w:jc w:val="center"/>
    </w:pPr>
    <w:rPr>
      <w:b/>
      <w:sz w:val="18"/>
      <w:szCs w:val="20"/>
      <w:lang w:val="es-ES_tradnl"/>
    </w:rPr>
  </w:style>
  <w:style w:type="paragraph" w:customStyle="1" w:styleId="cetneg">
    <w:name w:val="cetneg"/>
    <w:basedOn w:val="texto"/>
    <w:qFormat/>
    <w:rsid w:val="00F10A95"/>
    <w:pPr>
      <w:autoSpaceDE/>
      <w:autoSpaceDN/>
      <w:ind w:firstLine="0"/>
      <w:jc w:val="center"/>
    </w:pPr>
    <w:rPr>
      <w:rFonts w:cs="Times New Roman"/>
      <w:b/>
      <w:szCs w:val="20"/>
      <w:lang w:val="es-MX"/>
    </w:rPr>
  </w:style>
  <w:style w:type="character" w:customStyle="1" w:styleId="Ttulo5Car">
    <w:name w:val="Título 5 Car"/>
    <w:aliases w:val="Título B4 Car,Título 51 Car"/>
    <w:link w:val="Ttulo5"/>
    <w:rsid w:val="00AA5E43"/>
    <w:rPr>
      <w:rFonts w:ascii="Arial" w:hAnsi="Arial"/>
      <w:b/>
      <w:bCs/>
      <w:i/>
      <w:iCs/>
      <w:sz w:val="26"/>
      <w:szCs w:val="26"/>
      <w:lang w:val="es-ES" w:eastAsia="es-ES"/>
    </w:rPr>
  </w:style>
  <w:style w:type="character" w:customStyle="1" w:styleId="Ttulo6Car">
    <w:name w:val="Título 6 Car"/>
    <w:aliases w:val="Título B5 Car,Título 61 Car"/>
    <w:link w:val="Ttulo6"/>
    <w:rsid w:val="00AA5E43"/>
    <w:rPr>
      <w:b/>
      <w:bCs/>
      <w:sz w:val="22"/>
      <w:szCs w:val="22"/>
      <w:lang w:val="es-ES" w:eastAsia="es-ES"/>
    </w:rPr>
  </w:style>
  <w:style w:type="character" w:customStyle="1" w:styleId="Ttulo7Car">
    <w:name w:val="Título 7 Car"/>
    <w:aliases w:val="Título B6 Car"/>
    <w:link w:val="Ttulo7"/>
    <w:uiPriority w:val="99"/>
    <w:rsid w:val="00AA5E43"/>
    <w:rPr>
      <w:sz w:val="24"/>
      <w:szCs w:val="24"/>
      <w:lang w:val="es-ES" w:eastAsia="es-ES"/>
    </w:rPr>
  </w:style>
  <w:style w:type="character" w:customStyle="1" w:styleId="Ttulo8Car">
    <w:name w:val="Título 8 Car"/>
    <w:aliases w:val="num tabla Car,Título B7 Car"/>
    <w:link w:val="Ttulo8"/>
    <w:uiPriority w:val="9"/>
    <w:rsid w:val="00AA5E43"/>
    <w:rPr>
      <w:i/>
      <w:iCs/>
      <w:sz w:val="24"/>
      <w:szCs w:val="24"/>
      <w:lang w:val="es-ES" w:eastAsia="es-ES"/>
    </w:rPr>
  </w:style>
  <w:style w:type="character" w:customStyle="1" w:styleId="Ttulo9Car">
    <w:name w:val="Título 9 Car"/>
    <w:link w:val="Ttulo9"/>
    <w:uiPriority w:val="9"/>
    <w:rsid w:val="00AA5E43"/>
    <w:rPr>
      <w:rFonts w:ascii="Arial" w:hAnsi="Arial" w:cs="Arial"/>
      <w:sz w:val="22"/>
      <w:szCs w:val="22"/>
      <w:lang w:val="es-ES" w:eastAsia="es-ES"/>
    </w:rPr>
  </w:style>
  <w:style w:type="character" w:customStyle="1" w:styleId="TtuloCar1">
    <w:name w:val="Título Car1"/>
    <w:aliases w:val="Título1 Car,Puesto1 Car,Lugar-Fecha Car, Car Car1"/>
    <w:link w:val="Ttulo"/>
    <w:uiPriority w:val="10"/>
    <w:rsid w:val="00AA5E43"/>
    <w:rPr>
      <w:rFonts w:ascii="Arial" w:hAnsi="Arial" w:cs="Arial"/>
      <w:b/>
      <w:bCs/>
      <w:lang w:val="es-ES_tradnl" w:eastAsia="es-ES"/>
    </w:rPr>
  </w:style>
  <w:style w:type="paragraph" w:customStyle="1" w:styleId="Listavistosa-nfasis11">
    <w:name w:val="Lista vistosa - Énfasis 11"/>
    <w:basedOn w:val="Normal"/>
    <w:uiPriority w:val="34"/>
    <w:qFormat/>
    <w:rsid w:val="00A63FFC"/>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8A6B5F"/>
    <w:rPr>
      <w:rFonts w:ascii="Calibri" w:eastAsia="Calibri" w:hAnsi="Calibri"/>
      <w:color w:val="943634"/>
      <w:sz w:val="22"/>
      <w:szCs w:val="22"/>
      <w:lang w:val="es-E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8A6B5F"/>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8A6B5F"/>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1810BA"/>
    <w:pPr>
      <w:tabs>
        <w:tab w:val="left" w:pos="480"/>
        <w:tab w:val="right" w:leader="dot" w:pos="9356"/>
      </w:tabs>
      <w:spacing w:before="120" w:after="120"/>
      <w:jc w:val="both"/>
    </w:pPr>
    <w:rPr>
      <w:rFonts w:ascii="Montserrat" w:hAnsi="Montserrat" w:cs="Calibri"/>
      <w:b/>
      <w:bCs/>
      <w:caps/>
      <w:noProof/>
      <w:sz w:val="18"/>
      <w:szCs w:val="19"/>
    </w:rPr>
  </w:style>
  <w:style w:type="character" w:customStyle="1" w:styleId="posthead1">
    <w:name w:val="posthead1"/>
    <w:rsid w:val="008A6B5F"/>
    <w:rPr>
      <w:rFonts w:ascii="Verdana" w:hAnsi="Verdana" w:hint="default"/>
      <w:b/>
      <w:bCs/>
      <w:color w:val="000000"/>
      <w:sz w:val="15"/>
      <w:szCs w:val="15"/>
    </w:rPr>
  </w:style>
  <w:style w:type="paragraph" w:customStyle="1" w:styleId="p12">
    <w:name w:val="p12"/>
    <w:basedOn w:val="Normal"/>
    <w:qFormat/>
    <w:rsid w:val="008A6B5F"/>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8A6B5F"/>
    <w:pPr>
      <w:spacing w:after="160" w:line="240" w:lineRule="exact"/>
      <w:jc w:val="right"/>
    </w:pPr>
    <w:rPr>
      <w:rFonts w:ascii="Verdana" w:hAnsi="Verdana" w:cs="Arial"/>
      <w:sz w:val="20"/>
      <w:szCs w:val="20"/>
    </w:rPr>
  </w:style>
  <w:style w:type="paragraph" w:customStyle="1" w:styleId="CABEZA">
    <w:name w:val="CABEZA"/>
    <w:basedOn w:val="Ttulo1"/>
    <w:qFormat/>
    <w:rsid w:val="008A6B5F"/>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8A6B5F"/>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8A6B5F"/>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8A6B5F"/>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8A6B5F"/>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8A6B5F"/>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8A6B5F"/>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8A6B5F"/>
    <w:pPr>
      <w:widowControl w:val="0"/>
      <w:autoSpaceDE w:val="0"/>
      <w:autoSpaceDN w:val="0"/>
      <w:adjustRightInd w:val="0"/>
      <w:spacing w:line="240" w:lineRule="atLeast"/>
    </w:pPr>
    <w:rPr>
      <w:sz w:val="20"/>
      <w:lang w:val="en-US"/>
    </w:rPr>
  </w:style>
  <w:style w:type="paragraph" w:customStyle="1" w:styleId="p34">
    <w:name w:val="p34"/>
    <w:basedOn w:val="Normal"/>
    <w:qFormat/>
    <w:rsid w:val="008A6B5F"/>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8A6B5F"/>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8A6B5F"/>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8A6B5F"/>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8A6B5F"/>
    <w:pPr>
      <w:widowControl w:val="0"/>
      <w:autoSpaceDE w:val="0"/>
      <w:autoSpaceDN w:val="0"/>
      <w:adjustRightInd w:val="0"/>
      <w:spacing w:line="240" w:lineRule="atLeast"/>
    </w:pPr>
    <w:rPr>
      <w:sz w:val="20"/>
      <w:lang w:val="en-US"/>
    </w:rPr>
  </w:style>
  <w:style w:type="paragraph" w:customStyle="1" w:styleId="p38">
    <w:name w:val="p38"/>
    <w:basedOn w:val="Normal"/>
    <w:qFormat/>
    <w:rsid w:val="008A6B5F"/>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8A6B5F"/>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8A6B5F"/>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8A6B5F"/>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8A6B5F"/>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8A6B5F"/>
    <w:pPr>
      <w:widowControl w:val="0"/>
      <w:autoSpaceDE w:val="0"/>
      <w:autoSpaceDN w:val="0"/>
      <w:adjustRightInd w:val="0"/>
      <w:spacing w:line="240" w:lineRule="atLeast"/>
    </w:pPr>
    <w:rPr>
      <w:sz w:val="20"/>
      <w:lang w:val="en-US"/>
    </w:rPr>
  </w:style>
  <w:style w:type="paragraph" w:customStyle="1" w:styleId="t49">
    <w:name w:val="t49"/>
    <w:basedOn w:val="Normal"/>
    <w:qFormat/>
    <w:rsid w:val="008A6B5F"/>
    <w:pPr>
      <w:widowControl w:val="0"/>
      <w:autoSpaceDE w:val="0"/>
      <w:autoSpaceDN w:val="0"/>
      <w:adjustRightInd w:val="0"/>
      <w:spacing w:line="240" w:lineRule="atLeast"/>
    </w:pPr>
    <w:rPr>
      <w:sz w:val="20"/>
      <w:lang w:val="en-US"/>
    </w:rPr>
  </w:style>
  <w:style w:type="paragraph" w:customStyle="1" w:styleId="p47">
    <w:name w:val="p47"/>
    <w:basedOn w:val="Normal"/>
    <w:qFormat/>
    <w:rsid w:val="008A6B5F"/>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8A6B5F"/>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8A6B5F"/>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8A6B5F"/>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8A6B5F"/>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8A6B5F"/>
    <w:pPr>
      <w:widowControl w:val="0"/>
      <w:ind w:left="284" w:hanging="284"/>
      <w:jc w:val="both"/>
    </w:pPr>
    <w:rPr>
      <w:snapToGrid w:val="0"/>
      <w:sz w:val="20"/>
      <w:szCs w:val="20"/>
    </w:rPr>
  </w:style>
  <w:style w:type="paragraph" w:customStyle="1" w:styleId="Normal11pt">
    <w:name w:val="Normal + 11 pt"/>
    <w:basedOn w:val="Normal"/>
    <w:qFormat/>
    <w:rsid w:val="008A6B5F"/>
    <w:pPr>
      <w:numPr>
        <w:numId w:val="7"/>
      </w:numPr>
      <w:ind w:left="0" w:firstLine="0"/>
    </w:pPr>
    <w:rPr>
      <w:rFonts w:ascii="Arial (W1)" w:hAnsi="Arial (W1)" w:cs="Arial"/>
      <w:lang w:eastAsia="es-MX"/>
    </w:rPr>
  </w:style>
  <w:style w:type="paragraph" w:customStyle="1" w:styleId="titulodelTEMA">
    <w:name w:val="titulodelTEMA"/>
    <w:basedOn w:val="Normal"/>
    <w:qFormat/>
    <w:rsid w:val="008A6B5F"/>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8A6B5F"/>
    <w:pPr>
      <w:tabs>
        <w:tab w:val="num" w:pos="360"/>
      </w:tabs>
      <w:jc w:val="both"/>
    </w:pPr>
    <w:rPr>
      <w:rFonts w:cs="Arial"/>
      <w:sz w:val="20"/>
    </w:rPr>
  </w:style>
  <w:style w:type="paragraph" w:customStyle="1" w:styleId="explicacion">
    <w:name w:val="explicacion"/>
    <w:basedOn w:val="Ttulo6"/>
    <w:qFormat/>
    <w:rsid w:val="008A6B5F"/>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8A6B5F"/>
    <w:rPr>
      <w:b/>
      <w:bCs/>
      <w:smallCaps/>
    </w:rPr>
  </w:style>
  <w:style w:type="paragraph" w:styleId="TDC2">
    <w:name w:val="toc 2"/>
    <w:aliases w:val="Titulo2"/>
    <w:basedOn w:val="Normal"/>
    <w:next w:val="Normal"/>
    <w:autoRedefine/>
    <w:uiPriority w:val="39"/>
    <w:qFormat/>
    <w:rsid w:val="004F3D3C"/>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1810BA"/>
    <w:pPr>
      <w:tabs>
        <w:tab w:val="left" w:pos="709"/>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8A6B5F"/>
    <w:pPr>
      <w:ind w:left="720"/>
    </w:pPr>
    <w:rPr>
      <w:rFonts w:ascii="Calibri" w:hAnsi="Calibri" w:cs="Calibri"/>
      <w:sz w:val="18"/>
      <w:szCs w:val="18"/>
    </w:rPr>
  </w:style>
  <w:style w:type="paragraph" w:styleId="TDC5">
    <w:name w:val="toc 5"/>
    <w:basedOn w:val="Normal"/>
    <w:next w:val="Normal"/>
    <w:autoRedefine/>
    <w:uiPriority w:val="99"/>
    <w:qFormat/>
    <w:rsid w:val="008A6B5F"/>
    <w:pPr>
      <w:ind w:left="960"/>
    </w:pPr>
    <w:rPr>
      <w:rFonts w:ascii="Calibri" w:hAnsi="Calibri" w:cs="Calibri"/>
      <w:sz w:val="18"/>
      <w:szCs w:val="18"/>
    </w:rPr>
  </w:style>
  <w:style w:type="paragraph" w:styleId="TDC6">
    <w:name w:val="toc 6"/>
    <w:basedOn w:val="Normal"/>
    <w:next w:val="Normal"/>
    <w:autoRedefine/>
    <w:uiPriority w:val="99"/>
    <w:qFormat/>
    <w:rsid w:val="008A6B5F"/>
    <w:pPr>
      <w:ind w:left="1200"/>
    </w:pPr>
    <w:rPr>
      <w:rFonts w:ascii="Calibri" w:hAnsi="Calibri" w:cs="Calibri"/>
      <w:sz w:val="18"/>
      <w:szCs w:val="18"/>
    </w:rPr>
  </w:style>
  <w:style w:type="paragraph" w:styleId="TDC7">
    <w:name w:val="toc 7"/>
    <w:basedOn w:val="Normal"/>
    <w:next w:val="Normal"/>
    <w:autoRedefine/>
    <w:uiPriority w:val="99"/>
    <w:qFormat/>
    <w:rsid w:val="008A6B5F"/>
    <w:pPr>
      <w:ind w:left="1440"/>
    </w:pPr>
    <w:rPr>
      <w:rFonts w:ascii="Calibri" w:hAnsi="Calibri" w:cs="Calibri"/>
      <w:sz w:val="18"/>
      <w:szCs w:val="18"/>
    </w:rPr>
  </w:style>
  <w:style w:type="paragraph" w:styleId="TDC8">
    <w:name w:val="toc 8"/>
    <w:basedOn w:val="Normal"/>
    <w:next w:val="Normal"/>
    <w:autoRedefine/>
    <w:uiPriority w:val="99"/>
    <w:qFormat/>
    <w:rsid w:val="008A6B5F"/>
    <w:pPr>
      <w:ind w:left="1680"/>
    </w:pPr>
    <w:rPr>
      <w:rFonts w:ascii="Calibri" w:hAnsi="Calibri" w:cs="Calibri"/>
      <w:sz w:val="18"/>
      <w:szCs w:val="18"/>
    </w:rPr>
  </w:style>
  <w:style w:type="paragraph" w:styleId="TDC9">
    <w:name w:val="toc 9"/>
    <w:basedOn w:val="Normal"/>
    <w:next w:val="Normal"/>
    <w:autoRedefine/>
    <w:uiPriority w:val="99"/>
    <w:qFormat/>
    <w:rsid w:val="008A6B5F"/>
    <w:pPr>
      <w:ind w:left="1920"/>
    </w:pPr>
    <w:rPr>
      <w:rFonts w:ascii="Calibri" w:hAnsi="Calibri" w:cs="Calibri"/>
      <w:sz w:val="18"/>
      <w:szCs w:val="18"/>
    </w:rPr>
  </w:style>
  <w:style w:type="paragraph" w:styleId="Textosinformato">
    <w:name w:val="Plain Text"/>
    <w:basedOn w:val="Normal"/>
    <w:link w:val="TextosinformatoCar"/>
    <w:qFormat/>
    <w:rsid w:val="008A6B5F"/>
    <w:rPr>
      <w:rFonts w:ascii="Courier New" w:hAnsi="Courier New"/>
      <w:sz w:val="20"/>
      <w:szCs w:val="20"/>
    </w:rPr>
  </w:style>
  <w:style w:type="character" w:customStyle="1" w:styleId="TextosinformatoCar">
    <w:name w:val="Texto sin formato Car"/>
    <w:link w:val="Textosinformato"/>
    <w:rsid w:val="008A6B5F"/>
    <w:rPr>
      <w:rFonts w:ascii="Courier New" w:hAnsi="Courier New"/>
      <w:lang w:val="es-ES" w:eastAsia="es-ES"/>
    </w:rPr>
  </w:style>
  <w:style w:type="paragraph" w:customStyle="1" w:styleId="p0">
    <w:name w:val="p0"/>
    <w:basedOn w:val="Normal"/>
    <w:uiPriority w:val="99"/>
    <w:qFormat/>
    <w:rsid w:val="008A6B5F"/>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8A6B5F"/>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8A6B5F"/>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8A6B5F"/>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8A6B5F"/>
    <w:pPr>
      <w:keepNext/>
      <w:keepLines/>
      <w:overflowPunct w:val="0"/>
      <w:autoSpaceDE w:val="0"/>
      <w:autoSpaceDN w:val="0"/>
      <w:adjustRightInd w:val="0"/>
      <w:spacing w:before="240" w:after="240"/>
      <w:jc w:val="center"/>
      <w:textAlignment w:val="baseline"/>
    </w:pPr>
    <w:rPr>
      <w:rFonts w:ascii="Arial" w:hAnsi="Arial"/>
      <w:b/>
      <w:sz w:val="36"/>
      <w:lang w:val="es-ES_tradnl" w:eastAsia="es-ES"/>
    </w:rPr>
  </w:style>
  <w:style w:type="paragraph" w:customStyle="1" w:styleId="Textosinformato1">
    <w:name w:val="Texto sin formato1"/>
    <w:basedOn w:val="Normal"/>
    <w:qFormat/>
    <w:rsid w:val="008A6B5F"/>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8A6B5F"/>
    <w:pPr>
      <w:keepLines/>
      <w:overflowPunct w:val="0"/>
      <w:autoSpaceDE w:val="0"/>
      <w:autoSpaceDN w:val="0"/>
      <w:adjustRightInd w:val="0"/>
      <w:textAlignment w:val="baseline"/>
    </w:pPr>
    <w:rPr>
      <w:rFonts w:ascii="Courier New" w:hAnsi="Courier New"/>
      <w:caps/>
      <w:lang w:eastAsia="es-ES"/>
    </w:rPr>
  </w:style>
  <w:style w:type="paragraph" w:customStyle="1" w:styleId="PN">
    <w:name w:val="PN"/>
    <w:basedOn w:val="Normal"/>
    <w:qFormat/>
    <w:rsid w:val="008A6B5F"/>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8A6B5F"/>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8A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uiPriority w:val="99"/>
    <w:rsid w:val="008A6B5F"/>
    <w:rPr>
      <w:rFonts w:ascii="Courier New" w:hAnsi="Courier New" w:cs="Courier New"/>
      <w:lang w:val="es-ES" w:eastAsia="es-ES"/>
    </w:rPr>
  </w:style>
  <w:style w:type="paragraph" w:customStyle="1" w:styleId="PBPrrafobase">
    <w:name w:val="(PB) Párrafo base"/>
    <w:basedOn w:val="Normal"/>
    <w:qFormat/>
    <w:rsid w:val="008A6B5F"/>
    <w:pPr>
      <w:spacing w:before="360"/>
      <w:ind w:left="720"/>
    </w:pPr>
    <w:rPr>
      <w:b/>
      <w:sz w:val="22"/>
      <w:szCs w:val="20"/>
      <w:lang w:val="es-ES_tradnl"/>
    </w:rPr>
  </w:style>
  <w:style w:type="paragraph" w:customStyle="1" w:styleId="PPPrrafopregunta">
    <w:name w:val="(PP) Párrafo pregunta"/>
    <w:basedOn w:val="Normal"/>
    <w:qFormat/>
    <w:rsid w:val="008A6B5F"/>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8A6B5F"/>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8A6B5F"/>
    <w:pPr>
      <w:spacing w:after="160" w:line="240" w:lineRule="exact"/>
    </w:pPr>
    <w:rPr>
      <w:rFonts w:ascii="Tahoma" w:hAnsi="Tahoma"/>
      <w:sz w:val="20"/>
      <w:szCs w:val="20"/>
      <w:lang w:val="en-US"/>
    </w:rPr>
  </w:style>
  <w:style w:type="paragraph" w:customStyle="1" w:styleId="Pliza2">
    <w:name w:val="Póliza 2"/>
    <w:basedOn w:val="Normal"/>
    <w:qFormat/>
    <w:rsid w:val="008A6B5F"/>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8A6B5F"/>
    <w:pPr>
      <w:spacing w:after="160" w:line="240" w:lineRule="exact"/>
    </w:pPr>
    <w:rPr>
      <w:rFonts w:ascii="Tahoma" w:hAnsi="Tahoma"/>
      <w:sz w:val="20"/>
      <w:szCs w:val="20"/>
      <w:lang w:val="en-US"/>
    </w:rPr>
  </w:style>
  <w:style w:type="character" w:customStyle="1" w:styleId="titulosubtema1">
    <w:name w:val="titulosubtema1"/>
    <w:rsid w:val="008A6B5F"/>
    <w:rPr>
      <w:rFonts w:ascii="Arial" w:hAnsi="Arial" w:cs="Arial" w:hint="default"/>
      <w:b/>
      <w:bCs/>
      <w:strike w:val="0"/>
      <w:dstrike w:val="0"/>
      <w:color w:val="000080"/>
      <w:sz w:val="18"/>
      <w:szCs w:val="18"/>
      <w:u w:val="none"/>
      <w:effect w:val="none"/>
    </w:rPr>
  </w:style>
  <w:style w:type="character" w:customStyle="1" w:styleId="resumentema1">
    <w:name w:val="resumentema1"/>
    <w:rsid w:val="008A6B5F"/>
    <w:rPr>
      <w:rFonts w:ascii="Arial" w:hAnsi="Arial" w:cs="Arial" w:hint="default"/>
      <w:b w:val="0"/>
      <w:bCs w:val="0"/>
      <w:strike w:val="0"/>
      <w:dstrike w:val="0"/>
      <w:color w:val="000080"/>
      <w:sz w:val="18"/>
      <w:szCs w:val="18"/>
      <w:u w:val="none"/>
      <w:effect w:val="none"/>
    </w:rPr>
  </w:style>
  <w:style w:type="character" w:styleId="Textoennegrita">
    <w:name w:val="Strong"/>
    <w:qFormat/>
    <w:rsid w:val="008A6B5F"/>
    <w:rPr>
      <w:b/>
      <w:bCs/>
    </w:rPr>
  </w:style>
  <w:style w:type="character" w:customStyle="1" w:styleId="titulotema1">
    <w:name w:val="titulotema1"/>
    <w:rsid w:val="008A6B5F"/>
    <w:rPr>
      <w:rFonts w:ascii="Arial" w:hAnsi="Arial" w:cs="Arial" w:hint="default"/>
      <w:b/>
      <w:bCs/>
      <w:strike w:val="0"/>
      <w:dstrike w:val="0"/>
      <w:color w:val="000080"/>
      <w:sz w:val="24"/>
      <w:szCs w:val="24"/>
      <w:u w:val="none"/>
      <w:effect w:val="none"/>
    </w:rPr>
  </w:style>
  <w:style w:type="character" w:customStyle="1" w:styleId="EstiloCorreo111">
    <w:name w:val="EstiloCorreo111"/>
    <w:rsid w:val="008A6B5F"/>
    <w:rPr>
      <w:rFonts w:ascii="Arial" w:hAnsi="Arial" w:cs="Arial"/>
      <w:color w:val="000000"/>
      <w:sz w:val="20"/>
      <w:szCs w:val="20"/>
    </w:rPr>
  </w:style>
  <w:style w:type="paragraph" w:customStyle="1" w:styleId="CM12">
    <w:name w:val="CM12"/>
    <w:basedOn w:val="Default"/>
    <w:next w:val="Default"/>
    <w:uiPriority w:val="99"/>
    <w:qFormat/>
    <w:rsid w:val="008A6B5F"/>
    <w:pPr>
      <w:widowControl w:val="0"/>
    </w:pPr>
    <w:rPr>
      <w:rFonts w:eastAsia="Times New Roman"/>
      <w:color w:val="auto"/>
      <w:lang w:val="es-ES" w:eastAsia="es-ES"/>
    </w:rPr>
  </w:style>
  <w:style w:type="paragraph" w:customStyle="1" w:styleId="MMTopic2">
    <w:name w:val="MM Topic 2"/>
    <w:basedOn w:val="Ttulo2"/>
    <w:link w:val="MMTopic2Car"/>
    <w:qFormat/>
    <w:rsid w:val="008A6B5F"/>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8A6B5F"/>
    <w:pPr>
      <w:spacing w:before="360" w:after="240"/>
      <w:jc w:val="both"/>
    </w:pPr>
  </w:style>
  <w:style w:type="paragraph" w:customStyle="1" w:styleId="style1">
    <w:name w:val="style1"/>
    <w:basedOn w:val="Normal"/>
    <w:qFormat/>
    <w:rsid w:val="008A6B5F"/>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8A6B5F"/>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8A6B5F"/>
    <w:pPr>
      <w:numPr>
        <w:numId w:val="8"/>
      </w:numPr>
    </w:pPr>
  </w:style>
  <w:style w:type="paragraph" w:customStyle="1" w:styleId="Bullet2">
    <w:name w:val="Bullet 2"/>
    <w:basedOn w:val="Normal"/>
    <w:uiPriority w:val="99"/>
    <w:qFormat/>
    <w:rsid w:val="008A6B5F"/>
    <w:pPr>
      <w:numPr>
        <w:numId w:val="9"/>
      </w:numPr>
      <w:tabs>
        <w:tab w:val="left" w:pos="1418"/>
      </w:tabs>
      <w:spacing w:before="120"/>
      <w:jc w:val="both"/>
    </w:pPr>
    <w:rPr>
      <w:color w:val="4D4D4D"/>
      <w:sz w:val="22"/>
      <w:szCs w:val="22"/>
    </w:rPr>
  </w:style>
  <w:style w:type="paragraph" w:styleId="Listaconvietas3">
    <w:name w:val="List Bullet 3"/>
    <w:basedOn w:val="Normal"/>
    <w:qFormat/>
    <w:rsid w:val="008A6B5F"/>
    <w:pPr>
      <w:numPr>
        <w:numId w:val="10"/>
      </w:numPr>
      <w:contextualSpacing/>
    </w:pPr>
  </w:style>
  <w:style w:type="paragraph" w:styleId="Continuarlista">
    <w:name w:val="List Continue"/>
    <w:basedOn w:val="Normal"/>
    <w:uiPriority w:val="99"/>
    <w:qFormat/>
    <w:rsid w:val="008A6B5F"/>
    <w:pPr>
      <w:spacing w:after="120"/>
      <w:ind w:left="283"/>
      <w:contextualSpacing/>
    </w:pPr>
  </w:style>
  <w:style w:type="paragraph" w:customStyle="1" w:styleId="Estndar">
    <w:name w:val="Estándar"/>
    <w:basedOn w:val="Normal"/>
    <w:qFormat/>
    <w:rsid w:val="008A6B5F"/>
    <w:pPr>
      <w:widowControl w:val="0"/>
    </w:pPr>
    <w:rPr>
      <w:szCs w:val="20"/>
    </w:rPr>
  </w:style>
  <w:style w:type="paragraph" w:customStyle="1" w:styleId="Titulo1">
    <w:name w:val="Titulo 1"/>
    <w:basedOn w:val="Normal"/>
    <w:autoRedefine/>
    <w:qFormat/>
    <w:rsid w:val="004114E8"/>
    <w:pPr>
      <w:numPr>
        <w:numId w:val="153"/>
      </w:numPr>
      <w:pBdr>
        <w:bottom w:val="single" w:sz="12" w:space="0" w:color="auto"/>
      </w:pBdr>
      <w:jc w:val="both"/>
      <w:outlineLvl w:val="0"/>
    </w:pPr>
    <w:rPr>
      <w:rFonts w:ascii="Montserrat" w:hAnsi="Montserrat" w:cs="Arial"/>
      <w:b/>
      <w:sz w:val="20"/>
      <w:szCs w:val="20"/>
      <w:lang w:eastAsia="es-MX"/>
    </w:rPr>
  </w:style>
  <w:style w:type="paragraph" w:customStyle="1" w:styleId="Titulo2">
    <w:name w:val="Titulo 2"/>
    <w:basedOn w:val="Normal"/>
    <w:qFormat/>
    <w:rsid w:val="008A6B5F"/>
    <w:rPr>
      <w:b/>
      <w:szCs w:val="20"/>
      <w:lang w:val="es-ES_tradnl" w:eastAsia="es-MX"/>
    </w:rPr>
  </w:style>
  <w:style w:type="paragraph" w:customStyle="1" w:styleId="NmerodeProcedimiento">
    <w:name w:val="Número de Procedimiento"/>
    <w:basedOn w:val="Normal"/>
    <w:qFormat/>
    <w:rsid w:val="008A6B5F"/>
    <w:pPr>
      <w:pBdr>
        <w:top w:val="single" w:sz="12" w:space="1" w:color="auto"/>
        <w:bottom w:val="single" w:sz="12" w:space="1" w:color="auto"/>
      </w:pBdr>
    </w:pPr>
    <w:rPr>
      <w:b/>
      <w:szCs w:val="20"/>
      <w:lang w:val="es-ES_tradnl" w:eastAsia="es-MX"/>
    </w:rPr>
  </w:style>
  <w:style w:type="paragraph" w:customStyle="1" w:styleId="Tabla">
    <w:name w:val="Tabla"/>
    <w:qFormat/>
    <w:rsid w:val="008A6B5F"/>
    <w:rPr>
      <w:color w:val="000000"/>
      <w:lang w:val="en-US"/>
    </w:rPr>
  </w:style>
  <w:style w:type="paragraph" w:customStyle="1" w:styleId="TableText">
    <w:name w:val="Table Text"/>
    <w:aliases w:val="tt"/>
    <w:qFormat/>
    <w:rsid w:val="008A6B5F"/>
    <w:rPr>
      <w:snapToGrid w:val="0"/>
      <w:color w:val="000000"/>
      <w:sz w:val="24"/>
      <w:lang w:val="en-US"/>
    </w:rPr>
  </w:style>
  <w:style w:type="paragraph" w:customStyle="1" w:styleId="Sub-TitulodelPrrafo">
    <w:name w:val="Sub-Titulo del Párrafo"/>
    <w:basedOn w:val="Normal"/>
    <w:qFormat/>
    <w:rsid w:val="008A6B5F"/>
    <w:pPr>
      <w:tabs>
        <w:tab w:val="left" w:pos="2625"/>
      </w:tabs>
      <w:ind w:left="2552" w:hanging="284"/>
    </w:pPr>
    <w:rPr>
      <w:b/>
      <w:sz w:val="20"/>
      <w:szCs w:val="20"/>
    </w:rPr>
  </w:style>
  <w:style w:type="paragraph" w:customStyle="1" w:styleId="CuerpodelPrrafoNumerado">
    <w:name w:val="Cuerpo del Párrafo (Numerado)"/>
    <w:basedOn w:val="CuerpodelPrrafo"/>
    <w:qFormat/>
    <w:rsid w:val="008A6B5F"/>
    <w:pPr>
      <w:numPr>
        <w:numId w:val="11"/>
      </w:numPr>
    </w:pPr>
  </w:style>
  <w:style w:type="paragraph" w:customStyle="1" w:styleId="CuerpodelPrrafo">
    <w:name w:val="Cuerpo del Párrafo"/>
    <w:basedOn w:val="Normal"/>
    <w:qFormat/>
    <w:rsid w:val="008A6B5F"/>
    <w:pPr>
      <w:ind w:left="2835"/>
      <w:jc w:val="both"/>
    </w:pPr>
    <w:rPr>
      <w:sz w:val="20"/>
      <w:szCs w:val="20"/>
    </w:rPr>
  </w:style>
  <w:style w:type="paragraph" w:customStyle="1" w:styleId="TtulodePrrafoNumerado">
    <w:name w:val="Título de Párrafo (Numerado)"/>
    <w:basedOn w:val="Normal"/>
    <w:next w:val="CuerpodelPrrafo"/>
    <w:qFormat/>
    <w:rsid w:val="008A6B5F"/>
    <w:pPr>
      <w:pageBreakBefore/>
      <w:numPr>
        <w:numId w:val="12"/>
      </w:numPr>
      <w:spacing w:after="360"/>
    </w:pPr>
    <w:rPr>
      <w:b/>
      <w:sz w:val="20"/>
      <w:szCs w:val="20"/>
    </w:rPr>
  </w:style>
  <w:style w:type="paragraph" w:customStyle="1" w:styleId="Sub-TitulodelPrrafoNumerado">
    <w:name w:val="Sub-Titulo del Párrafo (Numerado)"/>
    <w:basedOn w:val="Normal"/>
    <w:qFormat/>
    <w:rsid w:val="008A6B5F"/>
    <w:pPr>
      <w:tabs>
        <w:tab w:val="num" w:pos="2628"/>
      </w:tabs>
      <w:ind w:left="2552" w:hanging="284"/>
    </w:pPr>
    <w:rPr>
      <w:b/>
      <w:sz w:val="20"/>
      <w:szCs w:val="20"/>
    </w:rPr>
  </w:style>
  <w:style w:type="paragraph" w:customStyle="1" w:styleId="Bullet1dash">
    <w:name w:val="Bullet1.dash"/>
    <w:basedOn w:val="Normal"/>
    <w:qFormat/>
    <w:rsid w:val="008A6B5F"/>
    <w:pPr>
      <w:numPr>
        <w:numId w:val="13"/>
      </w:numPr>
      <w:ind w:left="720"/>
    </w:pPr>
    <w:rPr>
      <w:sz w:val="20"/>
      <w:szCs w:val="20"/>
    </w:rPr>
  </w:style>
  <w:style w:type="paragraph" w:customStyle="1" w:styleId="TitulodePrrafo">
    <w:name w:val="Titulo de Párrafo"/>
    <w:basedOn w:val="Normal"/>
    <w:next w:val="CuerpodelPrrafo"/>
    <w:qFormat/>
    <w:rsid w:val="008A6B5F"/>
    <w:pPr>
      <w:spacing w:after="360"/>
    </w:pPr>
    <w:rPr>
      <w:b/>
      <w:sz w:val="20"/>
      <w:szCs w:val="20"/>
      <w:lang w:val="es-ES_tradnl"/>
    </w:rPr>
  </w:style>
  <w:style w:type="paragraph" w:customStyle="1" w:styleId="BlockText1">
    <w:name w:val="Block Text1"/>
    <w:basedOn w:val="Normal"/>
    <w:qFormat/>
    <w:rsid w:val="008A6B5F"/>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8A6B5F"/>
    <w:rPr>
      <w:rFonts w:ascii="Tahoma" w:hAnsi="Tahoma" w:cs="Tahoma"/>
      <w:b/>
      <w:caps/>
      <w:color w:val="808080"/>
      <w:spacing w:val="4"/>
      <w:sz w:val="14"/>
      <w:szCs w:val="14"/>
      <w:lang w:val="en-US" w:eastAsia="es-MX" w:bidi="en-US"/>
    </w:rPr>
  </w:style>
  <w:style w:type="table" w:customStyle="1" w:styleId="Tablanormal1">
    <w:name w:val="Tabla normal1"/>
    <w:semiHidden/>
    <w:rsid w:val="008A6B5F"/>
    <w:tblPr>
      <w:tblCellMar>
        <w:top w:w="0" w:type="dxa"/>
        <w:left w:w="108" w:type="dxa"/>
        <w:bottom w:w="0" w:type="dxa"/>
        <w:right w:w="108" w:type="dxa"/>
      </w:tblCellMar>
    </w:tblPr>
  </w:style>
  <w:style w:type="paragraph" w:styleId="Fecha">
    <w:name w:val="Date"/>
    <w:basedOn w:val="Normal"/>
    <w:next w:val="Normal"/>
    <w:link w:val="FechaCar"/>
    <w:qFormat/>
    <w:rsid w:val="008A6B5F"/>
    <w:rPr>
      <w:sz w:val="20"/>
      <w:szCs w:val="20"/>
      <w:lang w:eastAsia="es-MX"/>
    </w:rPr>
  </w:style>
  <w:style w:type="character" w:customStyle="1" w:styleId="FechaCar">
    <w:name w:val="Fecha Car"/>
    <w:basedOn w:val="Fuentedeprrafopredeter"/>
    <w:link w:val="Fecha"/>
    <w:rsid w:val="008A6B5F"/>
  </w:style>
  <w:style w:type="paragraph" w:customStyle="1" w:styleId="Blockquote">
    <w:name w:val="Blockquote"/>
    <w:basedOn w:val="Normal"/>
    <w:qFormat/>
    <w:rsid w:val="008A6B5F"/>
    <w:pPr>
      <w:spacing w:before="100" w:after="100"/>
      <w:ind w:left="360" w:right="360"/>
    </w:pPr>
    <w:rPr>
      <w:snapToGrid w:val="0"/>
      <w:szCs w:val="20"/>
      <w:lang w:val="en-US" w:eastAsia="es-MX"/>
    </w:rPr>
  </w:style>
  <w:style w:type="paragraph" w:customStyle="1" w:styleId="Pa5">
    <w:name w:val="Pa5"/>
    <w:basedOn w:val="Normal"/>
    <w:next w:val="Normal"/>
    <w:qFormat/>
    <w:rsid w:val="008A6B5F"/>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8A6B5F"/>
    <w:rPr>
      <w:rFonts w:cs="ITC Franklin Gothic Book"/>
      <w:color w:val="211D1E"/>
      <w:sz w:val="16"/>
      <w:szCs w:val="16"/>
    </w:rPr>
  </w:style>
  <w:style w:type="paragraph" w:customStyle="1" w:styleId="Textodetabl">
    <w:name w:val="Texto de tabl"/>
    <w:basedOn w:val="Normal"/>
    <w:qFormat/>
    <w:rsid w:val="008A6B5F"/>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8A6B5F"/>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8A6B5F"/>
    <w:pPr>
      <w:pBdr>
        <w:bottom w:val="single" w:sz="6" w:space="1" w:color="auto"/>
      </w:pBdr>
      <w:jc w:val="center"/>
    </w:pPr>
    <w:rPr>
      <w:rFonts w:cs="Arial"/>
      <w:vanish/>
      <w:color w:val="000000"/>
      <w:sz w:val="16"/>
      <w:szCs w:val="16"/>
      <w:lang w:eastAsia="es-MX"/>
    </w:rPr>
  </w:style>
  <w:style w:type="character" w:customStyle="1" w:styleId="z-PrincipiodelformularioCar1">
    <w:name w:val="z-Principio del formulario Car1"/>
    <w:rsid w:val="008A6B5F"/>
    <w:rPr>
      <w:rFonts w:ascii="Arial" w:hAnsi="Arial" w:cs="Arial"/>
      <w:vanish/>
      <w:sz w:val="16"/>
      <w:szCs w:val="16"/>
      <w:lang w:val="es-ES" w:eastAsia="es-ES"/>
    </w:rPr>
  </w:style>
  <w:style w:type="character" w:customStyle="1" w:styleId="z-FinaldelformularioCar">
    <w:name w:val="z-Final del formulario Car"/>
    <w:link w:val="z-Finaldelformulario"/>
    <w:uiPriority w:val="99"/>
    <w:rsid w:val="008A6B5F"/>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8A6B5F"/>
    <w:pPr>
      <w:pBdr>
        <w:top w:val="single" w:sz="6" w:space="1" w:color="auto"/>
      </w:pBdr>
      <w:jc w:val="center"/>
    </w:pPr>
    <w:rPr>
      <w:rFonts w:cs="Arial"/>
      <w:vanish/>
      <w:color w:val="000000"/>
      <w:sz w:val="16"/>
      <w:szCs w:val="16"/>
      <w:lang w:eastAsia="es-MX"/>
    </w:rPr>
  </w:style>
  <w:style w:type="character" w:customStyle="1" w:styleId="z-FinaldelformularioCar1">
    <w:name w:val="z-Final del formulario Car1"/>
    <w:rsid w:val="008A6B5F"/>
    <w:rPr>
      <w:rFonts w:ascii="Arial" w:hAnsi="Arial" w:cs="Arial"/>
      <w:vanish/>
      <w:sz w:val="16"/>
      <w:szCs w:val="16"/>
      <w:lang w:val="es-ES" w:eastAsia="es-ES"/>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6C6DBD"/>
    <w:rPr>
      <w:rFonts w:ascii="Arial" w:hAnsi="Arial"/>
      <w:sz w:val="24"/>
      <w:szCs w:val="24"/>
      <w:lang w:val="es-ES" w:eastAsia="es-ES"/>
    </w:rPr>
  </w:style>
  <w:style w:type="paragraph" w:customStyle="1" w:styleId="Textodebloque1">
    <w:name w:val="Texto de bloque1"/>
    <w:basedOn w:val="Normal"/>
    <w:qFormat/>
    <w:rsid w:val="00601985"/>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601985"/>
    <w:rPr>
      <w:color w:val="0000FF"/>
      <w:u w:val="single"/>
    </w:rPr>
  </w:style>
  <w:style w:type="paragraph" w:customStyle="1" w:styleId="BodyText22">
    <w:name w:val="Body Text 22"/>
    <w:basedOn w:val="Normal"/>
    <w:qFormat/>
    <w:rsid w:val="00601985"/>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601985"/>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601985"/>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601985"/>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601985"/>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601985"/>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601985"/>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601985"/>
    <w:rPr>
      <w:color w:val="800080"/>
      <w:u w:val="single"/>
    </w:rPr>
  </w:style>
  <w:style w:type="paragraph" w:customStyle="1" w:styleId="BlockText2">
    <w:name w:val="Block Text2"/>
    <w:basedOn w:val="Normal"/>
    <w:qFormat/>
    <w:rsid w:val="00601985"/>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basedOn w:val="Normal"/>
    <w:next w:val="Normal"/>
    <w:uiPriority w:val="35"/>
    <w:qFormat/>
    <w:rsid w:val="00601985"/>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601985"/>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601985"/>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601985"/>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601985"/>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601985"/>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601985"/>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601985"/>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601985"/>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601985"/>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qFormat/>
    <w:rsid w:val="00601985"/>
    <w:rPr>
      <w:i/>
      <w:iCs/>
    </w:rPr>
  </w:style>
  <w:style w:type="paragraph" w:customStyle="1" w:styleId="Textoindependiente211">
    <w:name w:val="Texto independiente 211"/>
    <w:basedOn w:val="Normal"/>
    <w:qFormat/>
    <w:rsid w:val="00601985"/>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601985"/>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601985"/>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601985"/>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601985"/>
  </w:style>
  <w:style w:type="numbering" w:customStyle="1" w:styleId="Estilo3">
    <w:name w:val="Estilo3"/>
    <w:rsid w:val="00601985"/>
  </w:style>
  <w:style w:type="numbering" w:customStyle="1" w:styleId="Estilo4">
    <w:name w:val="Estilo4"/>
    <w:rsid w:val="00601985"/>
  </w:style>
  <w:style w:type="numbering" w:customStyle="1" w:styleId="Estilo5">
    <w:name w:val="Estilo5"/>
    <w:rsid w:val="00601985"/>
  </w:style>
  <w:style w:type="numbering" w:customStyle="1" w:styleId="Estilo6">
    <w:name w:val="Estilo6"/>
    <w:rsid w:val="00601985"/>
  </w:style>
  <w:style w:type="numbering" w:customStyle="1" w:styleId="Estilo7">
    <w:name w:val="Estilo7"/>
    <w:rsid w:val="00601985"/>
  </w:style>
  <w:style w:type="numbering" w:customStyle="1" w:styleId="Estilo8">
    <w:name w:val="Estilo8"/>
    <w:rsid w:val="00601985"/>
  </w:style>
  <w:style w:type="numbering" w:customStyle="1" w:styleId="Estilo9">
    <w:name w:val="Estilo9"/>
    <w:rsid w:val="00601985"/>
  </w:style>
  <w:style w:type="numbering" w:customStyle="1" w:styleId="Estilo10">
    <w:name w:val="Estilo10"/>
    <w:rsid w:val="00601985"/>
  </w:style>
  <w:style w:type="numbering" w:customStyle="1" w:styleId="Estilo11">
    <w:name w:val="Estilo11"/>
    <w:rsid w:val="00601985"/>
  </w:style>
  <w:style w:type="numbering" w:customStyle="1" w:styleId="Estilo12">
    <w:name w:val="Estilo12"/>
    <w:rsid w:val="00601985"/>
  </w:style>
  <w:style w:type="numbering" w:customStyle="1" w:styleId="Estilo13">
    <w:name w:val="Estilo13"/>
    <w:rsid w:val="00601985"/>
  </w:style>
  <w:style w:type="numbering" w:customStyle="1" w:styleId="Estilo14">
    <w:name w:val="Estilo14"/>
    <w:rsid w:val="00601985"/>
  </w:style>
  <w:style w:type="numbering" w:customStyle="1" w:styleId="Estilo15">
    <w:name w:val="Estilo15"/>
    <w:rsid w:val="00601985"/>
  </w:style>
  <w:style w:type="numbering" w:customStyle="1" w:styleId="Estilo16">
    <w:name w:val="Estilo16"/>
    <w:rsid w:val="00601985"/>
  </w:style>
  <w:style w:type="numbering" w:customStyle="1" w:styleId="Estilo17">
    <w:name w:val="Estilo17"/>
    <w:rsid w:val="00601985"/>
  </w:style>
  <w:style w:type="numbering" w:customStyle="1" w:styleId="Estilo18">
    <w:name w:val="Estilo18"/>
    <w:rsid w:val="00601985"/>
    <w:pPr>
      <w:numPr>
        <w:numId w:val="30"/>
      </w:numPr>
    </w:pPr>
  </w:style>
  <w:style w:type="numbering" w:customStyle="1" w:styleId="Estilo19">
    <w:name w:val="Estilo19"/>
    <w:rsid w:val="00601985"/>
    <w:pPr>
      <w:numPr>
        <w:numId w:val="31"/>
      </w:numPr>
    </w:pPr>
  </w:style>
  <w:style w:type="numbering" w:customStyle="1" w:styleId="Estilo20">
    <w:name w:val="Estilo20"/>
    <w:rsid w:val="00601985"/>
    <w:pPr>
      <w:numPr>
        <w:numId w:val="32"/>
      </w:numPr>
    </w:pPr>
  </w:style>
  <w:style w:type="numbering" w:customStyle="1" w:styleId="Estilo21">
    <w:name w:val="Estilo21"/>
    <w:rsid w:val="00601985"/>
    <w:pPr>
      <w:numPr>
        <w:numId w:val="33"/>
      </w:numPr>
    </w:pPr>
  </w:style>
  <w:style w:type="paragraph" w:customStyle="1" w:styleId="clausulado">
    <w:name w:val="clausulado"/>
    <w:basedOn w:val="Normal"/>
    <w:qFormat/>
    <w:rsid w:val="00601985"/>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601985"/>
    <w:rPr>
      <w:lang w:val="es-ES" w:eastAsia="es-ES"/>
    </w:rPr>
  </w:style>
  <w:style w:type="table" w:styleId="Tablaconlista4">
    <w:name w:val="Table List 4"/>
    <w:basedOn w:val="Tablanormal"/>
    <w:rsid w:val="00601985"/>
    <w:rPr>
      <w:rFonts w:ascii="Times" w:eastAsia="Times" w:hAnsi="Times"/>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601985"/>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601985"/>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601985"/>
    <w:rPr>
      <w:rFonts w:ascii="Times New Roman" w:eastAsia="Times New Roman" w:hAnsi="Times New Roman"/>
      <w:sz w:val="16"/>
      <w:szCs w:val="16"/>
    </w:rPr>
  </w:style>
  <w:style w:type="character" w:customStyle="1" w:styleId="TextodegloboCar1">
    <w:name w:val="Texto de globo Car1"/>
    <w:uiPriority w:val="99"/>
    <w:semiHidden/>
    <w:rsid w:val="00601985"/>
    <w:rPr>
      <w:rFonts w:ascii="Tahoma" w:eastAsia="Times New Roman" w:hAnsi="Tahoma" w:cs="Tahoma"/>
      <w:sz w:val="16"/>
      <w:szCs w:val="16"/>
    </w:rPr>
  </w:style>
  <w:style w:type="paragraph" w:customStyle="1" w:styleId="Style2">
    <w:name w:val="Style 2"/>
    <w:uiPriority w:val="99"/>
    <w:qFormat/>
    <w:rsid w:val="00601985"/>
    <w:pPr>
      <w:widowControl w:val="0"/>
      <w:autoSpaceDE w:val="0"/>
      <w:autoSpaceDN w:val="0"/>
      <w:spacing w:before="252" w:line="360" w:lineRule="auto"/>
      <w:ind w:left="1152" w:right="504"/>
      <w:jc w:val="both"/>
    </w:pPr>
    <w:rPr>
      <w:sz w:val="24"/>
      <w:szCs w:val="24"/>
      <w:lang w:val="en-US" w:eastAsia="es-ES"/>
    </w:rPr>
  </w:style>
  <w:style w:type="paragraph" w:customStyle="1" w:styleId="Style10">
    <w:name w:val="Style 1"/>
    <w:uiPriority w:val="99"/>
    <w:qFormat/>
    <w:rsid w:val="00601985"/>
    <w:pPr>
      <w:widowControl w:val="0"/>
      <w:autoSpaceDE w:val="0"/>
      <w:autoSpaceDN w:val="0"/>
      <w:adjustRightInd w:val="0"/>
    </w:pPr>
    <w:rPr>
      <w:lang w:val="en-US" w:eastAsia="es-ES"/>
    </w:rPr>
  </w:style>
  <w:style w:type="character" w:customStyle="1" w:styleId="CharacterStyle1">
    <w:name w:val="Character Style 1"/>
    <w:uiPriority w:val="99"/>
    <w:rsid w:val="00601985"/>
    <w:rPr>
      <w:sz w:val="20"/>
      <w:szCs w:val="20"/>
    </w:rPr>
  </w:style>
  <w:style w:type="paragraph" w:customStyle="1" w:styleId="Style3">
    <w:name w:val="Style 3"/>
    <w:uiPriority w:val="99"/>
    <w:qFormat/>
    <w:rsid w:val="00601985"/>
    <w:pPr>
      <w:widowControl w:val="0"/>
      <w:autoSpaceDE w:val="0"/>
      <w:autoSpaceDN w:val="0"/>
      <w:adjustRightInd w:val="0"/>
    </w:pPr>
    <w:rPr>
      <w:sz w:val="24"/>
      <w:szCs w:val="24"/>
      <w:lang w:val="en-US" w:eastAsia="es-ES"/>
    </w:rPr>
  </w:style>
  <w:style w:type="paragraph" w:customStyle="1" w:styleId="Style4">
    <w:name w:val="Style 4"/>
    <w:uiPriority w:val="99"/>
    <w:qFormat/>
    <w:rsid w:val="00601985"/>
    <w:pPr>
      <w:widowControl w:val="0"/>
      <w:autoSpaceDE w:val="0"/>
      <w:autoSpaceDN w:val="0"/>
      <w:spacing w:line="360" w:lineRule="auto"/>
      <w:ind w:left="1224" w:right="432" w:hanging="360"/>
      <w:jc w:val="both"/>
    </w:pPr>
    <w:rPr>
      <w:sz w:val="24"/>
      <w:szCs w:val="24"/>
      <w:lang w:val="en-US" w:eastAsia="es-ES"/>
    </w:rPr>
  </w:style>
  <w:style w:type="paragraph" w:customStyle="1" w:styleId="Style5">
    <w:name w:val="Style 5"/>
    <w:uiPriority w:val="99"/>
    <w:qFormat/>
    <w:rsid w:val="00601985"/>
    <w:pPr>
      <w:widowControl w:val="0"/>
      <w:autoSpaceDE w:val="0"/>
      <w:autoSpaceDN w:val="0"/>
      <w:ind w:left="1656"/>
    </w:pPr>
    <w:rPr>
      <w:sz w:val="24"/>
      <w:szCs w:val="24"/>
      <w:lang w:val="en-US" w:eastAsia="es-ES"/>
    </w:rPr>
  </w:style>
  <w:style w:type="character" w:customStyle="1" w:styleId="CharacterStyle2">
    <w:name w:val="Character Style 2"/>
    <w:uiPriority w:val="99"/>
    <w:rsid w:val="00601985"/>
    <w:rPr>
      <w:sz w:val="20"/>
      <w:szCs w:val="20"/>
    </w:rPr>
  </w:style>
  <w:style w:type="character" w:customStyle="1" w:styleId="CharacterStyle3">
    <w:name w:val="Character Style 3"/>
    <w:uiPriority w:val="99"/>
    <w:rsid w:val="00601985"/>
    <w:rPr>
      <w:rFonts w:ascii="Tahoma" w:hAnsi="Tahoma" w:cs="Tahoma"/>
      <w:sz w:val="20"/>
      <w:szCs w:val="20"/>
    </w:rPr>
  </w:style>
  <w:style w:type="paragraph" w:customStyle="1" w:styleId="Sangra2detindependiente11">
    <w:name w:val="Sangría 2 de t. independiente11"/>
    <w:basedOn w:val="Normal"/>
    <w:qFormat/>
    <w:rsid w:val="00601985"/>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601985"/>
  </w:style>
  <w:style w:type="paragraph" w:customStyle="1" w:styleId="v14b">
    <w:name w:val="v14b"/>
    <w:basedOn w:val="Normal"/>
    <w:qFormat/>
    <w:rsid w:val="00601985"/>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601985"/>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601985"/>
    <w:rPr>
      <w:rFonts w:ascii="Verdana" w:hAnsi="Verdana" w:hint="default"/>
      <w:b/>
      <w:bCs/>
      <w:sz w:val="30"/>
      <w:szCs w:val="30"/>
    </w:rPr>
  </w:style>
  <w:style w:type="character" w:customStyle="1" w:styleId="v111">
    <w:name w:val="v111"/>
    <w:rsid w:val="00601985"/>
    <w:rPr>
      <w:rFonts w:ascii="Verdana" w:hAnsi="Verdana" w:hint="default"/>
      <w:sz w:val="17"/>
      <w:szCs w:val="17"/>
    </w:rPr>
  </w:style>
  <w:style w:type="paragraph" w:customStyle="1" w:styleId="Normal2">
    <w:name w:val="Normal2"/>
    <w:basedOn w:val="Normal"/>
    <w:qFormat/>
    <w:rsid w:val="00601985"/>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601985"/>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601985"/>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601985"/>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601985"/>
    <w:pPr>
      <w:ind w:left="709" w:firstLine="357"/>
      <w:jc w:val="both"/>
    </w:pPr>
    <w:rPr>
      <w:rFonts w:ascii="Calibri" w:eastAsia="Calibri" w:hAnsi="Calibri"/>
      <w:sz w:val="22"/>
      <w:szCs w:val="22"/>
      <w:lang w:val="es-ES_tradnl"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601985"/>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601985"/>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601985"/>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601985"/>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601985"/>
  </w:style>
  <w:style w:type="character" w:customStyle="1" w:styleId="estilo50">
    <w:name w:val="estilo5"/>
    <w:uiPriority w:val="99"/>
    <w:rsid w:val="00601985"/>
  </w:style>
  <w:style w:type="paragraph" w:styleId="TtuloTDC">
    <w:name w:val="TOC Heading"/>
    <w:basedOn w:val="Ttulo1"/>
    <w:next w:val="Normal"/>
    <w:uiPriority w:val="39"/>
    <w:qFormat/>
    <w:rsid w:val="00601985"/>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uiPriority w:val="59"/>
    <w:rsid w:val="00601985"/>
    <w:pPr>
      <w:spacing w:after="120" w:line="300" w:lineRule="auto"/>
      <w:jc w:val="both"/>
    </w:pPr>
    <w:rPr>
      <w:rFonts w:ascii="Calibri" w:eastAsia="Times"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601985"/>
    <w:rPr>
      <w:rFonts w:ascii="Calibri" w:eastAsia="Times" w:hAnsi="Calibri" w:cs="Calibri"/>
      <w:color w:val="31849B"/>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iPriority w:val="99"/>
    <w:unhideWhenUsed/>
    <w:qFormat/>
    <w:rsid w:val="00601985"/>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link w:val="Textonotaalfinal"/>
    <w:uiPriority w:val="99"/>
    <w:rsid w:val="00601985"/>
    <w:rPr>
      <w:rFonts w:ascii="Times" w:hAnsi="Times" w:cs="Times"/>
      <w:sz w:val="22"/>
      <w:szCs w:val="22"/>
      <w:lang w:val="es-ES_tradnl" w:eastAsia="en-US"/>
    </w:rPr>
  </w:style>
  <w:style w:type="character" w:styleId="Refdenotaalfinal">
    <w:name w:val="endnote reference"/>
    <w:uiPriority w:val="99"/>
    <w:unhideWhenUsed/>
    <w:rsid w:val="00601985"/>
    <w:rPr>
      <w:vertAlign w:val="superscript"/>
    </w:rPr>
  </w:style>
  <w:style w:type="character" w:customStyle="1" w:styleId="SinespaciadoCar">
    <w:name w:val="Sin espaciado Car"/>
    <w:link w:val="Sinespaciado"/>
    <w:uiPriority w:val="1"/>
    <w:rsid w:val="00601985"/>
    <w:rPr>
      <w:sz w:val="24"/>
      <w:szCs w:val="24"/>
      <w:lang w:eastAsia="es-ES"/>
    </w:rPr>
  </w:style>
  <w:style w:type="table" w:styleId="Listavistosa-nfasis4">
    <w:name w:val="Colorful List Accent 4"/>
    <w:basedOn w:val="Tablanormal"/>
    <w:uiPriority w:val="72"/>
    <w:rsid w:val="00601985"/>
    <w:pPr>
      <w:ind w:right="289"/>
    </w:pPr>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601985"/>
    <w:pPr>
      <w:ind w:right="289"/>
    </w:pPr>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601985"/>
  </w:style>
  <w:style w:type="character" w:customStyle="1" w:styleId="apple-converted-space">
    <w:name w:val="apple-converted-space"/>
    <w:rsid w:val="00601985"/>
  </w:style>
  <w:style w:type="character" w:customStyle="1" w:styleId="c9">
    <w:name w:val="c9"/>
    <w:rsid w:val="00601985"/>
  </w:style>
  <w:style w:type="paragraph" w:customStyle="1" w:styleId="Estilo22">
    <w:name w:val="Estilo22"/>
    <w:basedOn w:val="Prrafodelista"/>
    <w:link w:val="Estilo22Car"/>
    <w:qFormat/>
    <w:rsid w:val="00601985"/>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601985"/>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qFormat/>
    <w:rsid w:val="00601985"/>
    <w:rPr>
      <w:rFonts w:ascii="Arial" w:hAnsi="Arial"/>
      <w:sz w:val="24"/>
      <w:szCs w:val="24"/>
      <w:lang w:val="es-ES" w:eastAsia="es-ES"/>
    </w:rPr>
  </w:style>
  <w:style w:type="character" w:customStyle="1" w:styleId="Estilo22Car">
    <w:name w:val="Estilo22 Car"/>
    <w:link w:val="Estilo22"/>
    <w:rsid w:val="00601985"/>
    <w:rPr>
      <w:rFonts w:cs="Arial"/>
      <w:b/>
      <w:smallCaps/>
      <w:sz w:val="28"/>
      <w:szCs w:val="28"/>
      <w:lang w:eastAsia="en-US"/>
    </w:rPr>
  </w:style>
  <w:style w:type="paragraph" w:customStyle="1" w:styleId="RefTextopiedepgina">
    <w:name w:val="Ref Texto pie de página"/>
    <w:basedOn w:val="Normal"/>
    <w:next w:val="Normal"/>
    <w:qFormat/>
    <w:rsid w:val="00601985"/>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601985"/>
    <w:rPr>
      <w:rFonts w:cs="Arial"/>
      <w:b/>
      <w:bCs/>
      <w:smallCaps/>
      <w:sz w:val="22"/>
      <w:szCs w:val="22"/>
      <w:lang w:eastAsia="en-US"/>
    </w:rPr>
  </w:style>
  <w:style w:type="paragraph" w:customStyle="1" w:styleId="PRIMERPARRAFO">
    <w:name w:val="_PRIMER PARRAFO"/>
    <w:basedOn w:val="Normal"/>
    <w:link w:val="PRIMERPARRAFOCar"/>
    <w:qFormat/>
    <w:rsid w:val="00601985"/>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601985"/>
    <w:rPr>
      <w:rFonts w:ascii="Presidencia Fina" w:hAnsi="Presidencia Fina"/>
      <w:caps/>
      <w:lang w:val="es-ES" w:eastAsia="es-ES"/>
    </w:rPr>
  </w:style>
  <w:style w:type="paragraph" w:customStyle="1" w:styleId="SIGLAS11pto">
    <w:name w:val="_SIGLAS 11 pto"/>
    <w:basedOn w:val="PRIMERPARRAFO"/>
    <w:link w:val="SIGLAS11ptoCar"/>
    <w:qFormat/>
    <w:rsid w:val="00601985"/>
    <w:rPr>
      <w:rFonts w:ascii="Presidencia Fina" w:hAnsi="Presidencia Fina" w:cs="Times New Roman"/>
      <w:caps/>
      <w:sz w:val="20"/>
      <w:szCs w:val="20"/>
      <w:lang w:eastAsia="es-ES"/>
    </w:rPr>
  </w:style>
  <w:style w:type="paragraph" w:customStyle="1" w:styleId="TITULO10">
    <w:name w:val="_TITULO 1"/>
    <w:basedOn w:val="PRIMERPARRAFO"/>
    <w:qFormat/>
    <w:rsid w:val="00601985"/>
    <w:pPr>
      <w:spacing w:before="480" w:line="400" w:lineRule="exact"/>
      <w:jc w:val="left"/>
    </w:pPr>
    <w:rPr>
      <w:rFonts w:ascii="Presidencia Firme" w:hAnsi="Presidencia Firme"/>
      <w:caps/>
      <w:sz w:val="40"/>
      <w:szCs w:val="40"/>
    </w:rPr>
  </w:style>
  <w:style w:type="character" w:customStyle="1" w:styleId="OBJETIVO">
    <w:name w:val="_OBJETIVO"/>
    <w:rsid w:val="00601985"/>
    <w:rPr>
      <w:rFonts w:ascii="Presidencia Fuerte" w:hAnsi="Presidencia Fuerte"/>
      <w:sz w:val="28"/>
    </w:rPr>
  </w:style>
  <w:style w:type="paragraph" w:customStyle="1" w:styleId="VIETA1BALANEGRA">
    <w:name w:val="_VIÑETA 1 BALA NEGRA"/>
    <w:basedOn w:val="PRIMERPARRAFO"/>
    <w:qFormat/>
    <w:rsid w:val="00601985"/>
    <w:pPr>
      <w:numPr>
        <w:numId w:val="37"/>
      </w:numPr>
      <w:tabs>
        <w:tab w:val="left" w:pos="181"/>
        <w:tab w:val="num" w:pos="680"/>
      </w:tabs>
      <w:ind w:left="181" w:hanging="181"/>
    </w:pPr>
  </w:style>
  <w:style w:type="paragraph" w:customStyle="1" w:styleId="TITULO20">
    <w:name w:val="_TITULO 2"/>
    <w:basedOn w:val="PRIMERPARRAFO"/>
    <w:qFormat/>
    <w:rsid w:val="00601985"/>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601985"/>
    <w:pPr>
      <w:numPr>
        <w:numId w:val="38"/>
      </w:numPr>
      <w:tabs>
        <w:tab w:val="left" w:pos="822"/>
      </w:tabs>
      <w:ind w:left="822" w:hanging="255"/>
    </w:pPr>
  </w:style>
  <w:style w:type="character" w:customStyle="1" w:styleId="CURSIVAS">
    <w:name w:val="_CURSIVAS"/>
    <w:rsid w:val="00601985"/>
    <w:rPr>
      <w:rFonts w:ascii="Presidencia Fina" w:hAnsi="Presidencia Fina"/>
      <w:i/>
      <w:sz w:val="24"/>
    </w:rPr>
  </w:style>
  <w:style w:type="character" w:customStyle="1" w:styleId="Vieta1Car">
    <w:name w:val="Viñeta 1 Car"/>
    <w:link w:val="Vieta1"/>
    <w:rsid w:val="00601985"/>
    <w:rPr>
      <w:rFonts w:ascii="EurekaSans-Light" w:hAnsi="EurekaSans-Light"/>
      <w:sz w:val="24"/>
      <w:szCs w:val="24"/>
      <w:lang w:val="en-US" w:eastAsia="es-ES_tradnl"/>
    </w:rPr>
  </w:style>
  <w:style w:type="paragraph" w:customStyle="1" w:styleId="Vieta1">
    <w:name w:val="Viñeta 1"/>
    <w:link w:val="Vieta1Car"/>
    <w:qFormat/>
    <w:rsid w:val="00601985"/>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601985"/>
    <w:pPr>
      <w:numPr>
        <w:numId w:val="39"/>
      </w:numPr>
      <w:tabs>
        <w:tab w:val="left" w:pos="363"/>
      </w:tabs>
      <w:ind w:left="362" w:hanging="181"/>
    </w:pPr>
  </w:style>
  <w:style w:type="paragraph" w:customStyle="1" w:styleId="VIETA3NEGRA">
    <w:name w:val="_VIÑETA 3 NEGRA"/>
    <w:basedOn w:val="PRIMERPARRAFO"/>
    <w:qFormat/>
    <w:rsid w:val="00601985"/>
    <w:pPr>
      <w:numPr>
        <w:numId w:val="40"/>
      </w:numPr>
      <w:tabs>
        <w:tab w:val="left" w:pos="544"/>
        <w:tab w:val="num" w:pos="720"/>
      </w:tabs>
      <w:ind w:left="544" w:hanging="181"/>
    </w:pPr>
  </w:style>
  <w:style w:type="paragraph" w:customStyle="1" w:styleId="VIETA5SANGRIA">
    <w:name w:val="_VIÑETA 5 SANGRIA"/>
    <w:basedOn w:val="PRIMERPARRAFO"/>
    <w:qFormat/>
    <w:rsid w:val="00601985"/>
    <w:pPr>
      <w:tabs>
        <w:tab w:val="left" w:pos="822"/>
      </w:tabs>
      <w:ind w:left="822"/>
    </w:pPr>
  </w:style>
  <w:style w:type="paragraph" w:customStyle="1" w:styleId="TITULO4ESTRATEGIA">
    <w:name w:val="_TITULO 4 ESTRATEGIA"/>
    <w:basedOn w:val="PRIMERPARRAFO"/>
    <w:link w:val="TITULO4ESTRATEGIACar"/>
    <w:qFormat/>
    <w:rsid w:val="00601985"/>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601985"/>
    <w:pPr>
      <w:spacing w:before="480" w:line="280" w:lineRule="exact"/>
    </w:pPr>
    <w:rPr>
      <w:rFonts w:ascii="Presidencia Base" w:hAnsi="Presidencia Base"/>
      <w:smallCaps/>
      <w:sz w:val="28"/>
      <w:szCs w:val="28"/>
    </w:rPr>
  </w:style>
  <w:style w:type="character" w:customStyle="1" w:styleId="NEGRITASBASE12PTS">
    <w:name w:val="_NEGRITAS BASE 12 PTS"/>
    <w:rsid w:val="00601985"/>
    <w:rPr>
      <w:rFonts w:ascii="Presidencia Base" w:hAnsi="Presidencia Base"/>
      <w:sz w:val="24"/>
      <w:szCs w:val="22"/>
      <w:lang w:val="es-ES" w:eastAsia="es-ES" w:bidi="ar-SA"/>
    </w:rPr>
  </w:style>
  <w:style w:type="character" w:customStyle="1" w:styleId="PRIMERPARRAFOCar">
    <w:name w:val="_PRIMER PARRAFO Car"/>
    <w:link w:val="PRIMERPARRAFO"/>
    <w:rsid w:val="00601985"/>
    <w:rPr>
      <w:rFonts w:ascii="Arial" w:hAnsi="Arial" w:cs="Arial"/>
      <w:sz w:val="22"/>
      <w:szCs w:val="22"/>
      <w:lang w:val="es-ES" w:eastAsia="en-US"/>
    </w:rPr>
  </w:style>
  <w:style w:type="paragraph" w:customStyle="1" w:styleId="TITULO0EJE">
    <w:name w:val="_TITULO 0 EJE"/>
    <w:basedOn w:val="TITULO10"/>
    <w:qFormat/>
    <w:rsid w:val="00601985"/>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601985"/>
    <w:rPr>
      <w:rFonts w:ascii="Presidencia Fina Versalitas" w:hAnsi="Presidencia Fina Versalitas" w:cs="Arial"/>
      <w:smallCaps/>
      <w:sz w:val="28"/>
      <w:szCs w:val="28"/>
      <w:lang w:val="es-ES" w:eastAsia="en-US"/>
    </w:rPr>
  </w:style>
  <w:style w:type="character" w:customStyle="1" w:styleId="TITULO3OBJETIVOCar">
    <w:name w:val="_TITULO 3 OBJETIVO Car"/>
    <w:link w:val="TITULO3OBJETIVO"/>
    <w:rsid w:val="00601985"/>
    <w:rPr>
      <w:rFonts w:ascii="Presidencia Base" w:hAnsi="Presidencia Base" w:cs="Arial"/>
      <w:smallCaps/>
      <w:sz w:val="28"/>
      <w:szCs w:val="28"/>
      <w:lang w:val="es-ES" w:eastAsia="en-US"/>
    </w:rPr>
  </w:style>
  <w:style w:type="paragraph" w:customStyle="1" w:styleId="EstiloTITULO4ESTRATEGIAInterlineadoExacto14pto">
    <w:name w:val="Estilo _TITULO 4 ESTRATEGIA + Interlineado:  Exacto 14 pto"/>
    <w:basedOn w:val="TITULO4ESTRATEGIA"/>
    <w:qFormat/>
    <w:rsid w:val="00601985"/>
    <w:rPr>
      <w:szCs w:val="20"/>
    </w:rPr>
  </w:style>
  <w:style w:type="numbering" w:customStyle="1" w:styleId="Estilo250">
    <w:name w:val="Estilo25"/>
    <w:uiPriority w:val="99"/>
    <w:rsid w:val="00601985"/>
  </w:style>
  <w:style w:type="numbering" w:customStyle="1" w:styleId="Estilo26">
    <w:name w:val="Estilo26"/>
    <w:uiPriority w:val="99"/>
    <w:rsid w:val="00601985"/>
  </w:style>
  <w:style w:type="numbering" w:customStyle="1" w:styleId="Estilo27">
    <w:name w:val="Estilo27"/>
    <w:uiPriority w:val="99"/>
    <w:rsid w:val="00601985"/>
  </w:style>
  <w:style w:type="numbering" w:customStyle="1" w:styleId="Estilo28">
    <w:name w:val="Estilo28"/>
    <w:uiPriority w:val="99"/>
    <w:rsid w:val="00601985"/>
  </w:style>
  <w:style w:type="numbering" w:customStyle="1" w:styleId="Estilo33">
    <w:name w:val="Estilo33"/>
    <w:uiPriority w:val="99"/>
    <w:rsid w:val="00601985"/>
  </w:style>
  <w:style w:type="numbering" w:customStyle="1" w:styleId="Estilo41">
    <w:name w:val="Estilo41"/>
    <w:uiPriority w:val="99"/>
    <w:rsid w:val="00601985"/>
  </w:style>
  <w:style w:type="paragraph" w:customStyle="1" w:styleId="Sombreadovistoso-nfasis11">
    <w:name w:val="Sombreado vistoso - Énfasis 11"/>
    <w:hidden/>
    <w:qFormat/>
    <w:rsid w:val="00601985"/>
    <w:rPr>
      <w:lang w:val="es-ES" w:eastAsia="es-ES"/>
    </w:rPr>
  </w:style>
  <w:style w:type="paragraph" w:customStyle="1" w:styleId="Encabezadodetabladecontenido">
    <w:name w:val="Encabezado de tabla de contenido"/>
    <w:basedOn w:val="Ttulo1"/>
    <w:next w:val="Normal"/>
    <w:uiPriority w:val="39"/>
    <w:qFormat/>
    <w:rsid w:val="00601985"/>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601985"/>
    <w:rPr>
      <w:rFonts w:ascii="Calibri" w:eastAsia="Times" w:hAnsi="Calibri" w:cs="Calibri"/>
      <w:color w:val="31849B"/>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601985"/>
    <w:pPr>
      <w:ind w:right="289"/>
    </w:pPr>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601985"/>
    <w:pPr>
      <w:ind w:right="289"/>
    </w:pPr>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601985"/>
  </w:style>
  <w:style w:type="numbering" w:customStyle="1" w:styleId="Estilo29">
    <w:name w:val="Estilo29"/>
    <w:rsid w:val="00601985"/>
  </w:style>
  <w:style w:type="numbering" w:customStyle="1" w:styleId="Estilo30">
    <w:name w:val="Estilo30"/>
    <w:uiPriority w:val="99"/>
    <w:rsid w:val="00601985"/>
  </w:style>
  <w:style w:type="numbering" w:customStyle="1" w:styleId="Estilo31">
    <w:name w:val="Estilo31"/>
    <w:rsid w:val="00601985"/>
  </w:style>
  <w:style w:type="numbering" w:customStyle="1" w:styleId="Estilo32">
    <w:name w:val="Estilo32"/>
    <w:uiPriority w:val="99"/>
    <w:rsid w:val="00601985"/>
  </w:style>
  <w:style w:type="numbering" w:customStyle="1" w:styleId="Estilo34">
    <w:name w:val="Estilo34"/>
    <w:uiPriority w:val="99"/>
    <w:rsid w:val="00601985"/>
  </w:style>
  <w:style w:type="numbering" w:customStyle="1" w:styleId="Estilo35">
    <w:name w:val="Estilo35"/>
    <w:uiPriority w:val="99"/>
    <w:rsid w:val="00601985"/>
  </w:style>
  <w:style w:type="numbering" w:customStyle="1" w:styleId="Estilo36">
    <w:name w:val="Estilo36"/>
    <w:uiPriority w:val="99"/>
    <w:rsid w:val="00601985"/>
  </w:style>
  <w:style w:type="numbering" w:customStyle="1" w:styleId="Estilo37">
    <w:name w:val="Estilo37"/>
    <w:uiPriority w:val="99"/>
    <w:rsid w:val="00601985"/>
  </w:style>
  <w:style w:type="numbering" w:customStyle="1" w:styleId="Estilo38">
    <w:name w:val="Estilo38"/>
    <w:uiPriority w:val="99"/>
    <w:rsid w:val="00601985"/>
  </w:style>
  <w:style w:type="numbering" w:customStyle="1" w:styleId="Estilo39">
    <w:name w:val="Estilo39"/>
    <w:uiPriority w:val="99"/>
    <w:rsid w:val="00601985"/>
  </w:style>
  <w:style w:type="numbering" w:customStyle="1" w:styleId="Estilo40">
    <w:name w:val="Estilo40"/>
    <w:uiPriority w:val="99"/>
    <w:rsid w:val="00601985"/>
  </w:style>
  <w:style w:type="numbering" w:customStyle="1" w:styleId="Estilo42">
    <w:name w:val="Estilo42"/>
    <w:uiPriority w:val="99"/>
    <w:rsid w:val="00601985"/>
  </w:style>
  <w:style w:type="numbering" w:customStyle="1" w:styleId="Estilo43">
    <w:name w:val="Estilo43"/>
    <w:uiPriority w:val="99"/>
    <w:rsid w:val="00601985"/>
  </w:style>
  <w:style w:type="numbering" w:customStyle="1" w:styleId="Estilo44">
    <w:name w:val="Estilo44"/>
    <w:rsid w:val="00601985"/>
  </w:style>
  <w:style w:type="numbering" w:customStyle="1" w:styleId="Estilo45">
    <w:name w:val="Estilo45"/>
    <w:uiPriority w:val="99"/>
    <w:rsid w:val="00601985"/>
  </w:style>
  <w:style w:type="numbering" w:customStyle="1" w:styleId="Estilo46">
    <w:name w:val="Estilo46"/>
    <w:uiPriority w:val="99"/>
    <w:rsid w:val="00601985"/>
  </w:style>
  <w:style w:type="numbering" w:customStyle="1" w:styleId="Estilo47">
    <w:name w:val="Estilo47"/>
    <w:uiPriority w:val="99"/>
    <w:rsid w:val="00601985"/>
  </w:style>
  <w:style w:type="numbering" w:customStyle="1" w:styleId="Estilo48">
    <w:name w:val="Estilo48"/>
    <w:uiPriority w:val="99"/>
    <w:rsid w:val="00601985"/>
  </w:style>
  <w:style w:type="numbering" w:customStyle="1" w:styleId="Estilo49">
    <w:name w:val="Estilo49"/>
    <w:uiPriority w:val="99"/>
    <w:rsid w:val="00601985"/>
  </w:style>
  <w:style w:type="numbering" w:customStyle="1" w:styleId="Estilo500">
    <w:name w:val="Estilo50"/>
    <w:uiPriority w:val="99"/>
    <w:rsid w:val="00601985"/>
  </w:style>
  <w:style w:type="numbering" w:customStyle="1" w:styleId="Estilo51">
    <w:name w:val="Estilo51"/>
    <w:uiPriority w:val="99"/>
    <w:rsid w:val="00601985"/>
  </w:style>
  <w:style w:type="numbering" w:customStyle="1" w:styleId="Estilo52">
    <w:name w:val="Estilo52"/>
    <w:uiPriority w:val="99"/>
    <w:rsid w:val="00601985"/>
  </w:style>
  <w:style w:type="numbering" w:customStyle="1" w:styleId="Estilo53">
    <w:name w:val="Estilo53"/>
    <w:uiPriority w:val="99"/>
    <w:rsid w:val="00601985"/>
  </w:style>
  <w:style w:type="numbering" w:customStyle="1" w:styleId="Estilo54">
    <w:name w:val="Estilo54"/>
    <w:uiPriority w:val="99"/>
    <w:rsid w:val="00601985"/>
  </w:style>
  <w:style w:type="numbering" w:customStyle="1" w:styleId="Estilo55">
    <w:name w:val="Estilo55"/>
    <w:uiPriority w:val="99"/>
    <w:rsid w:val="00601985"/>
  </w:style>
  <w:style w:type="numbering" w:customStyle="1" w:styleId="Estilo56">
    <w:name w:val="Estilo56"/>
    <w:uiPriority w:val="99"/>
    <w:rsid w:val="00601985"/>
  </w:style>
  <w:style w:type="numbering" w:customStyle="1" w:styleId="Estilo57">
    <w:name w:val="Estilo57"/>
    <w:uiPriority w:val="99"/>
    <w:rsid w:val="00601985"/>
  </w:style>
  <w:style w:type="numbering" w:customStyle="1" w:styleId="Estilo58">
    <w:name w:val="Estilo58"/>
    <w:uiPriority w:val="99"/>
    <w:rsid w:val="00601985"/>
  </w:style>
  <w:style w:type="numbering" w:customStyle="1" w:styleId="Estilo59">
    <w:name w:val="Estilo59"/>
    <w:uiPriority w:val="99"/>
    <w:rsid w:val="00601985"/>
  </w:style>
  <w:style w:type="numbering" w:customStyle="1" w:styleId="Estilo60">
    <w:name w:val="Estilo60"/>
    <w:uiPriority w:val="99"/>
    <w:rsid w:val="00601985"/>
  </w:style>
  <w:style w:type="numbering" w:customStyle="1" w:styleId="Estilo61">
    <w:name w:val="Estilo61"/>
    <w:uiPriority w:val="99"/>
    <w:rsid w:val="00601985"/>
  </w:style>
  <w:style w:type="numbering" w:customStyle="1" w:styleId="Estilo62">
    <w:name w:val="Estilo62"/>
    <w:rsid w:val="00601985"/>
  </w:style>
  <w:style w:type="numbering" w:customStyle="1" w:styleId="Estilo63">
    <w:name w:val="Estilo63"/>
    <w:uiPriority w:val="99"/>
    <w:rsid w:val="00601985"/>
  </w:style>
  <w:style w:type="numbering" w:customStyle="1" w:styleId="Estilo64">
    <w:name w:val="Estilo64"/>
    <w:uiPriority w:val="99"/>
    <w:rsid w:val="00601985"/>
  </w:style>
  <w:style w:type="numbering" w:customStyle="1" w:styleId="Estilo65">
    <w:name w:val="Estilo65"/>
    <w:uiPriority w:val="99"/>
    <w:rsid w:val="00601985"/>
  </w:style>
  <w:style w:type="numbering" w:customStyle="1" w:styleId="Estilo66">
    <w:name w:val="Estilo66"/>
    <w:uiPriority w:val="99"/>
    <w:rsid w:val="00601985"/>
  </w:style>
  <w:style w:type="numbering" w:customStyle="1" w:styleId="Estilo67">
    <w:name w:val="Estilo67"/>
    <w:uiPriority w:val="99"/>
    <w:rsid w:val="00601985"/>
  </w:style>
  <w:style w:type="numbering" w:customStyle="1" w:styleId="Estilo68">
    <w:name w:val="Estilo68"/>
    <w:uiPriority w:val="99"/>
    <w:rsid w:val="00601985"/>
  </w:style>
  <w:style w:type="numbering" w:customStyle="1" w:styleId="Estilo69">
    <w:name w:val="Estilo69"/>
    <w:uiPriority w:val="99"/>
    <w:rsid w:val="00601985"/>
  </w:style>
  <w:style w:type="numbering" w:customStyle="1" w:styleId="Estilo70">
    <w:name w:val="Estilo70"/>
    <w:uiPriority w:val="99"/>
    <w:rsid w:val="00601985"/>
  </w:style>
  <w:style w:type="numbering" w:customStyle="1" w:styleId="Estilo71">
    <w:name w:val="Estilo71"/>
    <w:rsid w:val="00601985"/>
  </w:style>
  <w:style w:type="numbering" w:customStyle="1" w:styleId="Estilo72">
    <w:name w:val="Estilo72"/>
    <w:uiPriority w:val="99"/>
    <w:rsid w:val="00601985"/>
  </w:style>
  <w:style w:type="numbering" w:customStyle="1" w:styleId="Estilo73">
    <w:name w:val="Estilo73"/>
    <w:uiPriority w:val="99"/>
    <w:rsid w:val="00601985"/>
  </w:style>
  <w:style w:type="numbering" w:customStyle="1" w:styleId="Estilo74">
    <w:name w:val="Estilo74"/>
    <w:uiPriority w:val="99"/>
    <w:rsid w:val="00601985"/>
  </w:style>
  <w:style w:type="numbering" w:customStyle="1" w:styleId="Estilo75">
    <w:name w:val="Estilo75"/>
    <w:uiPriority w:val="99"/>
    <w:rsid w:val="00601985"/>
  </w:style>
  <w:style w:type="numbering" w:customStyle="1" w:styleId="Estilo76">
    <w:name w:val="Estilo76"/>
    <w:uiPriority w:val="99"/>
    <w:rsid w:val="00601985"/>
  </w:style>
  <w:style w:type="numbering" w:customStyle="1" w:styleId="Estilo77">
    <w:name w:val="Estilo77"/>
    <w:uiPriority w:val="99"/>
    <w:rsid w:val="00601985"/>
  </w:style>
  <w:style w:type="numbering" w:customStyle="1" w:styleId="Estilo78">
    <w:name w:val="Estilo78"/>
    <w:uiPriority w:val="99"/>
    <w:rsid w:val="00601985"/>
  </w:style>
  <w:style w:type="numbering" w:customStyle="1" w:styleId="Estilo79">
    <w:name w:val="Estilo79"/>
    <w:uiPriority w:val="99"/>
    <w:rsid w:val="00601985"/>
  </w:style>
  <w:style w:type="numbering" w:customStyle="1" w:styleId="Estilo80">
    <w:name w:val="Estilo80"/>
    <w:uiPriority w:val="99"/>
    <w:rsid w:val="00601985"/>
  </w:style>
  <w:style w:type="numbering" w:customStyle="1" w:styleId="Estilo81">
    <w:name w:val="Estilo81"/>
    <w:rsid w:val="00601985"/>
  </w:style>
  <w:style w:type="numbering" w:customStyle="1" w:styleId="Estilo82">
    <w:name w:val="Estilo82"/>
    <w:uiPriority w:val="99"/>
    <w:rsid w:val="00601985"/>
  </w:style>
  <w:style w:type="numbering" w:customStyle="1" w:styleId="Estilo83">
    <w:name w:val="Estilo83"/>
    <w:uiPriority w:val="99"/>
    <w:rsid w:val="00601985"/>
  </w:style>
  <w:style w:type="numbering" w:customStyle="1" w:styleId="Estilo84">
    <w:name w:val="Estilo84"/>
    <w:uiPriority w:val="99"/>
    <w:rsid w:val="00601985"/>
  </w:style>
  <w:style w:type="numbering" w:customStyle="1" w:styleId="Estilo85">
    <w:name w:val="Estilo85"/>
    <w:uiPriority w:val="99"/>
    <w:rsid w:val="00601985"/>
  </w:style>
  <w:style w:type="numbering" w:customStyle="1" w:styleId="Estilo86">
    <w:name w:val="Estilo86"/>
    <w:uiPriority w:val="99"/>
    <w:rsid w:val="00601985"/>
  </w:style>
  <w:style w:type="numbering" w:customStyle="1" w:styleId="Estilo87">
    <w:name w:val="Estilo87"/>
    <w:uiPriority w:val="99"/>
    <w:rsid w:val="00601985"/>
  </w:style>
  <w:style w:type="numbering" w:customStyle="1" w:styleId="Estilo88">
    <w:name w:val="Estilo88"/>
    <w:uiPriority w:val="99"/>
    <w:rsid w:val="00601985"/>
  </w:style>
  <w:style w:type="numbering" w:customStyle="1" w:styleId="Estilo89">
    <w:name w:val="Estilo89"/>
    <w:uiPriority w:val="99"/>
    <w:rsid w:val="00601985"/>
  </w:style>
  <w:style w:type="numbering" w:customStyle="1" w:styleId="Estilo90">
    <w:name w:val="Estilo90"/>
    <w:uiPriority w:val="99"/>
    <w:rsid w:val="00601985"/>
  </w:style>
  <w:style w:type="numbering" w:customStyle="1" w:styleId="Estilo91">
    <w:name w:val="Estilo91"/>
    <w:rsid w:val="00601985"/>
    <w:pPr>
      <w:numPr>
        <w:numId w:val="108"/>
      </w:numPr>
    </w:pPr>
  </w:style>
  <w:style w:type="numbering" w:customStyle="1" w:styleId="Estilo92">
    <w:name w:val="Estilo92"/>
    <w:uiPriority w:val="99"/>
    <w:rsid w:val="00601985"/>
    <w:pPr>
      <w:numPr>
        <w:numId w:val="109"/>
      </w:numPr>
    </w:pPr>
  </w:style>
  <w:style w:type="numbering" w:customStyle="1" w:styleId="Estilo93">
    <w:name w:val="Estilo93"/>
    <w:uiPriority w:val="99"/>
    <w:rsid w:val="00601985"/>
    <w:pPr>
      <w:numPr>
        <w:numId w:val="110"/>
      </w:numPr>
    </w:pPr>
  </w:style>
  <w:style w:type="numbering" w:customStyle="1" w:styleId="Estilo94">
    <w:name w:val="Estilo94"/>
    <w:uiPriority w:val="99"/>
    <w:rsid w:val="00601985"/>
    <w:pPr>
      <w:numPr>
        <w:numId w:val="111"/>
      </w:numPr>
    </w:pPr>
  </w:style>
  <w:style w:type="paragraph" w:customStyle="1" w:styleId="Prrafodelista2">
    <w:name w:val="Párrafo de lista2"/>
    <w:basedOn w:val="Normal"/>
    <w:uiPriority w:val="99"/>
    <w:qFormat/>
    <w:rsid w:val="00601985"/>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751CD4"/>
    <w:rPr>
      <w:caps w:val="0"/>
    </w:rPr>
  </w:style>
  <w:style w:type="character" w:customStyle="1" w:styleId="TextoCar">
    <w:name w:val="Texto Car"/>
    <w:link w:val="Texto0"/>
    <w:rsid w:val="00793724"/>
    <w:rPr>
      <w:rFonts w:ascii="Arial" w:hAnsi="Arial" w:cs="Arial"/>
      <w:sz w:val="18"/>
      <w:lang w:val="es-ES" w:eastAsia="es-ES"/>
    </w:rPr>
  </w:style>
  <w:style w:type="character" w:customStyle="1" w:styleId="TDC1Car">
    <w:name w:val="TDC 1 Car"/>
    <w:aliases w:val="Titulo1 Car"/>
    <w:link w:val="TDC1"/>
    <w:uiPriority w:val="39"/>
    <w:rsid w:val="001810BA"/>
    <w:rPr>
      <w:rFonts w:ascii="Montserrat" w:hAnsi="Montserrat" w:cs="Calibri"/>
      <w:b/>
      <w:bCs/>
      <w:caps/>
      <w:noProof/>
      <w:sz w:val="18"/>
      <w:szCs w:val="19"/>
      <w:lang w:eastAsia="en-US"/>
    </w:rPr>
  </w:style>
  <w:style w:type="character" w:customStyle="1" w:styleId="Estilo95Car">
    <w:name w:val="Estilo95 Car"/>
    <w:link w:val="Estilo95"/>
    <w:rsid w:val="00751CD4"/>
    <w:rPr>
      <w:rFonts w:ascii="Arial Narrow" w:hAnsi="Arial Narrow" w:cs="Arial"/>
      <w:b/>
      <w:caps w:val="0"/>
      <w:noProof/>
      <w:szCs w:val="24"/>
      <w:lang w:eastAsia="es-ES"/>
    </w:rPr>
  </w:style>
  <w:style w:type="paragraph" w:styleId="Citadestacada">
    <w:name w:val="Intense Quote"/>
    <w:basedOn w:val="Normal"/>
    <w:next w:val="Normal"/>
    <w:link w:val="CitadestacadaCar"/>
    <w:uiPriority w:val="60"/>
    <w:qFormat/>
    <w:rsid w:val="006C409B"/>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60"/>
    <w:rsid w:val="006C409B"/>
    <w:rPr>
      <w:rFonts w:ascii="Arial" w:hAnsi="Arial"/>
      <w:b/>
      <w:bCs/>
      <w:i/>
      <w:iCs/>
      <w:color w:val="4F81BD"/>
      <w:sz w:val="24"/>
      <w:szCs w:val="24"/>
      <w:lang w:val="es-ES" w:eastAsia="es-ES"/>
    </w:rPr>
  </w:style>
  <w:style w:type="paragraph" w:customStyle="1" w:styleId="cuerpo">
    <w:name w:val="cuerpo"/>
    <w:basedOn w:val="Sinespaciado"/>
    <w:link w:val="cuerpoCar"/>
    <w:qFormat/>
    <w:rsid w:val="00D819EF"/>
    <w:pPr>
      <w:jc w:val="both"/>
    </w:pPr>
    <w:rPr>
      <w:rFonts w:ascii="Calibri" w:hAnsi="Calibri"/>
      <w:lang w:val="es-ES"/>
    </w:rPr>
  </w:style>
  <w:style w:type="character" w:customStyle="1" w:styleId="cuerpoCar">
    <w:name w:val="cuerpo Car"/>
    <w:link w:val="cuerpo"/>
    <w:rsid w:val="00D819EF"/>
    <w:rPr>
      <w:rFonts w:ascii="Calibri" w:hAnsi="Calibri"/>
      <w:sz w:val="24"/>
      <w:szCs w:val="24"/>
      <w:lang w:val="es-ES" w:eastAsia="es-ES"/>
    </w:rPr>
  </w:style>
  <w:style w:type="paragraph" w:customStyle="1" w:styleId="vieta10">
    <w:name w:val="viñeta 1"/>
    <w:basedOn w:val="Sinespaciado"/>
    <w:link w:val="vieta1Car0"/>
    <w:qFormat/>
    <w:rsid w:val="00D819EF"/>
    <w:pPr>
      <w:numPr>
        <w:numId w:val="112"/>
      </w:numPr>
      <w:jc w:val="both"/>
    </w:pPr>
    <w:rPr>
      <w:rFonts w:ascii="Calibri" w:hAnsi="Calibri"/>
      <w:lang w:val="es-ES"/>
    </w:rPr>
  </w:style>
  <w:style w:type="character" w:customStyle="1" w:styleId="vieta1Car0">
    <w:name w:val="viñeta 1 Car"/>
    <w:link w:val="vieta10"/>
    <w:rsid w:val="00D819EF"/>
    <w:rPr>
      <w:rFonts w:ascii="Calibri" w:hAnsi="Calibri"/>
      <w:sz w:val="24"/>
      <w:szCs w:val="24"/>
      <w:lang w:val="es-ES" w:eastAsia="es-ES"/>
    </w:rPr>
  </w:style>
  <w:style w:type="paragraph" w:customStyle="1" w:styleId="Estilo1a">
    <w:name w:val="Estilo1."/>
    <w:basedOn w:val="Normal"/>
    <w:link w:val="Estilo1Car"/>
    <w:qFormat/>
    <w:rsid w:val="00D819EF"/>
    <w:pPr>
      <w:ind w:left="360"/>
      <w:jc w:val="both"/>
    </w:pPr>
    <w:rPr>
      <w:rFonts w:ascii="Arial Narrow" w:hAnsi="Arial Narrow" w:cs="Arial"/>
      <w:sz w:val="20"/>
      <w:szCs w:val="20"/>
    </w:rPr>
  </w:style>
  <w:style w:type="character" w:customStyle="1" w:styleId="Estilo1Car">
    <w:name w:val="Estilo1. Car"/>
    <w:link w:val="Estilo1a"/>
    <w:rsid w:val="00D819EF"/>
    <w:rPr>
      <w:rFonts w:ascii="Arial Narrow" w:hAnsi="Arial Narrow" w:cs="Arial"/>
      <w:lang w:eastAsia="es-ES"/>
    </w:rPr>
  </w:style>
  <w:style w:type="paragraph" w:customStyle="1" w:styleId="vieta3">
    <w:name w:val="viñeta 3"/>
    <w:basedOn w:val="Sinespaciado"/>
    <w:link w:val="vieta3Car"/>
    <w:qFormat/>
    <w:rsid w:val="00D819EF"/>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819EF"/>
    <w:rPr>
      <w:rFonts w:ascii="Calibri" w:hAnsi="Calibri"/>
      <w:sz w:val="22"/>
      <w:szCs w:val="22"/>
      <w:lang w:val="es-ES" w:eastAsia="es-ES"/>
    </w:rPr>
  </w:style>
  <w:style w:type="character" w:customStyle="1" w:styleId="PuestoCar">
    <w:name w:val="Puesto Car"/>
    <w:aliases w:val="Título Car"/>
    <w:link w:val="7"/>
    <w:rsid w:val="00D53B7F"/>
    <w:rPr>
      <w:rFonts w:ascii="Cambria" w:eastAsia="Times New Roman" w:hAnsi="Cambria" w:cs="Times New Roman"/>
      <w:color w:val="17365D"/>
      <w:spacing w:val="5"/>
      <w:kern w:val="28"/>
      <w:sz w:val="52"/>
      <w:szCs w:val="52"/>
      <w:lang w:val="es-MX"/>
    </w:rPr>
  </w:style>
  <w:style w:type="paragraph" w:customStyle="1" w:styleId="anexos">
    <w:name w:val="anexos"/>
    <w:basedOn w:val="Prrafodelista"/>
    <w:link w:val="anexosCar"/>
    <w:qFormat/>
    <w:rsid w:val="00D53B7F"/>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53B7F"/>
    <w:rPr>
      <w:rFonts w:ascii="Arial" w:eastAsia="Times" w:hAnsi="Arial" w:cs="Arial"/>
      <w:i/>
      <w:color w:val="365F91"/>
      <w:sz w:val="22"/>
      <w:szCs w:val="22"/>
      <w:u w:val="single"/>
      <w:lang w:eastAsia="es-ES"/>
    </w:rPr>
  </w:style>
  <w:style w:type="paragraph" w:customStyle="1" w:styleId="BodyA">
    <w:name w:val="Body A"/>
    <w:qFormat/>
    <w:rsid w:val="00BC2751"/>
    <w:pPr>
      <w:suppressAutoHyphens/>
      <w:spacing w:after="180" w:line="312" w:lineRule="auto"/>
    </w:pPr>
    <w:rPr>
      <w:rFonts w:ascii="Helvetica Neue Light" w:eastAsia="ヒラギノ角ゴ Pro W3" w:hAnsi="Helvetica Neue Light"/>
      <w:color w:val="000000"/>
      <w:sz w:val="18"/>
      <w:lang w:val="en-US" w:eastAsia="en-US"/>
    </w:rPr>
  </w:style>
  <w:style w:type="paragraph" w:styleId="Listaconvietas5">
    <w:name w:val="List Bullet 5"/>
    <w:basedOn w:val="Normal"/>
    <w:qFormat/>
    <w:rsid w:val="001B3FD7"/>
    <w:pPr>
      <w:tabs>
        <w:tab w:val="num" w:pos="1492"/>
      </w:tabs>
      <w:ind w:left="1492" w:hanging="360"/>
    </w:pPr>
  </w:style>
  <w:style w:type="paragraph" w:customStyle="1" w:styleId="Subttulo1">
    <w:name w:val="Subtítulo 1"/>
    <w:qFormat/>
    <w:rsid w:val="007720B9"/>
    <w:rPr>
      <w:rFonts w:ascii="Presidencia Firme" w:eastAsia="MS Mincho" w:hAnsi="Presidencia Firme"/>
      <w:sz w:val="24"/>
      <w:szCs w:val="24"/>
      <w:lang w:val="es-ES_tradnl" w:eastAsia="es-ES"/>
    </w:rPr>
  </w:style>
  <w:style w:type="paragraph" w:customStyle="1" w:styleId="Subttulo2">
    <w:name w:val="Subtítulo 2"/>
    <w:qFormat/>
    <w:rsid w:val="007720B9"/>
    <w:pPr>
      <w:spacing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7720B9"/>
    <w:pPr>
      <w:spacing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7720B9"/>
    <w:pPr>
      <w:numPr>
        <w:numId w:val="115"/>
      </w:numPr>
      <w:tabs>
        <w:tab w:val="left" w:pos="567"/>
      </w:tabs>
      <w:spacing w:line="276" w:lineRule="auto"/>
    </w:pPr>
    <w:rPr>
      <w:rFonts w:ascii="PresidenciaFina" w:eastAsia="MS Mincho" w:hAnsi="PresidenciaFina" w:cs="PresidenciaFina"/>
      <w:color w:val="000000"/>
      <w:sz w:val="24"/>
      <w:szCs w:val="22"/>
      <w:lang w:val="es-ES_tradnl" w:eastAsia="es-ES"/>
    </w:rPr>
  </w:style>
  <w:style w:type="paragraph" w:customStyle="1" w:styleId="direccion">
    <w:name w:val="direccion"/>
    <w:basedOn w:val="Normal"/>
    <w:qFormat/>
    <w:rsid w:val="0052242F"/>
    <w:pPr>
      <w:spacing w:after="120"/>
      <w:ind w:left="120"/>
    </w:pPr>
    <w:rPr>
      <w:color w:val="009966"/>
      <w:sz w:val="9"/>
      <w:szCs w:val="9"/>
      <w:lang w:val="en-US"/>
    </w:rPr>
  </w:style>
  <w:style w:type="paragraph" w:customStyle="1" w:styleId="BodyText31">
    <w:name w:val="Body Text 31"/>
    <w:basedOn w:val="Normal"/>
    <w:qFormat/>
    <w:rsid w:val="0052242F"/>
    <w:pPr>
      <w:jc w:val="both"/>
    </w:pPr>
    <w:rPr>
      <w:szCs w:val="20"/>
    </w:rPr>
  </w:style>
  <w:style w:type="paragraph" w:customStyle="1" w:styleId="CarCar">
    <w:name w:val="Car Car"/>
    <w:basedOn w:val="Normal"/>
    <w:rsid w:val="00391F75"/>
    <w:pPr>
      <w:spacing w:after="160" w:line="240" w:lineRule="exact"/>
    </w:pPr>
    <w:rPr>
      <w:rFonts w:ascii="Tahoma" w:hAnsi="Tahoma"/>
      <w:sz w:val="20"/>
      <w:szCs w:val="20"/>
      <w:lang w:val="en-US"/>
    </w:rPr>
  </w:style>
  <w:style w:type="paragraph" w:customStyle="1" w:styleId="Car1CarCar">
    <w:name w:val="Car1 Car Car"/>
    <w:basedOn w:val="Normal"/>
    <w:qFormat/>
    <w:rsid w:val="00391F75"/>
    <w:pPr>
      <w:spacing w:after="160" w:line="240" w:lineRule="exact"/>
    </w:pPr>
    <w:rPr>
      <w:rFonts w:ascii="Tahoma" w:hAnsi="Tahoma"/>
      <w:sz w:val="20"/>
      <w:szCs w:val="20"/>
      <w:lang w:val="en-US"/>
    </w:rPr>
  </w:style>
  <w:style w:type="paragraph" w:customStyle="1" w:styleId="descripcin">
    <w:name w:val="descripción"/>
    <w:basedOn w:val="Normal"/>
    <w:qFormat/>
    <w:rsid w:val="00391F75"/>
    <w:pPr>
      <w:numPr>
        <w:numId w:val="116"/>
      </w:numPr>
    </w:pPr>
    <w:rPr>
      <w:rFonts w:ascii="Humanst521 BT" w:hAnsi="Humanst521 BT"/>
      <w:sz w:val="20"/>
      <w:szCs w:val="20"/>
    </w:rPr>
  </w:style>
  <w:style w:type="paragraph" w:customStyle="1" w:styleId="descripcion">
    <w:name w:val="descripcion"/>
    <w:basedOn w:val="Normal"/>
    <w:qFormat/>
    <w:rsid w:val="00391F75"/>
    <w:pPr>
      <w:numPr>
        <w:numId w:val="117"/>
      </w:numPr>
    </w:pPr>
    <w:rPr>
      <w:rFonts w:ascii="Humanst521 BT" w:hAnsi="Humanst521 BT"/>
      <w:sz w:val="20"/>
      <w:szCs w:val="20"/>
    </w:rPr>
  </w:style>
  <w:style w:type="paragraph" w:customStyle="1" w:styleId="ABULLET">
    <w:name w:val="A BULLET"/>
    <w:basedOn w:val="Normal"/>
    <w:qFormat/>
    <w:rsid w:val="00391F75"/>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391F75"/>
    <w:pPr>
      <w:ind w:left="720"/>
      <w:jc w:val="both"/>
    </w:pPr>
    <w:rPr>
      <w:rFonts w:cs="Arial"/>
      <w:caps/>
      <w:sz w:val="20"/>
      <w:szCs w:val="20"/>
      <w:lang w:val="es-ES_tradnl"/>
    </w:rPr>
  </w:style>
  <w:style w:type="paragraph" w:customStyle="1" w:styleId="Normal11pt0">
    <w:name w:val="Normal + 11pt"/>
    <w:basedOn w:val="Normal11p"/>
    <w:qFormat/>
    <w:rsid w:val="00391F75"/>
    <w:rPr>
      <w:sz w:val="22"/>
      <w:szCs w:val="22"/>
    </w:rPr>
  </w:style>
  <w:style w:type="paragraph" w:customStyle="1" w:styleId="ZchnZchnChar">
    <w:name w:val="Zchn Zchn Char"/>
    <w:basedOn w:val="Normal"/>
    <w:next w:val="Normal"/>
    <w:uiPriority w:val="99"/>
    <w:qFormat/>
    <w:rsid w:val="00391F75"/>
    <w:pPr>
      <w:spacing w:after="160" w:line="240" w:lineRule="exact"/>
    </w:pPr>
    <w:rPr>
      <w:rFonts w:ascii="Tahoma" w:hAnsi="Tahoma"/>
      <w:szCs w:val="20"/>
      <w:lang w:val="en-US"/>
    </w:rPr>
  </w:style>
  <w:style w:type="paragraph" w:customStyle="1" w:styleId="CarCar1">
    <w:name w:val="Car Car1"/>
    <w:basedOn w:val="Normal"/>
    <w:next w:val="Normal"/>
    <w:rsid w:val="00391F75"/>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391F75"/>
    <w:rPr>
      <w:rFonts w:ascii="Courier 12cpi" w:hAnsi="Courier 12cpi"/>
      <w:sz w:val="20"/>
      <w:szCs w:val="20"/>
      <w:lang w:val="es-ES_tradnl"/>
    </w:rPr>
  </w:style>
  <w:style w:type="paragraph" w:customStyle="1" w:styleId="TEXT">
    <w:name w:val="TEXT"/>
    <w:basedOn w:val="Normal"/>
    <w:qFormat/>
    <w:rsid w:val="00391F75"/>
    <w:pPr>
      <w:spacing w:before="120" w:after="120"/>
      <w:jc w:val="both"/>
    </w:pPr>
    <w:rPr>
      <w:szCs w:val="20"/>
    </w:rPr>
  </w:style>
  <w:style w:type="paragraph" w:customStyle="1" w:styleId="bodychecktext">
    <w:name w:val="body check text"/>
    <w:basedOn w:val="Textoindependiente"/>
    <w:qFormat/>
    <w:rsid w:val="00391F75"/>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391F75"/>
    <w:pPr>
      <w:spacing w:line="360" w:lineRule="auto"/>
      <w:jc w:val="center"/>
    </w:pPr>
    <w:rPr>
      <w:b/>
      <w:caps/>
      <w:szCs w:val="20"/>
    </w:rPr>
  </w:style>
  <w:style w:type="paragraph" w:customStyle="1" w:styleId="TDC20">
    <w:name w:val="TDC2"/>
    <w:basedOn w:val="Piedepgina"/>
    <w:qFormat/>
    <w:rsid w:val="00391F75"/>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0D0402"/>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CE2E15"/>
    <w:pPr>
      <w:widowControl/>
      <w:tabs>
        <w:tab w:val="left" w:pos="709"/>
      </w:tabs>
      <w:autoSpaceDE/>
      <w:autoSpaceDN/>
      <w:ind w:left="567"/>
      <w:outlineLvl w:val="2"/>
    </w:pPr>
    <w:rPr>
      <w:rFonts w:ascii="Montserrat" w:hAnsi="Montserrat"/>
      <w:b/>
      <w:bCs/>
      <w:color w:val="auto"/>
      <w:sz w:val="20"/>
      <w:szCs w:val="20"/>
      <w:lang w:val="es-ES" w:eastAsia="ar-SA"/>
    </w:rPr>
  </w:style>
  <w:style w:type="paragraph" w:customStyle="1" w:styleId="NormalTexto1">
    <w:name w:val="Normal.Texto1"/>
    <w:qFormat/>
    <w:rsid w:val="00391F75"/>
    <w:rPr>
      <w:rFonts w:ascii="Arial" w:hAnsi="Arial"/>
      <w:sz w:val="24"/>
      <w:lang w:eastAsia="es-ES"/>
    </w:rPr>
  </w:style>
  <w:style w:type="paragraph" w:customStyle="1" w:styleId="H6">
    <w:name w:val="H6"/>
    <w:basedOn w:val="Normal"/>
    <w:next w:val="Normal"/>
    <w:qFormat/>
    <w:rsid w:val="00391F75"/>
    <w:pPr>
      <w:keepNext/>
      <w:spacing w:before="100" w:after="100"/>
      <w:outlineLvl w:val="6"/>
    </w:pPr>
    <w:rPr>
      <w:b/>
      <w:snapToGrid w:val="0"/>
      <w:sz w:val="16"/>
      <w:szCs w:val="20"/>
    </w:rPr>
  </w:style>
  <w:style w:type="paragraph" w:customStyle="1" w:styleId="textocar0">
    <w:name w:val="textocar"/>
    <w:basedOn w:val="Normal"/>
    <w:qFormat/>
    <w:rsid w:val="00391F75"/>
    <w:pPr>
      <w:spacing w:after="101" w:line="216" w:lineRule="atLeast"/>
      <w:ind w:firstLine="288"/>
      <w:jc w:val="both"/>
    </w:pPr>
    <w:rPr>
      <w:rFonts w:cs="Arial"/>
      <w:sz w:val="18"/>
      <w:szCs w:val="18"/>
      <w:lang w:eastAsia="es-MX"/>
    </w:rPr>
  </w:style>
  <w:style w:type="character" w:customStyle="1" w:styleId="EstiloCorreo629">
    <w:name w:val="EstiloCorreo629"/>
    <w:semiHidden/>
    <w:rsid w:val="00391F75"/>
    <w:rPr>
      <w:rFonts w:ascii="Arial" w:hAnsi="Arial" w:cs="Arial"/>
      <w:color w:val="000080"/>
      <w:sz w:val="20"/>
      <w:szCs w:val="20"/>
    </w:rPr>
  </w:style>
  <w:style w:type="paragraph" w:customStyle="1" w:styleId="arial">
    <w:name w:val="arial"/>
    <w:basedOn w:val="Normal"/>
    <w:qFormat/>
    <w:rsid w:val="00391F75"/>
    <w:pPr>
      <w:jc w:val="both"/>
    </w:pPr>
    <w:rPr>
      <w:sz w:val="22"/>
      <w:szCs w:val="20"/>
      <w:lang w:val="es-ES_tradnl"/>
    </w:rPr>
  </w:style>
  <w:style w:type="paragraph" w:customStyle="1" w:styleId="Textodeglobo1">
    <w:name w:val="Texto de globo1"/>
    <w:basedOn w:val="Normal"/>
    <w:qFormat/>
    <w:rsid w:val="00391F75"/>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391F75"/>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391F75"/>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391F75"/>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391F75"/>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391F75"/>
    <w:pPr>
      <w:spacing w:after="120"/>
      <w:ind w:right="43"/>
      <w:jc w:val="both"/>
    </w:pPr>
    <w:rPr>
      <w:szCs w:val="20"/>
      <w:lang w:eastAsia="es-MX"/>
    </w:rPr>
  </w:style>
  <w:style w:type="paragraph" w:styleId="Listaconvietas4">
    <w:name w:val="List Bullet 4"/>
    <w:basedOn w:val="Normal"/>
    <w:qFormat/>
    <w:rsid w:val="00391F75"/>
    <w:pPr>
      <w:numPr>
        <w:numId w:val="119"/>
      </w:numPr>
    </w:pPr>
    <w:rPr>
      <w:sz w:val="20"/>
      <w:szCs w:val="20"/>
      <w:lang w:eastAsia="es-MX"/>
    </w:rPr>
  </w:style>
  <w:style w:type="paragraph" w:styleId="Listaconnmeros3">
    <w:name w:val="List Number 3"/>
    <w:basedOn w:val="Normal"/>
    <w:qFormat/>
    <w:rsid w:val="00391F75"/>
    <w:pPr>
      <w:numPr>
        <w:numId w:val="120"/>
      </w:numPr>
    </w:pPr>
    <w:rPr>
      <w:sz w:val="20"/>
      <w:szCs w:val="20"/>
      <w:lang w:eastAsia="es-MX"/>
    </w:rPr>
  </w:style>
  <w:style w:type="paragraph" w:styleId="Listaconnmeros4">
    <w:name w:val="List Number 4"/>
    <w:basedOn w:val="Normal"/>
    <w:qFormat/>
    <w:rsid w:val="00391F75"/>
    <w:pPr>
      <w:numPr>
        <w:numId w:val="121"/>
      </w:numPr>
    </w:pPr>
    <w:rPr>
      <w:sz w:val="20"/>
      <w:szCs w:val="20"/>
      <w:lang w:eastAsia="es-MX"/>
    </w:rPr>
  </w:style>
  <w:style w:type="paragraph" w:customStyle="1" w:styleId="CarCar1CarCarCar">
    <w:name w:val="Car Car1 Car Car Car"/>
    <w:basedOn w:val="Normal"/>
    <w:qFormat/>
    <w:rsid w:val="00391F75"/>
    <w:pPr>
      <w:spacing w:after="160" w:line="240" w:lineRule="exact"/>
    </w:pPr>
    <w:rPr>
      <w:rFonts w:ascii="Tahoma" w:hAnsi="Tahoma"/>
      <w:sz w:val="20"/>
      <w:szCs w:val="20"/>
      <w:lang w:val="en-US"/>
    </w:rPr>
  </w:style>
  <w:style w:type="paragraph" w:customStyle="1" w:styleId="font5">
    <w:name w:val="font5"/>
    <w:basedOn w:val="Normal"/>
    <w:qFormat/>
    <w:rsid w:val="00391F75"/>
    <w:pPr>
      <w:spacing w:before="100" w:beforeAutospacing="1" w:after="100" w:afterAutospacing="1"/>
    </w:pPr>
    <w:rPr>
      <w:rFonts w:cs="Arial"/>
      <w:b/>
      <w:bCs/>
      <w:sz w:val="20"/>
      <w:szCs w:val="20"/>
      <w:lang w:eastAsia="es-MX"/>
    </w:rPr>
  </w:style>
  <w:style w:type="paragraph" w:customStyle="1" w:styleId="font6">
    <w:name w:val="font6"/>
    <w:basedOn w:val="Normal"/>
    <w:qFormat/>
    <w:rsid w:val="00391F75"/>
    <w:pPr>
      <w:spacing w:before="100" w:beforeAutospacing="1" w:after="100" w:afterAutospacing="1"/>
    </w:pPr>
    <w:rPr>
      <w:rFonts w:cs="Arial"/>
      <w:b/>
      <w:bCs/>
      <w:sz w:val="20"/>
      <w:szCs w:val="20"/>
      <w:lang w:eastAsia="es-MX"/>
    </w:rPr>
  </w:style>
  <w:style w:type="paragraph" w:customStyle="1" w:styleId="xl65">
    <w:name w:val="xl65"/>
    <w:basedOn w:val="Normal"/>
    <w:qFormat/>
    <w:rsid w:val="00391F75"/>
    <w:pPr>
      <w:spacing w:before="100" w:beforeAutospacing="1" w:after="100" w:afterAutospacing="1"/>
      <w:textAlignment w:val="center"/>
    </w:pPr>
    <w:rPr>
      <w:lang w:eastAsia="es-MX"/>
    </w:rPr>
  </w:style>
  <w:style w:type="paragraph" w:customStyle="1" w:styleId="xl66">
    <w:name w:val="xl66"/>
    <w:basedOn w:val="Normal"/>
    <w:qFormat/>
    <w:rsid w:val="00391F75"/>
    <w:pPr>
      <w:spacing w:before="100" w:beforeAutospacing="1" w:after="100" w:afterAutospacing="1"/>
      <w:textAlignment w:val="center"/>
    </w:pPr>
    <w:rPr>
      <w:rFonts w:cs="Arial"/>
      <w:b/>
      <w:bCs/>
      <w:lang w:eastAsia="es-MX"/>
    </w:rPr>
  </w:style>
  <w:style w:type="paragraph" w:customStyle="1" w:styleId="xl67">
    <w:name w:val="xl67"/>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391F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391F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391F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391F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391F75"/>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391F75"/>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391F75"/>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391F75"/>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391F75"/>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391F75"/>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391F7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391F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391F75"/>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391F75"/>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391F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391F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391F7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391F7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391F7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391F75"/>
    <w:pPr>
      <w:spacing w:after="160" w:line="240" w:lineRule="exact"/>
    </w:pPr>
    <w:rPr>
      <w:rFonts w:ascii="Tahoma" w:hAnsi="Tahoma"/>
      <w:sz w:val="20"/>
      <w:szCs w:val="20"/>
      <w:lang w:val="en-US"/>
    </w:rPr>
  </w:style>
  <w:style w:type="table" w:styleId="Tablaconcuadrcula10">
    <w:name w:val="Table Grid 1"/>
    <w:basedOn w:val="Tablanormal"/>
    <w:uiPriority w:val="99"/>
    <w:rsid w:val="00391F7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391F75"/>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391F75"/>
    <w:pPr>
      <w:jc w:val="both"/>
    </w:pPr>
    <w:rPr>
      <w:rFonts w:ascii="Arial Narrow" w:hAnsi="Arial Narrow"/>
      <w:szCs w:val="20"/>
      <w:lang w:val="es-ES_tradnl"/>
    </w:rPr>
  </w:style>
  <w:style w:type="paragraph" w:customStyle="1" w:styleId="texto2">
    <w:name w:val="texto2"/>
    <w:basedOn w:val="Normal"/>
    <w:uiPriority w:val="99"/>
    <w:qFormat/>
    <w:rsid w:val="00391F75"/>
    <w:pPr>
      <w:spacing w:before="100" w:beforeAutospacing="1" w:after="100" w:afterAutospacing="1"/>
    </w:pPr>
    <w:rPr>
      <w:lang w:val="en-US"/>
    </w:rPr>
  </w:style>
  <w:style w:type="paragraph" w:customStyle="1" w:styleId="Subtituto00">
    <w:name w:val="Subtituto 00"/>
    <w:basedOn w:val="Normal"/>
    <w:uiPriority w:val="99"/>
    <w:qFormat/>
    <w:rsid w:val="00391F75"/>
    <w:pPr>
      <w:spacing w:before="120" w:after="120"/>
      <w:jc w:val="right"/>
    </w:pPr>
    <w:rPr>
      <w:b/>
      <w:szCs w:val="20"/>
      <w:lang w:val="es-ES_tradnl"/>
    </w:rPr>
  </w:style>
  <w:style w:type="paragraph" w:customStyle="1" w:styleId="CarCar4">
    <w:name w:val="Car Car4"/>
    <w:basedOn w:val="Normal"/>
    <w:uiPriority w:val="99"/>
    <w:qFormat/>
    <w:rsid w:val="00391F75"/>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391F75"/>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391F75"/>
    <w:rPr>
      <w:rFonts w:cs="Arial"/>
      <w:b/>
      <w:sz w:val="22"/>
      <w:szCs w:val="22"/>
    </w:rPr>
  </w:style>
  <w:style w:type="character" w:customStyle="1" w:styleId="ATEMACar">
    <w:name w:val="A_TEMA Car"/>
    <w:link w:val="ATEMA"/>
    <w:uiPriority w:val="99"/>
    <w:rsid w:val="00391F75"/>
    <w:rPr>
      <w:rFonts w:ascii="Arial" w:hAnsi="Arial" w:cs="Arial"/>
      <w:b/>
      <w:sz w:val="22"/>
      <w:szCs w:val="22"/>
      <w:lang w:eastAsia="es-ES"/>
    </w:rPr>
  </w:style>
  <w:style w:type="paragraph" w:styleId="Tabladeilustraciones">
    <w:name w:val="table of figures"/>
    <w:basedOn w:val="Normal"/>
    <w:next w:val="Normal"/>
    <w:uiPriority w:val="99"/>
    <w:qFormat/>
    <w:rsid w:val="00391F75"/>
    <w:rPr>
      <w:sz w:val="20"/>
      <w:szCs w:val="20"/>
    </w:rPr>
  </w:style>
  <w:style w:type="character" w:customStyle="1" w:styleId="BodyText3Char">
    <w:name w:val="Body Text 3 Char"/>
    <w:uiPriority w:val="99"/>
    <w:rsid w:val="00391F75"/>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391F75"/>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391F75"/>
    <w:rPr>
      <w:rFonts w:cs="Times New Roman"/>
      <w:lang w:val="es-ES" w:eastAsia="es-ES"/>
    </w:rPr>
  </w:style>
  <w:style w:type="paragraph" w:customStyle="1" w:styleId="BodyText32">
    <w:name w:val="Body Text 32"/>
    <w:basedOn w:val="Normal"/>
    <w:uiPriority w:val="99"/>
    <w:qFormat/>
    <w:rsid w:val="00391F75"/>
    <w:pPr>
      <w:jc w:val="both"/>
    </w:pPr>
    <w:rPr>
      <w:rFonts w:cs="Arial"/>
    </w:rPr>
  </w:style>
  <w:style w:type="character" w:customStyle="1" w:styleId="EstiloCorreo1771">
    <w:name w:val="EstiloCorreo1771"/>
    <w:semiHidden/>
    <w:rsid w:val="00391F75"/>
    <w:rPr>
      <w:rFonts w:ascii="Arial" w:hAnsi="Arial" w:cs="Arial"/>
      <w:color w:val="000080"/>
      <w:sz w:val="20"/>
      <w:szCs w:val="20"/>
    </w:rPr>
  </w:style>
  <w:style w:type="character" w:customStyle="1" w:styleId="CommentTextChar">
    <w:name w:val="Comment Text Char"/>
    <w:uiPriority w:val="99"/>
    <w:semiHidden/>
    <w:rsid w:val="00391F75"/>
    <w:rPr>
      <w:rFonts w:cs="Times New Roman"/>
      <w:lang w:val="es-ES" w:eastAsia="es-ES"/>
    </w:rPr>
  </w:style>
  <w:style w:type="paragraph" w:customStyle="1" w:styleId="BalloonText1">
    <w:name w:val="Balloon Text1"/>
    <w:basedOn w:val="Normal"/>
    <w:uiPriority w:val="99"/>
    <w:qFormat/>
    <w:rsid w:val="00391F75"/>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391F75"/>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391F75"/>
    <w:rPr>
      <w:rFonts w:cs="Times New Roman"/>
      <w:b/>
      <w:bCs/>
      <w:lang w:val="es-ES" w:eastAsia="es-ES"/>
    </w:rPr>
  </w:style>
  <w:style w:type="paragraph" w:customStyle="1" w:styleId="CarCar1CarCarCar1">
    <w:name w:val="Car Car1 Car Car Car1"/>
    <w:basedOn w:val="Normal"/>
    <w:uiPriority w:val="99"/>
    <w:qFormat/>
    <w:rsid w:val="00391F75"/>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391F75"/>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391F75"/>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391F75"/>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391F75"/>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391F75"/>
    <w:pPr>
      <w:spacing w:after="160" w:line="240" w:lineRule="exact"/>
    </w:pPr>
    <w:rPr>
      <w:rFonts w:ascii="Tahoma" w:hAnsi="Tahoma" w:cs="Tahoma"/>
      <w:lang w:val="en-US"/>
    </w:rPr>
  </w:style>
  <w:style w:type="paragraph" w:customStyle="1" w:styleId="CarCar5">
    <w:name w:val="Car Car5"/>
    <w:basedOn w:val="Normal"/>
    <w:uiPriority w:val="99"/>
    <w:qFormat/>
    <w:rsid w:val="00391F75"/>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391F75"/>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391F75"/>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391F75"/>
    <w:pPr>
      <w:jc w:val="both"/>
    </w:pPr>
    <w:rPr>
      <w:rFonts w:ascii="Arial" w:hAnsi="Arial" w:cs="Arial"/>
      <w:b/>
      <w:bCs/>
      <w:lang w:val="es-ES" w:eastAsia="es-ES"/>
    </w:rPr>
  </w:style>
  <w:style w:type="paragraph" w:customStyle="1" w:styleId="CarCar4CarCarCarCarCarCarCar">
    <w:name w:val="Car Car4 Car Car Car Car Car Car Car"/>
    <w:basedOn w:val="Normal"/>
    <w:uiPriority w:val="99"/>
    <w:qFormat/>
    <w:rsid w:val="00391F75"/>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391F75"/>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391F75"/>
    <w:rPr>
      <w:spacing w:val="-3"/>
      <w:lang w:val="es-ES" w:eastAsia="es-ES" w:bidi="ar-SA"/>
    </w:rPr>
  </w:style>
  <w:style w:type="character" w:customStyle="1" w:styleId="Heading2Char">
    <w:name w:val="Heading 2 Char"/>
    <w:uiPriority w:val="99"/>
    <w:semiHidden/>
    <w:rsid w:val="00391F75"/>
    <w:rPr>
      <w:b/>
      <w:sz w:val="28"/>
      <w:lang w:val="es-ES" w:eastAsia="es-ES" w:bidi="ar-SA"/>
    </w:rPr>
  </w:style>
  <w:style w:type="character" w:customStyle="1" w:styleId="Heading5Char">
    <w:name w:val="Heading 5 Char"/>
    <w:uiPriority w:val="99"/>
    <w:semiHidden/>
    <w:rsid w:val="00391F75"/>
    <w:rPr>
      <w:rFonts w:ascii="Arial" w:hAnsi="Arial"/>
      <w:b/>
      <w:lang w:val="es-ES" w:eastAsia="es-ES" w:bidi="ar-SA"/>
    </w:rPr>
  </w:style>
  <w:style w:type="character" w:customStyle="1" w:styleId="BodyTextChar">
    <w:name w:val="Body Text Char"/>
    <w:uiPriority w:val="99"/>
    <w:semiHidden/>
    <w:rsid w:val="00391F75"/>
    <w:rPr>
      <w:sz w:val="22"/>
      <w:lang w:val="es-ES" w:eastAsia="es-ES" w:bidi="ar-SA"/>
    </w:rPr>
  </w:style>
  <w:style w:type="paragraph" w:customStyle="1" w:styleId="CarCar4CarCarCarCarCarCarCarCarCarCarCar">
    <w:name w:val="Car Car4 Car Car Car Car Car Car Car Car Car Car Car"/>
    <w:basedOn w:val="Normal"/>
    <w:uiPriority w:val="99"/>
    <w:qFormat/>
    <w:rsid w:val="00391F75"/>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391F75"/>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391F75"/>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391F75"/>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391F75"/>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391F75"/>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391F75"/>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391F75"/>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391F75"/>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391F75"/>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391F75"/>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391F75"/>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391F75"/>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391F75"/>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391F75"/>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391F75"/>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391F75"/>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391F75"/>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391F75"/>
    <w:pPr>
      <w:spacing w:after="160" w:line="240" w:lineRule="exact"/>
    </w:pPr>
    <w:rPr>
      <w:rFonts w:ascii="Tahoma" w:hAnsi="Tahoma"/>
      <w:sz w:val="20"/>
      <w:szCs w:val="20"/>
      <w:lang w:val="en-US"/>
    </w:rPr>
  </w:style>
  <w:style w:type="paragraph" w:customStyle="1" w:styleId="Char">
    <w:name w:val="Char"/>
    <w:basedOn w:val="Normal"/>
    <w:uiPriority w:val="99"/>
    <w:qFormat/>
    <w:rsid w:val="00391F75"/>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391F75"/>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391F75"/>
    <w:pPr>
      <w:spacing w:after="120"/>
      <w:ind w:left="283"/>
    </w:pPr>
    <w:rPr>
      <w:rFonts w:ascii="Courier 12cpi" w:hAnsi="Courier 12cpi"/>
      <w:sz w:val="20"/>
      <w:szCs w:val="20"/>
    </w:rPr>
  </w:style>
  <w:style w:type="paragraph" w:customStyle="1" w:styleId="acuerdo0">
    <w:name w:val="acuerdo"/>
    <w:basedOn w:val="Normal"/>
    <w:uiPriority w:val="99"/>
    <w:qFormat/>
    <w:rsid w:val="00391F75"/>
    <w:pPr>
      <w:jc w:val="both"/>
    </w:pPr>
    <w:rPr>
      <w:rFonts w:cs="Arial"/>
      <w:b/>
      <w:bCs/>
      <w:sz w:val="28"/>
      <w:szCs w:val="28"/>
    </w:rPr>
  </w:style>
  <w:style w:type="paragraph" w:customStyle="1" w:styleId="CarCar1CarCarCarCar">
    <w:name w:val="Car Car1 Car Car Car Car"/>
    <w:basedOn w:val="Normal"/>
    <w:uiPriority w:val="99"/>
    <w:qFormat/>
    <w:rsid w:val="00391F75"/>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391F75"/>
    <w:pPr>
      <w:spacing w:after="160" w:line="240" w:lineRule="exact"/>
    </w:pPr>
    <w:rPr>
      <w:rFonts w:ascii="Tahoma" w:hAnsi="Tahoma"/>
      <w:sz w:val="20"/>
      <w:szCs w:val="20"/>
      <w:lang w:val="en-US"/>
    </w:rPr>
  </w:style>
  <w:style w:type="paragraph" w:customStyle="1" w:styleId="OmniPage1">
    <w:name w:val="OmniPage #1"/>
    <w:basedOn w:val="Normal"/>
    <w:uiPriority w:val="99"/>
    <w:qFormat/>
    <w:rsid w:val="00391F75"/>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391F75"/>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391F75"/>
    <w:pPr>
      <w:spacing w:after="160" w:line="240" w:lineRule="exact"/>
    </w:pPr>
    <w:rPr>
      <w:rFonts w:ascii="Tahoma" w:hAnsi="Tahoma"/>
      <w:sz w:val="20"/>
      <w:szCs w:val="20"/>
      <w:lang w:val="en-US"/>
    </w:rPr>
  </w:style>
  <w:style w:type="paragraph" w:customStyle="1" w:styleId="CarCar3">
    <w:name w:val="Car Car3"/>
    <w:basedOn w:val="Normal"/>
    <w:uiPriority w:val="99"/>
    <w:qFormat/>
    <w:rsid w:val="00391F75"/>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391F75"/>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391F75"/>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391F75"/>
    <w:pPr>
      <w:spacing w:after="160" w:line="240" w:lineRule="exact"/>
    </w:pPr>
    <w:rPr>
      <w:rFonts w:ascii="Tahoma" w:hAnsi="Tahoma"/>
      <w:szCs w:val="20"/>
      <w:lang w:val="en-US"/>
    </w:rPr>
  </w:style>
  <w:style w:type="character" w:customStyle="1" w:styleId="Ttulo1BasesCar">
    <w:name w:val="Título 1 Bases Car"/>
    <w:uiPriority w:val="99"/>
    <w:rsid w:val="00391F75"/>
    <w:rPr>
      <w:rFonts w:ascii="Arial Narrow" w:hAnsi="Arial Narrow"/>
      <w:b/>
      <w:lang w:val="es-ES" w:eastAsia="es-ES" w:bidi="ar-SA"/>
    </w:rPr>
  </w:style>
  <w:style w:type="character" w:customStyle="1" w:styleId="contenido">
    <w:name w:val="contenido"/>
    <w:uiPriority w:val="99"/>
    <w:rsid w:val="00391F75"/>
  </w:style>
  <w:style w:type="character" w:customStyle="1" w:styleId="artdescrip1">
    <w:name w:val="art_descrip1"/>
    <w:uiPriority w:val="99"/>
    <w:rsid w:val="00391F75"/>
    <w:rPr>
      <w:rFonts w:ascii="Trebuchet MS" w:hAnsi="Trebuchet MS" w:hint="default"/>
      <w:color w:val="1E4C82"/>
      <w:sz w:val="17"/>
      <w:szCs w:val="17"/>
    </w:rPr>
  </w:style>
  <w:style w:type="paragraph" w:customStyle="1" w:styleId="style13">
    <w:name w:val="style13"/>
    <w:basedOn w:val="Normal"/>
    <w:uiPriority w:val="99"/>
    <w:qFormat/>
    <w:rsid w:val="00391F75"/>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391F75"/>
    <w:rPr>
      <w:rFonts w:ascii="Trebuchet MS" w:hAnsi="Trebuchet MS" w:hint="default"/>
      <w:b/>
      <w:bCs/>
      <w:color w:val="333333"/>
      <w:sz w:val="18"/>
      <w:szCs w:val="18"/>
    </w:rPr>
  </w:style>
  <w:style w:type="character" w:customStyle="1" w:styleId="style11style14">
    <w:name w:val="style11 style14"/>
    <w:uiPriority w:val="99"/>
    <w:rsid w:val="00391F75"/>
  </w:style>
  <w:style w:type="character" w:customStyle="1" w:styleId="style131">
    <w:name w:val="style131"/>
    <w:uiPriority w:val="99"/>
    <w:rsid w:val="00391F75"/>
    <w:rPr>
      <w:rFonts w:ascii="Trebuchet MS" w:hAnsi="Trebuchet MS" w:hint="default"/>
      <w:b/>
      <w:bCs/>
      <w:i w:val="0"/>
      <w:iCs w:val="0"/>
      <w:color w:val="336699"/>
      <w:sz w:val="18"/>
      <w:szCs w:val="18"/>
    </w:rPr>
  </w:style>
  <w:style w:type="character" w:customStyle="1" w:styleId="subtitle1">
    <w:name w:val="subtitle1"/>
    <w:uiPriority w:val="99"/>
    <w:rsid w:val="00391F75"/>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391F75"/>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391F75"/>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391F75"/>
    <w:pPr>
      <w:spacing w:after="160" w:line="240" w:lineRule="exact"/>
    </w:pPr>
    <w:rPr>
      <w:rFonts w:ascii="Verdana" w:hAnsi="Verdana"/>
      <w:sz w:val="20"/>
      <w:szCs w:val="20"/>
      <w:lang w:val="en-US"/>
    </w:rPr>
  </w:style>
  <w:style w:type="paragraph" w:customStyle="1" w:styleId="CarCar4CarCarCar">
    <w:name w:val="Car Car4 Car Car Car"/>
    <w:basedOn w:val="Normal"/>
    <w:qFormat/>
    <w:rsid w:val="00391F75"/>
    <w:pPr>
      <w:spacing w:after="160" w:line="240" w:lineRule="exact"/>
    </w:pPr>
    <w:rPr>
      <w:rFonts w:ascii="Tahoma" w:hAnsi="Tahoma"/>
      <w:sz w:val="20"/>
      <w:szCs w:val="20"/>
      <w:lang w:val="en-US"/>
    </w:rPr>
  </w:style>
  <w:style w:type="character" w:customStyle="1" w:styleId="EstiloCorreo2621">
    <w:name w:val="EstiloCorreo2621"/>
    <w:semiHidden/>
    <w:rsid w:val="00391F75"/>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391F75"/>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391F75"/>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391F75"/>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391F75"/>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391F75"/>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391F75"/>
    <w:pPr>
      <w:tabs>
        <w:tab w:val="left" w:pos="2160"/>
        <w:tab w:val="right" w:pos="6480"/>
      </w:tabs>
      <w:spacing w:before="240" w:after="40" w:line="220" w:lineRule="atLeast"/>
    </w:pPr>
    <w:rPr>
      <w:sz w:val="20"/>
      <w:szCs w:val="20"/>
    </w:rPr>
  </w:style>
  <w:style w:type="paragraph" w:customStyle="1" w:styleId="7">
    <w:name w:val="7"/>
    <w:next w:val="Logro"/>
    <w:link w:val="PuestoCar"/>
    <w:uiPriority w:val="10"/>
    <w:qFormat/>
    <w:rsid w:val="00391F75"/>
    <w:pPr>
      <w:spacing w:after="60" w:line="220" w:lineRule="atLeast"/>
    </w:pPr>
    <w:rPr>
      <w:rFonts w:ascii="Cambria" w:hAnsi="Cambria"/>
      <w:color w:val="17365D"/>
      <w:spacing w:val="5"/>
      <w:kern w:val="28"/>
      <w:sz w:val="52"/>
      <w:szCs w:val="52"/>
    </w:rPr>
  </w:style>
  <w:style w:type="paragraph" w:customStyle="1" w:styleId="Institucin">
    <w:name w:val="Institución"/>
    <w:basedOn w:val="Normal"/>
    <w:next w:val="Logro"/>
    <w:autoRedefine/>
    <w:uiPriority w:val="99"/>
    <w:qFormat/>
    <w:rsid w:val="00391F75"/>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391F75"/>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391F75"/>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391F75"/>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391F75"/>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391F75"/>
    <w:pPr>
      <w:spacing w:after="120"/>
    </w:pPr>
    <w:rPr>
      <w:rFonts w:eastAsia="Arial Unicode MS"/>
    </w:rPr>
  </w:style>
  <w:style w:type="paragraph" w:customStyle="1" w:styleId="abullet0">
    <w:name w:val="abullet"/>
    <w:basedOn w:val="Normal"/>
    <w:uiPriority w:val="99"/>
    <w:qFormat/>
    <w:rsid w:val="00391F75"/>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391F75"/>
    <w:pPr>
      <w:numPr>
        <w:ilvl w:val="1"/>
        <w:numId w:val="151"/>
      </w:numPr>
      <w:shd w:val="clear" w:color="auto" w:fill="FFFFFF"/>
      <w:jc w:val="both"/>
    </w:pPr>
    <w:rPr>
      <w:rFonts w:eastAsia="Arial Unicode MS" w:cs="Arial"/>
      <w:b/>
      <w:bCs/>
      <w:i/>
      <w:iCs/>
      <w:caps/>
    </w:rPr>
  </w:style>
  <w:style w:type="paragraph" w:customStyle="1" w:styleId="h60">
    <w:name w:val="h6"/>
    <w:basedOn w:val="Normal"/>
    <w:uiPriority w:val="99"/>
    <w:qFormat/>
    <w:rsid w:val="00391F75"/>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391F75"/>
    <w:pPr>
      <w:snapToGrid w:val="0"/>
      <w:spacing w:before="100" w:after="100"/>
      <w:ind w:left="360" w:right="360"/>
    </w:pPr>
    <w:rPr>
      <w:rFonts w:eastAsia="Arial Unicode MS"/>
    </w:rPr>
  </w:style>
  <w:style w:type="paragraph" w:customStyle="1" w:styleId="anotacion0">
    <w:name w:val="anotacion"/>
    <w:basedOn w:val="Normal"/>
    <w:uiPriority w:val="99"/>
    <w:qFormat/>
    <w:rsid w:val="00391F75"/>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391F75"/>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391F75"/>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391F75"/>
    <w:pPr>
      <w:overflowPunct w:val="0"/>
      <w:autoSpaceDE w:val="0"/>
      <w:autoSpaceDN w:val="0"/>
    </w:pPr>
    <w:rPr>
      <w:rFonts w:eastAsia="Arial Unicode MS" w:cs="Arial"/>
    </w:rPr>
  </w:style>
  <w:style w:type="paragraph" w:customStyle="1" w:styleId="nombre0">
    <w:name w:val="nombre"/>
    <w:basedOn w:val="Normal"/>
    <w:uiPriority w:val="99"/>
    <w:qFormat/>
    <w:rsid w:val="00391F75"/>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391F75"/>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391F75"/>
    <w:pPr>
      <w:ind w:left="720" w:hanging="360"/>
      <w:jc w:val="both"/>
    </w:pPr>
    <w:rPr>
      <w:rFonts w:eastAsia="Arial Unicode MS" w:cs="Arial"/>
    </w:rPr>
  </w:style>
  <w:style w:type="paragraph" w:customStyle="1" w:styleId="bodytext310">
    <w:name w:val="bodytext31"/>
    <w:basedOn w:val="Normal"/>
    <w:uiPriority w:val="99"/>
    <w:qFormat/>
    <w:rsid w:val="00391F75"/>
    <w:pPr>
      <w:jc w:val="both"/>
    </w:pPr>
    <w:rPr>
      <w:rFonts w:eastAsia="Arial Unicode MS" w:cs="Arial"/>
    </w:rPr>
  </w:style>
  <w:style w:type="paragraph" w:customStyle="1" w:styleId="prrafodelista0">
    <w:name w:val="prrafodelista"/>
    <w:basedOn w:val="Normal"/>
    <w:uiPriority w:val="99"/>
    <w:qFormat/>
    <w:rsid w:val="00391F75"/>
    <w:pPr>
      <w:ind w:left="708"/>
    </w:pPr>
    <w:rPr>
      <w:rFonts w:eastAsia="Arial Unicode MS"/>
      <w:sz w:val="20"/>
      <w:szCs w:val="20"/>
    </w:rPr>
  </w:style>
  <w:style w:type="paragraph" w:customStyle="1" w:styleId="car1carcar0">
    <w:name w:val="car1carcar"/>
    <w:basedOn w:val="Normal"/>
    <w:uiPriority w:val="99"/>
    <w:qFormat/>
    <w:rsid w:val="00391F75"/>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391F75"/>
    <w:pPr>
      <w:spacing w:after="160" w:line="240" w:lineRule="atLeast"/>
    </w:pPr>
    <w:rPr>
      <w:rFonts w:ascii="Tahoma" w:eastAsia="Arial Unicode MS" w:hAnsi="Tahoma" w:cs="Tahoma"/>
      <w:sz w:val="20"/>
      <w:szCs w:val="20"/>
    </w:rPr>
  </w:style>
  <w:style w:type="character" w:customStyle="1" w:styleId="car1">
    <w:name w:val="car1"/>
    <w:uiPriority w:val="99"/>
    <w:rsid w:val="00391F75"/>
    <w:rPr>
      <w:rFonts w:ascii="Times" w:hAnsi="Times" w:cs="Times" w:hint="default"/>
    </w:rPr>
  </w:style>
  <w:style w:type="paragraph" w:customStyle="1" w:styleId="Car1CarCarCarCarCar">
    <w:name w:val="Car1 Car Car Car Car Car"/>
    <w:basedOn w:val="Normal"/>
    <w:uiPriority w:val="99"/>
    <w:qFormat/>
    <w:rsid w:val="00391F75"/>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391F75"/>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391F75"/>
    <w:pPr>
      <w:spacing w:after="160" w:line="240" w:lineRule="exact"/>
    </w:pPr>
    <w:rPr>
      <w:rFonts w:ascii="Tahoma" w:hAnsi="Tahoma"/>
      <w:sz w:val="20"/>
      <w:szCs w:val="20"/>
      <w:lang w:val="en-US"/>
    </w:rPr>
  </w:style>
  <w:style w:type="character" w:customStyle="1" w:styleId="para1">
    <w:name w:val="para1"/>
    <w:uiPriority w:val="99"/>
    <w:rsid w:val="00391F75"/>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391F75"/>
    <w:rPr>
      <w:b/>
      <w:lang w:val="es-ES" w:eastAsia="es-ES" w:bidi="ar-SA"/>
    </w:rPr>
  </w:style>
  <w:style w:type="character" w:customStyle="1" w:styleId="Ttulo1ArialCar">
    <w:name w:val="Título 1 + Arial Car"/>
    <w:aliases w:val="12 pt Car,Izquierda Car,Antes:  12 pto Car"/>
    <w:link w:val="Ttulo2Arial"/>
    <w:rsid w:val="00391F75"/>
    <w:rPr>
      <w:rFonts w:ascii="Arial" w:hAnsi="Arial" w:cs="Arial"/>
      <w:b/>
      <w:sz w:val="24"/>
      <w:szCs w:val="24"/>
      <w:lang w:val="es-ES"/>
    </w:rPr>
  </w:style>
  <w:style w:type="table" w:styleId="Tablaelegante">
    <w:name w:val="Table Elegant"/>
    <w:basedOn w:val="Tablanormal"/>
    <w:uiPriority w:val="99"/>
    <w:rsid w:val="00391F7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391F75"/>
    <w:rPr>
      <w:lang w:eastAsia="es-MX"/>
    </w:rPr>
  </w:style>
  <w:style w:type="character" w:customStyle="1" w:styleId="small1">
    <w:name w:val="small1"/>
    <w:uiPriority w:val="99"/>
    <w:rsid w:val="00391F75"/>
    <w:rPr>
      <w:rFonts w:ascii="Verdana" w:hAnsi="Verdana" w:hint="default"/>
      <w:strike w:val="0"/>
      <w:dstrike w:val="0"/>
      <w:color w:val="FFFFFF"/>
      <w:sz w:val="12"/>
      <w:szCs w:val="12"/>
      <w:u w:val="none"/>
      <w:effect w:val="none"/>
    </w:rPr>
  </w:style>
  <w:style w:type="character" w:customStyle="1" w:styleId="Car21">
    <w:name w:val="Car21"/>
    <w:uiPriority w:val="99"/>
    <w:rsid w:val="00391F75"/>
    <w:rPr>
      <w:rFonts w:ascii="Arial" w:hAnsi="Arial"/>
      <w:b/>
      <w:lang w:val="es-ES" w:eastAsia="es-ES" w:bidi="ar-SA"/>
    </w:rPr>
  </w:style>
  <w:style w:type="character" w:customStyle="1" w:styleId="Car23">
    <w:name w:val="Car23"/>
    <w:uiPriority w:val="99"/>
    <w:semiHidden/>
    <w:rsid w:val="00391F75"/>
    <w:rPr>
      <w:b/>
      <w:sz w:val="28"/>
      <w:lang w:val="es-ES" w:eastAsia="es-ES" w:bidi="ar-SA"/>
    </w:rPr>
  </w:style>
  <w:style w:type="character" w:customStyle="1" w:styleId="Car22">
    <w:name w:val="Car22"/>
    <w:uiPriority w:val="99"/>
    <w:semiHidden/>
    <w:rsid w:val="00391F75"/>
    <w:rPr>
      <w:rFonts w:ascii="Arial" w:hAnsi="Arial"/>
      <w:b/>
      <w:sz w:val="24"/>
      <w:lang w:val="es-ES" w:eastAsia="es-ES" w:bidi="ar-SA"/>
    </w:rPr>
  </w:style>
  <w:style w:type="character" w:customStyle="1" w:styleId="Car20">
    <w:name w:val="Car20"/>
    <w:uiPriority w:val="99"/>
    <w:semiHidden/>
    <w:rsid w:val="00391F75"/>
    <w:rPr>
      <w:rFonts w:ascii="Arial" w:hAnsi="Arial"/>
      <w:b/>
      <w:lang w:val="es-ES" w:eastAsia="es-ES" w:bidi="ar-SA"/>
    </w:rPr>
  </w:style>
  <w:style w:type="character" w:customStyle="1" w:styleId="HeaderChar">
    <w:name w:val="Header Char"/>
    <w:aliases w:val="h Char"/>
    <w:uiPriority w:val="99"/>
    <w:rsid w:val="00391F75"/>
    <w:rPr>
      <w:lang w:val="es-ES" w:eastAsia="es-ES" w:bidi="ar-SA"/>
    </w:rPr>
  </w:style>
  <w:style w:type="character" w:customStyle="1" w:styleId="FooterChar">
    <w:name w:val="Footer Char"/>
    <w:uiPriority w:val="99"/>
    <w:rsid w:val="00391F75"/>
    <w:rPr>
      <w:lang w:val="es-ES" w:eastAsia="es-ES" w:bidi="ar-SA"/>
    </w:rPr>
  </w:style>
  <w:style w:type="paragraph" w:customStyle="1" w:styleId="ecxmsonormal">
    <w:name w:val="ecxmsonormal"/>
    <w:basedOn w:val="Normal"/>
    <w:uiPriority w:val="99"/>
    <w:qFormat/>
    <w:rsid w:val="00391F75"/>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391F75"/>
    <w:pPr>
      <w:spacing w:after="160" w:line="240" w:lineRule="exact"/>
    </w:pPr>
    <w:rPr>
      <w:rFonts w:ascii="Tahoma" w:hAnsi="Tahoma"/>
      <w:sz w:val="20"/>
      <w:szCs w:val="20"/>
      <w:lang w:val="en-US"/>
    </w:rPr>
  </w:style>
  <w:style w:type="character" w:customStyle="1" w:styleId="style51">
    <w:name w:val="style51"/>
    <w:rsid w:val="00391F75"/>
    <w:rPr>
      <w:rFonts w:ascii="Arial" w:hAnsi="Arial" w:cs="Arial" w:hint="default"/>
      <w:color w:val="000000"/>
      <w:sz w:val="13"/>
      <w:szCs w:val="13"/>
    </w:rPr>
  </w:style>
  <w:style w:type="character" w:customStyle="1" w:styleId="style31">
    <w:name w:val="style31"/>
    <w:uiPriority w:val="99"/>
    <w:rsid w:val="00391F75"/>
    <w:rPr>
      <w:color w:val="000000"/>
      <w:sz w:val="13"/>
      <w:szCs w:val="13"/>
    </w:rPr>
  </w:style>
  <w:style w:type="character" w:customStyle="1" w:styleId="Car11">
    <w:name w:val="Car11"/>
    <w:uiPriority w:val="99"/>
    <w:rsid w:val="00391F75"/>
    <w:rPr>
      <w:spacing w:val="-3"/>
      <w:lang w:val="es-ES" w:eastAsia="es-ES" w:bidi="ar-SA"/>
    </w:rPr>
  </w:style>
  <w:style w:type="character" w:customStyle="1" w:styleId="Car4">
    <w:name w:val="Car4"/>
    <w:uiPriority w:val="99"/>
    <w:rsid w:val="00391F75"/>
    <w:rPr>
      <w:rFonts w:ascii="Arial" w:hAnsi="Arial"/>
      <w:b/>
      <w:lang w:val="es-ES" w:eastAsia="es-ES" w:bidi="ar-SA"/>
    </w:rPr>
  </w:style>
  <w:style w:type="character" w:customStyle="1" w:styleId="EstiloCorreo3571">
    <w:name w:val="EstiloCorreo357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391F75"/>
    <w:rPr>
      <w:rFonts w:ascii="Tahoma" w:hAnsi="Tahoma"/>
      <w:b/>
      <w:sz w:val="24"/>
      <w:lang w:val="es-ES" w:eastAsia="es-ES" w:bidi="ar-SA"/>
    </w:rPr>
  </w:style>
  <w:style w:type="character" w:customStyle="1" w:styleId="EstiloCorreo3591">
    <w:name w:val="EstiloCorreo3591"/>
    <w:semiHidden/>
    <w:rsid w:val="00391F75"/>
    <w:rPr>
      <w:rFonts w:ascii="Arial" w:hAnsi="Arial" w:cs="Arial"/>
      <w:color w:val="000080"/>
      <w:sz w:val="20"/>
      <w:szCs w:val="20"/>
    </w:rPr>
  </w:style>
  <w:style w:type="character" w:customStyle="1" w:styleId="EstiloCorreo3601">
    <w:name w:val="EstiloCorreo3601"/>
    <w:semiHidden/>
    <w:rsid w:val="00391F75"/>
    <w:rPr>
      <w:rFonts w:ascii="Arial" w:hAnsi="Arial" w:cs="Arial"/>
      <w:color w:val="000080"/>
      <w:sz w:val="20"/>
      <w:szCs w:val="20"/>
    </w:rPr>
  </w:style>
  <w:style w:type="paragraph" w:customStyle="1" w:styleId="Estilo">
    <w:name w:val="Estilo"/>
    <w:basedOn w:val="Normal"/>
    <w:next w:val="Sangradetextonormal"/>
    <w:uiPriority w:val="99"/>
    <w:qFormat/>
    <w:rsid w:val="00391F75"/>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391F75"/>
    <w:rPr>
      <w:rFonts w:ascii="Verdana" w:hAnsi="Verdana" w:cs="Verdana"/>
      <w:color w:val="FFFFFF"/>
      <w:shd w:val="clear" w:color="auto" w:fill="0860A8"/>
    </w:rPr>
  </w:style>
  <w:style w:type="character" w:customStyle="1" w:styleId="no">
    <w:name w:val="no"/>
    <w:uiPriority w:val="99"/>
    <w:rsid w:val="00391F75"/>
    <w:rPr>
      <w:rFonts w:ascii="Verdana" w:hAnsi="Verdana" w:cs="Verdana"/>
      <w:color w:val="555555"/>
    </w:rPr>
  </w:style>
  <w:style w:type="character" w:customStyle="1" w:styleId="style111">
    <w:name w:val="style111"/>
    <w:uiPriority w:val="99"/>
    <w:rsid w:val="00391F75"/>
    <w:rPr>
      <w:rFonts w:ascii="Arial" w:hAnsi="Arial" w:cs="Arial"/>
      <w:color w:val="333333"/>
      <w:sz w:val="14"/>
      <w:szCs w:val="14"/>
    </w:rPr>
  </w:style>
  <w:style w:type="character" w:customStyle="1" w:styleId="style91">
    <w:name w:val="style91"/>
    <w:uiPriority w:val="99"/>
    <w:rsid w:val="00391F75"/>
    <w:rPr>
      <w:rFonts w:ascii="Arial" w:hAnsi="Arial" w:cs="Arial"/>
      <w:sz w:val="14"/>
      <w:szCs w:val="14"/>
    </w:rPr>
  </w:style>
  <w:style w:type="character" w:customStyle="1" w:styleId="style50">
    <w:name w:val="style5"/>
    <w:uiPriority w:val="99"/>
    <w:rsid w:val="00391F75"/>
    <w:rPr>
      <w:rFonts w:cs="Times New Roman"/>
    </w:rPr>
  </w:style>
  <w:style w:type="character" w:customStyle="1" w:styleId="EstiloCorreo3681">
    <w:name w:val="EstiloCorreo3681"/>
    <w:semiHidden/>
    <w:rsid w:val="00391F75"/>
    <w:rPr>
      <w:rFonts w:ascii="Arial" w:hAnsi="Arial" w:cs="Arial"/>
      <w:color w:val="000080"/>
      <w:sz w:val="20"/>
      <w:szCs w:val="20"/>
    </w:rPr>
  </w:style>
  <w:style w:type="character" w:customStyle="1" w:styleId="EstiloCorreo3711">
    <w:name w:val="EstiloCorreo3711"/>
    <w:semiHidden/>
    <w:rsid w:val="00391F75"/>
    <w:rPr>
      <w:rFonts w:ascii="Arial" w:hAnsi="Arial" w:cs="Arial"/>
      <w:color w:val="000080"/>
      <w:sz w:val="20"/>
      <w:szCs w:val="20"/>
    </w:rPr>
  </w:style>
  <w:style w:type="paragraph" w:customStyle="1" w:styleId="Textodeglobo2">
    <w:name w:val="Texto de globo2"/>
    <w:basedOn w:val="Normal"/>
    <w:uiPriority w:val="99"/>
    <w:qFormat/>
    <w:rsid w:val="00391F75"/>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391F75"/>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391F75"/>
    <w:pPr>
      <w:numPr>
        <w:numId w:val="123"/>
      </w:numPr>
      <w:spacing w:before="120" w:after="120"/>
      <w:jc w:val="both"/>
    </w:pPr>
    <w:rPr>
      <w:sz w:val="22"/>
    </w:rPr>
  </w:style>
  <w:style w:type="paragraph" w:customStyle="1" w:styleId="Parrvn3">
    <w:name w:val="Parr v n3"/>
    <w:basedOn w:val="Normal"/>
    <w:uiPriority w:val="99"/>
    <w:qFormat/>
    <w:rsid w:val="00391F75"/>
    <w:pPr>
      <w:numPr>
        <w:numId w:val="124"/>
      </w:numPr>
      <w:spacing w:before="60" w:after="60"/>
      <w:jc w:val="both"/>
    </w:pPr>
    <w:rPr>
      <w:sz w:val="22"/>
    </w:rPr>
  </w:style>
  <w:style w:type="paragraph" w:customStyle="1" w:styleId="Parrafovietan2">
    <w:name w:val="Parrafo viñeta n2"/>
    <w:basedOn w:val="Normal"/>
    <w:uiPriority w:val="99"/>
    <w:qFormat/>
    <w:rsid w:val="00391F75"/>
    <w:pPr>
      <w:numPr>
        <w:numId w:val="125"/>
      </w:numPr>
      <w:spacing w:before="120" w:after="120"/>
      <w:jc w:val="both"/>
    </w:pPr>
    <w:rPr>
      <w:sz w:val="22"/>
    </w:rPr>
  </w:style>
  <w:style w:type="paragraph" w:customStyle="1" w:styleId="Parrafovletran2">
    <w:name w:val="Parrafo v_letra n2"/>
    <w:basedOn w:val="Normal"/>
    <w:next w:val="Parrvn3"/>
    <w:uiPriority w:val="99"/>
    <w:qFormat/>
    <w:rsid w:val="00391F75"/>
    <w:pPr>
      <w:numPr>
        <w:numId w:val="126"/>
      </w:numPr>
      <w:spacing w:before="120" w:after="120"/>
      <w:jc w:val="both"/>
    </w:pPr>
    <w:rPr>
      <w:sz w:val="22"/>
    </w:rPr>
  </w:style>
  <w:style w:type="paragraph" w:customStyle="1" w:styleId="Notasgral">
    <w:name w:val="Notas_gral"/>
    <w:basedOn w:val="Normal"/>
    <w:uiPriority w:val="99"/>
    <w:qFormat/>
    <w:rsid w:val="00391F75"/>
    <w:pPr>
      <w:spacing w:before="120" w:after="120"/>
      <w:jc w:val="both"/>
    </w:pPr>
    <w:rPr>
      <w:i/>
      <w:sz w:val="22"/>
    </w:rPr>
  </w:style>
  <w:style w:type="character" w:customStyle="1" w:styleId="EstiloCorreo3811">
    <w:name w:val="EstiloCorreo3811"/>
    <w:semiHidden/>
    <w:rsid w:val="00391F75"/>
    <w:rPr>
      <w:rFonts w:ascii="Arial" w:hAnsi="Arial" w:cs="Arial"/>
      <w:color w:val="000080"/>
      <w:sz w:val="20"/>
      <w:szCs w:val="20"/>
    </w:rPr>
  </w:style>
  <w:style w:type="character" w:customStyle="1" w:styleId="EstiloCorreo3821">
    <w:name w:val="EstiloCorreo3821"/>
    <w:semiHidden/>
    <w:rsid w:val="00391F75"/>
    <w:rPr>
      <w:rFonts w:ascii="Arial" w:hAnsi="Arial" w:cs="Arial"/>
      <w:color w:val="000080"/>
      <w:sz w:val="20"/>
      <w:szCs w:val="20"/>
    </w:rPr>
  </w:style>
  <w:style w:type="character" w:customStyle="1" w:styleId="EstiloCorreo3831">
    <w:name w:val="EstiloCorreo383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391F75"/>
    <w:rPr>
      <w:rFonts w:ascii="Arial" w:hAnsi="Arial" w:cs="Arial"/>
      <w:color w:val="000080"/>
      <w:sz w:val="20"/>
      <w:szCs w:val="20"/>
    </w:rPr>
  </w:style>
  <w:style w:type="character" w:customStyle="1" w:styleId="EstiloCorreo3861">
    <w:name w:val="EstiloCorreo3861"/>
    <w:semiHidden/>
    <w:rsid w:val="00391F75"/>
    <w:rPr>
      <w:rFonts w:ascii="Arial" w:hAnsi="Arial" w:cs="Arial"/>
      <w:color w:val="000080"/>
      <w:sz w:val="20"/>
      <w:szCs w:val="20"/>
    </w:rPr>
  </w:style>
  <w:style w:type="character" w:customStyle="1" w:styleId="EstiloCorreo3871">
    <w:name w:val="EstiloCorreo3871"/>
    <w:semiHidden/>
    <w:rsid w:val="00391F75"/>
    <w:rPr>
      <w:rFonts w:ascii="Arial" w:hAnsi="Arial" w:cs="Arial"/>
      <w:color w:val="000080"/>
      <w:sz w:val="20"/>
      <w:szCs w:val="20"/>
    </w:rPr>
  </w:style>
  <w:style w:type="character" w:customStyle="1" w:styleId="EstiloCorreo3881">
    <w:name w:val="EstiloCorreo3881"/>
    <w:semiHidden/>
    <w:rsid w:val="00391F75"/>
    <w:rPr>
      <w:rFonts w:ascii="Arial" w:hAnsi="Arial" w:cs="Arial"/>
      <w:color w:val="000080"/>
      <w:sz w:val="20"/>
      <w:szCs w:val="20"/>
    </w:rPr>
  </w:style>
  <w:style w:type="character" w:customStyle="1" w:styleId="EstiloCorreo3891">
    <w:name w:val="EstiloCorreo3891"/>
    <w:semiHidden/>
    <w:rsid w:val="00391F75"/>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391F75"/>
    <w:pPr>
      <w:spacing w:after="120"/>
      <w:ind w:left="566"/>
    </w:pPr>
    <w:rPr>
      <w:sz w:val="20"/>
      <w:szCs w:val="20"/>
    </w:rPr>
  </w:style>
  <w:style w:type="paragraph" w:styleId="Continuarlista4">
    <w:name w:val="List Continue 4"/>
    <w:basedOn w:val="Normal"/>
    <w:uiPriority w:val="99"/>
    <w:qFormat/>
    <w:rsid w:val="00391F75"/>
    <w:pPr>
      <w:spacing w:after="120"/>
      <w:ind w:left="1132"/>
    </w:pPr>
    <w:rPr>
      <w:sz w:val="20"/>
      <w:szCs w:val="20"/>
    </w:rPr>
  </w:style>
  <w:style w:type="paragraph" w:customStyle="1" w:styleId="BodyText11RFP">
    <w:name w:val="Body Text 1.1 (RFP)"/>
    <w:basedOn w:val="Sangradetextonormal"/>
    <w:uiPriority w:val="99"/>
    <w:qFormat/>
    <w:rsid w:val="00391F75"/>
    <w:pPr>
      <w:spacing w:after="180"/>
      <w:ind w:left="360"/>
    </w:pPr>
    <w:rPr>
      <w:sz w:val="22"/>
      <w:szCs w:val="20"/>
    </w:rPr>
  </w:style>
  <w:style w:type="paragraph" w:customStyle="1" w:styleId="Heading11RFP">
    <w:name w:val="Heading 1.1 (RFP)"/>
    <w:basedOn w:val="Ttulo2"/>
    <w:uiPriority w:val="99"/>
    <w:qFormat/>
    <w:rsid w:val="00391F75"/>
    <w:pPr>
      <w:spacing w:after="240"/>
    </w:pPr>
    <w:rPr>
      <w:rFonts w:cs="Times New Roman"/>
      <w:bCs w:val="0"/>
      <w:i w:val="0"/>
      <w:iCs w:val="0"/>
      <w:sz w:val="24"/>
      <w:szCs w:val="20"/>
    </w:rPr>
  </w:style>
  <w:style w:type="character" w:customStyle="1" w:styleId="EstiloCorreo4011">
    <w:name w:val="EstiloCorreo4011"/>
    <w:semiHidden/>
    <w:rsid w:val="00391F75"/>
    <w:rPr>
      <w:rFonts w:ascii="Arial" w:hAnsi="Arial" w:cs="Arial"/>
      <w:color w:val="000080"/>
      <w:sz w:val="20"/>
      <w:szCs w:val="20"/>
    </w:rPr>
  </w:style>
  <w:style w:type="character" w:customStyle="1" w:styleId="EstiloCorreo4021">
    <w:name w:val="EstiloCorreo4021"/>
    <w:semiHidden/>
    <w:rsid w:val="00391F75"/>
    <w:rPr>
      <w:rFonts w:ascii="Arial" w:hAnsi="Arial" w:cs="Arial"/>
      <w:color w:val="000080"/>
      <w:sz w:val="20"/>
      <w:szCs w:val="20"/>
    </w:rPr>
  </w:style>
  <w:style w:type="character" w:customStyle="1" w:styleId="EstiloCorreo4031">
    <w:name w:val="EstiloCorreo403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391F75"/>
    <w:rPr>
      <w:rFonts w:ascii="Arial" w:hAnsi="Arial" w:cs="Arial"/>
      <w:color w:val="000080"/>
      <w:sz w:val="20"/>
      <w:szCs w:val="20"/>
    </w:rPr>
  </w:style>
  <w:style w:type="character" w:customStyle="1" w:styleId="EstiloCorreo4061">
    <w:name w:val="EstiloCorreo4061"/>
    <w:semiHidden/>
    <w:rsid w:val="00391F75"/>
    <w:rPr>
      <w:rFonts w:ascii="Arial" w:hAnsi="Arial" w:cs="Arial"/>
      <w:color w:val="000080"/>
      <w:sz w:val="20"/>
      <w:szCs w:val="20"/>
    </w:rPr>
  </w:style>
  <w:style w:type="character" w:customStyle="1" w:styleId="EstiloCorreo4071">
    <w:name w:val="EstiloCorreo4071"/>
    <w:semiHidden/>
    <w:rsid w:val="00391F75"/>
    <w:rPr>
      <w:rFonts w:ascii="Arial" w:hAnsi="Arial" w:cs="Arial"/>
      <w:color w:val="000080"/>
      <w:sz w:val="20"/>
      <w:szCs w:val="20"/>
    </w:rPr>
  </w:style>
  <w:style w:type="character" w:customStyle="1" w:styleId="EstiloCorreo4081">
    <w:name w:val="EstiloCorreo4081"/>
    <w:semiHidden/>
    <w:rsid w:val="00391F75"/>
    <w:rPr>
      <w:rFonts w:ascii="Arial" w:hAnsi="Arial" w:cs="Arial"/>
      <w:color w:val="000080"/>
      <w:sz w:val="20"/>
      <w:szCs w:val="20"/>
    </w:rPr>
  </w:style>
  <w:style w:type="character" w:customStyle="1" w:styleId="EstiloCorreo4091">
    <w:name w:val="EstiloCorreo409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391F75"/>
    <w:rPr>
      <w:rFonts w:ascii="Arial" w:hAnsi="Arial" w:cs="Arial"/>
      <w:color w:val="000080"/>
      <w:sz w:val="20"/>
      <w:szCs w:val="20"/>
    </w:rPr>
  </w:style>
  <w:style w:type="character" w:customStyle="1" w:styleId="EstiloCorreo4111">
    <w:name w:val="EstiloCorreo4111"/>
    <w:semiHidden/>
    <w:rsid w:val="00391F75"/>
    <w:rPr>
      <w:rFonts w:ascii="Arial" w:hAnsi="Arial" w:cs="Arial"/>
      <w:color w:val="000080"/>
      <w:sz w:val="20"/>
      <w:szCs w:val="20"/>
    </w:rPr>
  </w:style>
  <w:style w:type="character" w:customStyle="1" w:styleId="EstiloCorreo4121">
    <w:name w:val="EstiloCorreo412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391F75"/>
    <w:rPr>
      <w:rFonts w:ascii="Arial" w:hAnsi="Arial" w:cs="Arial"/>
      <w:color w:val="000080"/>
      <w:sz w:val="20"/>
      <w:szCs w:val="20"/>
    </w:rPr>
  </w:style>
  <w:style w:type="character" w:customStyle="1" w:styleId="EstiloCorreo4151">
    <w:name w:val="EstiloCorreo4151"/>
    <w:semiHidden/>
    <w:rsid w:val="00391F75"/>
    <w:rPr>
      <w:rFonts w:ascii="Arial" w:hAnsi="Arial" w:cs="Arial"/>
      <w:color w:val="000080"/>
      <w:sz w:val="20"/>
      <w:szCs w:val="20"/>
    </w:rPr>
  </w:style>
  <w:style w:type="character" w:customStyle="1" w:styleId="EstiloCorreo4161">
    <w:name w:val="EstiloCorreo4161"/>
    <w:semiHidden/>
    <w:rsid w:val="00391F75"/>
    <w:rPr>
      <w:rFonts w:ascii="Arial" w:hAnsi="Arial" w:cs="Arial"/>
      <w:color w:val="000080"/>
      <w:sz w:val="20"/>
      <w:szCs w:val="20"/>
    </w:rPr>
  </w:style>
  <w:style w:type="character" w:customStyle="1" w:styleId="EstiloCorreo4171">
    <w:name w:val="EstiloCorreo4171"/>
    <w:semiHidden/>
    <w:rsid w:val="00391F75"/>
    <w:rPr>
      <w:rFonts w:ascii="Arial" w:hAnsi="Arial" w:cs="Arial"/>
      <w:color w:val="000080"/>
      <w:sz w:val="20"/>
      <w:szCs w:val="20"/>
    </w:rPr>
  </w:style>
  <w:style w:type="character" w:customStyle="1" w:styleId="EstiloCorreo4181">
    <w:name w:val="EstiloCorreo418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391F75"/>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391F75"/>
    <w:pPr>
      <w:overflowPunct w:val="0"/>
      <w:autoSpaceDE w:val="0"/>
      <w:autoSpaceDN w:val="0"/>
      <w:adjustRightInd w:val="0"/>
      <w:textAlignment w:val="baseline"/>
    </w:pPr>
    <w:rPr>
      <w:b/>
      <w:bCs/>
      <w:lang w:eastAsia="es-MX"/>
    </w:rPr>
  </w:style>
  <w:style w:type="character" w:customStyle="1" w:styleId="EstiloCorreo4211">
    <w:name w:val="EstiloCorreo4211"/>
    <w:semiHidden/>
    <w:rsid w:val="00391F75"/>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391F75"/>
    <w:pPr>
      <w:spacing w:after="160" w:line="240" w:lineRule="exact"/>
    </w:pPr>
    <w:rPr>
      <w:rFonts w:ascii="Tahoma" w:hAnsi="Tahoma"/>
      <w:sz w:val="20"/>
      <w:szCs w:val="20"/>
      <w:lang w:val="en-US"/>
    </w:rPr>
  </w:style>
  <w:style w:type="character" w:customStyle="1" w:styleId="EstiloCorreo4231">
    <w:name w:val="EstiloCorreo4231"/>
    <w:semiHidden/>
    <w:rsid w:val="00391F75"/>
    <w:rPr>
      <w:rFonts w:ascii="Century Gothic" w:hAnsi="Century Gothic" w:cs="Times New Roman"/>
      <w:color w:val="0000FF"/>
      <w:sz w:val="20"/>
      <w:szCs w:val="20"/>
      <w:u w:val="none"/>
      <w:effect w:val="none"/>
    </w:rPr>
  </w:style>
  <w:style w:type="character" w:customStyle="1" w:styleId="EstiloCorreo4241">
    <w:name w:val="EstiloCorreo4241"/>
    <w:semiHidden/>
    <w:rsid w:val="00391F75"/>
    <w:rPr>
      <w:rFonts w:ascii="Arial" w:hAnsi="Arial" w:cs="Arial"/>
      <w:color w:val="000080"/>
      <w:sz w:val="20"/>
      <w:szCs w:val="20"/>
    </w:rPr>
  </w:style>
  <w:style w:type="paragraph" w:customStyle="1" w:styleId="Prrafodelista11">
    <w:name w:val="Párrafo de lista11"/>
    <w:basedOn w:val="Normal"/>
    <w:uiPriority w:val="99"/>
    <w:qFormat/>
    <w:rsid w:val="00391F75"/>
    <w:pPr>
      <w:ind w:left="720"/>
      <w:contextualSpacing/>
    </w:pPr>
    <w:rPr>
      <w:sz w:val="20"/>
      <w:szCs w:val="20"/>
    </w:rPr>
  </w:style>
  <w:style w:type="character" w:customStyle="1" w:styleId="EstiloCorreo4261">
    <w:name w:val="EstiloCorreo4261"/>
    <w:semiHidden/>
    <w:rsid w:val="00391F75"/>
    <w:rPr>
      <w:rFonts w:ascii="Arial" w:hAnsi="Arial" w:cs="Arial"/>
      <w:color w:val="000080"/>
      <w:sz w:val="20"/>
      <w:szCs w:val="20"/>
    </w:rPr>
  </w:style>
  <w:style w:type="character" w:customStyle="1" w:styleId="EstiloCorreo4271">
    <w:name w:val="EstiloCorreo4271"/>
    <w:semiHidden/>
    <w:rsid w:val="00391F75"/>
    <w:rPr>
      <w:rFonts w:ascii="Arial" w:hAnsi="Arial" w:cs="Arial"/>
      <w:color w:val="000080"/>
      <w:sz w:val="20"/>
      <w:szCs w:val="20"/>
    </w:rPr>
  </w:style>
  <w:style w:type="paragraph" w:customStyle="1" w:styleId="Revisin1">
    <w:name w:val="Revisión1"/>
    <w:hidden/>
    <w:uiPriority w:val="99"/>
    <w:semiHidden/>
    <w:qFormat/>
    <w:rsid w:val="00391F75"/>
    <w:rPr>
      <w:lang w:val="es-ES" w:eastAsia="es-ES"/>
    </w:rPr>
  </w:style>
  <w:style w:type="character" w:customStyle="1" w:styleId="EstiloCorreo4291">
    <w:name w:val="EstiloCorreo4291"/>
    <w:semiHidden/>
    <w:rsid w:val="00391F75"/>
    <w:rPr>
      <w:rFonts w:ascii="Arial" w:hAnsi="Arial" w:cs="Arial"/>
      <w:color w:val="000080"/>
      <w:sz w:val="20"/>
      <w:szCs w:val="20"/>
    </w:rPr>
  </w:style>
  <w:style w:type="character" w:customStyle="1" w:styleId="EstiloCorreo4301">
    <w:name w:val="EstiloCorreo4301"/>
    <w:semiHidden/>
    <w:rsid w:val="00391F75"/>
    <w:rPr>
      <w:rFonts w:ascii="Arial" w:hAnsi="Arial" w:cs="Arial"/>
      <w:color w:val="000080"/>
      <w:sz w:val="20"/>
      <w:szCs w:val="20"/>
    </w:rPr>
  </w:style>
  <w:style w:type="paragraph" w:customStyle="1" w:styleId="mmtopic30">
    <w:name w:val="mmtopic3"/>
    <w:basedOn w:val="Normal"/>
    <w:qFormat/>
    <w:rsid w:val="00391F75"/>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391F75"/>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391F75"/>
    <w:pPr>
      <w:jc w:val="both"/>
    </w:pPr>
    <w:rPr>
      <w:noProof/>
      <w:sz w:val="22"/>
      <w:szCs w:val="22"/>
    </w:rPr>
  </w:style>
  <w:style w:type="character" w:customStyle="1" w:styleId="InitialStyle">
    <w:name w:val="InitialStyle"/>
    <w:uiPriority w:val="99"/>
    <w:rsid w:val="00391F75"/>
    <w:rPr>
      <w:rFonts w:ascii="Times New Roman" w:hAnsi="Times New Roman" w:cs="Times New Roman"/>
      <w:color w:val="auto"/>
      <w:spacing w:val="0"/>
      <w:sz w:val="20"/>
      <w:szCs w:val="20"/>
    </w:rPr>
  </w:style>
  <w:style w:type="paragraph" w:customStyle="1" w:styleId="JC1">
    <w:name w:val="JC 1"/>
    <w:basedOn w:val="Normal"/>
    <w:uiPriority w:val="99"/>
    <w:qFormat/>
    <w:rsid w:val="00391F75"/>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391F75"/>
    <w:rPr>
      <w:rFonts w:ascii="Arial" w:hAnsi="Arial" w:cs="Arial"/>
      <w:color w:val="000080"/>
      <w:sz w:val="20"/>
      <w:szCs w:val="20"/>
    </w:rPr>
  </w:style>
  <w:style w:type="character" w:customStyle="1" w:styleId="EstiloCorreo4391">
    <w:name w:val="EstiloCorreo4391"/>
    <w:semiHidden/>
    <w:rsid w:val="00391F75"/>
    <w:rPr>
      <w:rFonts w:ascii="Arial" w:hAnsi="Arial" w:cs="Arial"/>
      <w:color w:val="000080"/>
      <w:sz w:val="20"/>
      <w:szCs w:val="20"/>
    </w:rPr>
  </w:style>
  <w:style w:type="character" w:customStyle="1" w:styleId="EstiloCorreo4401">
    <w:name w:val="EstiloCorreo4401"/>
    <w:semiHidden/>
    <w:rsid w:val="00391F75"/>
    <w:rPr>
      <w:rFonts w:ascii="Century Gothic" w:hAnsi="Century Gothic" w:cs="Times New Roman"/>
      <w:color w:val="0000FF"/>
      <w:sz w:val="20"/>
      <w:szCs w:val="20"/>
      <w:u w:val="none"/>
      <w:effect w:val="none"/>
    </w:rPr>
  </w:style>
  <w:style w:type="character" w:customStyle="1" w:styleId="EstiloCorreo4411">
    <w:name w:val="EstiloCorreo4411"/>
    <w:semiHidden/>
    <w:rsid w:val="00391F75"/>
    <w:rPr>
      <w:rFonts w:ascii="Century Gothic" w:hAnsi="Century Gothic" w:cs="Times New Roman"/>
      <w:color w:val="0000FF"/>
      <w:sz w:val="20"/>
      <w:szCs w:val="20"/>
      <w:u w:val="none"/>
      <w:effect w:val="none"/>
    </w:rPr>
  </w:style>
  <w:style w:type="character" w:customStyle="1" w:styleId="EstiloCorreo4421">
    <w:name w:val="EstiloCorreo4421"/>
    <w:semiHidden/>
    <w:rsid w:val="00391F75"/>
    <w:rPr>
      <w:rFonts w:ascii="Arial" w:hAnsi="Arial" w:cs="Arial"/>
      <w:color w:val="000080"/>
      <w:sz w:val="20"/>
      <w:szCs w:val="20"/>
    </w:rPr>
  </w:style>
  <w:style w:type="character" w:customStyle="1" w:styleId="EstiloCorreo4431">
    <w:name w:val="EstiloCorreo4431"/>
    <w:semiHidden/>
    <w:rsid w:val="00391F75"/>
    <w:rPr>
      <w:rFonts w:ascii="Arial" w:hAnsi="Arial" w:cs="Arial"/>
      <w:color w:val="000080"/>
      <w:sz w:val="20"/>
      <w:szCs w:val="20"/>
    </w:rPr>
  </w:style>
  <w:style w:type="character" w:customStyle="1" w:styleId="EstiloCorreo4441">
    <w:name w:val="EstiloCorreo4441"/>
    <w:semiHidden/>
    <w:rsid w:val="00391F75"/>
    <w:rPr>
      <w:rFonts w:ascii="Arial" w:hAnsi="Arial" w:cs="Arial"/>
      <w:color w:val="000080"/>
      <w:sz w:val="20"/>
      <w:szCs w:val="20"/>
    </w:rPr>
  </w:style>
  <w:style w:type="character" w:customStyle="1" w:styleId="EstiloCorreo4451">
    <w:name w:val="EstiloCorreo4451"/>
    <w:semiHidden/>
    <w:rsid w:val="00391F75"/>
    <w:rPr>
      <w:rFonts w:ascii="Arial" w:hAnsi="Arial" w:cs="Arial"/>
      <w:color w:val="000080"/>
      <w:sz w:val="20"/>
      <w:szCs w:val="20"/>
    </w:rPr>
  </w:style>
  <w:style w:type="character" w:customStyle="1" w:styleId="EstiloCorreo4461">
    <w:name w:val="EstiloCorreo4461"/>
    <w:semiHidden/>
    <w:rsid w:val="00391F75"/>
    <w:rPr>
      <w:rFonts w:ascii="Century Gothic" w:hAnsi="Century Gothic" w:cs="Times New Roman"/>
      <w:color w:val="0000FF"/>
      <w:sz w:val="20"/>
      <w:szCs w:val="20"/>
      <w:u w:val="none"/>
      <w:effect w:val="none"/>
    </w:rPr>
  </w:style>
  <w:style w:type="character" w:customStyle="1" w:styleId="EstiloCorreo4471">
    <w:name w:val="EstiloCorreo4471"/>
    <w:semiHidden/>
    <w:rsid w:val="00391F75"/>
    <w:rPr>
      <w:rFonts w:ascii="Arial" w:hAnsi="Arial" w:cs="Arial"/>
      <w:color w:val="000080"/>
      <w:sz w:val="20"/>
      <w:szCs w:val="20"/>
    </w:rPr>
  </w:style>
  <w:style w:type="character" w:customStyle="1" w:styleId="EstiloCorreo4481">
    <w:name w:val="EstiloCorreo4481"/>
    <w:semiHidden/>
    <w:rsid w:val="00391F75"/>
    <w:rPr>
      <w:rFonts w:ascii="Arial" w:hAnsi="Arial" w:cs="Arial"/>
      <w:color w:val="000080"/>
      <w:sz w:val="20"/>
      <w:szCs w:val="20"/>
    </w:rPr>
  </w:style>
  <w:style w:type="character" w:customStyle="1" w:styleId="EstiloCorreo4491">
    <w:name w:val="EstiloCorreo4491"/>
    <w:semiHidden/>
    <w:rsid w:val="00391F75"/>
    <w:rPr>
      <w:rFonts w:ascii="Century Gothic" w:hAnsi="Century Gothic" w:cs="Times New Roman"/>
      <w:color w:val="0000FF"/>
      <w:sz w:val="20"/>
      <w:szCs w:val="20"/>
      <w:u w:val="none"/>
      <w:effect w:val="none"/>
    </w:rPr>
  </w:style>
  <w:style w:type="character" w:customStyle="1" w:styleId="EstiloCorreo4501">
    <w:name w:val="EstiloCorreo4501"/>
    <w:semiHidden/>
    <w:rsid w:val="00391F75"/>
    <w:rPr>
      <w:rFonts w:ascii="Century Gothic" w:hAnsi="Century Gothic" w:cs="Times New Roman"/>
      <w:color w:val="0000FF"/>
      <w:sz w:val="20"/>
      <w:szCs w:val="20"/>
      <w:u w:val="none"/>
      <w:effect w:val="none"/>
    </w:rPr>
  </w:style>
  <w:style w:type="character" w:customStyle="1" w:styleId="EstiloCorreo4511">
    <w:name w:val="EstiloCorreo4511"/>
    <w:semiHidden/>
    <w:rsid w:val="00391F75"/>
    <w:rPr>
      <w:rFonts w:ascii="Arial" w:hAnsi="Arial" w:cs="Arial"/>
      <w:color w:val="000080"/>
      <w:sz w:val="20"/>
      <w:szCs w:val="20"/>
    </w:rPr>
  </w:style>
  <w:style w:type="character" w:customStyle="1" w:styleId="EstiloCorreo4521">
    <w:name w:val="EstiloCorreo4521"/>
    <w:semiHidden/>
    <w:rsid w:val="00391F75"/>
    <w:rPr>
      <w:rFonts w:ascii="Arial" w:hAnsi="Arial" w:cs="Arial"/>
      <w:color w:val="000080"/>
      <w:sz w:val="20"/>
      <w:szCs w:val="20"/>
    </w:rPr>
  </w:style>
  <w:style w:type="character" w:customStyle="1" w:styleId="EstiloCorreo4531">
    <w:name w:val="EstiloCorreo4531"/>
    <w:semiHidden/>
    <w:rsid w:val="00391F75"/>
    <w:rPr>
      <w:rFonts w:ascii="Arial" w:hAnsi="Arial" w:cs="Arial"/>
      <w:color w:val="000080"/>
      <w:sz w:val="20"/>
      <w:szCs w:val="20"/>
    </w:rPr>
  </w:style>
  <w:style w:type="character" w:customStyle="1" w:styleId="EstiloCorreo4541">
    <w:name w:val="EstiloCorreo4541"/>
    <w:semiHidden/>
    <w:rsid w:val="00391F75"/>
    <w:rPr>
      <w:rFonts w:ascii="Arial" w:hAnsi="Arial" w:cs="Arial"/>
      <w:color w:val="000080"/>
      <w:sz w:val="20"/>
      <w:szCs w:val="20"/>
    </w:rPr>
  </w:style>
  <w:style w:type="character" w:customStyle="1" w:styleId="EstiloCorreo4551">
    <w:name w:val="EstiloCorreo4551"/>
    <w:uiPriority w:val="99"/>
    <w:semiHidden/>
    <w:rsid w:val="00391F75"/>
    <w:rPr>
      <w:rFonts w:ascii="Century Gothic" w:hAnsi="Century Gothic" w:cs="Times New Roman"/>
      <w:color w:val="0000FF"/>
      <w:sz w:val="20"/>
      <w:szCs w:val="20"/>
      <w:u w:val="none"/>
      <w:effect w:val="none"/>
    </w:rPr>
  </w:style>
  <w:style w:type="character" w:customStyle="1" w:styleId="EstiloCorreo4561">
    <w:name w:val="EstiloCorreo4561"/>
    <w:semiHidden/>
    <w:rsid w:val="00391F75"/>
    <w:rPr>
      <w:rFonts w:ascii="Arial" w:hAnsi="Arial" w:cs="Arial"/>
      <w:color w:val="000080"/>
      <w:sz w:val="20"/>
      <w:szCs w:val="20"/>
    </w:rPr>
  </w:style>
  <w:style w:type="character" w:customStyle="1" w:styleId="EstiloCorreo4571">
    <w:name w:val="EstiloCorreo4571"/>
    <w:semiHidden/>
    <w:rsid w:val="00391F75"/>
    <w:rPr>
      <w:rFonts w:ascii="Arial" w:hAnsi="Arial" w:cs="Arial"/>
      <w:color w:val="000080"/>
      <w:sz w:val="20"/>
      <w:szCs w:val="20"/>
    </w:rPr>
  </w:style>
  <w:style w:type="character" w:customStyle="1" w:styleId="EstiloCorreo4581">
    <w:name w:val="EstiloCorreo4581"/>
    <w:semiHidden/>
    <w:rsid w:val="00391F75"/>
    <w:rPr>
      <w:rFonts w:ascii="Century Gothic" w:hAnsi="Century Gothic" w:cs="Times New Roman"/>
      <w:color w:val="0000FF"/>
      <w:sz w:val="20"/>
      <w:szCs w:val="20"/>
      <w:u w:val="none"/>
      <w:effect w:val="none"/>
    </w:rPr>
  </w:style>
  <w:style w:type="character" w:customStyle="1" w:styleId="EstiloCorreo4591">
    <w:name w:val="EstiloCorreo4591"/>
    <w:semiHidden/>
    <w:rsid w:val="00391F75"/>
    <w:rPr>
      <w:rFonts w:ascii="Century Gothic" w:hAnsi="Century Gothic" w:cs="Times New Roman"/>
      <w:color w:val="0000FF"/>
      <w:sz w:val="20"/>
      <w:szCs w:val="20"/>
      <w:u w:val="none"/>
      <w:effect w:val="none"/>
    </w:rPr>
  </w:style>
  <w:style w:type="character" w:customStyle="1" w:styleId="EstiloCorreo4601">
    <w:name w:val="EstiloCorreo4601"/>
    <w:semiHidden/>
    <w:rsid w:val="00391F75"/>
    <w:rPr>
      <w:rFonts w:ascii="Arial" w:hAnsi="Arial" w:cs="Arial"/>
      <w:color w:val="000080"/>
      <w:sz w:val="20"/>
      <w:szCs w:val="20"/>
    </w:rPr>
  </w:style>
  <w:style w:type="character" w:customStyle="1" w:styleId="EstiloCorreo4611">
    <w:name w:val="EstiloCorreo4611"/>
    <w:semiHidden/>
    <w:rsid w:val="00391F75"/>
    <w:rPr>
      <w:rFonts w:ascii="Arial" w:hAnsi="Arial" w:cs="Arial"/>
      <w:color w:val="000080"/>
      <w:sz w:val="20"/>
      <w:szCs w:val="20"/>
    </w:rPr>
  </w:style>
  <w:style w:type="character" w:customStyle="1" w:styleId="EstiloCorreo4621">
    <w:name w:val="EstiloCorreo4621"/>
    <w:semiHidden/>
    <w:rsid w:val="00391F75"/>
    <w:rPr>
      <w:rFonts w:ascii="Arial" w:hAnsi="Arial" w:cs="Arial"/>
      <w:color w:val="000080"/>
      <w:sz w:val="20"/>
      <w:szCs w:val="20"/>
    </w:rPr>
  </w:style>
  <w:style w:type="character" w:customStyle="1" w:styleId="EstiloCorreo4631">
    <w:name w:val="EstiloCorreo4631"/>
    <w:semiHidden/>
    <w:rsid w:val="00391F75"/>
    <w:rPr>
      <w:rFonts w:ascii="Arial" w:hAnsi="Arial" w:cs="Arial"/>
      <w:color w:val="000080"/>
      <w:sz w:val="20"/>
      <w:szCs w:val="20"/>
    </w:rPr>
  </w:style>
  <w:style w:type="character" w:customStyle="1" w:styleId="EstiloCorreo4641">
    <w:name w:val="EstiloCorreo4641"/>
    <w:semiHidden/>
    <w:rsid w:val="00391F75"/>
    <w:rPr>
      <w:rFonts w:ascii="Arial" w:hAnsi="Arial" w:cs="Arial"/>
      <w:color w:val="000080"/>
      <w:sz w:val="20"/>
      <w:szCs w:val="20"/>
    </w:rPr>
  </w:style>
  <w:style w:type="character" w:customStyle="1" w:styleId="EstiloCorreo4651">
    <w:name w:val="EstiloCorreo4651"/>
    <w:uiPriority w:val="99"/>
    <w:semiHidden/>
    <w:rsid w:val="00391F75"/>
    <w:rPr>
      <w:rFonts w:ascii="Arial" w:hAnsi="Arial" w:cs="Arial"/>
      <w:color w:val="000080"/>
      <w:sz w:val="20"/>
      <w:szCs w:val="20"/>
    </w:rPr>
  </w:style>
  <w:style w:type="character" w:customStyle="1" w:styleId="EstiloCorreo4661">
    <w:name w:val="EstiloCorreo4661"/>
    <w:uiPriority w:val="99"/>
    <w:semiHidden/>
    <w:rsid w:val="00391F75"/>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391F75"/>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391F75"/>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391F75"/>
    <w:pPr>
      <w:spacing w:after="160" w:line="240" w:lineRule="exact"/>
    </w:pPr>
    <w:rPr>
      <w:rFonts w:ascii="Tahoma" w:hAnsi="Tahoma"/>
      <w:sz w:val="20"/>
      <w:szCs w:val="20"/>
      <w:lang w:val="en-US"/>
    </w:rPr>
  </w:style>
  <w:style w:type="character" w:customStyle="1" w:styleId="EstiloCorreo4701">
    <w:name w:val="EstiloCorreo4701"/>
    <w:uiPriority w:val="99"/>
    <w:semiHidden/>
    <w:rsid w:val="00391F75"/>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391F75"/>
    <w:rPr>
      <w:rFonts w:ascii="Arial" w:hAnsi="Arial" w:cs="Arial"/>
      <w:color w:val="000080"/>
      <w:sz w:val="20"/>
      <w:szCs w:val="20"/>
    </w:rPr>
  </w:style>
  <w:style w:type="character" w:customStyle="1" w:styleId="EstiloCorreo4721">
    <w:name w:val="EstiloCorreo4721"/>
    <w:uiPriority w:val="99"/>
    <w:semiHidden/>
    <w:rsid w:val="00391F75"/>
    <w:rPr>
      <w:rFonts w:ascii="Arial" w:hAnsi="Arial" w:cs="Arial"/>
      <w:color w:val="000080"/>
      <w:sz w:val="20"/>
      <w:szCs w:val="20"/>
    </w:rPr>
  </w:style>
  <w:style w:type="character" w:customStyle="1" w:styleId="EstiloCorreo4731">
    <w:name w:val="EstiloCorreo4731"/>
    <w:uiPriority w:val="99"/>
    <w:semiHidden/>
    <w:rsid w:val="00391F75"/>
    <w:rPr>
      <w:rFonts w:ascii="Arial" w:hAnsi="Arial" w:cs="Arial"/>
      <w:color w:val="000080"/>
      <w:sz w:val="20"/>
      <w:szCs w:val="20"/>
    </w:rPr>
  </w:style>
  <w:style w:type="character" w:customStyle="1" w:styleId="EstiloCorreo4741">
    <w:name w:val="EstiloCorreo4741"/>
    <w:uiPriority w:val="99"/>
    <w:semiHidden/>
    <w:rsid w:val="00391F75"/>
    <w:rPr>
      <w:rFonts w:ascii="Arial" w:hAnsi="Arial" w:cs="Arial"/>
      <w:color w:val="000080"/>
      <w:sz w:val="20"/>
      <w:szCs w:val="20"/>
    </w:rPr>
  </w:style>
  <w:style w:type="character" w:customStyle="1" w:styleId="EstiloCorreo4751">
    <w:name w:val="EstiloCorreo4751"/>
    <w:uiPriority w:val="99"/>
    <w:semiHidden/>
    <w:rsid w:val="00391F75"/>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391F75"/>
    <w:rPr>
      <w:rFonts w:ascii="Arial" w:hAnsi="Arial" w:cs="Arial"/>
      <w:color w:val="000080"/>
      <w:sz w:val="20"/>
      <w:szCs w:val="20"/>
    </w:rPr>
  </w:style>
  <w:style w:type="character" w:customStyle="1" w:styleId="EstiloCorreo4771">
    <w:name w:val="EstiloCorreo4771"/>
    <w:uiPriority w:val="99"/>
    <w:semiHidden/>
    <w:rsid w:val="00391F75"/>
    <w:rPr>
      <w:rFonts w:ascii="Arial" w:hAnsi="Arial" w:cs="Arial"/>
      <w:color w:val="000080"/>
      <w:sz w:val="20"/>
      <w:szCs w:val="20"/>
    </w:rPr>
  </w:style>
  <w:style w:type="character" w:customStyle="1" w:styleId="EstiloCorreo4781">
    <w:name w:val="EstiloCorreo4781"/>
    <w:uiPriority w:val="99"/>
    <w:semiHidden/>
    <w:rsid w:val="00391F75"/>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391F75"/>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391F75"/>
    <w:rPr>
      <w:rFonts w:ascii="Arial" w:hAnsi="Arial" w:cs="Arial"/>
      <w:color w:val="000080"/>
      <w:sz w:val="20"/>
      <w:szCs w:val="20"/>
    </w:rPr>
  </w:style>
  <w:style w:type="character" w:customStyle="1" w:styleId="EstiloCorreo4811">
    <w:name w:val="EstiloCorreo4811"/>
    <w:uiPriority w:val="99"/>
    <w:semiHidden/>
    <w:rsid w:val="00391F75"/>
    <w:rPr>
      <w:rFonts w:ascii="Arial" w:hAnsi="Arial" w:cs="Arial"/>
      <w:color w:val="000080"/>
      <w:sz w:val="20"/>
      <w:szCs w:val="20"/>
    </w:rPr>
  </w:style>
  <w:style w:type="character" w:customStyle="1" w:styleId="EstiloCorreo4821">
    <w:name w:val="EstiloCorreo4821"/>
    <w:uiPriority w:val="99"/>
    <w:semiHidden/>
    <w:rsid w:val="00391F75"/>
    <w:rPr>
      <w:rFonts w:ascii="Arial" w:hAnsi="Arial" w:cs="Arial"/>
      <w:color w:val="000080"/>
      <w:sz w:val="20"/>
      <w:szCs w:val="20"/>
    </w:rPr>
  </w:style>
  <w:style w:type="character" w:customStyle="1" w:styleId="EstiloCorreo4831">
    <w:name w:val="EstiloCorreo4831"/>
    <w:uiPriority w:val="99"/>
    <w:semiHidden/>
    <w:rsid w:val="00391F75"/>
    <w:rPr>
      <w:rFonts w:ascii="Arial" w:hAnsi="Arial" w:cs="Arial"/>
      <w:color w:val="000080"/>
      <w:sz w:val="20"/>
      <w:szCs w:val="20"/>
    </w:rPr>
  </w:style>
  <w:style w:type="character" w:customStyle="1" w:styleId="EstiloCorreo4841">
    <w:name w:val="EstiloCorreo4841"/>
    <w:uiPriority w:val="99"/>
    <w:semiHidden/>
    <w:rsid w:val="00391F75"/>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391F75"/>
    <w:pPr>
      <w:spacing w:after="160" w:line="240" w:lineRule="exact"/>
    </w:pPr>
    <w:rPr>
      <w:rFonts w:ascii="Tahoma" w:hAnsi="Tahoma"/>
      <w:sz w:val="20"/>
      <w:szCs w:val="20"/>
      <w:lang w:val="en-US"/>
    </w:rPr>
  </w:style>
  <w:style w:type="paragraph" w:customStyle="1" w:styleId="CarCar6">
    <w:name w:val="Car Car6"/>
    <w:basedOn w:val="Normal"/>
    <w:uiPriority w:val="99"/>
    <w:qFormat/>
    <w:rsid w:val="00391F75"/>
    <w:pPr>
      <w:spacing w:after="160" w:line="240" w:lineRule="exact"/>
    </w:pPr>
    <w:rPr>
      <w:rFonts w:ascii="Tahoma" w:hAnsi="Tahoma"/>
      <w:sz w:val="20"/>
      <w:szCs w:val="20"/>
      <w:lang w:val="en-US"/>
    </w:rPr>
  </w:style>
  <w:style w:type="character" w:customStyle="1" w:styleId="EstiloCorreo4881">
    <w:name w:val="EstiloCorreo4881"/>
    <w:uiPriority w:val="99"/>
    <w:semiHidden/>
    <w:rsid w:val="00391F75"/>
    <w:rPr>
      <w:rFonts w:ascii="Arial" w:hAnsi="Arial" w:cs="Arial"/>
      <w:color w:val="000080"/>
      <w:sz w:val="20"/>
      <w:szCs w:val="20"/>
    </w:rPr>
  </w:style>
  <w:style w:type="character" w:customStyle="1" w:styleId="EstiloCorreo4891">
    <w:name w:val="EstiloCorreo4891"/>
    <w:uiPriority w:val="99"/>
    <w:semiHidden/>
    <w:rsid w:val="00391F75"/>
    <w:rPr>
      <w:rFonts w:ascii="Arial" w:hAnsi="Arial" w:cs="Arial"/>
      <w:color w:val="000080"/>
      <w:sz w:val="20"/>
      <w:szCs w:val="20"/>
    </w:rPr>
  </w:style>
  <w:style w:type="character" w:customStyle="1" w:styleId="EstiloCorreo4901">
    <w:name w:val="EstiloCorreo4901"/>
    <w:uiPriority w:val="99"/>
    <w:semiHidden/>
    <w:rsid w:val="00391F75"/>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391F75"/>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391F75"/>
    <w:rPr>
      <w:rFonts w:ascii="Arial" w:hAnsi="Arial" w:cs="Arial"/>
      <w:color w:val="000080"/>
      <w:sz w:val="20"/>
      <w:szCs w:val="20"/>
    </w:rPr>
  </w:style>
  <w:style w:type="character" w:customStyle="1" w:styleId="EstiloCorreo4931">
    <w:name w:val="EstiloCorreo4931"/>
    <w:uiPriority w:val="99"/>
    <w:semiHidden/>
    <w:rsid w:val="00391F75"/>
    <w:rPr>
      <w:rFonts w:ascii="Arial" w:hAnsi="Arial" w:cs="Arial"/>
      <w:color w:val="000080"/>
      <w:sz w:val="20"/>
      <w:szCs w:val="20"/>
    </w:rPr>
  </w:style>
  <w:style w:type="character" w:customStyle="1" w:styleId="EstiloCorreo4941">
    <w:name w:val="EstiloCorreo4941"/>
    <w:uiPriority w:val="99"/>
    <w:semiHidden/>
    <w:rsid w:val="00391F75"/>
    <w:rPr>
      <w:rFonts w:ascii="Arial" w:hAnsi="Arial" w:cs="Arial"/>
      <w:color w:val="000080"/>
      <w:sz w:val="20"/>
      <w:szCs w:val="20"/>
    </w:rPr>
  </w:style>
  <w:style w:type="character" w:customStyle="1" w:styleId="EstiloCorreo4951">
    <w:name w:val="EstiloCorreo4951"/>
    <w:uiPriority w:val="99"/>
    <w:semiHidden/>
    <w:rsid w:val="00391F75"/>
    <w:rPr>
      <w:rFonts w:ascii="Arial" w:hAnsi="Arial" w:cs="Arial"/>
      <w:color w:val="000080"/>
      <w:sz w:val="20"/>
      <w:szCs w:val="20"/>
    </w:rPr>
  </w:style>
  <w:style w:type="character" w:customStyle="1" w:styleId="EstiloCorreo4961">
    <w:name w:val="EstiloCorreo4961"/>
    <w:uiPriority w:val="99"/>
    <w:semiHidden/>
    <w:rsid w:val="00391F75"/>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391F75"/>
    <w:rPr>
      <w:rFonts w:ascii="Arial" w:hAnsi="Arial" w:cs="Arial"/>
      <w:color w:val="000080"/>
      <w:sz w:val="20"/>
      <w:szCs w:val="20"/>
    </w:rPr>
  </w:style>
  <w:style w:type="character" w:customStyle="1" w:styleId="EstiloCorreo4981">
    <w:name w:val="EstiloCorreo4981"/>
    <w:uiPriority w:val="99"/>
    <w:semiHidden/>
    <w:rsid w:val="00391F75"/>
    <w:rPr>
      <w:rFonts w:ascii="Arial" w:hAnsi="Arial" w:cs="Arial"/>
      <w:color w:val="000080"/>
      <w:sz w:val="20"/>
      <w:szCs w:val="20"/>
    </w:rPr>
  </w:style>
  <w:style w:type="character" w:customStyle="1" w:styleId="EstiloCorreo4991">
    <w:name w:val="EstiloCorreo4991"/>
    <w:uiPriority w:val="99"/>
    <w:semiHidden/>
    <w:rsid w:val="00391F75"/>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391F75"/>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391F75"/>
    <w:rPr>
      <w:rFonts w:ascii="Arial" w:hAnsi="Arial" w:cs="Arial"/>
      <w:color w:val="000080"/>
      <w:sz w:val="20"/>
      <w:szCs w:val="20"/>
    </w:rPr>
  </w:style>
  <w:style w:type="character" w:customStyle="1" w:styleId="EstiloCorreo5021">
    <w:name w:val="EstiloCorreo5021"/>
    <w:uiPriority w:val="99"/>
    <w:semiHidden/>
    <w:rsid w:val="00391F75"/>
    <w:rPr>
      <w:rFonts w:ascii="Arial" w:hAnsi="Arial" w:cs="Arial"/>
      <w:color w:val="000080"/>
      <w:sz w:val="20"/>
      <w:szCs w:val="20"/>
    </w:rPr>
  </w:style>
  <w:style w:type="character" w:customStyle="1" w:styleId="EstiloCorreo5031">
    <w:name w:val="EstiloCorreo5031"/>
    <w:uiPriority w:val="99"/>
    <w:semiHidden/>
    <w:rsid w:val="00391F75"/>
    <w:rPr>
      <w:rFonts w:ascii="Arial" w:hAnsi="Arial" w:cs="Arial"/>
      <w:color w:val="000080"/>
      <w:sz w:val="20"/>
      <w:szCs w:val="20"/>
    </w:rPr>
  </w:style>
  <w:style w:type="character" w:customStyle="1" w:styleId="EstiloCorreo5041">
    <w:name w:val="EstiloCorreo5041"/>
    <w:uiPriority w:val="99"/>
    <w:semiHidden/>
    <w:rsid w:val="00391F75"/>
    <w:rPr>
      <w:rFonts w:ascii="Arial" w:hAnsi="Arial" w:cs="Arial"/>
      <w:color w:val="000080"/>
      <w:sz w:val="20"/>
      <w:szCs w:val="20"/>
    </w:rPr>
  </w:style>
  <w:style w:type="character" w:customStyle="1" w:styleId="EstiloCorreo5051">
    <w:name w:val="EstiloCorreo5051"/>
    <w:uiPriority w:val="99"/>
    <w:semiHidden/>
    <w:rsid w:val="00391F75"/>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391F75"/>
    <w:rPr>
      <w:rFonts w:ascii="Arial" w:hAnsi="Arial" w:cs="Arial"/>
      <w:color w:val="000080"/>
      <w:sz w:val="20"/>
      <w:szCs w:val="20"/>
    </w:rPr>
  </w:style>
  <w:style w:type="character" w:customStyle="1" w:styleId="EstiloCorreo5071">
    <w:name w:val="EstiloCorreo5071"/>
    <w:uiPriority w:val="99"/>
    <w:semiHidden/>
    <w:rsid w:val="00391F75"/>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391F75"/>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391F75"/>
    <w:rPr>
      <w:rFonts w:ascii="Arial" w:hAnsi="Arial" w:cs="Arial"/>
      <w:color w:val="000080"/>
      <w:sz w:val="20"/>
      <w:szCs w:val="20"/>
    </w:rPr>
  </w:style>
  <w:style w:type="character" w:customStyle="1" w:styleId="EstiloCorreo5101">
    <w:name w:val="EstiloCorreo5101"/>
    <w:uiPriority w:val="99"/>
    <w:semiHidden/>
    <w:rsid w:val="00391F75"/>
    <w:rPr>
      <w:rFonts w:ascii="Arial" w:hAnsi="Arial" w:cs="Arial"/>
      <w:color w:val="000080"/>
      <w:sz w:val="20"/>
      <w:szCs w:val="20"/>
    </w:rPr>
  </w:style>
  <w:style w:type="character" w:customStyle="1" w:styleId="EstiloCorreo5111">
    <w:name w:val="EstiloCorreo5111"/>
    <w:uiPriority w:val="99"/>
    <w:semiHidden/>
    <w:rsid w:val="00391F75"/>
    <w:rPr>
      <w:rFonts w:ascii="Arial" w:hAnsi="Arial" w:cs="Arial"/>
      <w:color w:val="000080"/>
      <w:sz w:val="20"/>
      <w:szCs w:val="20"/>
    </w:rPr>
  </w:style>
  <w:style w:type="character" w:customStyle="1" w:styleId="EstiloCorreo5121">
    <w:name w:val="EstiloCorreo5121"/>
    <w:uiPriority w:val="99"/>
    <w:semiHidden/>
    <w:rsid w:val="00391F75"/>
    <w:rPr>
      <w:rFonts w:ascii="Arial" w:hAnsi="Arial" w:cs="Arial"/>
      <w:color w:val="000080"/>
      <w:sz w:val="20"/>
      <w:szCs w:val="20"/>
    </w:rPr>
  </w:style>
  <w:style w:type="character" w:customStyle="1" w:styleId="EstiloCorreo5131">
    <w:name w:val="EstiloCorreo5131"/>
    <w:uiPriority w:val="99"/>
    <w:semiHidden/>
    <w:rsid w:val="00391F75"/>
    <w:rPr>
      <w:rFonts w:ascii="Arial" w:hAnsi="Arial" w:cs="Arial"/>
      <w:color w:val="000080"/>
      <w:sz w:val="20"/>
      <w:szCs w:val="20"/>
    </w:rPr>
  </w:style>
  <w:style w:type="character" w:customStyle="1" w:styleId="EstiloCorreo5141">
    <w:name w:val="EstiloCorreo5141"/>
    <w:uiPriority w:val="99"/>
    <w:semiHidden/>
    <w:rsid w:val="00391F75"/>
    <w:rPr>
      <w:rFonts w:ascii="Arial" w:hAnsi="Arial" w:cs="Arial"/>
      <w:color w:val="000080"/>
      <w:sz w:val="20"/>
      <w:szCs w:val="20"/>
    </w:rPr>
  </w:style>
  <w:style w:type="character" w:customStyle="1" w:styleId="EstiloCorreo5151">
    <w:name w:val="EstiloCorreo5151"/>
    <w:uiPriority w:val="99"/>
    <w:semiHidden/>
    <w:rsid w:val="00391F75"/>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391F75"/>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391F75"/>
    <w:rPr>
      <w:rFonts w:ascii="Arial" w:hAnsi="Arial" w:cs="Arial"/>
      <w:color w:val="000080"/>
      <w:sz w:val="20"/>
      <w:szCs w:val="20"/>
    </w:rPr>
  </w:style>
  <w:style w:type="character" w:customStyle="1" w:styleId="EstiloCorreo5181">
    <w:name w:val="EstiloCorreo5181"/>
    <w:uiPriority w:val="99"/>
    <w:semiHidden/>
    <w:rsid w:val="00391F75"/>
    <w:rPr>
      <w:rFonts w:ascii="Arial" w:hAnsi="Arial" w:cs="Arial"/>
      <w:color w:val="000080"/>
      <w:sz w:val="20"/>
      <w:szCs w:val="20"/>
    </w:rPr>
  </w:style>
  <w:style w:type="character" w:customStyle="1" w:styleId="EstiloCorreo5191">
    <w:name w:val="EstiloCorreo5191"/>
    <w:uiPriority w:val="99"/>
    <w:semiHidden/>
    <w:rsid w:val="00391F75"/>
    <w:rPr>
      <w:rFonts w:ascii="Arial" w:hAnsi="Arial" w:cs="Arial"/>
      <w:color w:val="000080"/>
      <w:sz w:val="20"/>
      <w:szCs w:val="20"/>
    </w:rPr>
  </w:style>
  <w:style w:type="character" w:customStyle="1" w:styleId="EstiloCorreo5201">
    <w:name w:val="EstiloCorreo5201"/>
    <w:uiPriority w:val="99"/>
    <w:semiHidden/>
    <w:rsid w:val="00391F75"/>
    <w:rPr>
      <w:rFonts w:ascii="Arial" w:hAnsi="Arial" w:cs="Arial"/>
      <w:color w:val="000080"/>
      <w:sz w:val="20"/>
      <w:szCs w:val="20"/>
    </w:rPr>
  </w:style>
  <w:style w:type="character" w:customStyle="1" w:styleId="EstiloCorreo5211">
    <w:name w:val="EstiloCorreo5211"/>
    <w:uiPriority w:val="99"/>
    <w:semiHidden/>
    <w:rsid w:val="00391F75"/>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391F75"/>
    <w:rPr>
      <w:rFonts w:ascii="Arial" w:hAnsi="Arial" w:cs="Arial"/>
      <w:color w:val="000080"/>
      <w:sz w:val="20"/>
      <w:szCs w:val="20"/>
    </w:rPr>
  </w:style>
  <w:style w:type="character" w:customStyle="1" w:styleId="EstiloCorreo5231">
    <w:name w:val="EstiloCorreo5231"/>
    <w:uiPriority w:val="99"/>
    <w:semiHidden/>
    <w:rsid w:val="00391F75"/>
    <w:rPr>
      <w:rFonts w:ascii="Arial" w:hAnsi="Arial" w:cs="Arial"/>
      <w:color w:val="000080"/>
      <w:sz w:val="20"/>
      <w:szCs w:val="20"/>
    </w:rPr>
  </w:style>
  <w:style w:type="character" w:customStyle="1" w:styleId="EstiloCorreo5241">
    <w:name w:val="EstiloCorreo5241"/>
    <w:uiPriority w:val="99"/>
    <w:semiHidden/>
    <w:rsid w:val="00391F75"/>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391F75"/>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391F75"/>
    <w:rPr>
      <w:rFonts w:ascii="Arial" w:hAnsi="Arial" w:cs="Arial"/>
      <w:color w:val="000080"/>
      <w:sz w:val="20"/>
      <w:szCs w:val="20"/>
    </w:rPr>
  </w:style>
  <w:style w:type="character" w:customStyle="1" w:styleId="EstiloCorreo5271">
    <w:name w:val="EstiloCorreo5271"/>
    <w:uiPriority w:val="99"/>
    <w:semiHidden/>
    <w:rsid w:val="00391F75"/>
    <w:rPr>
      <w:rFonts w:ascii="Arial" w:hAnsi="Arial" w:cs="Arial"/>
      <w:color w:val="000080"/>
      <w:sz w:val="20"/>
      <w:szCs w:val="20"/>
    </w:rPr>
  </w:style>
  <w:style w:type="character" w:customStyle="1" w:styleId="EstiloCorreo5281">
    <w:name w:val="EstiloCorreo5281"/>
    <w:uiPriority w:val="99"/>
    <w:semiHidden/>
    <w:rsid w:val="00391F75"/>
    <w:rPr>
      <w:rFonts w:ascii="Arial" w:hAnsi="Arial" w:cs="Arial"/>
      <w:color w:val="000080"/>
      <w:sz w:val="20"/>
      <w:szCs w:val="20"/>
    </w:rPr>
  </w:style>
  <w:style w:type="character" w:customStyle="1" w:styleId="EstiloCorreo5291">
    <w:name w:val="EstiloCorreo5291"/>
    <w:uiPriority w:val="99"/>
    <w:semiHidden/>
    <w:rsid w:val="00391F75"/>
    <w:rPr>
      <w:rFonts w:ascii="Arial" w:hAnsi="Arial" w:cs="Arial"/>
      <w:color w:val="000080"/>
      <w:sz w:val="20"/>
      <w:szCs w:val="20"/>
    </w:rPr>
  </w:style>
  <w:style w:type="character" w:customStyle="1" w:styleId="EstiloCorreo5301">
    <w:name w:val="EstiloCorreo5301"/>
    <w:uiPriority w:val="99"/>
    <w:semiHidden/>
    <w:rsid w:val="00391F75"/>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391F75"/>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391F75"/>
  </w:style>
  <w:style w:type="character" w:customStyle="1" w:styleId="MMTopic2Car">
    <w:name w:val="MM Topic 2 Car"/>
    <w:link w:val="MMTopic2"/>
    <w:locked/>
    <w:rsid w:val="00391F75"/>
    <w:rPr>
      <w:rFonts w:ascii="Arial" w:hAnsi="Arial" w:cs="Arial"/>
      <w:b/>
      <w:bCs/>
      <w:iCs/>
      <w:sz w:val="28"/>
      <w:szCs w:val="28"/>
      <w:lang w:eastAsia="en-US"/>
    </w:rPr>
  </w:style>
  <w:style w:type="paragraph" w:customStyle="1" w:styleId="ColorfulList-Accent11">
    <w:name w:val="Colorful List - Accent 11"/>
    <w:basedOn w:val="Normal"/>
    <w:uiPriority w:val="99"/>
    <w:rsid w:val="00391F75"/>
    <w:pPr>
      <w:ind w:left="708"/>
    </w:pPr>
    <w:rPr>
      <w:sz w:val="20"/>
      <w:szCs w:val="20"/>
    </w:rPr>
  </w:style>
  <w:style w:type="character" w:customStyle="1" w:styleId="MMTopic3Car">
    <w:name w:val="MM Topic 3 Car"/>
    <w:link w:val="MMTopic3"/>
    <w:uiPriority w:val="99"/>
    <w:locked/>
    <w:rsid w:val="00391F75"/>
    <w:rPr>
      <w:rFonts w:ascii="Arial" w:hAnsi="Arial" w:cs="Arial"/>
      <w:b/>
      <w:bCs/>
      <w:sz w:val="26"/>
      <w:szCs w:val="26"/>
      <w:lang w:eastAsia="en-US"/>
    </w:rPr>
  </w:style>
  <w:style w:type="paragraph" w:customStyle="1" w:styleId="mmtopic20">
    <w:name w:val="mmtopic2"/>
    <w:basedOn w:val="Normal"/>
    <w:qFormat/>
    <w:rsid w:val="00391F75"/>
    <w:pPr>
      <w:keepNext/>
      <w:spacing w:before="240" w:after="60"/>
    </w:pPr>
    <w:rPr>
      <w:rFonts w:cs="Arial"/>
      <w:b/>
      <w:bCs/>
      <w:i/>
      <w:iCs/>
      <w:sz w:val="28"/>
      <w:szCs w:val="28"/>
    </w:rPr>
  </w:style>
  <w:style w:type="paragraph" w:customStyle="1" w:styleId="MMTopic1">
    <w:name w:val="MM Topic 1"/>
    <w:basedOn w:val="Ttulo1"/>
    <w:qFormat/>
    <w:rsid w:val="00391F75"/>
    <w:pPr>
      <w:ind w:left="720" w:hanging="360"/>
    </w:pPr>
  </w:style>
  <w:style w:type="paragraph" w:customStyle="1" w:styleId="MMTopic40">
    <w:name w:val="MM Topic 4"/>
    <w:basedOn w:val="Ttulo4"/>
    <w:link w:val="MMTopic4Car"/>
    <w:qFormat/>
    <w:rsid w:val="00391F75"/>
  </w:style>
  <w:style w:type="paragraph" w:customStyle="1" w:styleId="MMTopic5">
    <w:name w:val="MM Topic 5"/>
    <w:basedOn w:val="Ttulo5"/>
    <w:qFormat/>
    <w:rsid w:val="00391F75"/>
  </w:style>
  <w:style w:type="paragraph" w:customStyle="1" w:styleId="MMTopic6">
    <w:name w:val="MM Topic 6"/>
    <w:basedOn w:val="Ttulo6"/>
    <w:qFormat/>
    <w:rsid w:val="00391F75"/>
  </w:style>
  <w:style w:type="paragraph" w:customStyle="1" w:styleId="MMTopic7">
    <w:name w:val="MM Topic 7"/>
    <w:basedOn w:val="Ttulo7"/>
    <w:qFormat/>
    <w:rsid w:val="00391F75"/>
  </w:style>
  <w:style w:type="paragraph" w:customStyle="1" w:styleId="MMTopic8">
    <w:name w:val="MM Topic 8"/>
    <w:basedOn w:val="Ttulo8"/>
    <w:qFormat/>
    <w:rsid w:val="00391F75"/>
  </w:style>
  <w:style w:type="paragraph" w:customStyle="1" w:styleId="Cuadrculamedia1-nfasis21">
    <w:name w:val="Cuadrícula media 1 - Énfasis 21"/>
    <w:basedOn w:val="Normal"/>
    <w:uiPriority w:val="99"/>
    <w:qFormat/>
    <w:rsid w:val="00391F75"/>
    <w:pPr>
      <w:ind w:left="708"/>
    </w:pPr>
    <w:rPr>
      <w:sz w:val="20"/>
      <w:szCs w:val="20"/>
    </w:rPr>
  </w:style>
  <w:style w:type="paragraph" w:customStyle="1" w:styleId="CarCar4CarCarCar4">
    <w:name w:val="Car Car4 Car Car Car4"/>
    <w:basedOn w:val="Normal"/>
    <w:qFormat/>
    <w:rsid w:val="00391F75"/>
    <w:pPr>
      <w:spacing w:after="160" w:line="240" w:lineRule="exact"/>
    </w:pPr>
    <w:rPr>
      <w:rFonts w:ascii="Tahoma" w:hAnsi="Tahoma"/>
      <w:sz w:val="20"/>
      <w:szCs w:val="20"/>
      <w:lang w:val="en-US"/>
    </w:rPr>
  </w:style>
  <w:style w:type="paragraph" w:customStyle="1" w:styleId="CarCar4CarCarCar3">
    <w:name w:val="Car Car4 Car Car Car3"/>
    <w:basedOn w:val="Normal"/>
    <w:qFormat/>
    <w:rsid w:val="00391F75"/>
    <w:pPr>
      <w:spacing w:after="160" w:line="240" w:lineRule="exact"/>
    </w:pPr>
    <w:rPr>
      <w:rFonts w:ascii="Tahoma" w:hAnsi="Tahoma"/>
      <w:sz w:val="20"/>
      <w:szCs w:val="20"/>
      <w:lang w:val="en-US"/>
    </w:rPr>
  </w:style>
  <w:style w:type="paragraph" w:customStyle="1" w:styleId="CarCar4CarCarCar2">
    <w:name w:val="Car Car4 Car Car Car2"/>
    <w:basedOn w:val="Normal"/>
    <w:qFormat/>
    <w:rsid w:val="00391F75"/>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391F75"/>
    <w:rPr>
      <w:rFonts w:ascii="Calibri" w:eastAsia="Calibri" w:hAnsi="Calibri"/>
      <w:sz w:val="22"/>
      <w:szCs w:val="22"/>
      <w:lang w:eastAsia="en-US"/>
    </w:rPr>
  </w:style>
  <w:style w:type="paragraph" w:customStyle="1" w:styleId="CarCar4CarCarCar1">
    <w:name w:val="Car Car4 Car Car Car1"/>
    <w:basedOn w:val="Normal"/>
    <w:qFormat/>
    <w:rsid w:val="00391F75"/>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391F75"/>
    <w:pPr>
      <w:spacing w:after="160" w:line="240" w:lineRule="exact"/>
    </w:pPr>
    <w:rPr>
      <w:rFonts w:ascii="Tahoma" w:hAnsi="Tahoma"/>
      <w:sz w:val="20"/>
      <w:szCs w:val="20"/>
      <w:lang w:val="en-US"/>
    </w:rPr>
  </w:style>
  <w:style w:type="paragraph" w:customStyle="1" w:styleId="xl105">
    <w:name w:val="xl105"/>
    <w:basedOn w:val="Normal"/>
    <w:qFormat/>
    <w:rsid w:val="00391F7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391F75"/>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391F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391F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391F7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391F75"/>
    <w:pPr>
      <w:spacing w:after="160" w:line="240" w:lineRule="exact"/>
    </w:pPr>
    <w:rPr>
      <w:rFonts w:ascii="Tahoma" w:hAnsi="Tahoma"/>
      <w:sz w:val="20"/>
      <w:szCs w:val="20"/>
      <w:lang w:val="en-US"/>
    </w:rPr>
  </w:style>
  <w:style w:type="paragraph" w:styleId="Cierre">
    <w:name w:val="Closing"/>
    <w:basedOn w:val="Normal"/>
    <w:link w:val="CierreCar"/>
    <w:uiPriority w:val="99"/>
    <w:qFormat/>
    <w:rsid w:val="00391F75"/>
    <w:pPr>
      <w:ind w:left="4252"/>
    </w:pPr>
    <w:rPr>
      <w:sz w:val="20"/>
      <w:szCs w:val="20"/>
    </w:rPr>
  </w:style>
  <w:style w:type="character" w:customStyle="1" w:styleId="CierreCar">
    <w:name w:val="Cierre Car"/>
    <w:link w:val="Cierre"/>
    <w:uiPriority w:val="99"/>
    <w:rsid w:val="00391F75"/>
    <w:rPr>
      <w:lang w:val="es-ES" w:eastAsia="es-ES"/>
    </w:rPr>
  </w:style>
  <w:style w:type="paragraph" w:styleId="Continuarlista3">
    <w:name w:val="List Continue 3"/>
    <w:basedOn w:val="Normal"/>
    <w:qFormat/>
    <w:rsid w:val="00391F75"/>
    <w:pPr>
      <w:spacing w:after="120"/>
      <w:ind w:left="849"/>
    </w:pPr>
    <w:rPr>
      <w:sz w:val="20"/>
      <w:szCs w:val="20"/>
    </w:rPr>
  </w:style>
  <w:style w:type="paragraph" w:styleId="Continuarlista5">
    <w:name w:val="List Continue 5"/>
    <w:basedOn w:val="Normal"/>
    <w:qFormat/>
    <w:rsid w:val="00391F75"/>
    <w:pPr>
      <w:spacing w:after="120"/>
      <w:ind w:left="1415"/>
    </w:pPr>
    <w:rPr>
      <w:sz w:val="20"/>
      <w:szCs w:val="20"/>
    </w:rPr>
  </w:style>
  <w:style w:type="paragraph" w:styleId="DireccinHTML">
    <w:name w:val="HTML Address"/>
    <w:basedOn w:val="Normal"/>
    <w:link w:val="DireccinHTMLCar"/>
    <w:rsid w:val="00391F75"/>
    <w:rPr>
      <w:i/>
      <w:iCs/>
      <w:sz w:val="20"/>
      <w:szCs w:val="20"/>
    </w:rPr>
  </w:style>
  <w:style w:type="character" w:customStyle="1" w:styleId="DireccinHTMLCar">
    <w:name w:val="Dirección HTML Car"/>
    <w:link w:val="DireccinHTML"/>
    <w:rsid w:val="00391F75"/>
    <w:rPr>
      <w:i/>
      <w:iCs/>
      <w:lang w:val="es-ES" w:eastAsia="es-ES"/>
    </w:rPr>
  </w:style>
  <w:style w:type="paragraph" w:styleId="Direccinsobre">
    <w:name w:val="envelope address"/>
    <w:basedOn w:val="Normal"/>
    <w:qFormat/>
    <w:rsid w:val="00391F75"/>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391F75"/>
    <w:pPr>
      <w:spacing w:before="120"/>
    </w:pPr>
    <w:rPr>
      <w:rFonts w:cs="Arial"/>
      <w:b/>
      <w:bCs/>
    </w:rPr>
  </w:style>
  <w:style w:type="paragraph" w:styleId="Encabezadodenota">
    <w:name w:val="Note Heading"/>
    <w:basedOn w:val="Normal"/>
    <w:next w:val="Normal"/>
    <w:link w:val="EncabezadodenotaCar"/>
    <w:qFormat/>
    <w:rsid w:val="00391F75"/>
    <w:rPr>
      <w:sz w:val="20"/>
      <w:szCs w:val="20"/>
    </w:rPr>
  </w:style>
  <w:style w:type="character" w:customStyle="1" w:styleId="EncabezadodenotaCar">
    <w:name w:val="Encabezado de nota Car"/>
    <w:link w:val="Encabezadodenota"/>
    <w:rsid w:val="00391F75"/>
    <w:rPr>
      <w:lang w:val="es-ES" w:eastAsia="es-ES"/>
    </w:rPr>
  </w:style>
  <w:style w:type="paragraph" w:styleId="Firma">
    <w:name w:val="Signature"/>
    <w:basedOn w:val="Normal"/>
    <w:link w:val="FirmaCar"/>
    <w:uiPriority w:val="99"/>
    <w:qFormat/>
    <w:rsid w:val="00391F75"/>
    <w:pPr>
      <w:ind w:left="4252"/>
    </w:pPr>
    <w:rPr>
      <w:sz w:val="20"/>
      <w:szCs w:val="20"/>
    </w:rPr>
  </w:style>
  <w:style w:type="character" w:customStyle="1" w:styleId="FirmaCar">
    <w:name w:val="Firma Car"/>
    <w:link w:val="Firma"/>
    <w:uiPriority w:val="99"/>
    <w:rsid w:val="00391F75"/>
    <w:rPr>
      <w:lang w:val="es-ES" w:eastAsia="es-ES"/>
    </w:rPr>
  </w:style>
  <w:style w:type="paragraph" w:styleId="Firmadecorreoelectrnico">
    <w:name w:val="E-mail Signature"/>
    <w:basedOn w:val="Normal"/>
    <w:link w:val="FirmadecorreoelectrnicoCar"/>
    <w:qFormat/>
    <w:rsid w:val="00391F75"/>
    <w:rPr>
      <w:sz w:val="20"/>
      <w:szCs w:val="20"/>
    </w:rPr>
  </w:style>
  <w:style w:type="character" w:customStyle="1" w:styleId="FirmadecorreoelectrnicoCar">
    <w:name w:val="Firma de correo electrónico Car"/>
    <w:link w:val="Firmadecorreoelectrnico"/>
    <w:rsid w:val="00391F75"/>
    <w:rPr>
      <w:lang w:val="es-ES" w:eastAsia="es-ES"/>
    </w:rPr>
  </w:style>
  <w:style w:type="paragraph" w:styleId="ndice2">
    <w:name w:val="index 2"/>
    <w:basedOn w:val="Normal"/>
    <w:next w:val="Normal"/>
    <w:autoRedefine/>
    <w:qFormat/>
    <w:rsid w:val="00391F75"/>
    <w:pPr>
      <w:ind w:left="400" w:hanging="200"/>
    </w:pPr>
    <w:rPr>
      <w:sz w:val="20"/>
      <w:szCs w:val="20"/>
    </w:rPr>
  </w:style>
  <w:style w:type="paragraph" w:styleId="ndice3">
    <w:name w:val="index 3"/>
    <w:basedOn w:val="Normal"/>
    <w:next w:val="Normal"/>
    <w:autoRedefine/>
    <w:qFormat/>
    <w:rsid w:val="00391F75"/>
    <w:pPr>
      <w:ind w:left="600" w:hanging="200"/>
    </w:pPr>
    <w:rPr>
      <w:sz w:val="20"/>
      <w:szCs w:val="20"/>
    </w:rPr>
  </w:style>
  <w:style w:type="paragraph" w:styleId="ndice4">
    <w:name w:val="index 4"/>
    <w:basedOn w:val="Normal"/>
    <w:next w:val="Normal"/>
    <w:autoRedefine/>
    <w:qFormat/>
    <w:rsid w:val="00391F75"/>
    <w:pPr>
      <w:ind w:left="800" w:hanging="200"/>
    </w:pPr>
    <w:rPr>
      <w:sz w:val="20"/>
      <w:szCs w:val="20"/>
    </w:rPr>
  </w:style>
  <w:style w:type="paragraph" w:styleId="ndice5">
    <w:name w:val="index 5"/>
    <w:basedOn w:val="Normal"/>
    <w:next w:val="Normal"/>
    <w:autoRedefine/>
    <w:qFormat/>
    <w:rsid w:val="00391F75"/>
    <w:pPr>
      <w:ind w:left="1000" w:hanging="200"/>
    </w:pPr>
    <w:rPr>
      <w:sz w:val="20"/>
      <w:szCs w:val="20"/>
    </w:rPr>
  </w:style>
  <w:style w:type="paragraph" w:styleId="ndice6">
    <w:name w:val="index 6"/>
    <w:basedOn w:val="Normal"/>
    <w:next w:val="Normal"/>
    <w:autoRedefine/>
    <w:qFormat/>
    <w:rsid w:val="00391F75"/>
    <w:pPr>
      <w:ind w:left="1200" w:hanging="200"/>
    </w:pPr>
    <w:rPr>
      <w:sz w:val="20"/>
      <w:szCs w:val="20"/>
    </w:rPr>
  </w:style>
  <w:style w:type="paragraph" w:styleId="ndice7">
    <w:name w:val="index 7"/>
    <w:basedOn w:val="Normal"/>
    <w:next w:val="Normal"/>
    <w:autoRedefine/>
    <w:qFormat/>
    <w:rsid w:val="00391F75"/>
    <w:pPr>
      <w:ind w:left="1400" w:hanging="200"/>
    </w:pPr>
    <w:rPr>
      <w:sz w:val="20"/>
      <w:szCs w:val="20"/>
    </w:rPr>
  </w:style>
  <w:style w:type="paragraph" w:styleId="ndice8">
    <w:name w:val="index 8"/>
    <w:basedOn w:val="Normal"/>
    <w:next w:val="Normal"/>
    <w:autoRedefine/>
    <w:qFormat/>
    <w:rsid w:val="00391F75"/>
    <w:pPr>
      <w:ind w:left="1600" w:hanging="200"/>
    </w:pPr>
    <w:rPr>
      <w:sz w:val="20"/>
      <w:szCs w:val="20"/>
    </w:rPr>
  </w:style>
  <w:style w:type="paragraph" w:styleId="ndice9">
    <w:name w:val="index 9"/>
    <w:basedOn w:val="Normal"/>
    <w:next w:val="Normal"/>
    <w:autoRedefine/>
    <w:qFormat/>
    <w:rsid w:val="00391F75"/>
    <w:pPr>
      <w:ind w:left="1800" w:hanging="200"/>
    </w:pPr>
    <w:rPr>
      <w:sz w:val="20"/>
      <w:szCs w:val="20"/>
    </w:rPr>
  </w:style>
  <w:style w:type="paragraph" w:styleId="Listaconnmeros">
    <w:name w:val="List Number"/>
    <w:basedOn w:val="Normal"/>
    <w:qFormat/>
    <w:rsid w:val="00391F75"/>
    <w:pPr>
      <w:numPr>
        <w:numId w:val="128"/>
      </w:numPr>
    </w:pPr>
    <w:rPr>
      <w:sz w:val="20"/>
      <w:szCs w:val="20"/>
    </w:rPr>
  </w:style>
  <w:style w:type="paragraph" w:styleId="Listaconnmeros5">
    <w:name w:val="List Number 5"/>
    <w:basedOn w:val="Normal"/>
    <w:qFormat/>
    <w:rsid w:val="00391F75"/>
    <w:pPr>
      <w:numPr>
        <w:numId w:val="129"/>
      </w:numPr>
    </w:pPr>
    <w:rPr>
      <w:sz w:val="20"/>
      <w:szCs w:val="20"/>
    </w:rPr>
  </w:style>
  <w:style w:type="paragraph" w:styleId="Remitedesobre">
    <w:name w:val="envelope return"/>
    <w:basedOn w:val="Normal"/>
    <w:qFormat/>
    <w:rsid w:val="00391F75"/>
    <w:rPr>
      <w:rFonts w:cs="Arial"/>
      <w:sz w:val="20"/>
      <w:szCs w:val="20"/>
    </w:rPr>
  </w:style>
  <w:style w:type="paragraph" w:styleId="Sangranormal">
    <w:name w:val="Normal Indent"/>
    <w:basedOn w:val="Normal"/>
    <w:qFormat/>
    <w:rsid w:val="00391F75"/>
    <w:pPr>
      <w:ind w:left="708"/>
    </w:pPr>
    <w:rPr>
      <w:sz w:val="20"/>
      <w:szCs w:val="20"/>
    </w:rPr>
  </w:style>
  <w:style w:type="paragraph" w:styleId="Textoconsangra">
    <w:name w:val="table of authorities"/>
    <w:basedOn w:val="Normal"/>
    <w:next w:val="Normal"/>
    <w:qFormat/>
    <w:rsid w:val="00391F75"/>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391F75"/>
    <w:rPr>
      <w:rFonts w:ascii="Helvetica" w:hAnsi="Helvetica"/>
      <w:sz w:val="22"/>
      <w:lang w:val="es-ES_tradnl" w:eastAsia="es-ES"/>
    </w:rPr>
  </w:style>
  <w:style w:type="paragraph" w:styleId="Textomacro">
    <w:name w:val="macro"/>
    <w:link w:val="TextomacroCar"/>
    <w:qFormat/>
    <w:rsid w:val="00391F7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character" w:customStyle="1" w:styleId="TextomacroCar">
    <w:name w:val="Texto macro Car"/>
    <w:link w:val="Textomacro"/>
    <w:rsid w:val="00391F75"/>
    <w:rPr>
      <w:rFonts w:ascii="Courier New" w:hAnsi="Courier New" w:cs="Courier New"/>
      <w:lang w:val="es-ES" w:eastAsia="es-ES"/>
    </w:rPr>
  </w:style>
  <w:style w:type="paragraph" w:styleId="Ttulodendice">
    <w:name w:val="index heading"/>
    <w:basedOn w:val="Normal"/>
    <w:next w:val="ndice1"/>
    <w:qFormat/>
    <w:rsid w:val="00391F75"/>
    <w:rPr>
      <w:rFonts w:cs="Arial"/>
      <w:b/>
      <w:bCs/>
      <w:sz w:val="20"/>
      <w:szCs w:val="20"/>
    </w:rPr>
  </w:style>
  <w:style w:type="character" w:styleId="Ttulodellibro">
    <w:name w:val="Book Title"/>
    <w:uiPriority w:val="33"/>
    <w:qFormat/>
    <w:rsid w:val="00391F75"/>
    <w:rPr>
      <w:b/>
      <w:bCs/>
      <w:smallCaps/>
      <w:spacing w:val="5"/>
    </w:rPr>
  </w:style>
  <w:style w:type="character" w:customStyle="1" w:styleId="EstiloCorreo6201">
    <w:name w:val="EstiloCorreo6201"/>
    <w:semiHidden/>
    <w:rsid w:val="00391F75"/>
    <w:rPr>
      <w:rFonts w:ascii="Arial" w:hAnsi="Arial" w:cs="Arial"/>
      <w:color w:val="000080"/>
      <w:sz w:val="20"/>
      <w:szCs w:val="20"/>
    </w:rPr>
  </w:style>
  <w:style w:type="character" w:customStyle="1" w:styleId="EstiloCorreo6211">
    <w:name w:val="EstiloCorreo6211"/>
    <w:semiHidden/>
    <w:rsid w:val="00391F75"/>
    <w:rPr>
      <w:rFonts w:ascii="Arial" w:hAnsi="Arial" w:cs="Arial"/>
      <w:color w:val="000080"/>
      <w:sz w:val="20"/>
      <w:szCs w:val="20"/>
    </w:rPr>
  </w:style>
  <w:style w:type="character" w:customStyle="1" w:styleId="EstiloCorreo6221">
    <w:name w:val="EstiloCorreo622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391F75"/>
    <w:rPr>
      <w:rFonts w:ascii="Arial" w:hAnsi="Arial" w:cs="Arial"/>
      <w:color w:val="000080"/>
      <w:sz w:val="20"/>
      <w:szCs w:val="20"/>
    </w:rPr>
  </w:style>
  <w:style w:type="character" w:customStyle="1" w:styleId="EstiloCorreo6251">
    <w:name w:val="EstiloCorreo6251"/>
    <w:semiHidden/>
    <w:rsid w:val="00391F75"/>
    <w:rPr>
      <w:rFonts w:ascii="Arial" w:hAnsi="Arial" w:cs="Arial"/>
      <w:color w:val="000080"/>
      <w:sz w:val="20"/>
      <w:szCs w:val="20"/>
    </w:rPr>
  </w:style>
  <w:style w:type="character" w:customStyle="1" w:styleId="EstiloCorreo6261">
    <w:name w:val="EstiloCorreo6261"/>
    <w:semiHidden/>
    <w:rsid w:val="00391F75"/>
    <w:rPr>
      <w:rFonts w:ascii="Arial" w:hAnsi="Arial" w:cs="Arial"/>
      <w:color w:val="000080"/>
      <w:sz w:val="20"/>
      <w:szCs w:val="20"/>
    </w:rPr>
  </w:style>
  <w:style w:type="character" w:customStyle="1" w:styleId="EstiloCorreo6271">
    <w:name w:val="EstiloCorreo6271"/>
    <w:semiHidden/>
    <w:rsid w:val="00391F75"/>
    <w:rPr>
      <w:rFonts w:ascii="Arial" w:hAnsi="Arial" w:cs="Arial"/>
      <w:color w:val="000080"/>
      <w:sz w:val="20"/>
      <w:szCs w:val="20"/>
    </w:rPr>
  </w:style>
  <w:style w:type="character" w:customStyle="1" w:styleId="EstiloCorreo6281">
    <w:name w:val="EstiloCorreo6281"/>
    <w:semiHidden/>
    <w:rsid w:val="00391F75"/>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391F75"/>
    <w:pPr>
      <w:jc w:val="both"/>
    </w:pPr>
    <w:rPr>
      <w:szCs w:val="20"/>
    </w:rPr>
  </w:style>
  <w:style w:type="character" w:customStyle="1" w:styleId="EstiloCorreo6301">
    <w:name w:val="EstiloCorreo6301"/>
    <w:semiHidden/>
    <w:rsid w:val="00391F75"/>
    <w:rPr>
      <w:rFonts w:ascii="Arial" w:hAnsi="Arial" w:cs="Arial"/>
      <w:color w:val="000080"/>
      <w:sz w:val="20"/>
      <w:szCs w:val="20"/>
    </w:rPr>
  </w:style>
  <w:style w:type="paragraph" w:customStyle="1" w:styleId="BalloonText2">
    <w:name w:val="Balloon Text2"/>
    <w:basedOn w:val="Normal"/>
    <w:qFormat/>
    <w:rsid w:val="00391F75"/>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391F75"/>
    <w:pPr>
      <w:overflowPunct w:val="0"/>
      <w:autoSpaceDE w:val="0"/>
      <w:autoSpaceDN w:val="0"/>
      <w:adjustRightInd w:val="0"/>
      <w:textAlignment w:val="baseline"/>
    </w:pPr>
    <w:rPr>
      <w:b/>
      <w:lang w:eastAsia="es-MX"/>
    </w:rPr>
  </w:style>
  <w:style w:type="character" w:customStyle="1" w:styleId="EstiloCorreo6331">
    <w:name w:val="EstiloCorreo6331"/>
    <w:semiHidden/>
    <w:rsid w:val="00391F75"/>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391F75"/>
    <w:pPr>
      <w:spacing w:after="160" w:line="240" w:lineRule="exact"/>
    </w:pPr>
    <w:rPr>
      <w:rFonts w:ascii="Tahoma" w:hAnsi="Tahoma"/>
      <w:sz w:val="20"/>
      <w:szCs w:val="20"/>
      <w:lang w:val="en-US"/>
    </w:rPr>
  </w:style>
  <w:style w:type="paragraph" w:customStyle="1" w:styleId="Char1">
    <w:name w:val="Char1"/>
    <w:basedOn w:val="Normal"/>
    <w:qFormat/>
    <w:rsid w:val="00391F75"/>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391F75"/>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391F75"/>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391F75"/>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391F75"/>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391F75"/>
    <w:pPr>
      <w:spacing w:after="160" w:line="240" w:lineRule="exact"/>
    </w:pPr>
    <w:rPr>
      <w:rFonts w:ascii="Tahoma" w:hAnsi="Tahoma"/>
      <w:sz w:val="20"/>
      <w:szCs w:val="20"/>
      <w:lang w:val="en-US"/>
    </w:rPr>
  </w:style>
  <w:style w:type="character" w:customStyle="1" w:styleId="EstiloCorreo6411">
    <w:name w:val="EstiloCorreo6411"/>
    <w:uiPriority w:val="99"/>
    <w:semiHidden/>
    <w:rsid w:val="00391F75"/>
    <w:rPr>
      <w:rFonts w:ascii="Arial" w:hAnsi="Arial" w:cs="Arial"/>
      <w:color w:val="000080"/>
      <w:sz w:val="20"/>
      <w:szCs w:val="20"/>
    </w:rPr>
  </w:style>
  <w:style w:type="character" w:customStyle="1" w:styleId="EstiloCorreo6421">
    <w:name w:val="EstiloCorreo6421"/>
    <w:uiPriority w:val="99"/>
    <w:semiHidden/>
    <w:rsid w:val="00391F75"/>
    <w:rPr>
      <w:rFonts w:ascii="Arial" w:hAnsi="Arial" w:cs="Arial"/>
      <w:color w:val="000080"/>
      <w:sz w:val="20"/>
      <w:szCs w:val="20"/>
    </w:rPr>
  </w:style>
  <w:style w:type="character" w:customStyle="1" w:styleId="EstiloCorreo643">
    <w:name w:val="EstiloCorreo643"/>
    <w:uiPriority w:val="99"/>
    <w:semiHidden/>
    <w:rsid w:val="00391F75"/>
    <w:rPr>
      <w:rFonts w:ascii="Arial" w:hAnsi="Arial" w:cs="Arial"/>
      <w:color w:val="000080"/>
      <w:sz w:val="20"/>
      <w:szCs w:val="20"/>
    </w:rPr>
  </w:style>
  <w:style w:type="character" w:customStyle="1" w:styleId="EstiloCorreo644">
    <w:name w:val="EstiloCorreo644"/>
    <w:uiPriority w:val="99"/>
    <w:semiHidden/>
    <w:rsid w:val="00391F75"/>
    <w:rPr>
      <w:rFonts w:ascii="Arial" w:hAnsi="Arial" w:cs="Arial"/>
      <w:color w:val="000080"/>
      <w:sz w:val="20"/>
      <w:szCs w:val="20"/>
    </w:rPr>
  </w:style>
  <w:style w:type="character" w:customStyle="1" w:styleId="EstiloCorreo645">
    <w:name w:val="EstiloCorreo645"/>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391F75"/>
    <w:rPr>
      <w:rFonts w:ascii="Arial" w:hAnsi="Arial" w:cs="Arial"/>
      <w:color w:val="000080"/>
      <w:sz w:val="20"/>
      <w:szCs w:val="20"/>
    </w:rPr>
  </w:style>
  <w:style w:type="character" w:customStyle="1" w:styleId="EstiloCorreo648">
    <w:name w:val="EstiloCorreo648"/>
    <w:uiPriority w:val="99"/>
    <w:semiHidden/>
    <w:rsid w:val="00391F75"/>
    <w:rPr>
      <w:rFonts w:ascii="Arial" w:hAnsi="Arial" w:cs="Arial"/>
      <w:color w:val="000080"/>
      <w:sz w:val="20"/>
      <w:szCs w:val="20"/>
    </w:rPr>
  </w:style>
  <w:style w:type="character" w:customStyle="1" w:styleId="EstiloCorreo649">
    <w:name w:val="EstiloCorreo649"/>
    <w:uiPriority w:val="99"/>
    <w:semiHidden/>
    <w:rsid w:val="00391F75"/>
    <w:rPr>
      <w:rFonts w:ascii="Arial" w:hAnsi="Arial" w:cs="Arial"/>
      <w:color w:val="000080"/>
      <w:sz w:val="20"/>
      <w:szCs w:val="20"/>
    </w:rPr>
  </w:style>
  <w:style w:type="character" w:customStyle="1" w:styleId="EstiloCorreo650">
    <w:name w:val="EstiloCorreo650"/>
    <w:uiPriority w:val="99"/>
    <w:semiHidden/>
    <w:rsid w:val="00391F75"/>
    <w:rPr>
      <w:rFonts w:ascii="Arial" w:hAnsi="Arial" w:cs="Arial"/>
      <w:color w:val="000080"/>
      <w:sz w:val="20"/>
      <w:szCs w:val="20"/>
    </w:rPr>
  </w:style>
  <w:style w:type="character" w:customStyle="1" w:styleId="EstiloCorreo651">
    <w:name w:val="EstiloCorreo651"/>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391F75"/>
    <w:rPr>
      <w:rFonts w:ascii="Arial" w:hAnsi="Arial" w:cs="Arial"/>
      <w:color w:val="000080"/>
      <w:sz w:val="20"/>
      <w:szCs w:val="20"/>
    </w:rPr>
  </w:style>
  <w:style w:type="character" w:customStyle="1" w:styleId="EstiloCorreo653">
    <w:name w:val="EstiloCorreo653"/>
    <w:uiPriority w:val="99"/>
    <w:semiHidden/>
    <w:rsid w:val="00391F75"/>
    <w:rPr>
      <w:rFonts w:ascii="Arial" w:hAnsi="Arial" w:cs="Arial"/>
      <w:color w:val="000080"/>
      <w:sz w:val="20"/>
      <w:szCs w:val="20"/>
    </w:rPr>
  </w:style>
  <w:style w:type="character" w:customStyle="1" w:styleId="EstiloCorreo654">
    <w:name w:val="EstiloCorreo654"/>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391F75"/>
    <w:rPr>
      <w:rFonts w:ascii="Arial" w:hAnsi="Arial" w:cs="Arial"/>
      <w:color w:val="000080"/>
      <w:sz w:val="20"/>
      <w:szCs w:val="20"/>
    </w:rPr>
  </w:style>
  <w:style w:type="character" w:customStyle="1" w:styleId="EstiloCorreo657">
    <w:name w:val="EstiloCorreo657"/>
    <w:uiPriority w:val="99"/>
    <w:semiHidden/>
    <w:rsid w:val="00391F75"/>
    <w:rPr>
      <w:rFonts w:ascii="Arial" w:hAnsi="Arial" w:cs="Arial"/>
      <w:color w:val="000080"/>
      <w:sz w:val="20"/>
      <w:szCs w:val="20"/>
    </w:rPr>
  </w:style>
  <w:style w:type="character" w:customStyle="1" w:styleId="EstiloCorreo658">
    <w:name w:val="EstiloCorreo658"/>
    <w:uiPriority w:val="99"/>
    <w:semiHidden/>
    <w:rsid w:val="00391F75"/>
    <w:rPr>
      <w:rFonts w:ascii="Arial" w:hAnsi="Arial" w:cs="Arial"/>
      <w:color w:val="000080"/>
      <w:sz w:val="20"/>
      <w:szCs w:val="20"/>
    </w:rPr>
  </w:style>
  <w:style w:type="character" w:customStyle="1" w:styleId="EstiloCorreo659">
    <w:name w:val="EstiloCorreo659"/>
    <w:uiPriority w:val="99"/>
    <w:semiHidden/>
    <w:rsid w:val="00391F75"/>
    <w:rPr>
      <w:rFonts w:ascii="Arial" w:hAnsi="Arial" w:cs="Arial"/>
      <w:color w:val="000080"/>
      <w:sz w:val="20"/>
      <w:szCs w:val="20"/>
    </w:rPr>
  </w:style>
  <w:style w:type="character" w:customStyle="1" w:styleId="EstiloCorreo660">
    <w:name w:val="EstiloCorreo660"/>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391F75"/>
    <w:rPr>
      <w:rFonts w:ascii="Arial" w:hAnsi="Arial" w:cs="Arial"/>
      <w:color w:val="000080"/>
      <w:sz w:val="20"/>
      <w:szCs w:val="20"/>
    </w:rPr>
  </w:style>
  <w:style w:type="character" w:customStyle="1" w:styleId="EstiloCorreo662">
    <w:name w:val="EstiloCorreo662"/>
    <w:uiPriority w:val="99"/>
    <w:semiHidden/>
    <w:rsid w:val="00391F75"/>
    <w:rPr>
      <w:rFonts w:ascii="Arial" w:hAnsi="Arial" w:cs="Arial"/>
      <w:color w:val="000080"/>
      <w:sz w:val="20"/>
      <w:szCs w:val="20"/>
    </w:rPr>
  </w:style>
  <w:style w:type="character" w:customStyle="1" w:styleId="EstiloCorreo663">
    <w:name w:val="EstiloCorreo663"/>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391F75"/>
    <w:rPr>
      <w:rFonts w:ascii="Arial" w:hAnsi="Arial" w:cs="Arial"/>
      <w:color w:val="000080"/>
      <w:sz w:val="20"/>
      <w:szCs w:val="20"/>
    </w:rPr>
  </w:style>
  <w:style w:type="character" w:customStyle="1" w:styleId="EstiloCorreo666">
    <w:name w:val="EstiloCorreo666"/>
    <w:uiPriority w:val="99"/>
    <w:semiHidden/>
    <w:rsid w:val="00391F75"/>
    <w:rPr>
      <w:rFonts w:ascii="Arial" w:hAnsi="Arial" w:cs="Arial"/>
      <w:color w:val="000080"/>
      <w:sz w:val="20"/>
      <w:szCs w:val="20"/>
    </w:rPr>
  </w:style>
  <w:style w:type="character" w:customStyle="1" w:styleId="EstiloCorreo667">
    <w:name w:val="EstiloCorreo667"/>
    <w:uiPriority w:val="99"/>
    <w:semiHidden/>
    <w:rsid w:val="00391F75"/>
    <w:rPr>
      <w:rFonts w:ascii="Arial" w:hAnsi="Arial" w:cs="Arial"/>
      <w:color w:val="000080"/>
      <w:sz w:val="20"/>
      <w:szCs w:val="20"/>
    </w:rPr>
  </w:style>
  <w:style w:type="character" w:customStyle="1" w:styleId="EstiloCorreo668">
    <w:name w:val="EstiloCorreo668"/>
    <w:uiPriority w:val="99"/>
    <w:semiHidden/>
    <w:rsid w:val="00391F75"/>
    <w:rPr>
      <w:rFonts w:ascii="Arial" w:hAnsi="Arial" w:cs="Arial"/>
      <w:color w:val="000080"/>
      <w:sz w:val="20"/>
      <w:szCs w:val="20"/>
    </w:rPr>
  </w:style>
  <w:style w:type="character" w:customStyle="1" w:styleId="EstiloCorreo669">
    <w:name w:val="EstiloCorreo669"/>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391F75"/>
    <w:rPr>
      <w:rFonts w:ascii="Arial" w:hAnsi="Arial" w:cs="Arial"/>
      <w:color w:val="000080"/>
      <w:sz w:val="20"/>
      <w:szCs w:val="20"/>
    </w:rPr>
  </w:style>
  <w:style w:type="character" w:customStyle="1" w:styleId="EstiloCorreo671">
    <w:name w:val="EstiloCorreo671"/>
    <w:uiPriority w:val="99"/>
    <w:semiHidden/>
    <w:rsid w:val="00391F75"/>
    <w:rPr>
      <w:rFonts w:ascii="Arial" w:hAnsi="Arial" w:cs="Arial"/>
      <w:color w:val="000080"/>
      <w:sz w:val="20"/>
      <w:szCs w:val="20"/>
    </w:rPr>
  </w:style>
  <w:style w:type="character" w:customStyle="1" w:styleId="EstiloCorreo672">
    <w:name w:val="EstiloCorreo672"/>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391F75"/>
    <w:rPr>
      <w:rFonts w:ascii="Arial" w:hAnsi="Arial" w:cs="Arial"/>
      <w:color w:val="000080"/>
      <w:sz w:val="20"/>
      <w:szCs w:val="20"/>
    </w:rPr>
  </w:style>
  <w:style w:type="character" w:customStyle="1" w:styleId="EstiloCorreo675">
    <w:name w:val="EstiloCorreo675"/>
    <w:uiPriority w:val="99"/>
    <w:semiHidden/>
    <w:rsid w:val="00391F75"/>
    <w:rPr>
      <w:rFonts w:ascii="Arial" w:hAnsi="Arial" w:cs="Arial"/>
      <w:color w:val="000080"/>
      <w:sz w:val="20"/>
      <w:szCs w:val="20"/>
    </w:rPr>
  </w:style>
  <w:style w:type="character" w:customStyle="1" w:styleId="EstiloCorreo676">
    <w:name w:val="EstiloCorreo676"/>
    <w:uiPriority w:val="99"/>
    <w:semiHidden/>
    <w:rsid w:val="00391F75"/>
    <w:rPr>
      <w:rFonts w:ascii="Arial" w:hAnsi="Arial" w:cs="Arial"/>
      <w:color w:val="000080"/>
      <w:sz w:val="20"/>
      <w:szCs w:val="20"/>
    </w:rPr>
  </w:style>
  <w:style w:type="character" w:customStyle="1" w:styleId="EstiloCorreo677">
    <w:name w:val="EstiloCorreo677"/>
    <w:uiPriority w:val="99"/>
    <w:semiHidden/>
    <w:rsid w:val="00391F75"/>
    <w:rPr>
      <w:rFonts w:ascii="Arial" w:hAnsi="Arial" w:cs="Arial"/>
      <w:color w:val="000080"/>
      <w:sz w:val="20"/>
      <w:szCs w:val="20"/>
    </w:rPr>
  </w:style>
  <w:style w:type="character" w:customStyle="1" w:styleId="EstiloCorreo678">
    <w:name w:val="EstiloCorreo678"/>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391F75"/>
    <w:rPr>
      <w:rFonts w:ascii="Arial" w:hAnsi="Arial" w:cs="Arial"/>
      <w:color w:val="000080"/>
      <w:sz w:val="20"/>
      <w:szCs w:val="20"/>
    </w:rPr>
  </w:style>
  <w:style w:type="character" w:customStyle="1" w:styleId="EstiloCorreo680">
    <w:name w:val="EstiloCorreo680"/>
    <w:uiPriority w:val="99"/>
    <w:semiHidden/>
    <w:rsid w:val="00391F75"/>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391F75"/>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391F75"/>
    <w:rPr>
      <w:rFonts w:ascii="Arial" w:hAnsi="Arial" w:cs="Arial"/>
      <w:color w:val="000080"/>
      <w:sz w:val="20"/>
      <w:szCs w:val="20"/>
    </w:rPr>
  </w:style>
  <w:style w:type="character" w:customStyle="1" w:styleId="EstiloCorreo683">
    <w:name w:val="EstiloCorreo683"/>
    <w:uiPriority w:val="99"/>
    <w:semiHidden/>
    <w:rsid w:val="00391F75"/>
    <w:rPr>
      <w:rFonts w:ascii="Arial" w:hAnsi="Arial" w:cs="Arial"/>
      <w:color w:val="000080"/>
      <w:sz w:val="20"/>
      <w:szCs w:val="20"/>
    </w:rPr>
  </w:style>
  <w:style w:type="character" w:customStyle="1" w:styleId="EstiloCorreo684">
    <w:name w:val="EstiloCorreo684"/>
    <w:uiPriority w:val="99"/>
    <w:semiHidden/>
    <w:rsid w:val="00391F75"/>
    <w:rPr>
      <w:rFonts w:ascii="Arial" w:hAnsi="Arial" w:cs="Arial"/>
      <w:color w:val="000080"/>
      <w:sz w:val="20"/>
      <w:szCs w:val="20"/>
    </w:rPr>
  </w:style>
  <w:style w:type="character" w:customStyle="1" w:styleId="EstiloCorreo685">
    <w:name w:val="EstiloCorreo685"/>
    <w:uiPriority w:val="99"/>
    <w:semiHidden/>
    <w:rsid w:val="00391F75"/>
    <w:rPr>
      <w:rFonts w:ascii="Arial" w:hAnsi="Arial" w:cs="Arial"/>
      <w:color w:val="000080"/>
      <w:sz w:val="20"/>
      <w:szCs w:val="20"/>
    </w:rPr>
  </w:style>
  <w:style w:type="character" w:customStyle="1" w:styleId="EstiloCorreo686">
    <w:name w:val="EstiloCorreo686"/>
    <w:uiPriority w:val="99"/>
    <w:semiHidden/>
    <w:rsid w:val="00391F75"/>
    <w:rPr>
      <w:rFonts w:ascii="Arial" w:hAnsi="Arial" w:cs="Arial"/>
      <w:color w:val="000080"/>
      <w:sz w:val="20"/>
      <w:szCs w:val="20"/>
    </w:rPr>
  </w:style>
  <w:style w:type="character" w:customStyle="1" w:styleId="EstiloCorreo687">
    <w:name w:val="EstiloCorreo687"/>
    <w:uiPriority w:val="99"/>
    <w:semiHidden/>
    <w:rsid w:val="00391F75"/>
    <w:rPr>
      <w:rFonts w:ascii="Arial" w:hAnsi="Arial" w:cs="Arial"/>
      <w:color w:val="000080"/>
      <w:sz w:val="20"/>
      <w:szCs w:val="20"/>
    </w:rPr>
  </w:style>
  <w:style w:type="character" w:customStyle="1" w:styleId="EstiloCorreo688">
    <w:name w:val="EstiloCorreo688"/>
    <w:uiPriority w:val="99"/>
    <w:semiHidden/>
    <w:rsid w:val="00391F75"/>
    <w:rPr>
      <w:rFonts w:ascii="Arial" w:hAnsi="Arial" w:cs="Arial"/>
      <w:color w:val="000080"/>
      <w:sz w:val="20"/>
      <w:szCs w:val="20"/>
    </w:rPr>
  </w:style>
  <w:style w:type="character" w:customStyle="1" w:styleId="EstiloCorreo689">
    <w:name w:val="EstiloCorreo689"/>
    <w:uiPriority w:val="99"/>
    <w:semiHidden/>
    <w:rsid w:val="00391F75"/>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391F75"/>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391F75"/>
    <w:rPr>
      <w:rFonts w:ascii="Arial" w:hAnsi="Arial" w:cs="Arial"/>
      <w:color w:val="000080"/>
      <w:sz w:val="20"/>
      <w:szCs w:val="20"/>
    </w:rPr>
  </w:style>
  <w:style w:type="character" w:customStyle="1" w:styleId="EstiloCorreo692">
    <w:name w:val="EstiloCorreo692"/>
    <w:uiPriority w:val="99"/>
    <w:semiHidden/>
    <w:rsid w:val="00391F75"/>
    <w:rPr>
      <w:rFonts w:ascii="Arial" w:hAnsi="Arial" w:cs="Arial"/>
      <w:color w:val="000080"/>
      <w:sz w:val="20"/>
      <w:szCs w:val="20"/>
    </w:rPr>
  </w:style>
  <w:style w:type="character" w:customStyle="1" w:styleId="EstiloCorreo693">
    <w:name w:val="EstiloCorreo693"/>
    <w:uiPriority w:val="99"/>
    <w:semiHidden/>
    <w:rsid w:val="00391F75"/>
    <w:rPr>
      <w:rFonts w:ascii="Arial" w:hAnsi="Arial" w:cs="Arial"/>
      <w:color w:val="000080"/>
      <w:sz w:val="20"/>
      <w:szCs w:val="20"/>
    </w:rPr>
  </w:style>
  <w:style w:type="character" w:customStyle="1" w:styleId="EstiloCorreo694">
    <w:name w:val="EstiloCorreo694"/>
    <w:uiPriority w:val="99"/>
    <w:semiHidden/>
    <w:rsid w:val="00391F75"/>
    <w:rPr>
      <w:rFonts w:ascii="Arial" w:hAnsi="Arial" w:cs="Arial"/>
      <w:color w:val="000080"/>
      <w:sz w:val="20"/>
      <w:szCs w:val="20"/>
    </w:rPr>
  </w:style>
  <w:style w:type="character" w:customStyle="1" w:styleId="EstiloCorreo695">
    <w:name w:val="EstiloCorreo695"/>
    <w:semiHidden/>
    <w:rsid w:val="00391F75"/>
    <w:rPr>
      <w:rFonts w:ascii="Century Gothic" w:hAnsi="Century Gothic" w:cs="Times New Roman"/>
      <w:color w:val="0000FF"/>
      <w:sz w:val="20"/>
      <w:szCs w:val="20"/>
      <w:u w:val="none"/>
      <w:effect w:val="none"/>
    </w:rPr>
  </w:style>
  <w:style w:type="character" w:customStyle="1" w:styleId="EstiloCorreo696">
    <w:name w:val="EstiloCorreo696"/>
    <w:semiHidden/>
    <w:rsid w:val="00391F75"/>
    <w:rPr>
      <w:rFonts w:ascii="Arial" w:hAnsi="Arial" w:cs="Arial"/>
      <w:color w:val="000080"/>
      <w:sz w:val="20"/>
      <w:szCs w:val="20"/>
    </w:rPr>
  </w:style>
  <w:style w:type="character" w:customStyle="1" w:styleId="EstiloCorreo697">
    <w:name w:val="EstiloCorreo697"/>
    <w:semiHidden/>
    <w:rsid w:val="00391F75"/>
    <w:rPr>
      <w:rFonts w:ascii="Arial" w:hAnsi="Arial" w:cs="Arial"/>
      <w:color w:val="000080"/>
      <w:sz w:val="20"/>
      <w:szCs w:val="20"/>
    </w:rPr>
  </w:style>
  <w:style w:type="character" w:customStyle="1" w:styleId="EstiloCorreo698">
    <w:name w:val="EstiloCorreo698"/>
    <w:semiHidden/>
    <w:rsid w:val="00391F75"/>
    <w:rPr>
      <w:rFonts w:ascii="Century Gothic" w:hAnsi="Century Gothic" w:cs="Times New Roman"/>
      <w:color w:val="0000FF"/>
      <w:sz w:val="20"/>
      <w:szCs w:val="20"/>
      <w:u w:val="none"/>
      <w:effect w:val="none"/>
    </w:rPr>
  </w:style>
  <w:style w:type="character" w:customStyle="1" w:styleId="EstiloCorreo699">
    <w:name w:val="EstiloCorreo699"/>
    <w:semiHidden/>
    <w:rsid w:val="00391F75"/>
    <w:rPr>
      <w:rFonts w:ascii="Century Gothic" w:hAnsi="Century Gothic" w:cs="Times New Roman"/>
      <w:color w:val="0000FF"/>
      <w:sz w:val="20"/>
      <w:szCs w:val="20"/>
      <w:u w:val="none"/>
      <w:effect w:val="none"/>
    </w:rPr>
  </w:style>
  <w:style w:type="character" w:customStyle="1" w:styleId="EstiloCorreo700">
    <w:name w:val="EstiloCorreo700"/>
    <w:semiHidden/>
    <w:rsid w:val="00391F75"/>
    <w:rPr>
      <w:rFonts w:ascii="Arial" w:hAnsi="Arial" w:cs="Arial"/>
      <w:color w:val="000080"/>
      <w:sz w:val="20"/>
      <w:szCs w:val="20"/>
    </w:rPr>
  </w:style>
  <w:style w:type="character" w:customStyle="1" w:styleId="EstiloCorreo701">
    <w:name w:val="EstiloCorreo701"/>
    <w:semiHidden/>
    <w:rsid w:val="00391F75"/>
    <w:rPr>
      <w:rFonts w:ascii="Arial" w:hAnsi="Arial" w:cs="Arial"/>
      <w:color w:val="000080"/>
      <w:sz w:val="20"/>
      <w:szCs w:val="20"/>
    </w:rPr>
  </w:style>
  <w:style w:type="character" w:customStyle="1" w:styleId="EstiloCorreo702">
    <w:name w:val="EstiloCorreo702"/>
    <w:semiHidden/>
    <w:rsid w:val="00391F75"/>
    <w:rPr>
      <w:rFonts w:ascii="Arial" w:hAnsi="Arial" w:cs="Arial"/>
      <w:color w:val="000080"/>
      <w:sz w:val="20"/>
      <w:szCs w:val="20"/>
    </w:rPr>
  </w:style>
  <w:style w:type="character" w:customStyle="1" w:styleId="EstiloCorreo703">
    <w:name w:val="EstiloCorreo703"/>
    <w:semiHidden/>
    <w:rsid w:val="00391F75"/>
    <w:rPr>
      <w:rFonts w:ascii="Arial" w:hAnsi="Arial" w:cs="Arial"/>
      <w:color w:val="000080"/>
      <w:sz w:val="20"/>
      <w:szCs w:val="20"/>
    </w:rPr>
  </w:style>
  <w:style w:type="character" w:customStyle="1" w:styleId="EstiloCorreo704">
    <w:name w:val="EstiloCorreo704"/>
    <w:semiHidden/>
    <w:rsid w:val="00391F75"/>
    <w:rPr>
      <w:rFonts w:ascii="Century Gothic" w:hAnsi="Century Gothic" w:cs="Times New Roman"/>
      <w:color w:val="0000FF"/>
      <w:sz w:val="20"/>
      <w:szCs w:val="20"/>
      <w:u w:val="none"/>
      <w:effect w:val="none"/>
    </w:rPr>
  </w:style>
  <w:style w:type="character" w:customStyle="1" w:styleId="EstiloCorreo705">
    <w:name w:val="EstiloCorreo705"/>
    <w:semiHidden/>
    <w:rsid w:val="00391F75"/>
    <w:rPr>
      <w:rFonts w:ascii="Arial" w:hAnsi="Arial" w:cs="Arial"/>
      <w:color w:val="000080"/>
      <w:sz w:val="20"/>
      <w:szCs w:val="20"/>
    </w:rPr>
  </w:style>
  <w:style w:type="character" w:customStyle="1" w:styleId="EstiloCorreo706">
    <w:name w:val="EstiloCorreo706"/>
    <w:semiHidden/>
    <w:rsid w:val="00391F75"/>
    <w:rPr>
      <w:rFonts w:ascii="Arial" w:hAnsi="Arial" w:cs="Arial"/>
      <w:color w:val="000080"/>
      <w:sz w:val="20"/>
      <w:szCs w:val="20"/>
    </w:rPr>
  </w:style>
  <w:style w:type="character" w:customStyle="1" w:styleId="EstiloCorreo707">
    <w:name w:val="EstiloCorreo707"/>
    <w:semiHidden/>
    <w:rsid w:val="00391F75"/>
    <w:rPr>
      <w:rFonts w:ascii="Century Gothic" w:hAnsi="Century Gothic" w:cs="Times New Roman"/>
      <w:color w:val="0000FF"/>
      <w:sz w:val="20"/>
      <w:szCs w:val="20"/>
      <w:u w:val="none"/>
      <w:effect w:val="none"/>
    </w:rPr>
  </w:style>
  <w:style w:type="character" w:customStyle="1" w:styleId="EstiloCorreo708">
    <w:name w:val="EstiloCorreo708"/>
    <w:semiHidden/>
    <w:rsid w:val="00391F75"/>
    <w:rPr>
      <w:rFonts w:ascii="Century Gothic" w:hAnsi="Century Gothic" w:cs="Times New Roman"/>
      <w:color w:val="0000FF"/>
      <w:sz w:val="20"/>
      <w:szCs w:val="20"/>
      <w:u w:val="none"/>
      <w:effect w:val="none"/>
    </w:rPr>
  </w:style>
  <w:style w:type="character" w:customStyle="1" w:styleId="EstiloCorreo709">
    <w:name w:val="EstiloCorreo709"/>
    <w:semiHidden/>
    <w:rsid w:val="00391F75"/>
    <w:rPr>
      <w:rFonts w:ascii="Arial" w:hAnsi="Arial" w:cs="Arial"/>
      <w:color w:val="000080"/>
      <w:sz w:val="20"/>
      <w:szCs w:val="20"/>
    </w:rPr>
  </w:style>
  <w:style w:type="character" w:customStyle="1" w:styleId="EstiloCorreo710">
    <w:name w:val="EstiloCorreo710"/>
    <w:semiHidden/>
    <w:rsid w:val="00391F75"/>
    <w:rPr>
      <w:rFonts w:ascii="Arial" w:hAnsi="Arial" w:cs="Arial"/>
      <w:color w:val="000080"/>
      <w:sz w:val="20"/>
      <w:szCs w:val="20"/>
    </w:rPr>
  </w:style>
  <w:style w:type="character" w:customStyle="1" w:styleId="EstiloCorreo711">
    <w:name w:val="EstiloCorreo711"/>
    <w:semiHidden/>
    <w:rsid w:val="00391F75"/>
    <w:rPr>
      <w:rFonts w:ascii="Arial" w:hAnsi="Arial" w:cs="Arial"/>
      <w:color w:val="000080"/>
      <w:sz w:val="20"/>
      <w:szCs w:val="20"/>
    </w:rPr>
  </w:style>
  <w:style w:type="character" w:customStyle="1" w:styleId="EstiloCorreo712">
    <w:name w:val="EstiloCorreo712"/>
    <w:semiHidden/>
    <w:rsid w:val="00391F75"/>
    <w:rPr>
      <w:rFonts w:ascii="Arial" w:hAnsi="Arial" w:cs="Arial"/>
      <w:color w:val="000080"/>
      <w:sz w:val="20"/>
      <w:szCs w:val="20"/>
    </w:rPr>
  </w:style>
  <w:style w:type="character" w:customStyle="1" w:styleId="EstiloCorreo713">
    <w:name w:val="EstiloCorreo713"/>
    <w:semiHidden/>
    <w:rsid w:val="00391F75"/>
    <w:rPr>
      <w:rFonts w:ascii="Arial" w:hAnsi="Arial" w:cs="Arial"/>
      <w:color w:val="000080"/>
      <w:sz w:val="20"/>
      <w:szCs w:val="20"/>
    </w:rPr>
  </w:style>
  <w:style w:type="character" w:customStyle="1" w:styleId="EstiloCorreo714">
    <w:name w:val="EstiloCorreo714"/>
    <w:semiHidden/>
    <w:rsid w:val="00391F75"/>
    <w:rPr>
      <w:rFonts w:ascii="Arial" w:hAnsi="Arial" w:cs="Arial"/>
      <w:color w:val="000080"/>
      <w:sz w:val="20"/>
      <w:szCs w:val="20"/>
    </w:rPr>
  </w:style>
  <w:style w:type="character" w:customStyle="1" w:styleId="EstiloCorreo715">
    <w:name w:val="EstiloCorreo715"/>
    <w:semiHidden/>
    <w:rsid w:val="00391F75"/>
    <w:rPr>
      <w:rFonts w:ascii="Arial" w:hAnsi="Arial" w:cs="Arial"/>
      <w:color w:val="000080"/>
      <w:sz w:val="20"/>
      <w:szCs w:val="20"/>
    </w:rPr>
  </w:style>
  <w:style w:type="character" w:customStyle="1" w:styleId="EstiloCorreo716">
    <w:name w:val="EstiloCorreo716"/>
    <w:semiHidden/>
    <w:rsid w:val="00391F75"/>
    <w:rPr>
      <w:rFonts w:ascii="Century Gothic" w:hAnsi="Century Gothic" w:cs="Times New Roman"/>
      <w:color w:val="0000FF"/>
      <w:sz w:val="20"/>
      <w:szCs w:val="20"/>
      <w:u w:val="none"/>
      <w:effect w:val="none"/>
    </w:rPr>
  </w:style>
  <w:style w:type="character" w:customStyle="1" w:styleId="EstiloCorreo717">
    <w:name w:val="EstiloCorreo717"/>
    <w:semiHidden/>
    <w:rsid w:val="00391F75"/>
    <w:rPr>
      <w:rFonts w:ascii="Century Gothic" w:hAnsi="Century Gothic" w:cs="Times New Roman"/>
      <w:color w:val="0000FF"/>
      <w:sz w:val="20"/>
      <w:szCs w:val="20"/>
      <w:u w:val="none"/>
      <w:effect w:val="none"/>
    </w:rPr>
  </w:style>
  <w:style w:type="character" w:customStyle="1" w:styleId="EstiloCorreo718">
    <w:name w:val="EstiloCorreo718"/>
    <w:semiHidden/>
    <w:rsid w:val="00391F75"/>
    <w:rPr>
      <w:rFonts w:ascii="Arial" w:hAnsi="Arial" w:cs="Arial"/>
      <w:color w:val="000080"/>
      <w:sz w:val="20"/>
      <w:szCs w:val="20"/>
    </w:rPr>
  </w:style>
  <w:style w:type="character" w:customStyle="1" w:styleId="EstiloCorreo719">
    <w:name w:val="EstiloCorreo719"/>
    <w:semiHidden/>
    <w:rsid w:val="00391F75"/>
    <w:rPr>
      <w:rFonts w:ascii="Arial" w:hAnsi="Arial" w:cs="Arial"/>
      <w:color w:val="000080"/>
      <w:sz w:val="20"/>
      <w:szCs w:val="20"/>
    </w:rPr>
  </w:style>
  <w:style w:type="character" w:customStyle="1" w:styleId="EstiloCorreo720">
    <w:name w:val="EstiloCorreo720"/>
    <w:semiHidden/>
    <w:rsid w:val="00391F75"/>
    <w:rPr>
      <w:rFonts w:ascii="Arial" w:hAnsi="Arial" w:cs="Arial"/>
      <w:color w:val="000080"/>
      <w:sz w:val="20"/>
      <w:szCs w:val="20"/>
    </w:rPr>
  </w:style>
  <w:style w:type="character" w:customStyle="1" w:styleId="EstiloCorreo721">
    <w:name w:val="EstiloCorreo721"/>
    <w:semiHidden/>
    <w:rsid w:val="00391F75"/>
    <w:rPr>
      <w:rFonts w:ascii="Arial" w:hAnsi="Arial" w:cs="Arial"/>
      <w:color w:val="000080"/>
      <w:sz w:val="20"/>
      <w:szCs w:val="20"/>
    </w:rPr>
  </w:style>
  <w:style w:type="character" w:customStyle="1" w:styleId="EstiloCorreo722">
    <w:name w:val="EstiloCorreo722"/>
    <w:semiHidden/>
    <w:rsid w:val="00391F75"/>
    <w:rPr>
      <w:rFonts w:ascii="Century Gothic" w:hAnsi="Century Gothic" w:cs="Times New Roman"/>
      <w:color w:val="0000FF"/>
      <w:sz w:val="20"/>
      <w:szCs w:val="20"/>
      <w:u w:val="none"/>
      <w:effect w:val="none"/>
    </w:rPr>
  </w:style>
  <w:style w:type="character" w:customStyle="1" w:styleId="EstiloCorreo723">
    <w:name w:val="EstiloCorreo723"/>
    <w:semiHidden/>
    <w:rsid w:val="00391F75"/>
    <w:rPr>
      <w:rFonts w:ascii="Arial" w:hAnsi="Arial" w:cs="Arial"/>
      <w:color w:val="000080"/>
      <w:sz w:val="20"/>
      <w:szCs w:val="20"/>
    </w:rPr>
  </w:style>
  <w:style w:type="character" w:customStyle="1" w:styleId="EstiloCorreo724">
    <w:name w:val="EstiloCorreo724"/>
    <w:semiHidden/>
    <w:rsid w:val="00391F75"/>
    <w:rPr>
      <w:rFonts w:ascii="Arial" w:hAnsi="Arial" w:cs="Arial"/>
      <w:color w:val="000080"/>
      <w:sz w:val="20"/>
      <w:szCs w:val="20"/>
    </w:rPr>
  </w:style>
  <w:style w:type="character" w:customStyle="1" w:styleId="EstiloCorreo725">
    <w:name w:val="EstiloCorreo725"/>
    <w:semiHidden/>
    <w:rsid w:val="00391F75"/>
    <w:rPr>
      <w:rFonts w:ascii="Century Gothic" w:hAnsi="Century Gothic" w:cs="Times New Roman"/>
      <w:color w:val="0000FF"/>
      <w:sz w:val="20"/>
      <w:szCs w:val="20"/>
      <w:u w:val="none"/>
      <w:effect w:val="none"/>
    </w:rPr>
  </w:style>
  <w:style w:type="character" w:customStyle="1" w:styleId="EstiloCorreo726">
    <w:name w:val="EstiloCorreo726"/>
    <w:semiHidden/>
    <w:rsid w:val="00391F75"/>
    <w:rPr>
      <w:rFonts w:ascii="Century Gothic" w:hAnsi="Century Gothic" w:cs="Times New Roman"/>
      <w:color w:val="0000FF"/>
      <w:sz w:val="20"/>
      <w:szCs w:val="20"/>
      <w:u w:val="none"/>
      <w:effect w:val="none"/>
    </w:rPr>
  </w:style>
  <w:style w:type="character" w:customStyle="1" w:styleId="EstiloCorreo727">
    <w:name w:val="EstiloCorreo727"/>
    <w:semiHidden/>
    <w:rsid w:val="00391F75"/>
    <w:rPr>
      <w:rFonts w:ascii="Arial" w:hAnsi="Arial" w:cs="Arial"/>
      <w:color w:val="000080"/>
      <w:sz w:val="20"/>
      <w:szCs w:val="20"/>
    </w:rPr>
  </w:style>
  <w:style w:type="character" w:customStyle="1" w:styleId="EstiloCorreo728">
    <w:name w:val="EstiloCorreo728"/>
    <w:semiHidden/>
    <w:rsid w:val="00391F75"/>
    <w:rPr>
      <w:rFonts w:ascii="Arial" w:hAnsi="Arial" w:cs="Arial"/>
      <w:color w:val="000080"/>
      <w:sz w:val="20"/>
      <w:szCs w:val="20"/>
    </w:rPr>
  </w:style>
  <w:style w:type="character" w:customStyle="1" w:styleId="EstiloCorreo729">
    <w:name w:val="EstiloCorreo729"/>
    <w:semiHidden/>
    <w:rsid w:val="00391F75"/>
    <w:rPr>
      <w:rFonts w:ascii="Arial" w:hAnsi="Arial" w:cs="Arial"/>
      <w:color w:val="000080"/>
      <w:sz w:val="20"/>
      <w:szCs w:val="20"/>
    </w:rPr>
  </w:style>
  <w:style w:type="character" w:customStyle="1" w:styleId="EstiloCorreo730">
    <w:name w:val="EstiloCorreo730"/>
    <w:semiHidden/>
    <w:rsid w:val="00391F75"/>
    <w:rPr>
      <w:rFonts w:ascii="Arial" w:hAnsi="Arial" w:cs="Arial"/>
      <w:color w:val="000080"/>
      <w:sz w:val="20"/>
      <w:szCs w:val="20"/>
    </w:rPr>
  </w:style>
  <w:style w:type="character" w:customStyle="1" w:styleId="EstiloCorreo731">
    <w:name w:val="EstiloCorreo731"/>
    <w:semiHidden/>
    <w:rsid w:val="00391F75"/>
    <w:rPr>
      <w:rFonts w:ascii="Century Gothic" w:hAnsi="Century Gothic" w:cs="Times New Roman"/>
      <w:color w:val="0000FF"/>
      <w:sz w:val="20"/>
      <w:szCs w:val="20"/>
      <w:u w:val="none"/>
      <w:effect w:val="none"/>
    </w:rPr>
  </w:style>
  <w:style w:type="character" w:customStyle="1" w:styleId="EstiloCorreo732">
    <w:name w:val="EstiloCorreo732"/>
    <w:semiHidden/>
    <w:rsid w:val="00391F75"/>
    <w:rPr>
      <w:rFonts w:ascii="Arial" w:hAnsi="Arial" w:cs="Arial"/>
      <w:color w:val="000080"/>
      <w:sz w:val="20"/>
      <w:szCs w:val="20"/>
    </w:rPr>
  </w:style>
  <w:style w:type="character" w:customStyle="1" w:styleId="EstiloCorreo733">
    <w:name w:val="EstiloCorreo733"/>
    <w:semiHidden/>
    <w:rsid w:val="00391F75"/>
    <w:rPr>
      <w:rFonts w:ascii="Arial" w:hAnsi="Arial" w:cs="Arial"/>
      <w:color w:val="000080"/>
      <w:sz w:val="20"/>
      <w:szCs w:val="20"/>
    </w:rPr>
  </w:style>
  <w:style w:type="character" w:customStyle="1" w:styleId="EstiloCorreo734">
    <w:name w:val="EstiloCorreo734"/>
    <w:semiHidden/>
    <w:rsid w:val="00391F75"/>
    <w:rPr>
      <w:rFonts w:ascii="Century Gothic" w:hAnsi="Century Gothic" w:cs="Times New Roman"/>
      <w:color w:val="0000FF"/>
      <w:sz w:val="20"/>
      <w:szCs w:val="20"/>
      <w:u w:val="none"/>
      <w:effect w:val="none"/>
    </w:rPr>
  </w:style>
  <w:style w:type="character" w:customStyle="1" w:styleId="EstiloCorreo735">
    <w:name w:val="EstiloCorreo735"/>
    <w:semiHidden/>
    <w:rsid w:val="00391F75"/>
    <w:rPr>
      <w:rFonts w:ascii="Century Gothic" w:hAnsi="Century Gothic" w:cs="Times New Roman"/>
      <w:color w:val="0000FF"/>
      <w:sz w:val="20"/>
      <w:szCs w:val="20"/>
      <w:u w:val="none"/>
      <w:effect w:val="none"/>
    </w:rPr>
  </w:style>
  <w:style w:type="character" w:customStyle="1" w:styleId="EstiloCorreo736">
    <w:name w:val="EstiloCorreo736"/>
    <w:semiHidden/>
    <w:rsid w:val="00391F75"/>
    <w:rPr>
      <w:rFonts w:ascii="Arial" w:hAnsi="Arial" w:cs="Arial"/>
      <w:color w:val="000080"/>
      <w:sz w:val="20"/>
      <w:szCs w:val="20"/>
    </w:rPr>
  </w:style>
  <w:style w:type="character" w:customStyle="1" w:styleId="EstiloCorreo737">
    <w:name w:val="EstiloCorreo737"/>
    <w:semiHidden/>
    <w:rsid w:val="00391F75"/>
    <w:rPr>
      <w:rFonts w:ascii="Arial" w:hAnsi="Arial" w:cs="Arial"/>
      <w:color w:val="000080"/>
      <w:sz w:val="20"/>
      <w:szCs w:val="20"/>
    </w:rPr>
  </w:style>
  <w:style w:type="character" w:customStyle="1" w:styleId="EstiloCorreo738">
    <w:name w:val="EstiloCorreo738"/>
    <w:semiHidden/>
    <w:rsid w:val="00391F75"/>
    <w:rPr>
      <w:rFonts w:ascii="Arial" w:hAnsi="Arial" w:cs="Arial"/>
      <w:color w:val="000080"/>
      <w:sz w:val="20"/>
      <w:szCs w:val="20"/>
    </w:rPr>
  </w:style>
  <w:style w:type="character" w:customStyle="1" w:styleId="EstiloCorreo739">
    <w:name w:val="EstiloCorreo739"/>
    <w:semiHidden/>
    <w:rsid w:val="00391F75"/>
    <w:rPr>
      <w:rFonts w:ascii="Arial" w:hAnsi="Arial" w:cs="Arial"/>
      <w:color w:val="000080"/>
      <w:sz w:val="20"/>
      <w:szCs w:val="20"/>
    </w:rPr>
  </w:style>
  <w:style w:type="character" w:customStyle="1" w:styleId="EstiloCorreo740">
    <w:name w:val="EstiloCorreo740"/>
    <w:semiHidden/>
    <w:rsid w:val="00391F75"/>
    <w:rPr>
      <w:rFonts w:ascii="Century Gothic" w:hAnsi="Century Gothic" w:cs="Times New Roman"/>
      <w:color w:val="0000FF"/>
      <w:sz w:val="20"/>
      <w:szCs w:val="20"/>
      <w:u w:val="none"/>
      <w:effect w:val="none"/>
    </w:rPr>
  </w:style>
  <w:style w:type="character" w:customStyle="1" w:styleId="EstiloCorreo741">
    <w:name w:val="EstiloCorreo741"/>
    <w:semiHidden/>
    <w:rsid w:val="00391F75"/>
    <w:rPr>
      <w:rFonts w:ascii="Arial" w:hAnsi="Arial" w:cs="Arial"/>
      <w:color w:val="000080"/>
      <w:sz w:val="20"/>
      <w:szCs w:val="20"/>
    </w:rPr>
  </w:style>
  <w:style w:type="character" w:customStyle="1" w:styleId="EstiloCorreo742">
    <w:name w:val="EstiloCorreo742"/>
    <w:semiHidden/>
    <w:rsid w:val="00391F75"/>
    <w:rPr>
      <w:rFonts w:ascii="Arial" w:hAnsi="Arial" w:cs="Arial"/>
      <w:color w:val="000080"/>
      <w:sz w:val="20"/>
      <w:szCs w:val="20"/>
    </w:rPr>
  </w:style>
  <w:style w:type="character" w:customStyle="1" w:styleId="EstiloCorreo743">
    <w:name w:val="EstiloCorreo743"/>
    <w:semiHidden/>
    <w:rsid w:val="00391F75"/>
    <w:rPr>
      <w:rFonts w:ascii="Century Gothic" w:hAnsi="Century Gothic" w:cs="Times New Roman"/>
      <w:color w:val="0000FF"/>
      <w:sz w:val="20"/>
      <w:szCs w:val="20"/>
      <w:u w:val="none"/>
      <w:effect w:val="none"/>
    </w:rPr>
  </w:style>
  <w:style w:type="character" w:customStyle="1" w:styleId="EstiloCorreo744">
    <w:name w:val="EstiloCorreo744"/>
    <w:semiHidden/>
    <w:rsid w:val="00391F75"/>
    <w:rPr>
      <w:rFonts w:ascii="Century Gothic" w:hAnsi="Century Gothic" w:cs="Times New Roman"/>
      <w:color w:val="0000FF"/>
      <w:sz w:val="20"/>
      <w:szCs w:val="20"/>
      <w:u w:val="none"/>
      <w:effect w:val="none"/>
    </w:rPr>
  </w:style>
  <w:style w:type="character" w:customStyle="1" w:styleId="EstiloCorreo745">
    <w:name w:val="EstiloCorreo745"/>
    <w:semiHidden/>
    <w:rsid w:val="00391F75"/>
    <w:rPr>
      <w:rFonts w:ascii="Arial" w:hAnsi="Arial" w:cs="Arial"/>
      <w:color w:val="000080"/>
      <w:sz w:val="20"/>
      <w:szCs w:val="20"/>
    </w:rPr>
  </w:style>
  <w:style w:type="character" w:customStyle="1" w:styleId="EstiloCorreo746">
    <w:name w:val="EstiloCorreo746"/>
    <w:semiHidden/>
    <w:rsid w:val="00391F75"/>
    <w:rPr>
      <w:rFonts w:ascii="Arial" w:hAnsi="Arial" w:cs="Arial"/>
      <w:color w:val="000080"/>
      <w:sz w:val="20"/>
      <w:szCs w:val="20"/>
    </w:rPr>
  </w:style>
  <w:style w:type="character" w:customStyle="1" w:styleId="EstiloCorreo747">
    <w:name w:val="EstiloCorreo747"/>
    <w:semiHidden/>
    <w:rsid w:val="00391F75"/>
    <w:rPr>
      <w:rFonts w:ascii="Arial" w:hAnsi="Arial" w:cs="Arial"/>
      <w:color w:val="000080"/>
      <w:sz w:val="20"/>
      <w:szCs w:val="20"/>
    </w:rPr>
  </w:style>
  <w:style w:type="character" w:customStyle="1" w:styleId="EstiloCorreo748">
    <w:name w:val="EstiloCorreo748"/>
    <w:semiHidden/>
    <w:rsid w:val="00391F75"/>
    <w:rPr>
      <w:rFonts w:ascii="Arial" w:hAnsi="Arial" w:cs="Arial"/>
      <w:color w:val="000080"/>
      <w:sz w:val="20"/>
      <w:szCs w:val="20"/>
    </w:rPr>
  </w:style>
  <w:style w:type="character" w:customStyle="1" w:styleId="EstiloCorreo749">
    <w:name w:val="EstiloCorreo749"/>
    <w:semiHidden/>
    <w:rsid w:val="00391F75"/>
    <w:rPr>
      <w:rFonts w:ascii="Century Gothic" w:hAnsi="Century Gothic" w:cs="Times New Roman"/>
      <w:color w:val="0000FF"/>
      <w:sz w:val="20"/>
      <w:szCs w:val="20"/>
      <w:u w:val="none"/>
      <w:effect w:val="none"/>
    </w:rPr>
  </w:style>
  <w:style w:type="character" w:customStyle="1" w:styleId="EstiloCorreo750">
    <w:name w:val="EstiloCorreo750"/>
    <w:semiHidden/>
    <w:rsid w:val="00391F75"/>
    <w:rPr>
      <w:rFonts w:ascii="Arial" w:hAnsi="Arial" w:cs="Arial"/>
      <w:color w:val="000080"/>
      <w:sz w:val="20"/>
      <w:szCs w:val="20"/>
    </w:rPr>
  </w:style>
  <w:style w:type="character" w:customStyle="1" w:styleId="EstiloCorreo751">
    <w:name w:val="EstiloCorreo751"/>
    <w:semiHidden/>
    <w:rsid w:val="00391F75"/>
    <w:rPr>
      <w:rFonts w:ascii="Century Gothic" w:hAnsi="Century Gothic" w:cs="Times New Roman"/>
      <w:color w:val="0000FF"/>
      <w:sz w:val="20"/>
      <w:szCs w:val="20"/>
      <w:u w:val="none"/>
      <w:effect w:val="none"/>
    </w:rPr>
  </w:style>
  <w:style w:type="character" w:customStyle="1" w:styleId="EstiloCorreo752">
    <w:name w:val="EstiloCorreo752"/>
    <w:semiHidden/>
    <w:rsid w:val="00391F75"/>
    <w:rPr>
      <w:rFonts w:ascii="Century Gothic" w:hAnsi="Century Gothic" w:cs="Times New Roman"/>
      <w:color w:val="0000FF"/>
      <w:sz w:val="20"/>
      <w:szCs w:val="20"/>
      <w:u w:val="none"/>
      <w:effect w:val="none"/>
    </w:rPr>
  </w:style>
  <w:style w:type="character" w:customStyle="1" w:styleId="EstiloCorreo753">
    <w:name w:val="EstiloCorreo753"/>
    <w:semiHidden/>
    <w:rsid w:val="00391F75"/>
    <w:rPr>
      <w:rFonts w:ascii="Arial" w:hAnsi="Arial" w:cs="Arial"/>
      <w:color w:val="000080"/>
      <w:sz w:val="20"/>
      <w:szCs w:val="20"/>
    </w:rPr>
  </w:style>
  <w:style w:type="character" w:customStyle="1" w:styleId="EstiloCorreo754">
    <w:name w:val="EstiloCorreo754"/>
    <w:semiHidden/>
    <w:rsid w:val="00391F75"/>
    <w:rPr>
      <w:rFonts w:ascii="Arial" w:hAnsi="Arial" w:cs="Arial"/>
      <w:color w:val="000080"/>
      <w:sz w:val="20"/>
      <w:szCs w:val="20"/>
    </w:rPr>
  </w:style>
  <w:style w:type="character" w:customStyle="1" w:styleId="EstiloCorreo755">
    <w:name w:val="EstiloCorreo755"/>
    <w:semiHidden/>
    <w:rsid w:val="00391F75"/>
    <w:rPr>
      <w:rFonts w:ascii="Arial" w:hAnsi="Arial" w:cs="Arial"/>
      <w:color w:val="000080"/>
      <w:sz w:val="20"/>
      <w:szCs w:val="20"/>
    </w:rPr>
  </w:style>
  <w:style w:type="character" w:customStyle="1" w:styleId="EstiloCorreo756">
    <w:name w:val="EstiloCorreo756"/>
    <w:uiPriority w:val="99"/>
    <w:semiHidden/>
    <w:rsid w:val="00391F75"/>
    <w:rPr>
      <w:rFonts w:ascii="Arial" w:hAnsi="Arial" w:cs="Arial"/>
      <w:color w:val="000080"/>
      <w:sz w:val="20"/>
      <w:szCs w:val="20"/>
    </w:rPr>
  </w:style>
  <w:style w:type="character" w:customStyle="1" w:styleId="EstiloCorreo757">
    <w:name w:val="EstiloCorreo757"/>
    <w:semiHidden/>
    <w:rsid w:val="00391F75"/>
    <w:rPr>
      <w:rFonts w:ascii="Arial" w:hAnsi="Arial" w:cs="Arial"/>
      <w:color w:val="000080"/>
      <w:sz w:val="20"/>
      <w:szCs w:val="20"/>
    </w:rPr>
  </w:style>
  <w:style w:type="character" w:customStyle="1" w:styleId="EstiloCorreo758">
    <w:name w:val="EstiloCorreo758"/>
    <w:semiHidden/>
    <w:rsid w:val="00391F75"/>
    <w:rPr>
      <w:rFonts w:ascii="Arial" w:hAnsi="Arial" w:cs="Arial"/>
      <w:color w:val="000080"/>
      <w:sz w:val="20"/>
      <w:szCs w:val="20"/>
    </w:rPr>
  </w:style>
  <w:style w:type="character" w:customStyle="1" w:styleId="EstiloCorreo759">
    <w:name w:val="EstiloCorreo759"/>
    <w:semiHidden/>
    <w:rsid w:val="00391F75"/>
    <w:rPr>
      <w:rFonts w:ascii="Century Gothic" w:hAnsi="Century Gothic" w:cs="Times New Roman"/>
      <w:color w:val="0000FF"/>
      <w:sz w:val="20"/>
      <w:szCs w:val="20"/>
      <w:u w:val="none"/>
      <w:effect w:val="none"/>
    </w:rPr>
  </w:style>
  <w:style w:type="character" w:customStyle="1" w:styleId="EstiloCorreo760">
    <w:name w:val="EstiloCorreo760"/>
    <w:semiHidden/>
    <w:rsid w:val="00391F75"/>
    <w:rPr>
      <w:rFonts w:ascii="Century Gothic" w:hAnsi="Century Gothic" w:cs="Times New Roman"/>
      <w:color w:val="0000FF"/>
      <w:sz w:val="20"/>
      <w:szCs w:val="20"/>
      <w:u w:val="none"/>
      <w:effect w:val="none"/>
    </w:rPr>
  </w:style>
  <w:style w:type="character" w:customStyle="1" w:styleId="EstiloCorreo761">
    <w:name w:val="EstiloCorreo761"/>
    <w:semiHidden/>
    <w:rsid w:val="00391F75"/>
    <w:rPr>
      <w:rFonts w:ascii="Arial" w:hAnsi="Arial" w:cs="Arial"/>
      <w:color w:val="000080"/>
      <w:sz w:val="20"/>
      <w:szCs w:val="20"/>
    </w:rPr>
  </w:style>
  <w:style w:type="character" w:customStyle="1" w:styleId="EstiloCorreo762">
    <w:name w:val="EstiloCorreo762"/>
    <w:semiHidden/>
    <w:rsid w:val="00391F75"/>
    <w:rPr>
      <w:rFonts w:ascii="Arial" w:hAnsi="Arial" w:cs="Arial"/>
      <w:color w:val="000080"/>
      <w:sz w:val="20"/>
      <w:szCs w:val="20"/>
    </w:rPr>
  </w:style>
  <w:style w:type="character" w:customStyle="1" w:styleId="EstiloCorreo763">
    <w:name w:val="EstiloCorreo763"/>
    <w:semiHidden/>
    <w:rsid w:val="00391F75"/>
    <w:rPr>
      <w:rFonts w:ascii="Arial" w:hAnsi="Arial" w:cs="Arial"/>
      <w:color w:val="000080"/>
      <w:sz w:val="20"/>
      <w:szCs w:val="20"/>
    </w:rPr>
  </w:style>
  <w:style w:type="character" w:customStyle="1" w:styleId="EstiloCorreo764">
    <w:name w:val="EstiloCorreo764"/>
    <w:semiHidden/>
    <w:rsid w:val="00391F75"/>
    <w:rPr>
      <w:rFonts w:ascii="Arial" w:hAnsi="Arial" w:cs="Arial"/>
      <w:color w:val="000080"/>
      <w:sz w:val="20"/>
      <w:szCs w:val="20"/>
    </w:rPr>
  </w:style>
  <w:style w:type="character" w:customStyle="1" w:styleId="EstiloCorreo765">
    <w:name w:val="EstiloCorreo765"/>
    <w:semiHidden/>
    <w:rsid w:val="00391F75"/>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391F75"/>
    <w:rPr>
      <w:rFonts w:ascii="Arial" w:hAnsi="Arial" w:cs="Arial"/>
      <w:color w:val="000080"/>
      <w:sz w:val="20"/>
      <w:szCs w:val="20"/>
    </w:rPr>
  </w:style>
  <w:style w:type="character" w:customStyle="1" w:styleId="EstiloCorreo767">
    <w:name w:val="EstiloCorreo767"/>
    <w:uiPriority w:val="99"/>
    <w:semiHidden/>
    <w:rsid w:val="00391F75"/>
    <w:rPr>
      <w:rFonts w:ascii="Arial" w:hAnsi="Arial" w:cs="Arial"/>
      <w:color w:val="000080"/>
      <w:sz w:val="20"/>
      <w:szCs w:val="20"/>
    </w:rPr>
  </w:style>
  <w:style w:type="character" w:customStyle="1" w:styleId="EstiloCorreo768">
    <w:name w:val="EstiloCorreo768"/>
    <w:uiPriority w:val="99"/>
    <w:semiHidden/>
    <w:rsid w:val="00391F75"/>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391F75"/>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391F75"/>
    <w:rPr>
      <w:rFonts w:ascii="Arial" w:hAnsi="Arial" w:cs="Arial"/>
      <w:color w:val="000080"/>
      <w:sz w:val="20"/>
      <w:szCs w:val="20"/>
    </w:rPr>
  </w:style>
  <w:style w:type="character" w:customStyle="1" w:styleId="EstiloCorreo771">
    <w:name w:val="EstiloCorreo771"/>
    <w:uiPriority w:val="99"/>
    <w:semiHidden/>
    <w:rsid w:val="00391F75"/>
    <w:rPr>
      <w:rFonts w:ascii="Arial" w:hAnsi="Arial" w:cs="Arial"/>
      <w:color w:val="000080"/>
      <w:sz w:val="20"/>
      <w:szCs w:val="20"/>
    </w:rPr>
  </w:style>
  <w:style w:type="character" w:customStyle="1" w:styleId="EstiloCorreo772">
    <w:name w:val="EstiloCorreo772"/>
    <w:uiPriority w:val="99"/>
    <w:semiHidden/>
    <w:rsid w:val="00391F75"/>
    <w:rPr>
      <w:rFonts w:ascii="Arial" w:hAnsi="Arial" w:cs="Arial"/>
      <w:color w:val="000080"/>
      <w:sz w:val="20"/>
      <w:szCs w:val="20"/>
    </w:rPr>
  </w:style>
  <w:style w:type="character" w:customStyle="1" w:styleId="EstiloCorreo773">
    <w:name w:val="EstiloCorreo773"/>
    <w:uiPriority w:val="99"/>
    <w:semiHidden/>
    <w:rsid w:val="00391F75"/>
    <w:rPr>
      <w:rFonts w:ascii="Arial" w:hAnsi="Arial" w:cs="Arial"/>
      <w:color w:val="000080"/>
      <w:sz w:val="20"/>
      <w:szCs w:val="20"/>
    </w:rPr>
  </w:style>
  <w:style w:type="character" w:customStyle="1" w:styleId="EstiloCorreo774">
    <w:name w:val="EstiloCorreo774"/>
    <w:uiPriority w:val="99"/>
    <w:semiHidden/>
    <w:rsid w:val="00391F75"/>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391F75"/>
    <w:rPr>
      <w:rFonts w:ascii="Arial" w:hAnsi="Arial" w:cs="Arial"/>
      <w:color w:val="000080"/>
      <w:sz w:val="20"/>
      <w:szCs w:val="20"/>
    </w:rPr>
  </w:style>
  <w:style w:type="character" w:customStyle="1" w:styleId="EstiloCorreo776">
    <w:name w:val="EstiloCorreo776"/>
    <w:uiPriority w:val="99"/>
    <w:semiHidden/>
    <w:rsid w:val="00391F75"/>
    <w:rPr>
      <w:rFonts w:ascii="Arial" w:hAnsi="Arial" w:cs="Arial"/>
      <w:color w:val="000080"/>
      <w:sz w:val="20"/>
      <w:szCs w:val="20"/>
    </w:rPr>
  </w:style>
  <w:style w:type="character" w:customStyle="1" w:styleId="EstiloCorreo777">
    <w:name w:val="EstiloCorreo777"/>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391F75"/>
    <w:rPr>
      <w:rFonts w:ascii="Arial" w:hAnsi="Arial" w:cs="Arial"/>
      <w:color w:val="000080"/>
      <w:sz w:val="20"/>
      <w:szCs w:val="20"/>
    </w:rPr>
  </w:style>
  <w:style w:type="character" w:customStyle="1" w:styleId="EstiloCorreo779">
    <w:name w:val="EstiloCorreo779"/>
    <w:uiPriority w:val="99"/>
    <w:semiHidden/>
    <w:rsid w:val="00391F75"/>
    <w:rPr>
      <w:rFonts w:ascii="Arial" w:hAnsi="Arial" w:cs="Arial"/>
      <w:color w:val="000080"/>
      <w:sz w:val="20"/>
      <w:szCs w:val="20"/>
    </w:rPr>
  </w:style>
  <w:style w:type="character" w:customStyle="1" w:styleId="EstiloCorreo780">
    <w:name w:val="EstiloCorreo780"/>
    <w:uiPriority w:val="99"/>
    <w:semiHidden/>
    <w:rsid w:val="00391F75"/>
    <w:rPr>
      <w:rFonts w:ascii="Arial" w:hAnsi="Arial" w:cs="Arial"/>
      <w:color w:val="000080"/>
      <w:sz w:val="20"/>
      <w:szCs w:val="20"/>
    </w:rPr>
  </w:style>
  <w:style w:type="character" w:customStyle="1" w:styleId="EstiloCorreo781">
    <w:name w:val="EstiloCorreo781"/>
    <w:uiPriority w:val="99"/>
    <w:semiHidden/>
    <w:rsid w:val="00391F75"/>
    <w:rPr>
      <w:rFonts w:ascii="Arial" w:hAnsi="Arial" w:cs="Arial"/>
      <w:color w:val="000080"/>
      <w:sz w:val="20"/>
      <w:szCs w:val="20"/>
    </w:rPr>
  </w:style>
  <w:style w:type="character" w:customStyle="1" w:styleId="EstiloCorreo782">
    <w:name w:val="EstiloCorreo782"/>
    <w:uiPriority w:val="99"/>
    <w:semiHidden/>
    <w:rsid w:val="00391F75"/>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391F75"/>
    <w:rPr>
      <w:rFonts w:ascii="Arial" w:hAnsi="Arial" w:cs="Arial"/>
      <w:color w:val="000080"/>
      <w:sz w:val="20"/>
      <w:szCs w:val="20"/>
    </w:rPr>
  </w:style>
  <w:style w:type="character" w:customStyle="1" w:styleId="EstiloCorreo784">
    <w:name w:val="EstiloCorreo784"/>
    <w:uiPriority w:val="99"/>
    <w:semiHidden/>
    <w:rsid w:val="00391F75"/>
    <w:rPr>
      <w:rFonts w:ascii="Arial" w:hAnsi="Arial" w:cs="Arial"/>
      <w:color w:val="000080"/>
      <w:sz w:val="20"/>
      <w:szCs w:val="20"/>
    </w:rPr>
  </w:style>
  <w:style w:type="character" w:customStyle="1" w:styleId="EstiloCorreo785">
    <w:name w:val="EstiloCorreo785"/>
    <w:uiPriority w:val="99"/>
    <w:semiHidden/>
    <w:rsid w:val="00391F75"/>
    <w:rPr>
      <w:rFonts w:ascii="Arial" w:hAnsi="Arial" w:cs="Arial"/>
      <w:color w:val="000080"/>
      <w:sz w:val="20"/>
      <w:szCs w:val="20"/>
    </w:rPr>
  </w:style>
  <w:style w:type="character" w:customStyle="1" w:styleId="EstiloCorreo786">
    <w:name w:val="EstiloCorreo786"/>
    <w:uiPriority w:val="99"/>
    <w:semiHidden/>
    <w:rsid w:val="00391F75"/>
    <w:rPr>
      <w:rFonts w:ascii="Arial" w:hAnsi="Arial" w:cs="Arial"/>
      <w:color w:val="000080"/>
      <w:sz w:val="20"/>
      <w:szCs w:val="20"/>
    </w:rPr>
  </w:style>
  <w:style w:type="table" w:customStyle="1" w:styleId="Tablaconcuadrcula1clara1">
    <w:name w:val="Tabla con cuadrícula 1 clara1"/>
    <w:basedOn w:val="Tablanormal"/>
    <w:uiPriority w:val="46"/>
    <w:rsid w:val="00042F5B"/>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0E2EEC"/>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0E2EEC"/>
    <w:rPr>
      <w:rFonts w:ascii="Arial" w:hAnsi="Arial"/>
      <w:b/>
      <w:bCs/>
      <w:i/>
      <w:iCs/>
      <w:color w:val="4F81BD"/>
      <w:sz w:val="24"/>
      <w:szCs w:val="24"/>
      <w:lang w:val="es-ES" w:eastAsia="es-ES"/>
    </w:rPr>
  </w:style>
  <w:style w:type="paragraph" w:customStyle="1" w:styleId="Normalprevioalista">
    <w:name w:val="Normal previo a lista"/>
    <w:basedOn w:val="Normal"/>
    <w:qFormat/>
    <w:rsid w:val="000E2EEC"/>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0E2EEC"/>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0E2EEC"/>
    <w:pPr>
      <w:numPr>
        <w:ilvl w:val="2"/>
        <w:numId w:val="130"/>
      </w:numPr>
      <w:spacing w:before="120" w:after="120"/>
    </w:pPr>
    <w:rPr>
      <w:b w:val="0"/>
      <w:bCs w:val="0"/>
      <w:sz w:val="22"/>
    </w:rPr>
  </w:style>
  <w:style w:type="paragraph" w:customStyle="1" w:styleId="Bullets1">
    <w:name w:val="Bullets 1"/>
    <w:qFormat/>
    <w:rsid w:val="000E2EEC"/>
    <w:pPr>
      <w:tabs>
        <w:tab w:val="left" w:pos="2520"/>
      </w:tabs>
      <w:autoSpaceDE w:val="0"/>
      <w:autoSpaceDN w:val="0"/>
      <w:adjustRightInd w:val="0"/>
      <w:spacing w:before="28" w:after="56"/>
      <w:ind w:left="2520" w:hanging="360"/>
      <w:jc w:val="both"/>
    </w:pPr>
    <w:rPr>
      <w:rFonts w:ascii="Arial" w:hAnsi="Arial" w:cs="Arial"/>
      <w:sz w:val="24"/>
      <w:szCs w:val="24"/>
      <w:lang w:eastAsia="es-ES"/>
    </w:rPr>
  </w:style>
  <w:style w:type="character" w:customStyle="1" w:styleId="ROMANOSCar">
    <w:name w:val="ROMANOS Car"/>
    <w:link w:val="ROMANOS"/>
    <w:rsid w:val="000E2EEC"/>
    <w:rPr>
      <w:rFonts w:ascii="Arial" w:hAnsi="Arial" w:cs="Arial"/>
      <w:sz w:val="18"/>
      <w:lang w:val="es-ES_tradnl" w:eastAsia="es-ES"/>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A66BD6"/>
    <w:rPr>
      <w:rFonts w:ascii="Arial" w:hAnsi="Arial"/>
      <w:sz w:val="24"/>
      <w:szCs w:val="24"/>
      <w:lang w:val="es-ES" w:eastAsia="es-ES"/>
    </w:rPr>
  </w:style>
  <w:style w:type="numbering" w:customStyle="1" w:styleId="Sinlista2">
    <w:name w:val="Sin lista2"/>
    <w:next w:val="Sinlista"/>
    <w:uiPriority w:val="99"/>
    <w:semiHidden/>
    <w:unhideWhenUsed/>
    <w:rsid w:val="00C74E9F"/>
  </w:style>
  <w:style w:type="table" w:customStyle="1" w:styleId="Tablaconcuadrcula2">
    <w:name w:val="Tabla con cuadrícula2"/>
    <w:basedOn w:val="Tablanormal"/>
    <w:next w:val="Tablaconcuadrcula"/>
    <w:rsid w:val="00C74E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412186"/>
    <w:rPr>
      <w:rFonts w:ascii="Calibri" w:eastAsia="Calibri" w:hAnsi="Calibri"/>
      <w:sz w:val="22"/>
      <w:szCs w:val="22"/>
      <w:lang w:eastAsia="en-US"/>
    </w:rPr>
  </w:style>
  <w:style w:type="table" w:styleId="Tablaclsica4">
    <w:name w:val="Table Classic 4"/>
    <w:basedOn w:val="Tablanormal"/>
    <w:rsid w:val="004121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4121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4121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4E5F96"/>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4E5F96"/>
    <w:rPr>
      <w:b/>
      <w:sz w:val="18"/>
      <w:lang w:val="es-ES_tradnl" w:eastAsia="es-ES"/>
    </w:rPr>
  </w:style>
  <w:style w:type="paragraph" w:customStyle="1" w:styleId="k">
    <w:name w:val="k"/>
    <w:basedOn w:val="Texto0"/>
    <w:qFormat/>
    <w:rsid w:val="004E5F96"/>
    <w:pPr>
      <w:ind w:left="1890" w:hanging="450"/>
    </w:pPr>
    <w:rPr>
      <w:lang w:eastAsia="es-MX"/>
    </w:rPr>
  </w:style>
  <w:style w:type="paragraph" w:customStyle="1" w:styleId="l">
    <w:name w:val="l"/>
    <w:basedOn w:val="Texto0"/>
    <w:qFormat/>
    <w:rsid w:val="004E5F96"/>
    <w:pPr>
      <w:ind w:left="2340" w:hanging="450"/>
    </w:pPr>
    <w:rPr>
      <w:lang w:eastAsia="es-MX"/>
    </w:rPr>
  </w:style>
  <w:style w:type="numbering" w:customStyle="1" w:styleId="Estilo110">
    <w:name w:val="Estilo110"/>
    <w:basedOn w:val="Sinlista"/>
    <w:rsid w:val="00FC49B5"/>
    <w:pPr>
      <w:numPr>
        <w:numId w:val="1"/>
      </w:numPr>
    </w:pPr>
  </w:style>
  <w:style w:type="numbering" w:customStyle="1" w:styleId="111111111">
    <w:name w:val="1 / 1.1 / 1.1.1111"/>
    <w:basedOn w:val="Sinlista"/>
    <w:next w:val="111111"/>
    <w:rsid w:val="00760337"/>
    <w:pPr>
      <w:numPr>
        <w:numId w:val="114"/>
      </w:numPr>
    </w:pPr>
  </w:style>
  <w:style w:type="character" w:customStyle="1" w:styleId="TextopredeterminadoCar">
    <w:name w:val="Texto predeterminado Car"/>
    <w:link w:val="Textopredeterminado"/>
    <w:locked/>
    <w:rsid w:val="00956187"/>
    <w:rPr>
      <w:rFonts w:ascii="Arial" w:hAnsi="Arial"/>
      <w:noProof/>
      <w:sz w:val="24"/>
      <w:lang w:val="es-ES" w:eastAsia="es-ES"/>
    </w:rPr>
  </w:style>
  <w:style w:type="numbering" w:customStyle="1" w:styleId="1111115">
    <w:name w:val="1 / 1.1 / 1.1.15"/>
    <w:basedOn w:val="Sinlista"/>
    <w:next w:val="111111"/>
    <w:uiPriority w:val="99"/>
    <w:rsid w:val="00180606"/>
    <w:pPr>
      <w:numPr>
        <w:numId w:val="4"/>
      </w:numPr>
    </w:pPr>
  </w:style>
  <w:style w:type="paragraph" w:customStyle="1" w:styleId="6">
    <w:name w:val="6"/>
    <w:next w:val="Logro"/>
    <w:qFormat/>
    <w:rsid w:val="00B74A2F"/>
    <w:pPr>
      <w:spacing w:after="60" w:line="220" w:lineRule="atLeast"/>
    </w:pPr>
    <w:rPr>
      <w:rFonts w:ascii="Cambria" w:hAnsi="Cambria"/>
      <w:color w:val="17365D"/>
      <w:spacing w:val="5"/>
      <w:kern w:val="28"/>
      <w:sz w:val="52"/>
      <w:szCs w:val="52"/>
    </w:rPr>
  </w:style>
  <w:style w:type="numbering" w:customStyle="1" w:styleId="Sinlista3">
    <w:name w:val="Sin lista3"/>
    <w:next w:val="Sinlista"/>
    <w:uiPriority w:val="99"/>
    <w:semiHidden/>
    <w:unhideWhenUsed/>
    <w:rsid w:val="00B74A2F"/>
  </w:style>
  <w:style w:type="paragraph" w:customStyle="1" w:styleId="font0">
    <w:name w:val="font0"/>
    <w:basedOn w:val="Normal"/>
    <w:qFormat/>
    <w:rsid w:val="00B74A2F"/>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B74A2F"/>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B74A2F"/>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B74A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B74A2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B74A2F"/>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B74A2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B74A2F"/>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B74A2F"/>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B74A2F"/>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B74A2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B74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B74A2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B74A2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B74A2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B74A2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B74A2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B74A2F"/>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B74A2F"/>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B74A2F"/>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B74A2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B74A2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B74A2F"/>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B74A2F"/>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B74A2F"/>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B74A2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B74A2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B74A2F"/>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B74A2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B74A2F"/>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B74A2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B74A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B74A2F"/>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B74A2F"/>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B74A2F"/>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B74A2F"/>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B74A2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B74A2F"/>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B74A2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B74A2F"/>
    <w:pPr>
      <w:widowControl w:val="0"/>
      <w:tabs>
        <w:tab w:val="left" w:pos="426"/>
      </w:tabs>
      <w:jc w:val="both"/>
    </w:pPr>
    <w:rPr>
      <w:b/>
      <w:sz w:val="20"/>
      <w:szCs w:val="20"/>
    </w:rPr>
  </w:style>
  <w:style w:type="paragraph" w:customStyle="1" w:styleId="SangradetindependienteF">
    <w:name w:val="Sangría de t. independiente/ÈF"/>
    <w:basedOn w:val="Normal"/>
    <w:qFormat/>
    <w:rsid w:val="00B74A2F"/>
    <w:pPr>
      <w:widowControl w:val="0"/>
      <w:jc w:val="both"/>
    </w:pPr>
    <w:rPr>
      <w:rFonts w:cs="Arial"/>
      <w:sz w:val="20"/>
      <w:szCs w:val="20"/>
    </w:rPr>
  </w:style>
  <w:style w:type="paragraph" w:customStyle="1" w:styleId="Frotiregular">
    <w:name w:val="Frotiregular"/>
    <w:basedOn w:val="Encabezado"/>
    <w:qFormat/>
    <w:rsid w:val="00B74A2F"/>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B74A2F"/>
    <w:pPr>
      <w:spacing w:before="100" w:beforeAutospacing="1" w:after="100" w:afterAutospacing="1"/>
    </w:pPr>
    <w:rPr>
      <w:color w:val="000000"/>
    </w:rPr>
  </w:style>
  <w:style w:type="paragraph" w:customStyle="1" w:styleId="notas">
    <w:name w:val="notas"/>
    <w:basedOn w:val="Normal"/>
    <w:qFormat/>
    <w:rsid w:val="00B74A2F"/>
    <w:pPr>
      <w:spacing w:before="100" w:after="100"/>
      <w:jc w:val="both"/>
    </w:pPr>
    <w:rPr>
      <w:color w:val="000000"/>
      <w:szCs w:val="20"/>
    </w:rPr>
  </w:style>
  <w:style w:type="paragraph" w:customStyle="1" w:styleId="Frutbold">
    <w:name w:val="Frutbold"/>
    <w:basedOn w:val="Frotiregular"/>
    <w:qFormat/>
    <w:rsid w:val="00B74A2F"/>
    <w:rPr>
      <w:rFonts w:ascii="B Frutiger Bold" w:hAnsi="B Frutiger Bold"/>
    </w:rPr>
  </w:style>
  <w:style w:type="paragraph" w:customStyle="1" w:styleId="TEXTONORMAL">
    <w:name w:val="TEXTO NORMAL"/>
    <w:basedOn w:val="Normal"/>
    <w:qFormat/>
    <w:rsid w:val="00B74A2F"/>
    <w:pPr>
      <w:spacing w:after="240"/>
      <w:jc w:val="both"/>
    </w:pPr>
    <w:rPr>
      <w:szCs w:val="20"/>
      <w:lang w:val="es-ES_tradnl"/>
    </w:rPr>
  </w:style>
  <w:style w:type="paragraph" w:customStyle="1" w:styleId="Car7">
    <w:name w:val="Car7"/>
    <w:basedOn w:val="Normal"/>
    <w:qFormat/>
    <w:rsid w:val="00B74A2F"/>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B74A2F"/>
    <w:pPr>
      <w:numPr>
        <w:numId w:val="132"/>
      </w:numPr>
      <w:autoSpaceDE w:val="0"/>
      <w:autoSpaceDN w:val="0"/>
    </w:pPr>
    <w:rPr>
      <w:sz w:val="20"/>
      <w:szCs w:val="20"/>
      <w:lang w:eastAsia="es-MX"/>
    </w:rPr>
  </w:style>
  <w:style w:type="character" w:customStyle="1" w:styleId="EstiloCorreo801">
    <w:name w:val="EstiloCorreo801"/>
    <w:uiPriority w:val="99"/>
    <w:semiHidden/>
    <w:rsid w:val="00B74A2F"/>
    <w:rPr>
      <w:rFonts w:ascii="Arial" w:hAnsi="Arial" w:cs="Arial"/>
      <w:color w:val="auto"/>
      <w:sz w:val="20"/>
      <w:szCs w:val="20"/>
    </w:rPr>
  </w:style>
  <w:style w:type="paragraph" w:customStyle="1" w:styleId="SangradetindependienteI">
    <w:name w:val="Sangría de t. independiente/I"/>
    <w:basedOn w:val="Normal"/>
    <w:qFormat/>
    <w:rsid w:val="00B74A2F"/>
    <w:pPr>
      <w:widowControl w:val="0"/>
      <w:ind w:left="2127" w:hanging="284"/>
      <w:jc w:val="both"/>
    </w:pPr>
    <w:rPr>
      <w:sz w:val="20"/>
      <w:szCs w:val="20"/>
    </w:rPr>
  </w:style>
  <w:style w:type="paragraph" w:customStyle="1" w:styleId="BodyText26">
    <w:name w:val="Body Text 26"/>
    <w:basedOn w:val="Normal"/>
    <w:qFormat/>
    <w:rsid w:val="00B74A2F"/>
    <w:pPr>
      <w:jc w:val="both"/>
    </w:pPr>
    <w:rPr>
      <w:sz w:val="20"/>
      <w:szCs w:val="20"/>
    </w:rPr>
  </w:style>
  <w:style w:type="paragraph" w:customStyle="1" w:styleId="pfo">
    <w:name w:val="pfo"/>
    <w:basedOn w:val="Normal"/>
    <w:qFormat/>
    <w:rsid w:val="00B74A2F"/>
    <w:pPr>
      <w:ind w:left="1134"/>
      <w:jc w:val="both"/>
    </w:pPr>
    <w:rPr>
      <w:rFonts w:ascii="Univers" w:hAnsi="Univers"/>
      <w:szCs w:val="20"/>
      <w:lang w:eastAsia="es-MX"/>
    </w:rPr>
  </w:style>
  <w:style w:type="paragraph" w:customStyle="1" w:styleId="regla">
    <w:name w:val="regla"/>
    <w:basedOn w:val="Normal"/>
    <w:qFormat/>
    <w:rsid w:val="00B74A2F"/>
    <w:pPr>
      <w:ind w:left="1134" w:hanging="1134"/>
      <w:jc w:val="both"/>
    </w:pPr>
    <w:rPr>
      <w:rFonts w:ascii="Univers" w:hAnsi="Univers"/>
      <w:szCs w:val="20"/>
      <w:lang w:eastAsia="es-MX"/>
    </w:rPr>
  </w:style>
  <w:style w:type="paragraph" w:customStyle="1" w:styleId="rubro">
    <w:name w:val="rubro"/>
    <w:basedOn w:val="Normal"/>
    <w:qFormat/>
    <w:rsid w:val="00B74A2F"/>
    <w:pPr>
      <w:ind w:left="1701" w:hanging="567"/>
      <w:jc w:val="both"/>
    </w:pPr>
    <w:rPr>
      <w:rFonts w:ascii="Univers" w:hAnsi="Univers"/>
      <w:szCs w:val="20"/>
      <w:lang w:eastAsia="es-MX"/>
    </w:rPr>
  </w:style>
  <w:style w:type="paragraph" w:customStyle="1" w:styleId="Arial0">
    <w:name w:val="Arial"/>
    <w:basedOn w:val="Normal"/>
    <w:qFormat/>
    <w:rsid w:val="00B74A2F"/>
    <w:pPr>
      <w:jc w:val="center"/>
    </w:pPr>
    <w:rPr>
      <w:sz w:val="20"/>
      <w:szCs w:val="20"/>
      <w:lang w:val="es-ES_tradnl"/>
    </w:rPr>
  </w:style>
  <w:style w:type="paragraph" w:customStyle="1" w:styleId="sangradetindependientef0">
    <w:name w:val="sangradetindependientef"/>
    <w:basedOn w:val="Normal"/>
    <w:qFormat/>
    <w:rsid w:val="00B74A2F"/>
    <w:pPr>
      <w:jc w:val="both"/>
    </w:pPr>
    <w:rPr>
      <w:rFonts w:cs="Arial"/>
      <w:sz w:val="20"/>
      <w:szCs w:val="20"/>
    </w:rPr>
  </w:style>
  <w:style w:type="paragraph" w:customStyle="1" w:styleId="n1Car">
    <w:name w:val="n1 Car"/>
    <w:basedOn w:val="Normal"/>
    <w:qFormat/>
    <w:rsid w:val="00B74A2F"/>
    <w:pPr>
      <w:autoSpaceDE w:val="0"/>
      <w:autoSpaceDN w:val="0"/>
      <w:jc w:val="both"/>
    </w:pPr>
    <w:rPr>
      <w:rFonts w:ascii="Verdana" w:hAnsi="Verdana"/>
      <w:sz w:val="20"/>
      <w:szCs w:val="20"/>
      <w:lang w:val="es-ES_tradnl"/>
    </w:rPr>
  </w:style>
  <w:style w:type="paragraph" w:customStyle="1" w:styleId="Car10">
    <w:name w:val="Car1"/>
    <w:basedOn w:val="Normal"/>
    <w:rsid w:val="00B74A2F"/>
    <w:pPr>
      <w:spacing w:after="160" w:line="240" w:lineRule="exact"/>
    </w:pPr>
    <w:rPr>
      <w:rFonts w:ascii="Tahoma" w:hAnsi="Tahoma"/>
      <w:sz w:val="20"/>
      <w:szCs w:val="20"/>
      <w:lang w:val="en-US"/>
    </w:rPr>
  </w:style>
  <w:style w:type="paragraph" w:customStyle="1" w:styleId="Car2">
    <w:name w:val="Car2"/>
    <w:basedOn w:val="Normal"/>
    <w:rsid w:val="00B74A2F"/>
    <w:pPr>
      <w:spacing w:after="160" w:line="240" w:lineRule="exact"/>
    </w:pPr>
    <w:rPr>
      <w:rFonts w:ascii="Tahoma" w:hAnsi="Tahoma"/>
      <w:sz w:val="20"/>
      <w:szCs w:val="20"/>
      <w:lang w:val="en-US"/>
    </w:rPr>
  </w:style>
  <w:style w:type="character" w:customStyle="1" w:styleId="DeltaViewInsertion">
    <w:name w:val="DeltaView Insertion"/>
    <w:rsid w:val="00B74A2F"/>
    <w:rPr>
      <w:color w:val="0000FF"/>
      <w:spacing w:val="0"/>
      <w:u w:val="double"/>
    </w:rPr>
  </w:style>
  <w:style w:type="character" w:customStyle="1" w:styleId="DeltaViewMoveDestination">
    <w:name w:val="DeltaView Move Destination"/>
    <w:rsid w:val="00B74A2F"/>
    <w:rPr>
      <w:color w:val="00C000"/>
      <w:spacing w:val="0"/>
      <w:u w:val="double"/>
    </w:rPr>
  </w:style>
  <w:style w:type="paragraph" w:customStyle="1" w:styleId="TableHeading">
    <w:name w:val="Table Heading"/>
    <w:basedOn w:val="TableText"/>
    <w:uiPriority w:val="4"/>
    <w:qFormat/>
    <w:rsid w:val="00B74A2F"/>
  </w:style>
  <w:style w:type="character" w:customStyle="1" w:styleId="emailstyle15">
    <w:name w:val="emailstyle15"/>
    <w:rsid w:val="00B74A2F"/>
    <w:rPr>
      <w:rFonts w:cs="Times New Roman"/>
    </w:rPr>
  </w:style>
  <w:style w:type="paragraph" w:customStyle="1" w:styleId="Grostitre">
    <w:name w:val="Grostitre"/>
    <w:basedOn w:val="Normal"/>
    <w:qFormat/>
    <w:rsid w:val="00B74A2F"/>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B74A2F"/>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B74A2F"/>
    <w:rPr>
      <w:b/>
      <w:bCs/>
    </w:rPr>
  </w:style>
  <w:style w:type="character" w:customStyle="1" w:styleId="para">
    <w:name w:val="para"/>
    <w:rsid w:val="00B74A2F"/>
    <w:rPr>
      <w:rFonts w:cs="Times New Roman"/>
    </w:rPr>
  </w:style>
  <w:style w:type="paragraph" w:customStyle="1" w:styleId="significado">
    <w:name w:val="significado"/>
    <w:basedOn w:val="Normal"/>
    <w:qFormat/>
    <w:rsid w:val="00B74A2F"/>
    <w:pPr>
      <w:spacing w:before="100" w:beforeAutospacing="1" w:after="100" w:afterAutospacing="1"/>
      <w:ind w:firstLine="400"/>
      <w:jc w:val="both"/>
    </w:pPr>
    <w:rPr>
      <w:color w:val="003399"/>
    </w:rPr>
  </w:style>
  <w:style w:type="paragraph" w:customStyle="1" w:styleId="Direccininterior">
    <w:name w:val="Dirección interior"/>
    <w:basedOn w:val="Normal"/>
    <w:qFormat/>
    <w:rsid w:val="00B74A2F"/>
    <w:pPr>
      <w:widowControl w:val="0"/>
    </w:pPr>
    <w:rPr>
      <w:szCs w:val="20"/>
    </w:rPr>
  </w:style>
  <w:style w:type="paragraph" w:customStyle="1" w:styleId="titlo">
    <w:name w:val="titlo"/>
    <w:basedOn w:val="Normal"/>
    <w:autoRedefine/>
    <w:qFormat/>
    <w:rsid w:val="00B74A2F"/>
    <w:pPr>
      <w:jc w:val="both"/>
    </w:pPr>
    <w:rPr>
      <w:b/>
      <w:color w:val="CC0000"/>
      <w:szCs w:val="20"/>
    </w:rPr>
  </w:style>
  <w:style w:type="paragraph" w:customStyle="1" w:styleId="kurs">
    <w:name w:val="kurs"/>
    <w:basedOn w:val="Normal"/>
    <w:qFormat/>
    <w:rsid w:val="00B74A2F"/>
    <w:pPr>
      <w:jc w:val="both"/>
    </w:pPr>
    <w:rPr>
      <w:i/>
      <w:sz w:val="20"/>
      <w:szCs w:val="20"/>
    </w:rPr>
  </w:style>
  <w:style w:type="paragraph" w:customStyle="1" w:styleId="rojo">
    <w:name w:val="rojo"/>
    <w:basedOn w:val="Encabezado"/>
    <w:autoRedefine/>
    <w:qFormat/>
    <w:rsid w:val="00B74A2F"/>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B74A2F"/>
    <w:pPr>
      <w:ind w:left="708"/>
    </w:pPr>
    <w:rPr>
      <w:sz w:val="20"/>
      <w:szCs w:val="20"/>
    </w:rPr>
  </w:style>
  <w:style w:type="paragraph" w:customStyle="1" w:styleId="CM104">
    <w:name w:val="CM104"/>
    <w:basedOn w:val="Normal"/>
    <w:next w:val="Normal"/>
    <w:qFormat/>
    <w:rsid w:val="00B74A2F"/>
    <w:pPr>
      <w:autoSpaceDE w:val="0"/>
      <w:autoSpaceDN w:val="0"/>
      <w:adjustRightInd w:val="0"/>
      <w:spacing w:after="460"/>
    </w:pPr>
  </w:style>
  <w:style w:type="paragraph" w:customStyle="1" w:styleId="Car6">
    <w:name w:val="Car6"/>
    <w:basedOn w:val="Normal"/>
    <w:qFormat/>
    <w:rsid w:val="00B74A2F"/>
    <w:pPr>
      <w:spacing w:after="160" w:line="240" w:lineRule="exact"/>
    </w:pPr>
    <w:rPr>
      <w:rFonts w:ascii="Tahoma" w:hAnsi="Tahoma"/>
      <w:sz w:val="20"/>
      <w:szCs w:val="20"/>
      <w:lang w:val="en-US"/>
    </w:rPr>
  </w:style>
  <w:style w:type="paragraph" w:customStyle="1" w:styleId="Car5">
    <w:name w:val="Car5"/>
    <w:basedOn w:val="Normal"/>
    <w:qFormat/>
    <w:rsid w:val="00B74A2F"/>
    <w:pPr>
      <w:spacing w:after="160" w:line="240" w:lineRule="exact"/>
    </w:pPr>
    <w:rPr>
      <w:rFonts w:ascii="Tahoma" w:hAnsi="Tahoma"/>
      <w:sz w:val="20"/>
      <w:szCs w:val="20"/>
      <w:lang w:val="en-US"/>
    </w:rPr>
  </w:style>
  <w:style w:type="paragraph" w:customStyle="1" w:styleId="Car14">
    <w:name w:val="Car14"/>
    <w:basedOn w:val="Normal"/>
    <w:qFormat/>
    <w:rsid w:val="00B74A2F"/>
    <w:pPr>
      <w:spacing w:after="160" w:line="240" w:lineRule="exact"/>
    </w:pPr>
    <w:rPr>
      <w:rFonts w:ascii="Tahoma" w:hAnsi="Tahoma"/>
      <w:sz w:val="20"/>
      <w:szCs w:val="20"/>
      <w:lang w:val="en-US"/>
    </w:rPr>
  </w:style>
  <w:style w:type="paragraph" w:customStyle="1" w:styleId="Car13">
    <w:name w:val="Car13"/>
    <w:basedOn w:val="Normal"/>
    <w:qFormat/>
    <w:rsid w:val="00B74A2F"/>
    <w:pPr>
      <w:spacing w:after="160" w:line="240" w:lineRule="exact"/>
    </w:pPr>
    <w:rPr>
      <w:rFonts w:ascii="Tahoma" w:hAnsi="Tahoma"/>
      <w:sz w:val="20"/>
      <w:szCs w:val="20"/>
      <w:lang w:val="en-US"/>
    </w:rPr>
  </w:style>
  <w:style w:type="paragraph" w:customStyle="1" w:styleId="Car12">
    <w:name w:val="Car12"/>
    <w:basedOn w:val="Normal"/>
    <w:qFormat/>
    <w:rsid w:val="00B74A2F"/>
    <w:pPr>
      <w:spacing w:after="160" w:line="240" w:lineRule="exact"/>
    </w:pPr>
    <w:rPr>
      <w:rFonts w:ascii="Tahoma" w:hAnsi="Tahoma"/>
      <w:sz w:val="20"/>
      <w:szCs w:val="20"/>
      <w:lang w:val="en-US"/>
    </w:rPr>
  </w:style>
  <w:style w:type="paragraph" w:customStyle="1" w:styleId="BlockQuotation">
    <w:name w:val="Block Quotation"/>
    <w:basedOn w:val="Normal"/>
    <w:qFormat/>
    <w:rsid w:val="00B74A2F"/>
    <w:pPr>
      <w:widowControl w:val="0"/>
      <w:ind w:left="540" w:right="616"/>
      <w:jc w:val="both"/>
    </w:pPr>
    <w:rPr>
      <w:snapToGrid w:val="0"/>
      <w:sz w:val="20"/>
      <w:szCs w:val="20"/>
    </w:rPr>
  </w:style>
  <w:style w:type="paragraph" w:customStyle="1" w:styleId="SangradetindependienteI2">
    <w:name w:val="Sangría de t. independiente/I2"/>
    <w:basedOn w:val="Normal"/>
    <w:qFormat/>
    <w:rsid w:val="00B74A2F"/>
    <w:pPr>
      <w:widowControl w:val="0"/>
      <w:ind w:left="2127" w:hanging="284"/>
      <w:jc w:val="both"/>
    </w:pPr>
    <w:rPr>
      <w:snapToGrid w:val="0"/>
      <w:sz w:val="20"/>
      <w:szCs w:val="20"/>
    </w:rPr>
  </w:style>
  <w:style w:type="paragraph" w:customStyle="1" w:styleId="Bullets2">
    <w:name w:val="Bullets 2"/>
    <w:qFormat/>
    <w:rsid w:val="00B74A2F"/>
    <w:pPr>
      <w:autoSpaceDE w:val="0"/>
      <w:autoSpaceDN w:val="0"/>
      <w:adjustRightInd w:val="0"/>
      <w:spacing w:before="28" w:after="56"/>
      <w:ind w:left="3420" w:hanging="360"/>
      <w:jc w:val="both"/>
    </w:pPr>
    <w:rPr>
      <w:rFonts w:ascii="Arial" w:hAnsi="Arial" w:cs="Arial"/>
      <w:sz w:val="24"/>
      <w:szCs w:val="24"/>
      <w:lang w:eastAsia="es-ES"/>
    </w:rPr>
  </w:style>
  <w:style w:type="paragraph" w:customStyle="1" w:styleId="BulletText1">
    <w:name w:val="Bullet Text 1"/>
    <w:basedOn w:val="Normal"/>
    <w:qFormat/>
    <w:rsid w:val="00B74A2F"/>
    <w:pPr>
      <w:tabs>
        <w:tab w:val="num" w:pos="0"/>
      </w:tabs>
      <w:ind w:left="187" w:hanging="187"/>
      <w:jc w:val="both"/>
    </w:pPr>
    <w:rPr>
      <w:sz w:val="20"/>
      <w:szCs w:val="20"/>
    </w:rPr>
  </w:style>
  <w:style w:type="paragraph" w:customStyle="1" w:styleId="BodyText">
    <w:name w:val="*Body Text"/>
    <w:qFormat/>
    <w:rsid w:val="00B74A2F"/>
    <w:pPr>
      <w:spacing w:after="200" w:line="220" w:lineRule="atLeast"/>
      <w:ind w:left="2304"/>
    </w:pPr>
    <w:rPr>
      <w:rFonts w:ascii="Arial" w:hAnsi="Arial"/>
      <w:sz w:val="22"/>
      <w:szCs w:val="24"/>
      <w:lang w:val="en-US" w:eastAsia="en-US"/>
    </w:rPr>
  </w:style>
  <w:style w:type="paragraph" w:customStyle="1" w:styleId="Heading3">
    <w:name w:val="*Heading 3"/>
    <w:basedOn w:val="Normal"/>
    <w:next w:val="BodyText"/>
    <w:qFormat/>
    <w:rsid w:val="00B74A2F"/>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B74A2F"/>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B74A2F"/>
    <w:rPr>
      <w:rFonts w:ascii="Futura Bk" w:hAnsi="Futura Bk"/>
      <w:lang w:val="es-ES_tradnl" w:eastAsia="en-US" w:bidi="ar-SA"/>
    </w:rPr>
  </w:style>
  <w:style w:type="paragraph" w:customStyle="1" w:styleId="Listaentabla">
    <w:name w:val="Lista en tabla"/>
    <w:basedOn w:val="Normal"/>
    <w:qFormat/>
    <w:rsid w:val="00B74A2F"/>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B74A2F"/>
    <w:pPr>
      <w:spacing w:before="120"/>
      <w:jc w:val="both"/>
    </w:pPr>
    <w:rPr>
      <w:rFonts w:ascii="Arial" w:hAnsi="Arial"/>
      <w:sz w:val="20"/>
      <w:szCs w:val="20"/>
    </w:rPr>
  </w:style>
  <w:style w:type="paragraph" w:customStyle="1" w:styleId="EstiloTtulo312pt">
    <w:name w:val="Estilo Título 3 + 12 pt"/>
    <w:basedOn w:val="Ttulo3"/>
    <w:qFormat/>
    <w:rsid w:val="00B74A2F"/>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B74A2F"/>
    <w:pPr>
      <w:tabs>
        <w:tab w:val="num" w:pos="360"/>
      </w:tabs>
      <w:spacing w:before="120"/>
      <w:ind w:left="360" w:hanging="360"/>
      <w:jc w:val="both"/>
    </w:pPr>
    <w:rPr>
      <w:i w:val="0"/>
      <w:iCs w:val="0"/>
      <w:sz w:val="20"/>
    </w:rPr>
  </w:style>
  <w:style w:type="paragraph" w:customStyle="1" w:styleId="Option">
    <w:name w:val="Option"/>
    <w:basedOn w:val="Normal"/>
    <w:qFormat/>
    <w:rsid w:val="00B74A2F"/>
    <w:pPr>
      <w:tabs>
        <w:tab w:val="num" w:pos="360"/>
      </w:tabs>
      <w:ind w:left="360" w:hanging="360"/>
    </w:pPr>
    <w:rPr>
      <w:sz w:val="22"/>
      <w:szCs w:val="20"/>
      <w:lang w:val="en-US"/>
    </w:rPr>
  </w:style>
  <w:style w:type="paragraph" w:customStyle="1" w:styleId="puce2losange">
    <w:name w:val="puce_2_losange"/>
    <w:basedOn w:val="Normal"/>
    <w:qFormat/>
    <w:rsid w:val="00B74A2F"/>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B74A2F"/>
    <w:pPr>
      <w:jc w:val="both"/>
    </w:pPr>
    <w:rPr>
      <w:rFonts w:ascii="CG Times (W1)" w:hAnsi="CG Times (W1)"/>
      <w:sz w:val="20"/>
      <w:szCs w:val="20"/>
      <w:lang w:val="es-ES_tradnl"/>
    </w:rPr>
  </w:style>
  <w:style w:type="paragraph" w:customStyle="1" w:styleId="SeqLevel1">
    <w:name w:val="Seq Level 1"/>
    <w:basedOn w:val="Normal"/>
    <w:qFormat/>
    <w:rsid w:val="00B74A2F"/>
    <w:pPr>
      <w:overflowPunct w:val="0"/>
      <w:autoSpaceDE w:val="0"/>
      <w:autoSpaceDN w:val="0"/>
      <w:adjustRightInd w:val="0"/>
      <w:textAlignment w:val="baseline"/>
    </w:pPr>
    <w:rPr>
      <w:noProof/>
      <w:szCs w:val="20"/>
    </w:rPr>
  </w:style>
  <w:style w:type="paragraph" w:customStyle="1" w:styleId="sangra1">
    <w:name w:val="sangra1"/>
    <w:basedOn w:val="Normal"/>
    <w:qFormat/>
    <w:rsid w:val="00B74A2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B74A2F"/>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B74A2F"/>
    <w:pPr>
      <w:spacing w:before="120" w:after="120"/>
      <w:jc w:val="both"/>
    </w:pPr>
    <w:rPr>
      <w:rFonts w:ascii="FuturaA Md BT" w:hAnsi="FuturaA Md BT"/>
      <w:snapToGrid w:val="0"/>
      <w:sz w:val="22"/>
      <w:szCs w:val="22"/>
      <w:lang w:val="en-US"/>
    </w:rPr>
  </w:style>
  <w:style w:type="character" w:customStyle="1" w:styleId="consejeriasban2">
    <w:name w:val="consejeriasban2"/>
    <w:rsid w:val="00B74A2F"/>
  </w:style>
  <w:style w:type="character" w:customStyle="1" w:styleId="consejeriasbanbold">
    <w:name w:val="consejeriasbanbold"/>
    <w:rsid w:val="00B74A2F"/>
  </w:style>
  <w:style w:type="paragraph" w:customStyle="1" w:styleId="Firmapuesto">
    <w:name w:val="Firma puesto"/>
    <w:basedOn w:val="Firma"/>
    <w:uiPriority w:val="99"/>
    <w:qFormat/>
    <w:rsid w:val="00B74A2F"/>
    <w:pPr>
      <w:autoSpaceDE w:val="0"/>
      <w:autoSpaceDN w:val="0"/>
    </w:pPr>
    <w:rPr>
      <w:lang w:val="es-ES_tradnl"/>
    </w:rPr>
  </w:style>
  <w:style w:type="paragraph" w:customStyle="1" w:styleId="Firmaorganizacin">
    <w:name w:val="Firma organización"/>
    <w:basedOn w:val="Firma"/>
    <w:qFormat/>
    <w:rsid w:val="00B74A2F"/>
    <w:pPr>
      <w:autoSpaceDE w:val="0"/>
      <w:autoSpaceDN w:val="0"/>
    </w:pPr>
    <w:rPr>
      <w:lang w:val="es-ES_tradnl"/>
    </w:rPr>
  </w:style>
  <w:style w:type="paragraph" w:customStyle="1" w:styleId="11">
    <w:name w:val="1.1"/>
    <w:basedOn w:val="Normal"/>
    <w:qFormat/>
    <w:rsid w:val="00B74A2F"/>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B74A2F"/>
    <w:pPr>
      <w:ind w:left="1280" w:right="123"/>
    </w:pPr>
    <w:rPr>
      <w:noProof/>
      <w:sz w:val="20"/>
      <w:szCs w:val="20"/>
    </w:rPr>
  </w:style>
  <w:style w:type="paragraph" w:customStyle="1" w:styleId="Pliza4">
    <w:name w:val="Póliza 4"/>
    <w:basedOn w:val="Normal"/>
    <w:qFormat/>
    <w:rsid w:val="00B74A2F"/>
    <w:pPr>
      <w:ind w:left="312"/>
      <w:jc w:val="both"/>
    </w:pPr>
    <w:rPr>
      <w:szCs w:val="20"/>
      <w:lang w:val="es-ES_tradnl"/>
    </w:rPr>
  </w:style>
  <w:style w:type="paragraph" w:customStyle="1" w:styleId="BodyTextIndent23">
    <w:name w:val="Body Text Indent 23"/>
    <w:basedOn w:val="Normal"/>
    <w:qFormat/>
    <w:rsid w:val="00B74A2F"/>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B74A2F"/>
    <w:pPr>
      <w:ind w:left="851"/>
      <w:jc w:val="both"/>
    </w:pPr>
    <w:rPr>
      <w:szCs w:val="20"/>
      <w:lang w:val="es-ES_tradnl"/>
    </w:rPr>
  </w:style>
  <w:style w:type="paragraph" w:customStyle="1" w:styleId="Pliza3">
    <w:name w:val="Póliza 3"/>
    <w:basedOn w:val="Normal"/>
    <w:qFormat/>
    <w:rsid w:val="00B74A2F"/>
    <w:pPr>
      <w:jc w:val="both"/>
    </w:pPr>
    <w:rPr>
      <w:b/>
      <w:szCs w:val="20"/>
      <w:u w:val="words"/>
      <w:lang w:val="es-ES_tradnl"/>
    </w:rPr>
  </w:style>
  <w:style w:type="paragraph" w:customStyle="1" w:styleId="Pliza5">
    <w:name w:val="Póliza 5"/>
    <w:basedOn w:val="Normal"/>
    <w:qFormat/>
    <w:rsid w:val="00B74A2F"/>
    <w:pPr>
      <w:ind w:left="879" w:hanging="567"/>
      <w:jc w:val="both"/>
    </w:pPr>
    <w:rPr>
      <w:szCs w:val="20"/>
      <w:lang w:val="es-ES_tradnl"/>
    </w:rPr>
  </w:style>
  <w:style w:type="paragraph" w:customStyle="1" w:styleId="Pliza7">
    <w:name w:val="Póliza 7"/>
    <w:basedOn w:val="Normal"/>
    <w:qFormat/>
    <w:rsid w:val="00B74A2F"/>
    <w:pPr>
      <w:ind w:left="1843" w:hanging="851"/>
      <w:jc w:val="both"/>
    </w:pPr>
    <w:rPr>
      <w:szCs w:val="20"/>
      <w:lang w:val="es-ES_tradnl"/>
    </w:rPr>
  </w:style>
  <w:style w:type="paragraph" w:customStyle="1" w:styleId="Pliza1">
    <w:name w:val="Póliza 1"/>
    <w:basedOn w:val="Normal"/>
    <w:qFormat/>
    <w:rsid w:val="00B74A2F"/>
    <w:pPr>
      <w:jc w:val="center"/>
    </w:pPr>
    <w:rPr>
      <w:b/>
      <w:szCs w:val="20"/>
      <w:u w:val="words"/>
      <w:lang w:val="es-ES_tradnl"/>
    </w:rPr>
  </w:style>
  <w:style w:type="paragraph" w:customStyle="1" w:styleId="OmniPage276">
    <w:name w:val="OmniPage #276"/>
    <w:basedOn w:val="Normal"/>
    <w:qFormat/>
    <w:rsid w:val="00B74A2F"/>
    <w:pPr>
      <w:tabs>
        <w:tab w:val="left" w:pos="906"/>
        <w:tab w:val="right" w:pos="10431"/>
      </w:tabs>
      <w:ind w:left="879" w:right="781"/>
    </w:pPr>
    <w:rPr>
      <w:noProof/>
      <w:sz w:val="20"/>
      <w:szCs w:val="20"/>
    </w:rPr>
  </w:style>
  <w:style w:type="paragraph" w:customStyle="1" w:styleId="OmniPage2056">
    <w:name w:val="OmniPage #2056"/>
    <w:basedOn w:val="Normal"/>
    <w:qFormat/>
    <w:rsid w:val="00B74A2F"/>
    <w:pPr>
      <w:tabs>
        <w:tab w:val="left" w:pos="515"/>
        <w:tab w:val="right" w:pos="9888"/>
      </w:tabs>
      <w:ind w:left="1358" w:right="100"/>
    </w:pPr>
    <w:rPr>
      <w:noProof/>
      <w:sz w:val="20"/>
      <w:szCs w:val="20"/>
    </w:rPr>
  </w:style>
  <w:style w:type="paragraph" w:customStyle="1" w:styleId="OmniPage2568">
    <w:name w:val="OmniPage #2568"/>
    <w:basedOn w:val="Normal"/>
    <w:qFormat/>
    <w:rsid w:val="00B74A2F"/>
    <w:pPr>
      <w:tabs>
        <w:tab w:val="left" w:pos="892"/>
      </w:tabs>
      <w:ind w:left="1353" w:right="656" w:hanging="390"/>
    </w:pPr>
    <w:rPr>
      <w:noProof/>
      <w:sz w:val="20"/>
      <w:szCs w:val="20"/>
    </w:rPr>
  </w:style>
  <w:style w:type="paragraph" w:customStyle="1" w:styleId="OmniPage2569">
    <w:name w:val="OmniPage #2569"/>
    <w:basedOn w:val="Normal"/>
    <w:qFormat/>
    <w:rsid w:val="00B74A2F"/>
    <w:pPr>
      <w:tabs>
        <w:tab w:val="left" w:pos="888"/>
      </w:tabs>
      <w:ind w:left="1345" w:right="1752" w:hanging="388"/>
    </w:pPr>
    <w:rPr>
      <w:noProof/>
      <w:sz w:val="20"/>
      <w:szCs w:val="20"/>
    </w:rPr>
  </w:style>
  <w:style w:type="paragraph" w:customStyle="1" w:styleId="OmniPage2570">
    <w:name w:val="OmniPage #2570"/>
    <w:basedOn w:val="Normal"/>
    <w:qFormat/>
    <w:rsid w:val="00B74A2F"/>
    <w:pPr>
      <w:tabs>
        <w:tab w:val="left" w:pos="890"/>
      </w:tabs>
      <w:ind w:left="1351" w:right="1163" w:hanging="389"/>
    </w:pPr>
    <w:rPr>
      <w:noProof/>
      <w:sz w:val="20"/>
      <w:szCs w:val="20"/>
    </w:rPr>
  </w:style>
  <w:style w:type="paragraph" w:customStyle="1" w:styleId="OmniPage264">
    <w:name w:val="OmniPage #264"/>
    <w:basedOn w:val="Normal"/>
    <w:qFormat/>
    <w:rsid w:val="00B74A2F"/>
    <w:pPr>
      <w:tabs>
        <w:tab w:val="left" w:pos="941"/>
      </w:tabs>
      <w:ind w:left="1447" w:right="100" w:hanging="373"/>
    </w:pPr>
    <w:rPr>
      <w:noProof/>
      <w:sz w:val="20"/>
      <w:szCs w:val="20"/>
    </w:rPr>
  </w:style>
  <w:style w:type="paragraph" w:customStyle="1" w:styleId="OmniPage515">
    <w:name w:val="OmniPage #515"/>
    <w:basedOn w:val="Normal"/>
    <w:qFormat/>
    <w:rsid w:val="00B74A2F"/>
    <w:pPr>
      <w:tabs>
        <w:tab w:val="left" w:pos="914"/>
      </w:tabs>
      <w:ind w:left="1357" w:right="610" w:hanging="400"/>
    </w:pPr>
    <w:rPr>
      <w:noProof/>
      <w:sz w:val="20"/>
      <w:szCs w:val="20"/>
    </w:rPr>
  </w:style>
  <w:style w:type="paragraph" w:customStyle="1" w:styleId="OmniPage513">
    <w:name w:val="OmniPage #513"/>
    <w:basedOn w:val="Normal"/>
    <w:qFormat/>
    <w:rsid w:val="00B74A2F"/>
    <w:pPr>
      <w:ind w:left="2440" w:right="100" w:hanging="661"/>
      <w:jc w:val="both"/>
    </w:pPr>
    <w:rPr>
      <w:noProof/>
      <w:sz w:val="20"/>
      <w:szCs w:val="20"/>
    </w:rPr>
  </w:style>
  <w:style w:type="paragraph" w:customStyle="1" w:styleId="OmniPage268">
    <w:name w:val="OmniPage #268"/>
    <w:basedOn w:val="Normal"/>
    <w:qFormat/>
    <w:rsid w:val="00B74A2F"/>
    <w:pPr>
      <w:tabs>
        <w:tab w:val="left" w:pos="1065"/>
      </w:tabs>
      <w:ind w:left="1665" w:right="100" w:hanging="386"/>
    </w:pPr>
    <w:rPr>
      <w:noProof/>
      <w:sz w:val="20"/>
      <w:szCs w:val="20"/>
    </w:rPr>
  </w:style>
  <w:style w:type="paragraph" w:customStyle="1" w:styleId="OmniPage272">
    <w:name w:val="OmniPage #272"/>
    <w:basedOn w:val="Normal"/>
    <w:qFormat/>
    <w:rsid w:val="00B74A2F"/>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B74A2F"/>
    <w:pPr>
      <w:tabs>
        <w:tab w:val="left" w:pos="485"/>
      </w:tabs>
      <w:ind w:left="1740" w:right="1470" w:hanging="390"/>
    </w:pPr>
    <w:rPr>
      <w:noProof/>
      <w:sz w:val="20"/>
      <w:szCs w:val="20"/>
    </w:rPr>
  </w:style>
  <w:style w:type="paragraph" w:customStyle="1" w:styleId="OmniPage8">
    <w:name w:val="OmniPage #8"/>
    <w:basedOn w:val="Normal"/>
    <w:qFormat/>
    <w:rsid w:val="00B74A2F"/>
    <w:pPr>
      <w:tabs>
        <w:tab w:val="left" w:pos="470"/>
      </w:tabs>
      <w:ind w:left="1725" w:right="645" w:hanging="375"/>
    </w:pPr>
    <w:rPr>
      <w:noProof/>
      <w:sz w:val="20"/>
      <w:szCs w:val="20"/>
    </w:rPr>
  </w:style>
  <w:style w:type="paragraph" w:customStyle="1" w:styleId="OmniPage14">
    <w:name w:val="OmniPage #14"/>
    <w:basedOn w:val="Normal"/>
    <w:qFormat/>
    <w:rsid w:val="00B74A2F"/>
    <w:pPr>
      <w:tabs>
        <w:tab w:val="right" w:pos="9902"/>
      </w:tabs>
      <w:ind w:left="10920" w:right="45"/>
    </w:pPr>
    <w:rPr>
      <w:noProof/>
      <w:sz w:val="20"/>
      <w:szCs w:val="20"/>
    </w:rPr>
  </w:style>
  <w:style w:type="paragraph" w:customStyle="1" w:styleId="OmniPage257">
    <w:name w:val="OmniPage #257"/>
    <w:basedOn w:val="Normal"/>
    <w:qFormat/>
    <w:rsid w:val="00B74A2F"/>
    <w:pPr>
      <w:tabs>
        <w:tab w:val="left" w:pos="938"/>
      </w:tabs>
      <w:ind w:left="1677" w:right="100" w:hanging="392"/>
    </w:pPr>
    <w:rPr>
      <w:noProof/>
      <w:sz w:val="20"/>
      <w:szCs w:val="20"/>
    </w:rPr>
  </w:style>
  <w:style w:type="paragraph" w:customStyle="1" w:styleId="OmniPage777">
    <w:name w:val="OmniPage #777"/>
    <w:basedOn w:val="Normal"/>
    <w:qFormat/>
    <w:rsid w:val="00B74A2F"/>
    <w:pPr>
      <w:tabs>
        <w:tab w:val="left" w:pos="562"/>
      </w:tabs>
      <w:ind w:left="1587" w:right="1297" w:hanging="411"/>
    </w:pPr>
    <w:rPr>
      <w:noProof/>
      <w:sz w:val="20"/>
      <w:szCs w:val="20"/>
    </w:rPr>
  </w:style>
  <w:style w:type="paragraph" w:customStyle="1" w:styleId="OmniPage771">
    <w:name w:val="OmniPage #771"/>
    <w:basedOn w:val="Normal"/>
    <w:qFormat/>
    <w:rsid w:val="00B74A2F"/>
    <w:pPr>
      <w:tabs>
        <w:tab w:val="left" w:pos="924"/>
      </w:tabs>
      <w:ind w:left="1556" w:right="242" w:hanging="376"/>
    </w:pPr>
    <w:rPr>
      <w:noProof/>
      <w:sz w:val="20"/>
      <w:szCs w:val="20"/>
    </w:rPr>
  </w:style>
  <w:style w:type="paragraph" w:customStyle="1" w:styleId="OmniPage779">
    <w:name w:val="OmniPage #779"/>
    <w:basedOn w:val="Normal"/>
    <w:qFormat/>
    <w:rsid w:val="00B74A2F"/>
    <w:pPr>
      <w:tabs>
        <w:tab w:val="left" w:pos="902"/>
        <w:tab w:val="right" w:pos="10290"/>
      </w:tabs>
      <w:ind w:left="1196" w:right="100"/>
    </w:pPr>
    <w:rPr>
      <w:noProof/>
      <w:sz w:val="20"/>
      <w:szCs w:val="20"/>
    </w:rPr>
  </w:style>
  <w:style w:type="paragraph" w:customStyle="1" w:styleId="OmniPage521">
    <w:name w:val="OmniPage #521"/>
    <w:basedOn w:val="Normal"/>
    <w:qFormat/>
    <w:rsid w:val="00B74A2F"/>
    <w:pPr>
      <w:tabs>
        <w:tab w:val="left" w:pos="619"/>
      </w:tabs>
      <w:ind w:left="1621" w:right="975" w:hanging="401"/>
    </w:pPr>
    <w:rPr>
      <w:noProof/>
      <w:sz w:val="20"/>
      <w:szCs w:val="20"/>
    </w:rPr>
  </w:style>
  <w:style w:type="paragraph" w:customStyle="1" w:styleId="OmniPage522">
    <w:name w:val="OmniPage #522"/>
    <w:basedOn w:val="Normal"/>
    <w:qFormat/>
    <w:rsid w:val="00B74A2F"/>
    <w:pPr>
      <w:tabs>
        <w:tab w:val="left" w:pos="615"/>
      </w:tabs>
      <w:ind w:left="1618" w:right="1606" w:hanging="395"/>
    </w:pPr>
    <w:rPr>
      <w:noProof/>
      <w:sz w:val="20"/>
      <w:szCs w:val="20"/>
    </w:rPr>
  </w:style>
  <w:style w:type="paragraph" w:customStyle="1" w:styleId="OmniPage520">
    <w:name w:val="OmniPage #520"/>
    <w:basedOn w:val="Normal"/>
    <w:qFormat/>
    <w:rsid w:val="00B74A2F"/>
    <w:pPr>
      <w:ind w:left="1099" w:right="817"/>
    </w:pPr>
    <w:rPr>
      <w:noProof/>
      <w:sz w:val="20"/>
      <w:szCs w:val="20"/>
    </w:rPr>
  </w:style>
  <w:style w:type="paragraph" w:customStyle="1" w:styleId="OmniPage523">
    <w:name w:val="OmniPage #523"/>
    <w:basedOn w:val="Normal"/>
    <w:qFormat/>
    <w:rsid w:val="00B74A2F"/>
    <w:pPr>
      <w:tabs>
        <w:tab w:val="left" w:pos="946"/>
      </w:tabs>
      <w:ind w:left="1502" w:right="1288" w:hanging="403"/>
    </w:pPr>
    <w:rPr>
      <w:noProof/>
      <w:sz w:val="20"/>
      <w:szCs w:val="20"/>
    </w:rPr>
  </w:style>
  <w:style w:type="paragraph" w:customStyle="1" w:styleId="OmniPage4867">
    <w:name w:val="OmniPage #4867"/>
    <w:basedOn w:val="Normal"/>
    <w:qFormat/>
    <w:rsid w:val="00B74A2F"/>
    <w:pPr>
      <w:tabs>
        <w:tab w:val="left" w:pos="926"/>
      </w:tabs>
      <w:ind w:left="1897" w:right="170" w:hanging="373"/>
      <w:jc w:val="both"/>
    </w:pPr>
    <w:rPr>
      <w:noProof/>
      <w:sz w:val="20"/>
      <w:szCs w:val="20"/>
    </w:rPr>
  </w:style>
  <w:style w:type="paragraph" w:customStyle="1" w:styleId="OmniPage4868">
    <w:name w:val="OmniPage #4868"/>
    <w:basedOn w:val="Normal"/>
    <w:qFormat/>
    <w:rsid w:val="00B74A2F"/>
    <w:pPr>
      <w:tabs>
        <w:tab w:val="left" w:pos="939"/>
      </w:tabs>
      <w:ind w:left="1910" w:right="184" w:hanging="384"/>
    </w:pPr>
    <w:rPr>
      <w:noProof/>
      <w:sz w:val="20"/>
      <w:szCs w:val="20"/>
    </w:rPr>
  </w:style>
  <w:style w:type="paragraph" w:customStyle="1" w:styleId="OmniPage4870">
    <w:name w:val="OmniPage #4870"/>
    <w:basedOn w:val="Normal"/>
    <w:qFormat/>
    <w:rsid w:val="00B74A2F"/>
    <w:pPr>
      <w:tabs>
        <w:tab w:val="left" w:pos="907"/>
        <w:tab w:val="right" w:pos="9822"/>
      </w:tabs>
      <w:ind w:left="1529" w:right="100"/>
    </w:pPr>
    <w:rPr>
      <w:noProof/>
      <w:sz w:val="20"/>
      <w:szCs w:val="20"/>
    </w:rPr>
  </w:style>
  <w:style w:type="paragraph" w:customStyle="1" w:styleId="OmniPage4871">
    <w:name w:val="OmniPage #4871"/>
    <w:basedOn w:val="Normal"/>
    <w:qFormat/>
    <w:rsid w:val="00B74A2F"/>
    <w:pPr>
      <w:tabs>
        <w:tab w:val="left" w:pos="906"/>
        <w:tab w:val="right" w:pos="9822"/>
      </w:tabs>
      <w:ind w:left="1533" w:right="100"/>
    </w:pPr>
    <w:rPr>
      <w:noProof/>
      <w:sz w:val="20"/>
      <w:szCs w:val="20"/>
    </w:rPr>
  </w:style>
  <w:style w:type="paragraph" w:customStyle="1" w:styleId="OmniPage4872">
    <w:name w:val="OmniPage #4872"/>
    <w:basedOn w:val="Normal"/>
    <w:qFormat/>
    <w:rsid w:val="00B74A2F"/>
    <w:pPr>
      <w:tabs>
        <w:tab w:val="left" w:pos="953"/>
      </w:tabs>
      <w:ind w:left="1924" w:right="104" w:hanging="393"/>
      <w:jc w:val="both"/>
    </w:pPr>
    <w:rPr>
      <w:noProof/>
      <w:sz w:val="20"/>
      <w:szCs w:val="20"/>
    </w:rPr>
  </w:style>
  <w:style w:type="paragraph" w:customStyle="1" w:styleId="OmniPage4876">
    <w:name w:val="OmniPage #4876"/>
    <w:basedOn w:val="Normal"/>
    <w:qFormat/>
    <w:rsid w:val="00B74A2F"/>
    <w:pPr>
      <w:ind w:left="1930" w:right="170" w:hanging="402"/>
      <w:jc w:val="both"/>
    </w:pPr>
    <w:rPr>
      <w:noProof/>
      <w:sz w:val="20"/>
      <w:szCs w:val="20"/>
    </w:rPr>
  </w:style>
  <w:style w:type="paragraph" w:customStyle="1" w:styleId="OmniPage5121">
    <w:name w:val="OmniPage #5121"/>
    <w:basedOn w:val="Normal"/>
    <w:qFormat/>
    <w:rsid w:val="00B74A2F"/>
    <w:pPr>
      <w:ind w:left="1672" w:right="706" w:hanging="382"/>
      <w:jc w:val="both"/>
    </w:pPr>
    <w:rPr>
      <w:noProof/>
      <w:sz w:val="20"/>
      <w:szCs w:val="20"/>
    </w:rPr>
  </w:style>
  <w:style w:type="paragraph" w:customStyle="1" w:styleId="p6">
    <w:name w:val="p6"/>
    <w:basedOn w:val="Normal"/>
    <w:qFormat/>
    <w:rsid w:val="00B74A2F"/>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B74A2F"/>
    <w:pPr>
      <w:tabs>
        <w:tab w:val="left" w:pos="720"/>
      </w:tabs>
      <w:spacing w:line="240" w:lineRule="atLeast"/>
    </w:pPr>
    <w:rPr>
      <w:szCs w:val="20"/>
      <w:lang w:val="es-ES_tradnl"/>
    </w:rPr>
  </w:style>
  <w:style w:type="paragraph" w:customStyle="1" w:styleId="p29">
    <w:name w:val="p29"/>
    <w:basedOn w:val="Normal"/>
    <w:qFormat/>
    <w:rsid w:val="00B74A2F"/>
    <w:pPr>
      <w:tabs>
        <w:tab w:val="left" w:pos="10380"/>
      </w:tabs>
      <w:spacing w:line="240" w:lineRule="atLeast"/>
      <w:ind w:left="8940"/>
    </w:pPr>
    <w:rPr>
      <w:szCs w:val="20"/>
      <w:lang w:val="es-ES_tradnl"/>
    </w:rPr>
  </w:style>
  <w:style w:type="paragraph" w:customStyle="1" w:styleId="p5">
    <w:name w:val="p5"/>
    <w:basedOn w:val="Normal"/>
    <w:qFormat/>
    <w:rsid w:val="00B74A2F"/>
    <w:pPr>
      <w:spacing w:line="240" w:lineRule="atLeast"/>
      <w:ind w:left="80"/>
    </w:pPr>
    <w:rPr>
      <w:szCs w:val="20"/>
      <w:lang w:val="es-ES_tradnl"/>
    </w:rPr>
  </w:style>
  <w:style w:type="paragraph" w:customStyle="1" w:styleId="p22">
    <w:name w:val="p22"/>
    <w:basedOn w:val="Normal"/>
    <w:qFormat/>
    <w:rsid w:val="00B74A2F"/>
    <w:pPr>
      <w:tabs>
        <w:tab w:val="left" w:pos="10380"/>
      </w:tabs>
      <w:spacing w:line="240" w:lineRule="atLeast"/>
      <w:ind w:left="8940"/>
    </w:pPr>
    <w:rPr>
      <w:szCs w:val="20"/>
      <w:lang w:val="es-ES_tradnl"/>
    </w:rPr>
  </w:style>
  <w:style w:type="paragraph" w:customStyle="1" w:styleId="p16">
    <w:name w:val="p16"/>
    <w:basedOn w:val="Normal"/>
    <w:qFormat/>
    <w:rsid w:val="00B74A2F"/>
    <w:pPr>
      <w:tabs>
        <w:tab w:val="left" w:pos="720"/>
      </w:tabs>
      <w:spacing w:line="240" w:lineRule="atLeast"/>
    </w:pPr>
    <w:rPr>
      <w:szCs w:val="20"/>
      <w:lang w:val="es-ES_tradnl"/>
    </w:rPr>
  </w:style>
  <w:style w:type="paragraph" w:customStyle="1" w:styleId="p4">
    <w:name w:val="p4"/>
    <w:basedOn w:val="Normal"/>
    <w:qFormat/>
    <w:rsid w:val="00B74A2F"/>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B74A2F"/>
    <w:pPr>
      <w:spacing w:line="240" w:lineRule="atLeast"/>
      <w:jc w:val="center"/>
    </w:pPr>
    <w:rPr>
      <w:szCs w:val="20"/>
      <w:lang w:val="es-ES_tradnl"/>
    </w:rPr>
  </w:style>
  <w:style w:type="paragraph" w:customStyle="1" w:styleId="p7">
    <w:name w:val="p7"/>
    <w:basedOn w:val="Normal"/>
    <w:qFormat/>
    <w:rsid w:val="00B74A2F"/>
    <w:pPr>
      <w:spacing w:line="220" w:lineRule="atLeast"/>
      <w:ind w:left="360"/>
    </w:pPr>
    <w:rPr>
      <w:szCs w:val="20"/>
      <w:lang w:val="es-ES_tradnl"/>
    </w:rPr>
  </w:style>
  <w:style w:type="paragraph" w:customStyle="1" w:styleId="p13">
    <w:name w:val="p13"/>
    <w:basedOn w:val="Normal"/>
    <w:qFormat/>
    <w:rsid w:val="00B74A2F"/>
    <w:pPr>
      <w:tabs>
        <w:tab w:val="left" w:pos="860"/>
      </w:tabs>
      <w:spacing w:line="240" w:lineRule="atLeast"/>
      <w:ind w:hanging="576"/>
    </w:pPr>
    <w:rPr>
      <w:szCs w:val="20"/>
      <w:lang w:val="es-ES_tradnl"/>
    </w:rPr>
  </w:style>
  <w:style w:type="paragraph" w:customStyle="1" w:styleId="c5">
    <w:name w:val="c5"/>
    <w:basedOn w:val="Normal"/>
    <w:qFormat/>
    <w:rsid w:val="00B74A2F"/>
    <w:pPr>
      <w:spacing w:line="240" w:lineRule="atLeast"/>
      <w:jc w:val="center"/>
    </w:pPr>
    <w:rPr>
      <w:szCs w:val="20"/>
      <w:lang w:val="es-ES_tradnl"/>
    </w:rPr>
  </w:style>
  <w:style w:type="paragraph" w:customStyle="1" w:styleId="p15">
    <w:name w:val="p15"/>
    <w:basedOn w:val="Normal"/>
    <w:qFormat/>
    <w:rsid w:val="00B74A2F"/>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B74A2F"/>
    <w:pPr>
      <w:spacing w:line="240" w:lineRule="atLeast"/>
      <w:ind w:left="1680"/>
      <w:jc w:val="both"/>
    </w:pPr>
    <w:rPr>
      <w:szCs w:val="20"/>
      <w:lang w:val="es-ES_tradnl"/>
    </w:rPr>
  </w:style>
  <w:style w:type="paragraph" w:customStyle="1" w:styleId="p18">
    <w:name w:val="p18"/>
    <w:basedOn w:val="Normal"/>
    <w:qFormat/>
    <w:rsid w:val="00B74A2F"/>
    <w:pPr>
      <w:spacing w:line="220" w:lineRule="atLeast"/>
      <w:jc w:val="both"/>
    </w:pPr>
    <w:rPr>
      <w:szCs w:val="20"/>
      <w:lang w:val="es-ES_tradnl"/>
    </w:rPr>
  </w:style>
  <w:style w:type="paragraph" w:customStyle="1" w:styleId="p20">
    <w:name w:val="p20"/>
    <w:basedOn w:val="Normal"/>
    <w:qFormat/>
    <w:rsid w:val="00B74A2F"/>
    <w:pPr>
      <w:tabs>
        <w:tab w:val="left" w:pos="720"/>
      </w:tabs>
      <w:spacing w:line="240" w:lineRule="atLeast"/>
    </w:pPr>
    <w:rPr>
      <w:szCs w:val="20"/>
      <w:lang w:val="es-ES_tradnl"/>
    </w:rPr>
  </w:style>
  <w:style w:type="paragraph" w:customStyle="1" w:styleId="xl61">
    <w:name w:val="xl61"/>
    <w:basedOn w:val="Normal"/>
    <w:qFormat/>
    <w:rsid w:val="00B74A2F"/>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B74A2F"/>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B74A2F"/>
    <w:rPr>
      <w:lang w:val="es-ES_tradnl"/>
    </w:rPr>
  </w:style>
  <w:style w:type="paragraph" w:customStyle="1" w:styleId="Car100">
    <w:name w:val="Car10"/>
    <w:basedOn w:val="Normal"/>
    <w:qFormat/>
    <w:rsid w:val="00B74A2F"/>
    <w:pPr>
      <w:spacing w:after="160" w:line="240" w:lineRule="exact"/>
    </w:pPr>
    <w:rPr>
      <w:rFonts w:ascii="Tahoma" w:hAnsi="Tahoma"/>
      <w:sz w:val="20"/>
      <w:szCs w:val="20"/>
      <w:lang w:val="en-US"/>
    </w:rPr>
  </w:style>
  <w:style w:type="paragraph" w:customStyle="1" w:styleId="Car9">
    <w:name w:val="Car9"/>
    <w:basedOn w:val="Normal"/>
    <w:qFormat/>
    <w:rsid w:val="00B74A2F"/>
    <w:pPr>
      <w:spacing w:after="160" w:line="240" w:lineRule="exact"/>
    </w:pPr>
    <w:rPr>
      <w:rFonts w:ascii="Tahoma" w:hAnsi="Tahoma"/>
      <w:sz w:val="20"/>
      <w:szCs w:val="20"/>
      <w:lang w:val="en-US"/>
    </w:rPr>
  </w:style>
  <w:style w:type="character" w:customStyle="1" w:styleId="EstiloCorreo3461">
    <w:name w:val="EstiloCorreo3461"/>
    <w:semiHidden/>
    <w:rsid w:val="00B74A2F"/>
    <w:rPr>
      <w:rFonts w:ascii="Arial" w:hAnsi="Arial" w:cs="Arial"/>
      <w:color w:val="auto"/>
      <w:sz w:val="20"/>
      <w:szCs w:val="20"/>
    </w:rPr>
  </w:style>
  <w:style w:type="character" w:customStyle="1" w:styleId="EstiloCorreo3481">
    <w:name w:val="EstiloCorreo3481"/>
    <w:semiHidden/>
    <w:rsid w:val="00B74A2F"/>
    <w:rPr>
      <w:rFonts w:ascii="Arial" w:hAnsi="Arial" w:cs="Arial"/>
      <w:color w:val="auto"/>
      <w:sz w:val="20"/>
      <w:szCs w:val="20"/>
    </w:rPr>
  </w:style>
  <w:style w:type="character" w:customStyle="1" w:styleId="EstiloCorreo349">
    <w:name w:val="EstiloCorreo349"/>
    <w:semiHidden/>
    <w:rsid w:val="00B74A2F"/>
    <w:rPr>
      <w:rFonts w:ascii="Arial" w:hAnsi="Arial" w:cs="Arial"/>
      <w:color w:val="auto"/>
      <w:sz w:val="20"/>
      <w:szCs w:val="20"/>
    </w:rPr>
  </w:style>
  <w:style w:type="character" w:customStyle="1" w:styleId="mw-headline">
    <w:name w:val="mw-headline"/>
    <w:uiPriority w:val="99"/>
    <w:rsid w:val="00B74A2F"/>
    <w:rPr>
      <w:rFonts w:cs="Times New Roman"/>
    </w:rPr>
  </w:style>
  <w:style w:type="paragraph" w:customStyle="1" w:styleId="lista0">
    <w:name w:val="lista"/>
    <w:basedOn w:val="Normal"/>
    <w:uiPriority w:val="99"/>
    <w:qFormat/>
    <w:rsid w:val="00B74A2F"/>
    <w:pPr>
      <w:spacing w:before="100" w:beforeAutospacing="1" w:after="100" w:afterAutospacing="1"/>
      <w:ind w:firstLine="200"/>
    </w:pPr>
    <w:rPr>
      <w:rFonts w:cs="Arial"/>
      <w:color w:val="006699"/>
      <w:sz w:val="18"/>
      <w:szCs w:val="18"/>
    </w:rPr>
  </w:style>
  <w:style w:type="character" w:customStyle="1" w:styleId="lista10">
    <w:name w:val="lista1"/>
    <w:uiPriority w:val="99"/>
    <w:rsid w:val="00B74A2F"/>
    <w:rPr>
      <w:rFonts w:ascii="Arial" w:hAnsi="Arial" w:cs="Arial"/>
      <w:color w:val="006699"/>
      <w:spacing w:val="0"/>
      <w:sz w:val="18"/>
      <w:szCs w:val="18"/>
    </w:rPr>
  </w:style>
  <w:style w:type="character" w:customStyle="1" w:styleId="EstiloCorreo354">
    <w:name w:val="EstiloCorreo354"/>
    <w:semiHidden/>
    <w:rsid w:val="00B74A2F"/>
    <w:rPr>
      <w:rFonts w:ascii="Arial" w:hAnsi="Arial" w:cs="Arial"/>
      <w:color w:val="auto"/>
      <w:sz w:val="20"/>
      <w:szCs w:val="20"/>
    </w:rPr>
  </w:style>
  <w:style w:type="character" w:customStyle="1" w:styleId="EstiloCorreo355">
    <w:name w:val="EstiloCorreo355"/>
    <w:semiHidden/>
    <w:rsid w:val="00B74A2F"/>
    <w:rPr>
      <w:rFonts w:ascii="Arial" w:hAnsi="Arial" w:cs="Arial"/>
      <w:color w:val="auto"/>
      <w:sz w:val="20"/>
      <w:szCs w:val="20"/>
    </w:rPr>
  </w:style>
  <w:style w:type="character" w:customStyle="1" w:styleId="EstiloCorreo356">
    <w:name w:val="EstiloCorreo356"/>
    <w:semiHidden/>
    <w:rsid w:val="00B74A2F"/>
    <w:rPr>
      <w:rFonts w:ascii="Arial" w:hAnsi="Arial" w:cs="Arial"/>
      <w:color w:val="auto"/>
      <w:sz w:val="20"/>
      <w:szCs w:val="20"/>
    </w:rPr>
  </w:style>
  <w:style w:type="paragraph" w:customStyle="1" w:styleId="Car8">
    <w:name w:val="Car8"/>
    <w:basedOn w:val="Normal"/>
    <w:qFormat/>
    <w:rsid w:val="00B74A2F"/>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B74A2F"/>
    <w:pPr>
      <w:ind w:right="-158"/>
      <w:jc w:val="both"/>
    </w:pPr>
    <w:rPr>
      <w:rFonts w:ascii="Verdana" w:hAnsi="Verdana"/>
      <w:color w:val="000000"/>
      <w:sz w:val="20"/>
      <w:szCs w:val="20"/>
    </w:rPr>
  </w:style>
  <w:style w:type="paragraph" w:customStyle="1" w:styleId="MMStartDate">
    <w:name w:val="MM Start Date"/>
    <w:basedOn w:val="Normal"/>
    <w:qFormat/>
    <w:rsid w:val="00B74A2F"/>
  </w:style>
  <w:style w:type="paragraph" w:customStyle="1" w:styleId="MMEndDate">
    <w:name w:val="MM End Date"/>
    <w:basedOn w:val="Normal"/>
    <w:qFormat/>
    <w:rsid w:val="00B74A2F"/>
  </w:style>
  <w:style w:type="paragraph" w:customStyle="1" w:styleId="MMPriority">
    <w:name w:val="MM Priority"/>
    <w:basedOn w:val="Normal"/>
    <w:qFormat/>
    <w:rsid w:val="00B74A2F"/>
  </w:style>
  <w:style w:type="paragraph" w:customStyle="1" w:styleId="MMDuration">
    <w:name w:val="MM Duration"/>
    <w:basedOn w:val="Normal"/>
    <w:qFormat/>
    <w:rsid w:val="00B74A2F"/>
  </w:style>
  <w:style w:type="paragraph" w:customStyle="1" w:styleId="MMCompleted">
    <w:name w:val="MM Completed"/>
    <w:basedOn w:val="Normal"/>
    <w:qFormat/>
    <w:rsid w:val="00B74A2F"/>
  </w:style>
  <w:style w:type="paragraph" w:customStyle="1" w:styleId="MMResources">
    <w:name w:val="MM Resources"/>
    <w:basedOn w:val="Normal"/>
    <w:qFormat/>
    <w:rsid w:val="00B74A2F"/>
  </w:style>
  <w:style w:type="paragraph" w:customStyle="1" w:styleId="MMCategories">
    <w:name w:val="MM Categories"/>
    <w:basedOn w:val="Normal"/>
    <w:qFormat/>
    <w:rsid w:val="00B74A2F"/>
  </w:style>
  <w:style w:type="paragraph" w:customStyle="1" w:styleId="MMLink">
    <w:name w:val="MM Link"/>
    <w:basedOn w:val="Normal"/>
    <w:qFormat/>
    <w:rsid w:val="00B74A2F"/>
  </w:style>
  <w:style w:type="paragraph" w:customStyle="1" w:styleId="MMRelationship">
    <w:name w:val="MM Relationship"/>
    <w:basedOn w:val="Normal"/>
    <w:qFormat/>
    <w:rsid w:val="00B74A2F"/>
  </w:style>
  <w:style w:type="paragraph" w:customStyle="1" w:styleId="dvdoccontenttext">
    <w:name w:val="dv_doccontenttext"/>
    <w:basedOn w:val="Normal"/>
    <w:qFormat/>
    <w:rsid w:val="00B74A2F"/>
    <w:pPr>
      <w:shd w:val="clear" w:color="auto" w:fill="FFFFFF"/>
      <w:spacing w:line="300" w:lineRule="auto"/>
    </w:pPr>
    <w:rPr>
      <w:rFonts w:ascii="Verdana" w:hAnsi="Verdana"/>
      <w:color w:val="4A4A4A"/>
    </w:rPr>
  </w:style>
  <w:style w:type="character" w:customStyle="1" w:styleId="hilitetext1">
    <w:name w:val="hilitetext1"/>
    <w:rsid w:val="00B74A2F"/>
    <w:rPr>
      <w:rFonts w:ascii="Verdana" w:hAnsi="Verdana" w:cs="Times New Roman"/>
      <w:color w:val="000000"/>
      <w:shd w:val="clear" w:color="auto" w:fill="D1FF56"/>
    </w:rPr>
  </w:style>
  <w:style w:type="paragraph" w:customStyle="1" w:styleId="EndMtrx">
    <w:name w:val="EndMtrx"/>
    <w:basedOn w:val="Normal"/>
    <w:qFormat/>
    <w:rsid w:val="00B74A2F"/>
    <w:rPr>
      <w:sz w:val="22"/>
      <w:szCs w:val="20"/>
      <w:lang w:val="en-US"/>
    </w:rPr>
  </w:style>
  <w:style w:type="paragraph" w:customStyle="1" w:styleId="TableBullet">
    <w:name w:val="Table Bullet"/>
    <w:aliases w:val="tb"/>
    <w:qFormat/>
    <w:rsid w:val="00B74A2F"/>
    <w:pPr>
      <w:tabs>
        <w:tab w:val="num" w:pos="504"/>
      </w:tabs>
      <w:spacing w:before="60" w:after="60"/>
      <w:ind w:left="504" w:hanging="360"/>
    </w:pPr>
    <w:rPr>
      <w:rFonts w:ascii="Arial Narrow" w:hAnsi="Arial Narrow"/>
      <w:color w:val="000000"/>
      <w:lang w:val="en-US" w:eastAsia="en-US"/>
    </w:rPr>
  </w:style>
  <w:style w:type="paragraph" w:customStyle="1" w:styleId="TableHeadingColumn">
    <w:name w:val="Table Heading Column"/>
    <w:aliases w:val="thc"/>
    <w:qFormat/>
    <w:rsid w:val="00B74A2F"/>
    <w:pPr>
      <w:spacing w:before="120" w:after="120"/>
      <w:jc w:val="center"/>
    </w:pPr>
    <w:rPr>
      <w:rFonts w:ascii="Arial Narrow" w:hAnsi="Arial Narrow"/>
      <w:b/>
      <w:color w:val="000000"/>
      <w:spacing w:val="20"/>
      <w:sz w:val="22"/>
      <w:lang w:val="en-US" w:eastAsia="en-US"/>
    </w:rPr>
  </w:style>
  <w:style w:type="paragraph" w:customStyle="1" w:styleId="Text2">
    <w:name w:val="Text 2"/>
    <w:basedOn w:val="Normal"/>
    <w:qFormat/>
    <w:rsid w:val="00B74A2F"/>
    <w:pPr>
      <w:spacing w:after="240"/>
      <w:ind w:left="864"/>
    </w:pPr>
    <w:rPr>
      <w:sz w:val="22"/>
      <w:szCs w:val="20"/>
      <w:lang w:val="en-US"/>
    </w:rPr>
  </w:style>
  <w:style w:type="paragraph" w:customStyle="1" w:styleId="Figura">
    <w:name w:val="Figura"/>
    <w:basedOn w:val="Normal"/>
    <w:qFormat/>
    <w:rsid w:val="00B74A2F"/>
    <w:pPr>
      <w:spacing w:before="28" w:after="56"/>
      <w:jc w:val="both"/>
    </w:pPr>
    <w:rPr>
      <w:rFonts w:ascii="Tahoma" w:hAnsi="Tahoma" w:cs="Tahoma"/>
      <w:sz w:val="16"/>
      <w:szCs w:val="16"/>
    </w:rPr>
  </w:style>
  <w:style w:type="paragraph" w:customStyle="1" w:styleId="MMTitle">
    <w:name w:val="MM Title"/>
    <w:basedOn w:val="Ttulo"/>
    <w:qFormat/>
    <w:rsid w:val="00B74A2F"/>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B74A2F"/>
    <w:rPr>
      <w:rFonts w:ascii="Verdana" w:hAnsi="Verdana"/>
      <w:szCs w:val="24"/>
      <w:lang w:val="es-ES"/>
    </w:rPr>
  </w:style>
  <w:style w:type="paragraph" w:customStyle="1" w:styleId="verdana">
    <w:name w:val="verdana"/>
    <w:basedOn w:val="Sangradetextonormal"/>
    <w:qFormat/>
    <w:rsid w:val="00B74A2F"/>
    <w:pPr>
      <w:spacing w:after="0"/>
      <w:ind w:left="0" w:right="216"/>
      <w:jc w:val="both"/>
    </w:pPr>
    <w:rPr>
      <w:rFonts w:ascii="Verdana" w:hAnsi="Verdana"/>
      <w:bCs/>
      <w:sz w:val="16"/>
      <w:szCs w:val="20"/>
      <w:lang w:val="es-ES_tradnl"/>
    </w:rPr>
  </w:style>
  <w:style w:type="character" w:customStyle="1" w:styleId="HTMLMarkup">
    <w:name w:val="HTML Markup"/>
    <w:rsid w:val="00B74A2F"/>
    <w:rPr>
      <w:vanish/>
      <w:color w:val="FF0000"/>
    </w:rPr>
  </w:style>
  <w:style w:type="character" w:customStyle="1" w:styleId="EstiloCorreo3911">
    <w:name w:val="EstiloCorreo3911"/>
    <w:semiHidden/>
    <w:rsid w:val="00B74A2F"/>
    <w:rPr>
      <w:rFonts w:ascii="Century Gothic" w:hAnsi="Century Gothic" w:cs="Times New Roman"/>
      <w:b/>
      <w:bCs/>
      <w:i/>
      <w:iCs/>
      <w:color w:val="0000FF"/>
      <w:sz w:val="24"/>
      <w:szCs w:val="24"/>
      <w:u w:val="none"/>
    </w:rPr>
  </w:style>
  <w:style w:type="paragraph" w:customStyle="1" w:styleId="ATitulares">
    <w:name w:val="ATitulares"/>
    <w:basedOn w:val="Normal"/>
    <w:qFormat/>
    <w:rsid w:val="00B74A2F"/>
    <w:pPr>
      <w:widowControl w:val="0"/>
      <w:spacing w:before="120" w:after="120"/>
      <w:ind w:firstLine="284"/>
      <w:jc w:val="both"/>
    </w:pPr>
    <w:rPr>
      <w:i/>
      <w:szCs w:val="20"/>
    </w:rPr>
  </w:style>
  <w:style w:type="paragraph" w:customStyle="1" w:styleId="green40">
    <w:name w:val="green4"/>
    <w:basedOn w:val="Normal"/>
    <w:qFormat/>
    <w:rsid w:val="00B74A2F"/>
    <w:pPr>
      <w:jc w:val="both"/>
    </w:pPr>
    <w:rPr>
      <w:rFonts w:ascii="CG Times (W1)" w:hAnsi="CG Times (W1)"/>
      <w:sz w:val="20"/>
      <w:szCs w:val="20"/>
    </w:rPr>
  </w:style>
  <w:style w:type="paragraph" w:customStyle="1" w:styleId="SeccionIncisoInicial">
    <w:name w:val="SeccionIncisoInicial"/>
    <w:basedOn w:val="Normal"/>
    <w:qFormat/>
    <w:rsid w:val="00B74A2F"/>
    <w:pPr>
      <w:tabs>
        <w:tab w:val="num" w:pos="1661"/>
      </w:tabs>
      <w:spacing w:before="120" w:after="120"/>
      <w:ind w:left="1661" w:hanging="360"/>
      <w:jc w:val="both"/>
    </w:pPr>
    <w:rPr>
      <w:szCs w:val="20"/>
    </w:rPr>
  </w:style>
  <w:style w:type="character" w:customStyle="1" w:styleId="CarCar25">
    <w:name w:val="Car Car25"/>
    <w:rsid w:val="00B74A2F"/>
    <w:rPr>
      <w:rFonts w:ascii="Comic Sans MS" w:hAnsi="Comic Sans MS" w:cs="Times New Roman"/>
      <w:sz w:val="28"/>
      <w:lang w:val="es-ES_tradnl" w:eastAsia="es-ES" w:bidi="ar-SA"/>
    </w:rPr>
  </w:style>
  <w:style w:type="character" w:customStyle="1" w:styleId="CarCar24">
    <w:name w:val="Car Car24"/>
    <w:rsid w:val="00B74A2F"/>
    <w:rPr>
      <w:rFonts w:ascii="Comic Sans MS" w:hAnsi="Comic Sans MS" w:cs="Times New Roman"/>
      <w:b/>
      <w:sz w:val="28"/>
      <w:lang w:val="es-ES_tradnl" w:eastAsia="es-ES"/>
    </w:rPr>
  </w:style>
  <w:style w:type="character" w:customStyle="1" w:styleId="CarCar23">
    <w:name w:val="Car Car23"/>
    <w:rsid w:val="00B74A2F"/>
    <w:rPr>
      <w:rFonts w:cs="Times New Roman"/>
      <w:sz w:val="28"/>
      <w:lang w:val="es-ES" w:eastAsia="es-ES" w:bidi="ar-SA"/>
    </w:rPr>
  </w:style>
  <w:style w:type="character" w:customStyle="1" w:styleId="CarCar22">
    <w:name w:val="Car Car22"/>
    <w:rsid w:val="00B74A2F"/>
    <w:rPr>
      <w:rFonts w:ascii="Verdana" w:hAnsi="Verdana" w:cs="Times New Roman"/>
      <w:b/>
      <w:bCs/>
      <w:sz w:val="24"/>
      <w:szCs w:val="24"/>
      <w:lang w:val="es-ES" w:eastAsia="es-ES"/>
    </w:rPr>
  </w:style>
  <w:style w:type="character" w:customStyle="1" w:styleId="CarCar21">
    <w:name w:val="Car Car21"/>
    <w:rsid w:val="00B74A2F"/>
    <w:rPr>
      <w:rFonts w:ascii="Arial" w:hAnsi="Arial" w:cs="Times New Roman"/>
      <w:sz w:val="24"/>
      <w:lang w:val="es-ES" w:eastAsia="es-ES"/>
    </w:rPr>
  </w:style>
  <w:style w:type="character" w:customStyle="1" w:styleId="CarCar20">
    <w:name w:val="Car Car20"/>
    <w:rsid w:val="00B74A2F"/>
    <w:rPr>
      <w:rFonts w:cs="Times New Roman"/>
      <w:b/>
      <w:sz w:val="28"/>
      <w:lang w:val="es-ES" w:eastAsia="es-ES"/>
    </w:rPr>
  </w:style>
  <w:style w:type="character" w:customStyle="1" w:styleId="CarCar19">
    <w:name w:val="Car Car19"/>
    <w:rsid w:val="00B74A2F"/>
    <w:rPr>
      <w:rFonts w:cs="Times New Roman"/>
      <w:sz w:val="24"/>
      <w:szCs w:val="24"/>
      <w:lang w:val="es-ES" w:eastAsia="es-ES"/>
    </w:rPr>
  </w:style>
  <w:style w:type="character" w:customStyle="1" w:styleId="CarCar18">
    <w:name w:val="Car Car18"/>
    <w:rsid w:val="00B74A2F"/>
    <w:rPr>
      <w:rFonts w:ascii="Verdana" w:hAnsi="Verdana" w:cs="Times New Roman"/>
      <w:b/>
      <w:bCs/>
      <w:sz w:val="24"/>
      <w:szCs w:val="24"/>
      <w:lang w:val="es-ES" w:eastAsia="es-ES"/>
    </w:rPr>
  </w:style>
  <w:style w:type="character" w:customStyle="1" w:styleId="CarCar17">
    <w:name w:val="Car Car17"/>
    <w:rsid w:val="00B74A2F"/>
    <w:rPr>
      <w:rFonts w:ascii="Arial" w:hAnsi="Arial" w:cs="Times New Roman"/>
      <w:b/>
      <w:sz w:val="24"/>
      <w:lang w:val="es-ES" w:eastAsia="es-ES"/>
    </w:rPr>
  </w:style>
  <w:style w:type="paragraph" w:customStyle="1" w:styleId="ListaCC">
    <w:name w:val="Lista CC."/>
    <w:basedOn w:val="Normal"/>
    <w:uiPriority w:val="99"/>
    <w:qFormat/>
    <w:rsid w:val="00B74A2F"/>
    <w:rPr>
      <w:sz w:val="20"/>
      <w:szCs w:val="20"/>
      <w:lang w:val="es-ES_tradnl"/>
    </w:rPr>
  </w:style>
  <w:style w:type="character" w:styleId="Nmerodelnea">
    <w:name w:val="line number"/>
    <w:uiPriority w:val="99"/>
    <w:rsid w:val="00B74A2F"/>
    <w:rPr>
      <w:rFonts w:cs="Times New Roman"/>
    </w:rPr>
  </w:style>
  <w:style w:type="paragraph" w:customStyle="1" w:styleId="Textodebloque11">
    <w:name w:val="Texto de bloque11"/>
    <w:basedOn w:val="Normal"/>
    <w:qFormat/>
    <w:rsid w:val="00B74A2F"/>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B74A2F"/>
    <w:pPr>
      <w:widowControl w:val="0"/>
      <w:ind w:left="2127" w:hanging="284"/>
      <w:jc w:val="both"/>
    </w:pPr>
    <w:rPr>
      <w:sz w:val="20"/>
      <w:szCs w:val="20"/>
    </w:rPr>
  </w:style>
  <w:style w:type="paragraph" w:customStyle="1" w:styleId="Textoindependiente311">
    <w:name w:val="Texto independiente 311"/>
    <w:basedOn w:val="Normal"/>
    <w:qFormat/>
    <w:rsid w:val="00B74A2F"/>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B74A2F"/>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B74A2F"/>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B74A2F"/>
    <w:rPr>
      <w:rFonts w:ascii="Calibri" w:eastAsia="Calibri" w:hAnsi="Calibri" w:cs="Times New Roman"/>
      <w:sz w:val="22"/>
      <w:szCs w:val="22"/>
      <w:lang w:eastAsia="en-US"/>
    </w:rPr>
  </w:style>
  <w:style w:type="paragraph" w:customStyle="1" w:styleId="NormalArial0">
    <w:name w:val="Normal Arial"/>
    <w:basedOn w:val="Normal"/>
    <w:uiPriority w:val="99"/>
    <w:qFormat/>
    <w:rsid w:val="00B74A2F"/>
    <w:pPr>
      <w:snapToGrid w:val="0"/>
    </w:pPr>
    <w:rPr>
      <w:sz w:val="20"/>
      <w:szCs w:val="20"/>
    </w:rPr>
  </w:style>
  <w:style w:type="paragraph" w:customStyle="1" w:styleId="BodyText29">
    <w:name w:val="Body Text 29"/>
    <w:basedOn w:val="Normal"/>
    <w:uiPriority w:val="99"/>
    <w:qFormat/>
    <w:rsid w:val="00B74A2F"/>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B74A2F"/>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B74A2F"/>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B74A2F"/>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B74A2F"/>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B74A2F"/>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B74A2F"/>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B74A2F"/>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B74A2F"/>
    <w:rPr>
      <w:sz w:val="20"/>
      <w:szCs w:val="20"/>
      <w:lang w:val="en-US"/>
    </w:rPr>
  </w:style>
  <w:style w:type="paragraph" w:customStyle="1" w:styleId="CharCharCharChar">
    <w:name w:val="Char Char Char Char"/>
    <w:basedOn w:val="Normal"/>
    <w:uiPriority w:val="99"/>
    <w:qFormat/>
    <w:rsid w:val="00B74A2F"/>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B74A2F"/>
    <w:pPr>
      <w:tabs>
        <w:tab w:val="num" w:pos="454"/>
      </w:tabs>
      <w:jc w:val="both"/>
      <w:outlineLvl w:val="1"/>
    </w:pPr>
    <w:rPr>
      <w:b/>
      <w:sz w:val="20"/>
      <w:szCs w:val="20"/>
    </w:rPr>
  </w:style>
  <w:style w:type="paragraph" w:customStyle="1" w:styleId="Textoprede2">
    <w:name w:val="Texto prede:2"/>
    <w:basedOn w:val="Normal"/>
    <w:uiPriority w:val="99"/>
    <w:qFormat/>
    <w:rsid w:val="00B74A2F"/>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B74A2F"/>
    <w:pPr>
      <w:jc w:val="both"/>
    </w:pPr>
    <w:rPr>
      <w:rFonts w:ascii="Trebuchet MS" w:hAnsi="Trebuchet MS"/>
      <w:kern w:val="28"/>
      <w:szCs w:val="20"/>
    </w:rPr>
  </w:style>
  <w:style w:type="paragraph" w:customStyle="1" w:styleId="Anexo">
    <w:name w:val="Anexo"/>
    <w:basedOn w:val="Normal"/>
    <w:uiPriority w:val="99"/>
    <w:qFormat/>
    <w:rsid w:val="00B74A2F"/>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B74A2F"/>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B74A2F"/>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B74A2F"/>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B74A2F"/>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B74A2F"/>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B74A2F"/>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B74A2F"/>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B74A2F"/>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B74A2F"/>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B74A2F"/>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B74A2F"/>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B74A2F"/>
    <w:pPr>
      <w:spacing w:after="160" w:line="240" w:lineRule="exact"/>
    </w:pPr>
    <w:rPr>
      <w:rFonts w:ascii="Verdana" w:hAnsi="Verdana" w:cs="Verdana"/>
      <w:sz w:val="20"/>
      <w:szCs w:val="20"/>
    </w:rPr>
  </w:style>
  <w:style w:type="paragraph" w:customStyle="1" w:styleId="TituloB">
    <w:name w:val="Titulo B"/>
    <w:basedOn w:val="Normal"/>
    <w:uiPriority w:val="99"/>
    <w:qFormat/>
    <w:rsid w:val="00B74A2F"/>
    <w:pPr>
      <w:ind w:left="1440" w:hanging="360"/>
      <w:jc w:val="both"/>
    </w:pPr>
    <w:rPr>
      <w:rFonts w:ascii="Tahoma" w:hAnsi="Tahoma"/>
      <w:sz w:val="22"/>
      <w:szCs w:val="22"/>
    </w:rPr>
  </w:style>
  <w:style w:type="paragraph" w:customStyle="1" w:styleId="Car2CarCar">
    <w:name w:val="Car2 Car Car"/>
    <w:basedOn w:val="Normal"/>
    <w:uiPriority w:val="99"/>
    <w:qFormat/>
    <w:rsid w:val="00B74A2F"/>
    <w:pPr>
      <w:widowControl w:val="0"/>
      <w:spacing w:after="160" w:line="240" w:lineRule="exact"/>
    </w:pPr>
    <w:rPr>
      <w:rFonts w:ascii="Verdana" w:hAnsi="Verdana" w:cs="Verdana"/>
      <w:sz w:val="20"/>
      <w:szCs w:val="20"/>
      <w:lang w:val="en-US"/>
    </w:rPr>
  </w:style>
  <w:style w:type="character" w:customStyle="1" w:styleId="EstiloArial">
    <w:name w:val="Estilo Arial"/>
    <w:rsid w:val="00B74A2F"/>
    <w:rPr>
      <w:rFonts w:ascii="Arial" w:hAnsi="Arial" w:cs="Arial" w:hint="default"/>
      <w:sz w:val="24"/>
      <w:szCs w:val="24"/>
    </w:rPr>
  </w:style>
  <w:style w:type="character" w:customStyle="1" w:styleId="MapadeldocumentoCar1">
    <w:name w:val="Mapa del documento Car1"/>
    <w:uiPriority w:val="99"/>
    <w:semiHidden/>
    <w:locked/>
    <w:rsid w:val="00B74A2F"/>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B74A2F"/>
    <w:rPr>
      <w:rFonts w:cs="Times New Roman"/>
      <w:i/>
      <w:sz w:val="22"/>
      <w:szCs w:val="22"/>
      <w:lang w:eastAsia="en-US"/>
    </w:rPr>
  </w:style>
  <w:style w:type="character" w:customStyle="1" w:styleId="google-src-text">
    <w:name w:val="google-src-text"/>
    <w:rsid w:val="00B74A2F"/>
  </w:style>
  <w:style w:type="character" w:customStyle="1" w:styleId="il">
    <w:name w:val="il"/>
    <w:rsid w:val="00B74A2F"/>
  </w:style>
  <w:style w:type="paragraph" w:customStyle="1" w:styleId="NumHeading2">
    <w:name w:val="Num Heading 2"/>
    <w:basedOn w:val="Normal"/>
    <w:next w:val="Normal"/>
    <w:uiPriority w:val="99"/>
    <w:qFormat/>
    <w:rsid w:val="00B74A2F"/>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B74A2F"/>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B74A2F"/>
    <w:pPr>
      <w:spacing w:after="160" w:line="240" w:lineRule="exact"/>
    </w:pPr>
    <w:rPr>
      <w:rFonts w:ascii="Verdana" w:hAnsi="Verdana" w:cs="Verdana"/>
      <w:sz w:val="20"/>
      <w:szCs w:val="20"/>
      <w:lang w:val="en-US"/>
    </w:rPr>
  </w:style>
  <w:style w:type="paragraph" w:customStyle="1" w:styleId="CharChar6">
    <w:name w:val="Char Char6"/>
    <w:basedOn w:val="Normal"/>
    <w:qFormat/>
    <w:rsid w:val="00B74A2F"/>
    <w:pPr>
      <w:spacing w:after="160" w:line="240" w:lineRule="exact"/>
    </w:pPr>
    <w:rPr>
      <w:rFonts w:ascii="Tahoma" w:hAnsi="Tahoma"/>
      <w:sz w:val="20"/>
      <w:szCs w:val="20"/>
      <w:lang w:val="en-US"/>
    </w:rPr>
  </w:style>
  <w:style w:type="paragraph" w:customStyle="1" w:styleId="DefaultText">
    <w:name w:val="Default Text"/>
    <w:basedOn w:val="Normal"/>
    <w:qFormat/>
    <w:rsid w:val="00B74A2F"/>
    <w:pPr>
      <w:overflowPunct w:val="0"/>
      <w:autoSpaceDE w:val="0"/>
      <w:autoSpaceDN w:val="0"/>
      <w:adjustRightInd w:val="0"/>
    </w:pPr>
    <w:rPr>
      <w:noProof/>
      <w:szCs w:val="20"/>
    </w:rPr>
  </w:style>
  <w:style w:type="paragraph" w:customStyle="1" w:styleId="Textoprede3">
    <w:name w:val="Texto prede:3"/>
    <w:basedOn w:val="Normal"/>
    <w:qFormat/>
    <w:rsid w:val="00B74A2F"/>
    <w:pPr>
      <w:overflowPunct w:val="0"/>
      <w:autoSpaceDE w:val="0"/>
      <w:autoSpaceDN w:val="0"/>
      <w:adjustRightInd w:val="0"/>
    </w:pPr>
    <w:rPr>
      <w:noProof/>
      <w:szCs w:val="20"/>
    </w:rPr>
  </w:style>
  <w:style w:type="paragraph" w:customStyle="1" w:styleId="Textoprede1">
    <w:name w:val="Texto prede:1"/>
    <w:basedOn w:val="Normal"/>
    <w:qFormat/>
    <w:rsid w:val="00B74A2F"/>
    <w:pPr>
      <w:overflowPunct w:val="0"/>
      <w:autoSpaceDE w:val="0"/>
      <w:autoSpaceDN w:val="0"/>
      <w:adjustRightInd w:val="0"/>
    </w:pPr>
    <w:rPr>
      <w:noProof/>
      <w:szCs w:val="20"/>
    </w:rPr>
  </w:style>
  <w:style w:type="paragraph" w:customStyle="1" w:styleId="lfrarial">
    <w:name w:val="lfrarial"/>
    <w:basedOn w:val="Normal"/>
    <w:qFormat/>
    <w:rsid w:val="00B74A2F"/>
    <w:pPr>
      <w:overflowPunct w:val="0"/>
      <w:autoSpaceDE w:val="0"/>
      <w:autoSpaceDN w:val="0"/>
      <w:adjustRightInd w:val="0"/>
    </w:pPr>
    <w:rPr>
      <w:noProof/>
      <w:szCs w:val="20"/>
    </w:rPr>
  </w:style>
  <w:style w:type="paragraph" w:customStyle="1" w:styleId="Sangraprim">
    <w:name w:val="Sangría  prim"/>
    <w:basedOn w:val="Normal"/>
    <w:qFormat/>
    <w:rsid w:val="00B74A2F"/>
    <w:pPr>
      <w:overflowPunct w:val="0"/>
      <w:autoSpaceDE w:val="0"/>
      <w:autoSpaceDN w:val="0"/>
      <w:adjustRightInd w:val="0"/>
      <w:ind w:firstLine="720"/>
    </w:pPr>
    <w:rPr>
      <w:noProof/>
      <w:szCs w:val="20"/>
    </w:rPr>
  </w:style>
  <w:style w:type="paragraph" w:customStyle="1" w:styleId="Listaconnm">
    <w:name w:val="Lista con núm"/>
    <w:basedOn w:val="Normal"/>
    <w:qFormat/>
    <w:rsid w:val="00B74A2F"/>
    <w:pPr>
      <w:overflowPunct w:val="0"/>
      <w:autoSpaceDE w:val="0"/>
      <w:autoSpaceDN w:val="0"/>
      <w:adjustRightInd w:val="0"/>
    </w:pPr>
    <w:rPr>
      <w:noProof/>
      <w:szCs w:val="20"/>
    </w:rPr>
  </w:style>
  <w:style w:type="paragraph" w:customStyle="1" w:styleId="Esquemaynm">
    <w:name w:val="Esquema y núm"/>
    <w:basedOn w:val="Normal"/>
    <w:qFormat/>
    <w:rsid w:val="00B74A2F"/>
    <w:pPr>
      <w:overflowPunct w:val="0"/>
      <w:autoSpaceDE w:val="0"/>
      <w:autoSpaceDN w:val="0"/>
      <w:adjustRightInd w:val="0"/>
    </w:pPr>
    <w:rPr>
      <w:noProof/>
      <w:szCs w:val="20"/>
    </w:rPr>
  </w:style>
  <w:style w:type="paragraph" w:customStyle="1" w:styleId="Notaalpie">
    <w:name w:val="Nota al pie"/>
    <w:basedOn w:val="Normal"/>
    <w:qFormat/>
    <w:rsid w:val="00B74A2F"/>
    <w:pPr>
      <w:overflowPunct w:val="0"/>
      <w:autoSpaceDE w:val="0"/>
      <w:autoSpaceDN w:val="0"/>
      <w:adjustRightInd w:val="0"/>
    </w:pPr>
    <w:rPr>
      <w:noProof/>
      <w:szCs w:val="20"/>
    </w:rPr>
  </w:style>
  <w:style w:type="paragraph" w:customStyle="1" w:styleId="Pie">
    <w:name w:val="Pie"/>
    <w:basedOn w:val="Normal"/>
    <w:qFormat/>
    <w:rsid w:val="00B74A2F"/>
    <w:pPr>
      <w:overflowPunct w:val="0"/>
      <w:autoSpaceDE w:val="0"/>
      <w:autoSpaceDN w:val="0"/>
      <w:adjustRightInd w:val="0"/>
    </w:pPr>
    <w:rPr>
      <w:noProof/>
      <w:szCs w:val="20"/>
    </w:rPr>
  </w:style>
  <w:style w:type="paragraph" w:customStyle="1" w:styleId="subbas">
    <w:name w:val="subbas"/>
    <w:basedOn w:val="Normal"/>
    <w:qFormat/>
    <w:rsid w:val="00B74A2F"/>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B74A2F"/>
    <w:pPr>
      <w:overflowPunct w:val="0"/>
      <w:autoSpaceDE w:val="0"/>
      <w:autoSpaceDN w:val="0"/>
      <w:adjustRightInd w:val="0"/>
    </w:pPr>
    <w:rPr>
      <w:noProof/>
      <w:szCs w:val="20"/>
    </w:rPr>
  </w:style>
  <w:style w:type="paragraph" w:customStyle="1" w:styleId="Subepgrafe">
    <w:name w:val="Subepígrafe"/>
    <w:basedOn w:val="Normal"/>
    <w:qFormat/>
    <w:rsid w:val="00B74A2F"/>
    <w:pPr>
      <w:overflowPunct w:val="0"/>
      <w:autoSpaceDE w:val="0"/>
      <w:autoSpaceDN w:val="0"/>
      <w:adjustRightInd w:val="0"/>
      <w:spacing w:before="73" w:after="73"/>
    </w:pPr>
    <w:rPr>
      <w:b/>
      <w:i/>
      <w:noProof/>
      <w:szCs w:val="20"/>
    </w:rPr>
  </w:style>
  <w:style w:type="paragraph" w:customStyle="1" w:styleId="Nmeros">
    <w:name w:val="Números"/>
    <w:basedOn w:val="Normal"/>
    <w:qFormat/>
    <w:rsid w:val="00B74A2F"/>
    <w:pPr>
      <w:overflowPunct w:val="0"/>
      <w:autoSpaceDE w:val="0"/>
      <w:autoSpaceDN w:val="0"/>
      <w:adjustRightInd w:val="0"/>
    </w:pPr>
    <w:rPr>
      <w:noProof/>
      <w:szCs w:val="20"/>
    </w:rPr>
  </w:style>
  <w:style w:type="paragraph" w:customStyle="1" w:styleId="Topo1">
    <w:name w:val="Topo 1"/>
    <w:basedOn w:val="Normal"/>
    <w:qFormat/>
    <w:rsid w:val="00B74A2F"/>
    <w:pPr>
      <w:overflowPunct w:val="0"/>
      <w:autoSpaceDE w:val="0"/>
      <w:autoSpaceDN w:val="0"/>
      <w:adjustRightInd w:val="0"/>
    </w:pPr>
    <w:rPr>
      <w:noProof/>
      <w:szCs w:val="20"/>
    </w:rPr>
  </w:style>
  <w:style w:type="paragraph" w:customStyle="1" w:styleId="Topo">
    <w:name w:val="Topo"/>
    <w:basedOn w:val="Normal"/>
    <w:qFormat/>
    <w:rsid w:val="00B74A2F"/>
    <w:pPr>
      <w:overflowPunct w:val="0"/>
      <w:autoSpaceDE w:val="0"/>
      <w:autoSpaceDN w:val="0"/>
      <w:adjustRightInd w:val="0"/>
    </w:pPr>
    <w:rPr>
      <w:noProof/>
      <w:szCs w:val="20"/>
    </w:rPr>
  </w:style>
  <w:style w:type="paragraph" w:customStyle="1" w:styleId="SeqLevel2">
    <w:name w:val="Seq Level 2"/>
    <w:basedOn w:val="Normal"/>
    <w:qFormat/>
    <w:rsid w:val="00B74A2F"/>
    <w:pPr>
      <w:overflowPunct w:val="0"/>
      <w:autoSpaceDE w:val="0"/>
      <w:autoSpaceDN w:val="0"/>
      <w:adjustRightInd w:val="0"/>
    </w:pPr>
    <w:rPr>
      <w:noProof/>
      <w:szCs w:val="20"/>
    </w:rPr>
  </w:style>
  <w:style w:type="paragraph" w:customStyle="1" w:styleId="SeqLevel3">
    <w:name w:val="Seq Level 3"/>
    <w:basedOn w:val="Normal"/>
    <w:qFormat/>
    <w:rsid w:val="00B74A2F"/>
    <w:pPr>
      <w:overflowPunct w:val="0"/>
      <w:autoSpaceDE w:val="0"/>
      <w:autoSpaceDN w:val="0"/>
      <w:adjustRightInd w:val="0"/>
    </w:pPr>
    <w:rPr>
      <w:noProof/>
      <w:szCs w:val="20"/>
    </w:rPr>
  </w:style>
  <w:style w:type="paragraph" w:customStyle="1" w:styleId="SeqLevel4">
    <w:name w:val="Seq Level 4"/>
    <w:basedOn w:val="Normal"/>
    <w:qFormat/>
    <w:rsid w:val="00B74A2F"/>
    <w:pPr>
      <w:overflowPunct w:val="0"/>
      <w:autoSpaceDE w:val="0"/>
      <w:autoSpaceDN w:val="0"/>
      <w:adjustRightInd w:val="0"/>
    </w:pPr>
    <w:rPr>
      <w:noProof/>
      <w:szCs w:val="20"/>
    </w:rPr>
  </w:style>
  <w:style w:type="paragraph" w:customStyle="1" w:styleId="SeqLevel5">
    <w:name w:val="Seq Level 5"/>
    <w:basedOn w:val="Normal"/>
    <w:qFormat/>
    <w:rsid w:val="00B74A2F"/>
    <w:pPr>
      <w:overflowPunct w:val="0"/>
      <w:autoSpaceDE w:val="0"/>
      <w:autoSpaceDN w:val="0"/>
      <w:adjustRightInd w:val="0"/>
    </w:pPr>
    <w:rPr>
      <w:noProof/>
      <w:szCs w:val="20"/>
    </w:rPr>
  </w:style>
  <w:style w:type="paragraph" w:customStyle="1" w:styleId="SeqLevel6">
    <w:name w:val="Seq Level 6"/>
    <w:basedOn w:val="Normal"/>
    <w:qFormat/>
    <w:rsid w:val="00B74A2F"/>
    <w:pPr>
      <w:overflowPunct w:val="0"/>
      <w:autoSpaceDE w:val="0"/>
      <w:autoSpaceDN w:val="0"/>
      <w:adjustRightInd w:val="0"/>
    </w:pPr>
    <w:rPr>
      <w:noProof/>
      <w:szCs w:val="20"/>
    </w:rPr>
  </w:style>
  <w:style w:type="paragraph" w:customStyle="1" w:styleId="SeqLevel7">
    <w:name w:val="Seq Level 7"/>
    <w:basedOn w:val="Normal"/>
    <w:qFormat/>
    <w:rsid w:val="00B74A2F"/>
    <w:pPr>
      <w:overflowPunct w:val="0"/>
      <w:autoSpaceDE w:val="0"/>
      <w:autoSpaceDN w:val="0"/>
      <w:adjustRightInd w:val="0"/>
    </w:pPr>
    <w:rPr>
      <w:noProof/>
      <w:szCs w:val="20"/>
    </w:rPr>
  </w:style>
  <w:style w:type="paragraph" w:customStyle="1" w:styleId="SeqLevel8">
    <w:name w:val="Seq Level 8"/>
    <w:basedOn w:val="Normal"/>
    <w:qFormat/>
    <w:rsid w:val="00B74A2F"/>
    <w:pPr>
      <w:overflowPunct w:val="0"/>
      <w:autoSpaceDE w:val="0"/>
      <w:autoSpaceDN w:val="0"/>
      <w:adjustRightInd w:val="0"/>
    </w:pPr>
    <w:rPr>
      <w:noProof/>
      <w:szCs w:val="20"/>
    </w:rPr>
  </w:style>
  <w:style w:type="paragraph" w:customStyle="1" w:styleId="SeqLevel9">
    <w:name w:val="Seq Level 9"/>
    <w:basedOn w:val="Normal"/>
    <w:qFormat/>
    <w:rsid w:val="00B74A2F"/>
    <w:pPr>
      <w:overflowPunct w:val="0"/>
      <w:autoSpaceDE w:val="0"/>
      <w:autoSpaceDN w:val="0"/>
      <w:adjustRightInd w:val="0"/>
    </w:pPr>
    <w:rPr>
      <w:noProof/>
      <w:szCs w:val="20"/>
    </w:rPr>
  </w:style>
  <w:style w:type="paragraph" w:customStyle="1" w:styleId="WPBullets">
    <w:name w:val="WP Bullets"/>
    <w:basedOn w:val="Normal"/>
    <w:qFormat/>
    <w:rsid w:val="00B74A2F"/>
    <w:pPr>
      <w:overflowPunct w:val="0"/>
      <w:autoSpaceDE w:val="0"/>
      <w:autoSpaceDN w:val="0"/>
      <w:adjustRightInd w:val="0"/>
    </w:pPr>
    <w:rPr>
      <w:noProof/>
      <w:szCs w:val="20"/>
    </w:rPr>
  </w:style>
  <w:style w:type="paragraph" w:customStyle="1" w:styleId="LINEA">
    <w:name w:val="LINEA"/>
    <w:basedOn w:val="Normal"/>
    <w:qFormat/>
    <w:rsid w:val="00B74A2F"/>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B74A2F"/>
    <w:pPr>
      <w:overflowPunct w:val="0"/>
      <w:autoSpaceDE w:val="0"/>
      <w:autoSpaceDN w:val="0"/>
      <w:adjustRightInd w:val="0"/>
    </w:pPr>
    <w:rPr>
      <w:noProof/>
      <w:szCs w:val="20"/>
    </w:rPr>
  </w:style>
  <w:style w:type="paragraph" w:customStyle="1" w:styleId="tibas">
    <w:name w:val="tibas"/>
    <w:basedOn w:val="Normal"/>
    <w:qFormat/>
    <w:rsid w:val="00B74A2F"/>
    <w:pPr>
      <w:overflowPunct w:val="0"/>
      <w:autoSpaceDE w:val="0"/>
      <w:autoSpaceDN w:val="0"/>
      <w:adjustRightInd w:val="0"/>
      <w:jc w:val="center"/>
    </w:pPr>
    <w:rPr>
      <w:b/>
      <w:noProof/>
      <w:sz w:val="26"/>
      <w:szCs w:val="20"/>
    </w:rPr>
  </w:style>
  <w:style w:type="paragraph" w:customStyle="1" w:styleId="Simple">
    <w:name w:val="Simple"/>
    <w:basedOn w:val="Normal"/>
    <w:qFormat/>
    <w:rsid w:val="00B74A2F"/>
    <w:pPr>
      <w:overflowPunct w:val="0"/>
      <w:autoSpaceDE w:val="0"/>
      <w:autoSpaceDN w:val="0"/>
      <w:adjustRightInd w:val="0"/>
      <w:jc w:val="both"/>
    </w:pPr>
    <w:rPr>
      <w:noProof/>
      <w:szCs w:val="20"/>
    </w:rPr>
  </w:style>
  <w:style w:type="paragraph" w:customStyle="1" w:styleId="Topos1">
    <w:name w:val="Topos 1"/>
    <w:basedOn w:val="Normal"/>
    <w:qFormat/>
    <w:rsid w:val="00B74A2F"/>
    <w:pPr>
      <w:overflowPunct w:val="0"/>
      <w:autoSpaceDE w:val="0"/>
      <w:autoSpaceDN w:val="0"/>
      <w:adjustRightInd w:val="0"/>
      <w:jc w:val="both"/>
    </w:pPr>
    <w:rPr>
      <w:noProof/>
      <w:szCs w:val="20"/>
    </w:rPr>
  </w:style>
  <w:style w:type="paragraph" w:customStyle="1" w:styleId="Topos2">
    <w:name w:val="Topos 2"/>
    <w:basedOn w:val="Normal"/>
    <w:qFormat/>
    <w:rsid w:val="00B74A2F"/>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B74A2F"/>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B74A2F"/>
    <w:pPr>
      <w:overflowPunct w:val="0"/>
      <w:autoSpaceDE w:val="0"/>
      <w:autoSpaceDN w:val="0"/>
      <w:adjustRightInd w:val="0"/>
      <w:jc w:val="both"/>
    </w:pPr>
    <w:rPr>
      <w:noProof/>
      <w:szCs w:val="20"/>
    </w:rPr>
  </w:style>
  <w:style w:type="paragraph" w:customStyle="1" w:styleId="Textodetabla">
    <w:name w:val="Texto de tabla"/>
    <w:basedOn w:val="Normal"/>
    <w:qFormat/>
    <w:rsid w:val="00B74A2F"/>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B74A2F"/>
    <w:pPr>
      <w:jc w:val="both"/>
    </w:pPr>
    <w:rPr>
      <w:noProof/>
      <w:szCs w:val="20"/>
    </w:rPr>
  </w:style>
  <w:style w:type="paragraph" w:customStyle="1" w:styleId="estndar0">
    <w:name w:val="estndar"/>
    <w:basedOn w:val="Normal"/>
    <w:qFormat/>
    <w:rsid w:val="00B74A2F"/>
    <w:pPr>
      <w:overflowPunct w:val="0"/>
      <w:autoSpaceDE w:val="0"/>
      <w:autoSpaceDN w:val="0"/>
    </w:pPr>
  </w:style>
  <w:style w:type="paragraph" w:customStyle="1" w:styleId="CharChar">
    <w:name w:val="Char Char"/>
    <w:basedOn w:val="Normal"/>
    <w:qFormat/>
    <w:rsid w:val="00B74A2F"/>
    <w:pPr>
      <w:spacing w:after="160" w:line="240" w:lineRule="exact"/>
    </w:pPr>
    <w:rPr>
      <w:rFonts w:ascii="Verdana" w:hAnsi="Verdana" w:cs="Verdana"/>
      <w:sz w:val="20"/>
      <w:szCs w:val="20"/>
      <w:lang w:val="en-US"/>
    </w:rPr>
  </w:style>
  <w:style w:type="paragraph" w:customStyle="1" w:styleId="Titulo4">
    <w:name w:val="Titulo 4"/>
    <w:basedOn w:val="Ttulo3"/>
    <w:qFormat/>
    <w:rsid w:val="00B74A2F"/>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B74A2F"/>
    <w:pPr>
      <w:ind w:left="1440"/>
      <w:jc w:val="both"/>
    </w:pPr>
    <w:rPr>
      <w:rFonts w:ascii="Arial Narrow" w:hAnsi="Arial Narrow"/>
      <w:sz w:val="22"/>
      <w:szCs w:val="20"/>
      <w:lang w:val="es-ES_tradnl"/>
    </w:rPr>
  </w:style>
  <w:style w:type="paragraph" w:customStyle="1" w:styleId="CharChar1">
    <w:name w:val="Char Char1"/>
    <w:basedOn w:val="Normal"/>
    <w:qFormat/>
    <w:rsid w:val="00B74A2F"/>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B74A2F"/>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B74A2F"/>
    <w:pPr>
      <w:spacing w:before="100" w:beforeAutospacing="1" w:after="100" w:afterAutospacing="1"/>
    </w:pPr>
    <w:rPr>
      <w:lang w:val="en-US"/>
    </w:rPr>
  </w:style>
  <w:style w:type="paragraph" w:customStyle="1" w:styleId="Pa12">
    <w:name w:val="Pa12"/>
    <w:basedOn w:val="Normal"/>
    <w:next w:val="Normal"/>
    <w:qFormat/>
    <w:rsid w:val="00B74A2F"/>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B74A2F"/>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B74A2F"/>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B74A2F"/>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B74A2F"/>
    <w:pPr>
      <w:spacing w:before="100" w:beforeAutospacing="1" w:after="100" w:afterAutospacing="1"/>
    </w:pPr>
    <w:rPr>
      <w:rFonts w:cs="Arial"/>
      <w:b/>
      <w:bCs/>
      <w:color w:val="000000"/>
    </w:rPr>
  </w:style>
  <w:style w:type="paragraph" w:customStyle="1" w:styleId="font9">
    <w:name w:val="font9"/>
    <w:basedOn w:val="Normal"/>
    <w:qFormat/>
    <w:rsid w:val="00B74A2F"/>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B74A2F"/>
    <w:pPr>
      <w:spacing w:before="100" w:beforeAutospacing="1" w:after="100" w:afterAutospacing="1"/>
    </w:pPr>
    <w:rPr>
      <w:rFonts w:cs="Arial"/>
      <w:b/>
      <w:bCs/>
      <w:i/>
      <w:iCs/>
      <w:color w:val="000000"/>
    </w:rPr>
  </w:style>
  <w:style w:type="paragraph" w:customStyle="1" w:styleId="font11">
    <w:name w:val="font11"/>
    <w:basedOn w:val="Normal"/>
    <w:qFormat/>
    <w:rsid w:val="00B74A2F"/>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B74A2F"/>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B74A2F"/>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B74A2F"/>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B74A2F"/>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B74A2F"/>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B74A2F"/>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B74A2F"/>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B74A2F"/>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B74A2F"/>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B74A2F"/>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B74A2F"/>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B74A2F"/>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B74A2F"/>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B74A2F"/>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B74A2F"/>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B74A2F"/>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B74A2F"/>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B74A2F"/>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B74A2F"/>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B74A2F"/>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B74A2F"/>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B74A2F"/>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B74A2F"/>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B74A2F"/>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B74A2F"/>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B74A2F"/>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B74A2F"/>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B74A2F"/>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B74A2F"/>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B74A2F"/>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B74A2F"/>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B74A2F"/>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B74A2F"/>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B74A2F"/>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B74A2F"/>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B74A2F"/>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B74A2F"/>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B74A2F"/>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B74A2F"/>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B74A2F"/>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B74A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B74A2F"/>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B74A2F"/>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B74A2F"/>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B74A2F"/>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B74A2F"/>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B74A2F"/>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B74A2F"/>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B74A2F"/>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B74A2F"/>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B74A2F"/>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B74A2F"/>
    <w:pPr>
      <w:spacing w:before="240" w:after="60"/>
    </w:pPr>
    <w:rPr>
      <w:b/>
      <w:sz w:val="32"/>
      <w:szCs w:val="20"/>
      <w:lang w:val="es-AR"/>
    </w:rPr>
  </w:style>
  <w:style w:type="paragraph" w:customStyle="1" w:styleId="1stLvl">
    <w:name w:val="1st Lvl"/>
    <w:basedOn w:val="Normal"/>
    <w:next w:val="Ttulo1"/>
    <w:qFormat/>
    <w:rsid w:val="00B74A2F"/>
    <w:pPr>
      <w:spacing w:before="240" w:after="60"/>
    </w:pPr>
    <w:rPr>
      <w:b/>
      <w:sz w:val="32"/>
      <w:szCs w:val="20"/>
      <w:lang w:val="es-AR"/>
    </w:rPr>
  </w:style>
  <w:style w:type="paragraph" w:customStyle="1" w:styleId="2ndLvl">
    <w:name w:val="2nd Lvl"/>
    <w:basedOn w:val="Normal"/>
    <w:next w:val="Ttulo2"/>
    <w:qFormat/>
    <w:rsid w:val="00B74A2F"/>
    <w:pPr>
      <w:spacing w:before="120" w:after="60"/>
    </w:pPr>
    <w:rPr>
      <w:b/>
      <w:sz w:val="28"/>
      <w:szCs w:val="20"/>
      <w:lang w:val="es-AR"/>
    </w:rPr>
  </w:style>
  <w:style w:type="paragraph" w:customStyle="1" w:styleId="3rdLvl">
    <w:name w:val="3rd Lvl"/>
    <w:basedOn w:val="Normal"/>
    <w:qFormat/>
    <w:rsid w:val="00B74A2F"/>
    <w:pPr>
      <w:spacing w:before="120"/>
    </w:pPr>
    <w:rPr>
      <w:b/>
      <w:szCs w:val="20"/>
      <w:lang w:val="es-AR"/>
    </w:rPr>
  </w:style>
  <w:style w:type="paragraph" w:customStyle="1" w:styleId="4thLvl">
    <w:name w:val="4th Lvl"/>
    <w:basedOn w:val="Normal"/>
    <w:qFormat/>
    <w:rsid w:val="00B74A2F"/>
    <w:rPr>
      <w:i/>
      <w:szCs w:val="20"/>
      <w:lang w:val="es-AR"/>
    </w:rPr>
  </w:style>
  <w:style w:type="paragraph" w:customStyle="1" w:styleId="Level2Head">
    <w:name w:val="Level 2 Head"/>
    <w:basedOn w:val="Normal"/>
    <w:qFormat/>
    <w:rsid w:val="00B74A2F"/>
    <w:pPr>
      <w:keepNext/>
      <w:spacing w:before="240" w:line="480" w:lineRule="auto"/>
    </w:pPr>
    <w:rPr>
      <w:b/>
      <w:smallCaps/>
      <w:szCs w:val="20"/>
      <w:lang w:val="es-AR"/>
    </w:rPr>
  </w:style>
  <w:style w:type="paragraph" w:customStyle="1" w:styleId="Level3Head">
    <w:name w:val="Level 3 Head"/>
    <w:basedOn w:val="Normal"/>
    <w:qFormat/>
    <w:rsid w:val="00B74A2F"/>
    <w:pPr>
      <w:spacing w:before="220" w:line="360" w:lineRule="auto"/>
      <w:ind w:left="144"/>
    </w:pPr>
    <w:rPr>
      <w:smallCaps/>
      <w:sz w:val="22"/>
      <w:szCs w:val="20"/>
      <w:lang w:val="es-AR"/>
    </w:rPr>
  </w:style>
  <w:style w:type="paragraph" w:customStyle="1" w:styleId="Ttulo40">
    <w:name w:val="Título4"/>
    <w:basedOn w:val="Normal"/>
    <w:qFormat/>
    <w:rsid w:val="00B74A2F"/>
    <w:pPr>
      <w:spacing w:before="120" w:after="120"/>
      <w:ind w:firstLine="567"/>
      <w:jc w:val="both"/>
    </w:pPr>
    <w:rPr>
      <w:smallCaps/>
      <w:sz w:val="20"/>
      <w:szCs w:val="20"/>
      <w:lang w:val="es-ES_tradnl"/>
    </w:rPr>
  </w:style>
  <w:style w:type="paragraph" w:customStyle="1" w:styleId="z1">
    <w:name w:val="z1"/>
    <w:basedOn w:val="Normal"/>
    <w:qFormat/>
    <w:rsid w:val="00B74A2F"/>
    <w:pPr>
      <w:widowControl w:val="0"/>
      <w:snapToGrid w:val="0"/>
    </w:pPr>
    <w:rPr>
      <w:b/>
      <w:spacing w:val="4"/>
      <w:sz w:val="22"/>
      <w:szCs w:val="20"/>
      <w:lang w:val="es-ES_tradnl"/>
    </w:rPr>
  </w:style>
  <w:style w:type="paragraph" w:customStyle="1" w:styleId="z2">
    <w:name w:val="z2"/>
    <w:basedOn w:val="Normal"/>
    <w:qFormat/>
    <w:rsid w:val="00B74A2F"/>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B74A2F"/>
    <w:pPr>
      <w:numPr>
        <w:numId w:val="136"/>
      </w:numPr>
      <w:ind w:left="0" w:firstLine="0"/>
      <w:jc w:val="center"/>
    </w:pPr>
    <w:rPr>
      <w:rFonts w:cs="Arial"/>
      <w:b/>
      <w:bCs/>
      <w:color w:val="000000"/>
      <w:sz w:val="22"/>
      <w:szCs w:val="22"/>
    </w:rPr>
  </w:style>
  <w:style w:type="paragraph" w:customStyle="1" w:styleId="ProdAnn1">
    <w:name w:val="ProdAnn1"/>
    <w:basedOn w:val="Normal"/>
    <w:qFormat/>
    <w:rsid w:val="00B74A2F"/>
    <w:pPr>
      <w:spacing w:before="120" w:after="60"/>
      <w:jc w:val="both"/>
    </w:pPr>
    <w:rPr>
      <w:sz w:val="20"/>
      <w:szCs w:val="20"/>
      <w:lang w:val="en-US"/>
    </w:rPr>
  </w:style>
  <w:style w:type="paragraph" w:customStyle="1" w:styleId="Highligth">
    <w:name w:val="Highligth"/>
    <w:basedOn w:val="Encabezado"/>
    <w:autoRedefine/>
    <w:qFormat/>
    <w:rsid w:val="00B74A2F"/>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B74A2F"/>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B74A2F"/>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B74A2F"/>
    <w:pPr>
      <w:snapToGrid w:val="0"/>
      <w:jc w:val="center"/>
    </w:pPr>
    <w:rPr>
      <w:rFonts w:ascii="Tahoma" w:hAnsi="Tahoma"/>
      <w:b/>
      <w:color w:val="000000"/>
      <w:sz w:val="28"/>
      <w:szCs w:val="20"/>
    </w:rPr>
  </w:style>
  <w:style w:type="paragraph" w:customStyle="1" w:styleId="Abstract">
    <w:name w:val="Abstract"/>
    <w:basedOn w:val="Normal"/>
    <w:qFormat/>
    <w:rsid w:val="00B74A2F"/>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B74A2F"/>
    <w:rPr>
      <w:rFonts w:cs="Times New Roman"/>
      <w:color w:val="008000"/>
      <w:szCs w:val="20"/>
    </w:rPr>
  </w:style>
  <w:style w:type="paragraph" w:customStyle="1" w:styleId="Sangra3detNormal">
    <w:name w:val="Sangría 3 de t. Normal"/>
    <w:basedOn w:val="Sangra3detindependiente"/>
    <w:qFormat/>
    <w:rsid w:val="00B74A2F"/>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B74A2F"/>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B74A2F"/>
  </w:style>
  <w:style w:type="paragraph" w:customStyle="1" w:styleId="renglondetabla0">
    <w:name w:val="renglondetabla"/>
    <w:basedOn w:val="Normal"/>
    <w:qFormat/>
    <w:rsid w:val="00B74A2F"/>
    <w:pPr>
      <w:snapToGrid w:val="0"/>
      <w:spacing w:before="60" w:after="60"/>
      <w:jc w:val="both"/>
    </w:pPr>
    <w:rPr>
      <w:rFonts w:eastAsia="Arial Unicode MS" w:cs="Arial"/>
    </w:rPr>
  </w:style>
  <w:style w:type="paragraph" w:customStyle="1" w:styleId="heading30">
    <w:name w:val="heading3"/>
    <w:basedOn w:val="Normal"/>
    <w:qFormat/>
    <w:rsid w:val="00B74A2F"/>
    <w:pPr>
      <w:spacing w:before="100" w:beforeAutospacing="1" w:after="100" w:afterAutospacing="1"/>
    </w:pPr>
    <w:rPr>
      <w:lang w:val="en-US"/>
    </w:rPr>
  </w:style>
  <w:style w:type="paragraph" w:customStyle="1" w:styleId="Subttulo10">
    <w:name w:val="Subtítulo1"/>
    <w:basedOn w:val="Normal"/>
    <w:uiPriority w:val="11"/>
    <w:qFormat/>
    <w:rsid w:val="00B74A2F"/>
    <w:pPr>
      <w:spacing w:before="100" w:beforeAutospacing="1" w:after="100" w:afterAutospacing="1"/>
    </w:pPr>
    <w:rPr>
      <w:lang w:val="en-US"/>
    </w:rPr>
  </w:style>
  <w:style w:type="paragraph" w:customStyle="1" w:styleId="Style14">
    <w:name w:val="Style 14"/>
    <w:basedOn w:val="Normal"/>
    <w:qFormat/>
    <w:rsid w:val="00B74A2F"/>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B74A2F"/>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B74A2F"/>
    <w:pPr>
      <w:spacing w:before="0" w:after="0"/>
    </w:pPr>
    <w:rPr>
      <w:szCs w:val="24"/>
    </w:rPr>
  </w:style>
  <w:style w:type="paragraph" w:customStyle="1" w:styleId="BPText">
    <w:name w:val="BP Text"/>
    <w:basedOn w:val="Sangradetextonormal"/>
    <w:qFormat/>
    <w:rsid w:val="00B74A2F"/>
    <w:pPr>
      <w:spacing w:after="0"/>
      <w:ind w:left="2136"/>
      <w:jc w:val="both"/>
    </w:pPr>
    <w:rPr>
      <w:rFonts w:cs="Arial"/>
      <w:sz w:val="20"/>
    </w:rPr>
  </w:style>
  <w:style w:type="paragraph" w:customStyle="1" w:styleId="TableBody">
    <w:name w:val="Table Body"/>
    <w:basedOn w:val="Normal"/>
    <w:qFormat/>
    <w:rsid w:val="00B74A2F"/>
    <w:pPr>
      <w:spacing w:before="60" w:after="60"/>
    </w:pPr>
    <w:rPr>
      <w:rFonts w:ascii="Times" w:hAnsi="Times"/>
      <w:szCs w:val="20"/>
      <w:lang w:val="en-US"/>
    </w:rPr>
  </w:style>
  <w:style w:type="paragraph" w:customStyle="1" w:styleId="titulo6">
    <w:name w:val="titulo 6"/>
    <w:basedOn w:val="Normal"/>
    <w:qFormat/>
    <w:rsid w:val="00B74A2F"/>
    <w:pPr>
      <w:jc w:val="both"/>
    </w:pPr>
    <w:rPr>
      <w:rFonts w:cs="Arial"/>
      <w:b/>
      <w:bCs/>
      <w:sz w:val="20"/>
      <w:u w:val="single"/>
    </w:rPr>
  </w:style>
  <w:style w:type="paragraph" w:customStyle="1" w:styleId="norma0">
    <w:name w:val="normañ"/>
    <w:basedOn w:val="Ttulo1"/>
    <w:qFormat/>
    <w:rsid w:val="00B74A2F"/>
    <w:pPr>
      <w:jc w:val="center"/>
    </w:pPr>
    <w:rPr>
      <w:sz w:val="20"/>
    </w:rPr>
  </w:style>
  <w:style w:type="paragraph" w:customStyle="1" w:styleId="Textotabla">
    <w:name w:val="Texto tabla"/>
    <w:basedOn w:val="Normal"/>
    <w:qFormat/>
    <w:rsid w:val="00B74A2F"/>
    <w:pPr>
      <w:spacing w:before="20" w:after="20"/>
      <w:jc w:val="both"/>
    </w:pPr>
    <w:rPr>
      <w:sz w:val="22"/>
    </w:rPr>
  </w:style>
  <w:style w:type="paragraph" w:customStyle="1" w:styleId="MMTopic21">
    <w:name w:val="MM Topic2"/>
    <w:basedOn w:val="Ttulo3"/>
    <w:qFormat/>
    <w:rsid w:val="00B74A2F"/>
  </w:style>
  <w:style w:type="paragraph" w:customStyle="1" w:styleId="CiscoHeading2">
    <w:name w:val="Cisco Heading 2"/>
    <w:qFormat/>
    <w:rsid w:val="00B74A2F"/>
    <w:pPr>
      <w:spacing w:before="120" w:after="120"/>
      <w:outlineLvl w:val="1"/>
    </w:pPr>
    <w:rPr>
      <w:rFonts w:ascii="Arial" w:hAnsi="Arial" w:cs="Arial"/>
      <w:b/>
      <w:bCs/>
      <w:iCs/>
      <w:color w:val="333399"/>
      <w:sz w:val="28"/>
      <w:szCs w:val="28"/>
      <w:lang w:val="es-ES" w:eastAsia="en-US"/>
    </w:rPr>
  </w:style>
  <w:style w:type="paragraph" w:customStyle="1" w:styleId="CiscoResponseText">
    <w:name w:val="Cisco Response Text"/>
    <w:basedOn w:val="Normal"/>
    <w:qFormat/>
    <w:rsid w:val="00B74A2F"/>
    <w:pPr>
      <w:spacing w:after="120"/>
    </w:pPr>
    <w:rPr>
      <w:color w:val="333399"/>
      <w:sz w:val="20"/>
      <w:szCs w:val="20"/>
      <w:lang w:val="en-US"/>
    </w:rPr>
  </w:style>
  <w:style w:type="paragraph" w:customStyle="1" w:styleId="CiscoText">
    <w:name w:val="Cisco Text"/>
    <w:basedOn w:val="Normal"/>
    <w:qFormat/>
    <w:rsid w:val="00B74A2F"/>
    <w:pPr>
      <w:spacing w:after="120"/>
    </w:pPr>
    <w:rPr>
      <w:color w:val="0000FF"/>
      <w:lang w:val="en-US"/>
    </w:rPr>
  </w:style>
  <w:style w:type="paragraph" w:customStyle="1" w:styleId="CharChar3">
    <w:name w:val="Char Char3"/>
    <w:basedOn w:val="Normal"/>
    <w:qFormat/>
    <w:rsid w:val="00B74A2F"/>
    <w:pPr>
      <w:spacing w:after="160" w:line="240" w:lineRule="exact"/>
    </w:pPr>
    <w:rPr>
      <w:rFonts w:ascii="Tahoma" w:hAnsi="Tahoma"/>
      <w:sz w:val="20"/>
      <w:szCs w:val="20"/>
      <w:lang w:val="en-US"/>
    </w:rPr>
  </w:style>
  <w:style w:type="paragraph" w:customStyle="1" w:styleId="titulo1car0">
    <w:name w:val="titulo1car"/>
    <w:basedOn w:val="Normal"/>
    <w:qFormat/>
    <w:rsid w:val="00B74A2F"/>
    <w:pPr>
      <w:keepNext/>
      <w:snapToGrid w:val="0"/>
      <w:spacing w:before="240" w:after="60"/>
      <w:ind w:left="907" w:hanging="907"/>
      <w:jc w:val="both"/>
    </w:pPr>
    <w:rPr>
      <w:rFonts w:ascii="Futura Lt" w:hAnsi="Futura Lt"/>
      <w:b/>
      <w:bCs/>
    </w:rPr>
  </w:style>
  <w:style w:type="character" w:customStyle="1" w:styleId="bodytext0">
    <w:name w:val="bodytext"/>
    <w:rsid w:val="00B74A2F"/>
  </w:style>
  <w:style w:type="character" w:customStyle="1" w:styleId="EstiloCorreo236">
    <w:name w:val="EstiloCorreo236"/>
    <w:semiHidden/>
    <w:rsid w:val="00B74A2F"/>
    <w:rPr>
      <w:rFonts w:ascii="Arial" w:hAnsi="Arial" w:cs="Arial" w:hint="default"/>
      <w:color w:val="000080"/>
      <w:sz w:val="20"/>
      <w:szCs w:val="20"/>
    </w:rPr>
  </w:style>
  <w:style w:type="character" w:customStyle="1" w:styleId="prodtitle">
    <w:name w:val="prodtitle"/>
    <w:rsid w:val="00B74A2F"/>
  </w:style>
  <w:style w:type="character" w:customStyle="1" w:styleId="content">
    <w:name w:val="content"/>
    <w:rsid w:val="00B74A2F"/>
  </w:style>
  <w:style w:type="character" w:customStyle="1" w:styleId="normalparagraph1">
    <w:name w:val="normalparagraph1"/>
    <w:rsid w:val="00B74A2F"/>
    <w:rPr>
      <w:rFonts w:ascii="Arial" w:hAnsi="Arial" w:cs="Arial" w:hint="default"/>
      <w:color w:val="000000"/>
      <w:sz w:val="17"/>
      <w:szCs w:val="17"/>
    </w:rPr>
  </w:style>
  <w:style w:type="character" w:customStyle="1" w:styleId="MMTopic1Car">
    <w:name w:val="MM Topic 1 Car"/>
    <w:rsid w:val="00B74A2F"/>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B74A2F"/>
    <w:rPr>
      <w:rFonts w:ascii="Arial" w:hAnsi="Arial" w:cs="Arial" w:hint="default"/>
      <w:b/>
      <w:bCs/>
      <w:iCs/>
      <w:color w:val="333399"/>
      <w:sz w:val="28"/>
      <w:szCs w:val="28"/>
      <w:lang w:val="es-ES" w:eastAsia="en-US" w:bidi="ar-SA"/>
    </w:rPr>
  </w:style>
  <w:style w:type="character" w:customStyle="1" w:styleId="CiscoResponseTextChar">
    <w:name w:val="Cisco Response Text Char"/>
    <w:rsid w:val="00B74A2F"/>
    <w:rPr>
      <w:rFonts w:ascii="Arial" w:hAnsi="Arial" w:cs="Arial" w:hint="default"/>
      <w:color w:val="333399"/>
      <w:lang w:val="en-US" w:eastAsia="en-US" w:bidi="ar-SA"/>
    </w:rPr>
  </w:style>
  <w:style w:type="character" w:customStyle="1" w:styleId="CiscoTextChar">
    <w:name w:val="Cisco Text Char"/>
    <w:rsid w:val="00B74A2F"/>
    <w:rPr>
      <w:color w:val="0000FF"/>
      <w:sz w:val="24"/>
      <w:szCs w:val="24"/>
      <w:lang w:val="en-US" w:eastAsia="en-US" w:bidi="ar-SA"/>
    </w:rPr>
  </w:style>
  <w:style w:type="character" w:customStyle="1" w:styleId="A6">
    <w:name w:val="A6"/>
    <w:rsid w:val="00B74A2F"/>
    <w:rPr>
      <w:rFonts w:ascii="Century" w:hAnsi="Century" w:cs="Century" w:hint="default"/>
      <w:color w:val="000000"/>
      <w:sz w:val="14"/>
      <w:szCs w:val="14"/>
    </w:rPr>
  </w:style>
  <w:style w:type="character" w:customStyle="1" w:styleId="EstiloCorreo444">
    <w:name w:val="EstiloCorreo444"/>
    <w:semiHidden/>
    <w:rsid w:val="00B74A2F"/>
    <w:rPr>
      <w:rFonts w:ascii="Arial" w:hAnsi="Arial" w:cs="Arial" w:hint="default"/>
      <w:color w:val="000080"/>
      <w:sz w:val="20"/>
      <w:szCs w:val="20"/>
    </w:rPr>
  </w:style>
  <w:style w:type="character" w:customStyle="1" w:styleId="EstiloCorreo452">
    <w:name w:val="EstiloCorreo452"/>
    <w:semiHidden/>
    <w:rsid w:val="00B74A2F"/>
    <w:rPr>
      <w:rFonts w:ascii="Arial" w:hAnsi="Arial" w:cs="Arial" w:hint="default"/>
      <w:color w:val="000080"/>
      <w:sz w:val="20"/>
      <w:szCs w:val="20"/>
    </w:rPr>
  </w:style>
  <w:style w:type="paragraph" w:customStyle="1" w:styleId="AbstractBold">
    <w:name w:val="Abstract Bold"/>
    <w:basedOn w:val="Abstract"/>
    <w:next w:val="Normal"/>
    <w:qFormat/>
    <w:rsid w:val="00B74A2F"/>
    <w:pPr>
      <w:ind w:right="0"/>
    </w:pPr>
    <w:rPr>
      <w:b/>
    </w:rPr>
  </w:style>
  <w:style w:type="paragraph" w:customStyle="1" w:styleId="Cuerpodetexto">
    <w:name w:val="Cuerpo de texto"/>
    <w:basedOn w:val="Normal"/>
    <w:qFormat/>
    <w:rsid w:val="00B74A2F"/>
    <w:pPr>
      <w:jc w:val="both"/>
    </w:pPr>
    <w:rPr>
      <w:noProof/>
      <w:sz w:val="20"/>
      <w:szCs w:val="20"/>
    </w:rPr>
  </w:style>
  <w:style w:type="paragraph" w:customStyle="1" w:styleId="Anotacion1">
    <w:name w:val="Anotacion"/>
    <w:basedOn w:val="Normal"/>
    <w:qFormat/>
    <w:rsid w:val="00B74A2F"/>
    <w:pPr>
      <w:spacing w:before="101" w:after="101"/>
      <w:jc w:val="center"/>
    </w:pPr>
    <w:rPr>
      <w:rFonts w:ascii="Arial Narrow" w:hAnsi="Arial Narrow"/>
      <w:b/>
      <w:sz w:val="18"/>
      <w:szCs w:val="20"/>
    </w:rPr>
  </w:style>
  <w:style w:type="character" w:customStyle="1" w:styleId="sumario1">
    <w:name w:val="sumario1"/>
    <w:rsid w:val="00B74A2F"/>
    <w:rPr>
      <w:rFonts w:ascii="Arial" w:hAnsi="Arial" w:cs="Arial" w:hint="default"/>
      <w:color w:val="000000"/>
      <w:sz w:val="20"/>
      <w:szCs w:val="20"/>
    </w:rPr>
  </w:style>
  <w:style w:type="paragraph" w:customStyle="1" w:styleId="Lneadereferencia">
    <w:name w:val="Línea de referencia"/>
    <w:basedOn w:val="Textoindependiente"/>
    <w:qFormat/>
    <w:rsid w:val="00B74A2F"/>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B74A2F"/>
    <w:rPr>
      <w:vanish/>
      <w:webHidden w:val="0"/>
      <w:specVanish w:val="0"/>
    </w:rPr>
  </w:style>
  <w:style w:type="character" w:customStyle="1" w:styleId="EstiloCorreo82">
    <w:name w:val="EstiloCorreo82"/>
    <w:semiHidden/>
    <w:rsid w:val="00B74A2F"/>
    <w:rPr>
      <w:rFonts w:ascii="Arial" w:hAnsi="Arial" w:cs="Arial"/>
      <w:color w:val="auto"/>
      <w:sz w:val="20"/>
      <w:szCs w:val="20"/>
    </w:rPr>
  </w:style>
  <w:style w:type="character" w:customStyle="1" w:styleId="FontStyle167">
    <w:name w:val="Font Style167"/>
    <w:rsid w:val="00B74A2F"/>
    <w:rPr>
      <w:rFonts w:ascii="Arial" w:hAnsi="Arial" w:cs="Arial"/>
      <w:sz w:val="18"/>
      <w:szCs w:val="18"/>
    </w:rPr>
  </w:style>
  <w:style w:type="character" w:customStyle="1" w:styleId="EstiloCorreo58">
    <w:name w:val="EstiloCorreo58"/>
    <w:semiHidden/>
    <w:rsid w:val="00B74A2F"/>
    <w:rPr>
      <w:rFonts w:ascii="Arial" w:hAnsi="Arial" w:cs="Arial"/>
      <w:color w:val="auto"/>
      <w:sz w:val="20"/>
      <w:szCs w:val="20"/>
    </w:rPr>
  </w:style>
  <w:style w:type="paragraph" w:customStyle="1" w:styleId="Portada0">
    <w:name w:val="Portada"/>
    <w:basedOn w:val="Ttulo1"/>
    <w:qFormat/>
    <w:rsid w:val="00B74A2F"/>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B74A2F"/>
    <w:pPr>
      <w:spacing w:after="160" w:line="240" w:lineRule="exact"/>
    </w:pPr>
    <w:rPr>
      <w:rFonts w:ascii="Tahoma" w:hAnsi="Tahoma"/>
      <w:sz w:val="20"/>
      <w:szCs w:val="20"/>
      <w:lang w:val="en-US"/>
    </w:rPr>
  </w:style>
  <w:style w:type="paragraph" w:customStyle="1" w:styleId="Car1CharChar">
    <w:name w:val="Car1 Char Char"/>
    <w:basedOn w:val="Normal"/>
    <w:qFormat/>
    <w:rsid w:val="00B74A2F"/>
    <w:pPr>
      <w:spacing w:after="160" w:line="240" w:lineRule="exact"/>
    </w:pPr>
    <w:rPr>
      <w:sz w:val="20"/>
      <w:szCs w:val="20"/>
      <w:lang w:val="en-US"/>
    </w:rPr>
  </w:style>
  <w:style w:type="paragraph" w:customStyle="1" w:styleId="CM184">
    <w:name w:val="CM184"/>
    <w:basedOn w:val="Default"/>
    <w:next w:val="Default"/>
    <w:uiPriority w:val="99"/>
    <w:qFormat/>
    <w:rsid w:val="00B74A2F"/>
  </w:style>
  <w:style w:type="paragraph" w:customStyle="1" w:styleId="CM136">
    <w:name w:val="CM136"/>
    <w:basedOn w:val="Default"/>
    <w:next w:val="Default"/>
    <w:uiPriority w:val="99"/>
    <w:qFormat/>
    <w:rsid w:val="00B74A2F"/>
  </w:style>
  <w:style w:type="paragraph" w:customStyle="1" w:styleId="CM188">
    <w:name w:val="CM188"/>
    <w:basedOn w:val="Default"/>
    <w:next w:val="Default"/>
    <w:uiPriority w:val="99"/>
    <w:qFormat/>
    <w:rsid w:val="00B74A2F"/>
  </w:style>
  <w:style w:type="paragraph" w:customStyle="1" w:styleId="CM193">
    <w:name w:val="CM193"/>
    <w:basedOn w:val="Default"/>
    <w:next w:val="Default"/>
    <w:uiPriority w:val="99"/>
    <w:qFormat/>
    <w:rsid w:val="00B74A2F"/>
  </w:style>
  <w:style w:type="character" w:customStyle="1" w:styleId="st">
    <w:name w:val="st"/>
    <w:rsid w:val="00B74A2F"/>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B74A2F"/>
    <w:rPr>
      <w:sz w:val="24"/>
      <w:szCs w:val="24"/>
      <w:lang w:val="es-ES" w:eastAsia="es-ES" w:bidi="ar-SA"/>
    </w:rPr>
  </w:style>
  <w:style w:type="character" w:customStyle="1" w:styleId="strong1">
    <w:name w:val="strong1"/>
    <w:rsid w:val="00B74A2F"/>
    <w:rPr>
      <w:b/>
      <w:bCs/>
    </w:rPr>
  </w:style>
  <w:style w:type="paragraph" w:customStyle="1" w:styleId="Predeterminado">
    <w:name w:val="Predeterminado"/>
    <w:qFormat/>
    <w:rsid w:val="00B74A2F"/>
    <w:pPr>
      <w:widowControl w:val="0"/>
      <w:tabs>
        <w:tab w:val="left" w:pos="709"/>
      </w:tabs>
      <w:suppressAutoHyphens/>
      <w:spacing w:after="200" w:line="276" w:lineRule="auto"/>
    </w:pPr>
    <w:rPr>
      <w:rFonts w:eastAsia="Arial Unicode MS" w:cs="Lohit Hindi"/>
      <w:sz w:val="24"/>
      <w:szCs w:val="24"/>
      <w:lang w:eastAsia="zh-CN" w:bidi="hi-IN"/>
    </w:rPr>
  </w:style>
  <w:style w:type="table" w:customStyle="1" w:styleId="Tablaconcuadrcula3">
    <w:name w:val="Tabla con cuadrícula3"/>
    <w:basedOn w:val="Tablanormal"/>
    <w:next w:val="Tablaconcuadrcula"/>
    <w:rsid w:val="00B74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B74A2F"/>
    <w:rPr>
      <w:rFonts w:ascii="Cambria" w:eastAsia="MS Mincho"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B74A2F"/>
    <w:rPr>
      <w:rFonts w:ascii="Calibri" w:eastAsia="MS Gothic" w:hAnsi="Calibri"/>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B74A2F"/>
  </w:style>
  <w:style w:type="numbering" w:customStyle="1" w:styleId="11111111">
    <w:name w:val="1 / 1.1 / 1.1.111"/>
    <w:basedOn w:val="Sinlista"/>
    <w:next w:val="111111"/>
    <w:rsid w:val="00B74A2F"/>
    <w:pPr>
      <w:numPr>
        <w:numId w:val="131"/>
      </w:numPr>
    </w:pPr>
  </w:style>
  <w:style w:type="table" w:customStyle="1" w:styleId="Tablaconcuadrcula6">
    <w:name w:val="Tabla con cuadrícula6"/>
    <w:basedOn w:val="Tablanormal"/>
    <w:next w:val="Tablaconcuadrcula"/>
    <w:rsid w:val="00B74A2F"/>
    <w:rPr>
      <w:rFonts w:ascii="Cambria" w:eastAsia="MS Mincho"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B74A2F"/>
    <w:rPr>
      <w:rFonts w:ascii="Cambria" w:eastAsia="MS Mincho"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B74A2F"/>
    <w:rPr>
      <w:rFonts w:ascii="Calibri" w:hAnsi="Calibri"/>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B74A2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B74A2F"/>
    <w:pPr>
      <w:spacing w:before="100" w:beforeAutospacing="1" w:after="100" w:afterAutospacing="1"/>
    </w:pPr>
    <w:rPr>
      <w:color w:val="000000"/>
    </w:rPr>
  </w:style>
  <w:style w:type="table" w:styleId="Tablaconcolumnas2">
    <w:name w:val="Table Columns 2"/>
    <w:basedOn w:val="Tablanormal"/>
    <w:rsid w:val="00B74A2F"/>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B74A2F"/>
    <w:pPr>
      <w:spacing w:before="167"/>
    </w:pPr>
    <w:rPr>
      <w:rFonts w:ascii="Verdana" w:hAnsi="Verdana" w:cs="Verdana"/>
      <w:b/>
      <w:bCs/>
      <w:color w:val="333333"/>
      <w:sz w:val="17"/>
      <w:szCs w:val="17"/>
    </w:rPr>
  </w:style>
  <w:style w:type="table" w:styleId="Tablaprofesional">
    <w:name w:val="Table Professional"/>
    <w:basedOn w:val="Tablanormal"/>
    <w:rsid w:val="00B74A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B74A2F"/>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B74A2F"/>
    <w:pPr>
      <w:numPr>
        <w:numId w:val="137"/>
      </w:numPr>
      <w:spacing w:before="180" w:after="180"/>
    </w:pPr>
    <w:rPr>
      <w:rFonts w:ascii="Garamond" w:hAnsi="Garamond"/>
      <w:kern w:val="22"/>
      <w:sz w:val="22"/>
      <w:lang w:val="en-US"/>
    </w:rPr>
  </w:style>
  <w:style w:type="character" w:customStyle="1" w:styleId="EstiloArial10pt">
    <w:name w:val="Estilo Arial 10 pt"/>
    <w:rsid w:val="00B74A2F"/>
    <w:rPr>
      <w:rFonts w:ascii="Arial" w:hAnsi="Arial"/>
      <w:sz w:val="22"/>
    </w:rPr>
  </w:style>
  <w:style w:type="character" w:styleId="Textodelmarcadordeposicin">
    <w:name w:val="Placeholder Text"/>
    <w:rsid w:val="00B74A2F"/>
    <w:rPr>
      <w:color w:val="808080"/>
    </w:rPr>
  </w:style>
  <w:style w:type="paragraph" w:customStyle="1" w:styleId="Car19">
    <w:name w:val="Car19"/>
    <w:basedOn w:val="Normal"/>
    <w:qFormat/>
    <w:rsid w:val="00B74A2F"/>
    <w:pPr>
      <w:spacing w:after="160" w:line="240" w:lineRule="exact"/>
    </w:pPr>
    <w:rPr>
      <w:rFonts w:ascii="Tahoma" w:hAnsi="Tahoma"/>
      <w:sz w:val="20"/>
      <w:szCs w:val="20"/>
      <w:lang w:val="en-US"/>
    </w:rPr>
  </w:style>
  <w:style w:type="paragraph" w:customStyle="1" w:styleId="Car18">
    <w:name w:val="Car18"/>
    <w:basedOn w:val="Normal"/>
    <w:qFormat/>
    <w:rsid w:val="00B74A2F"/>
    <w:pPr>
      <w:spacing w:after="160" w:line="240" w:lineRule="exact"/>
    </w:pPr>
    <w:rPr>
      <w:rFonts w:ascii="Tahoma" w:hAnsi="Tahoma"/>
      <w:sz w:val="20"/>
      <w:szCs w:val="20"/>
      <w:lang w:val="en-US"/>
    </w:rPr>
  </w:style>
  <w:style w:type="paragraph" w:customStyle="1" w:styleId="Car17">
    <w:name w:val="Car17"/>
    <w:basedOn w:val="Normal"/>
    <w:qFormat/>
    <w:rsid w:val="00B74A2F"/>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B74A2F"/>
  </w:style>
  <w:style w:type="table" w:customStyle="1" w:styleId="Sombreadomedio11">
    <w:name w:val="Sombreado medio 11"/>
    <w:basedOn w:val="Tablanormal"/>
    <w:uiPriority w:val="63"/>
    <w:rsid w:val="00B74A2F"/>
    <w:rPr>
      <w:rFonts w:ascii="Calibri" w:eastAsia="Calibri" w:hAnsi="Calibri"/>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B74A2F"/>
    <w:pPr>
      <w:spacing w:after="160" w:line="240" w:lineRule="exact"/>
    </w:pPr>
    <w:rPr>
      <w:rFonts w:ascii="Tahoma" w:hAnsi="Tahoma"/>
      <w:sz w:val="20"/>
      <w:szCs w:val="20"/>
      <w:lang w:val="en-US"/>
    </w:rPr>
  </w:style>
  <w:style w:type="paragraph" w:customStyle="1" w:styleId="Car15">
    <w:name w:val="Car15"/>
    <w:basedOn w:val="Normal"/>
    <w:qFormat/>
    <w:rsid w:val="00B74A2F"/>
    <w:pPr>
      <w:spacing w:after="160" w:line="240" w:lineRule="exact"/>
    </w:pPr>
    <w:rPr>
      <w:rFonts w:ascii="Tahoma" w:hAnsi="Tahoma"/>
      <w:sz w:val="20"/>
      <w:szCs w:val="20"/>
      <w:lang w:val="en-US"/>
    </w:rPr>
  </w:style>
  <w:style w:type="paragraph" w:customStyle="1" w:styleId="OmniPage265">
    <w:name w:val="OmniPage #265"/>
    <w:basedOn w:val="Normal"/>
    <w:qFormat/>
    <w:rsid w:val="00B74A2F"/>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B74A2F"/>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B74A2F"/>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B74A2F"/>
    <w:rPr>
      <w:rFonts w:ascii="Arial" w:hAnsi="Arial" w:cs="Arial"/>
      <w:sz w:val="18"/>
      <w:szCs w:val="18"/>
    </w:rPr>
  </w:style>
  <w:style w:type="paragraph" w:customStyle="1" w:styleId="Style81">
    <w:name w:val="Style81"/>
    <w:basedOn w:val="Normal"/>
    <w:qFormat/>
    <w:rsid w:val="00B74A2F"/>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B74A2F"/>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B74A2F"/>
    <w:rPr>
      <w:rFonts w:ascii="Arial" w:hAnsi="Arial" w:cs="Arial"/>
      <w:color w:val="auto"/>
      <w:sz w:val="20"/>
      <w:szCs w:val="20"/>
    </w:rPr>
  </w:style>
  <w:style w:type="paragraph" w:customStyle="1" w:styleId="Normal11">
    <w:name w:val="Normal11"/>
    <w:basedOn w:val="Normal"/>
    <w:qFormat/>
    <w:rsid w:val="00B74A2F"/>
    <w:pPr>
      <w:spacing w:before="100" w:beforeAutospacing="1" w:after="100" w:afterAutospacing="1"/>
    </w:pPr>
    <w:rPr>
      <w:color w:val="000000"/>
    </w:rPr>
  </w:style>
  <w:style w:type="character" w:customStyle="1" w:styleId="EstiloCorreo811">
    <w:name w:val="EstiloCorreo811"/>
    <w:uiPriority w:val="99"/>
    <w:semiHidden/>
    <w:rsid w:val="00B74A2F"/>
    <w:rPr>
      <w:rFonts w:ascii="Arial" w:hAnsi="Arial" w:cs="Arial"/>
      <w:color w:val="auto"/>
      <w:sz w:val="20"/>
      <w:szCs w:val="20"/>
    </w:rPr>
  </w:style>
  <w:style w:type="character" w:customStyle="1" w:styleId="EstiloCorreo3471">
    <w:name w:val="EstiloCorreo3471"/>
    <w:semiHidden/>
    <w:rsid w:val="00B74A2F"/>
    <w:rPr>
      <w:rFonts w:ascii="Arial" w:hAnsi="Arial" w:cs="Arial"/>
      <w:color w:val="auto"/>
      <w:sz w:val="20"/>
      <w:szCs w:val="20"/>
    </w:rPr>
  </w:style>
  <w:style w:type="character" w:customStyle="1" w:styleId="EstiloCorreo3501">
    <w:name w:val="EstiloCorreo3501"/>
    <w:uiPriority w:val="99"/>
    <w:semiHidden/>
    <w:rsid w:val="00B74A2F"/>
    <w:rPr>
      <w:rFonts w:ascii="Arial" w:hAnsi="Arial" w:cs="Arial"/>
      <w:color w:val="auto"/>
      <w:sz w:val="20"/>
      <w:szCs w:val="20"/>
    </w:rPr>
  </w:style>
  <w:style w:type="character" w:customStyle="1" w:styleId="EstiloCorreo3701">
    <w:name w:val="EstiloCorreo3701"/>
    <w:semiHidden/>
    <w:rsid w:val="00B74A2F"/>
    <w:rPr>
      <w:rFonts w:ascii="Arial" w:hAnsi="Arial" w:cs="Arial"/>
      <w:color w:val="auto"/>
      <w:sz w:val="20"/>
      <w:szCs w:val="20"/>
    </w:rPr>
  </w:style>
  <w:style w:type="character" w:customStyle="1" w:styleId="EstiloCorreo371">
    <w:name w:val="EstiloCorreo371"/>
    <w:semiHidden/>
    <w:rsid w:val="00B74A2F"/>
    <w:rPr>
      <w:rFonts w:ascii="Arial" w:hAnsi="Arial" w:cs="Arial"/>
      <w:color w:val="auto"/>
      <w:sz w:val="20"/>
      <w:szCs w:val="20"/>
    </w:rPr>
  </w:style>
  <w:style w:type="character" w:customStyle="1" w:styleId="EstiloCorreo372">
    <w:name w:val="EstiloCorreo372"/>
    <w:semiHidden/>
    <w:rsid w:val="00B74A2F"/>
    <w:rPr>
      <w:rFonts w:ascii="Arial" w:hAnsi="Arial" w:cs="Arial"/>
      <w:color w:val="auto"/>
      <w:sz w:val="20"/>
      <w:szCs w:val="20"/>
    </w:rPr>
  </w:style>
  <w:style w:type="character" w:customStyle="1" w:styleId="EstiloCorreo373">
    <w:name w:val="EstiloCorreo373"/>
    <w:semiHidden/>
    <w:rsid w:val="00B74A2F"/>
    <w:rPr>
      <w:rFonts w:ascii="Arial" w:hAnsi="Arial" w:cs="Arial"/>
      <w:color w:val="auto"/>
      <w:sz w:val="20"/>
      <w:szCs w:val="20"/>
    </w:rPr>
  </w:style>
  <w:style w:type="character" w:customStyle="1" w:styleId="EstiloCorreo374">
    <w:name w:val="EstiloCorreo374"/>
    <w:uiPriority w:val="99"/>
    <w:semiHidden/>
    <w:rsid w:val="00B74A2F"/>
    <w:rPr>
      <w:rFonts w:ascii="Arial" w:hAnsi="Arial" w:cs="Arial"/>
      <w:color w:val="auto"/>
      <w:sz w:val="20"/>
      <w:szCs w:val="20"/>
    </w:rPr>
  </w:style>
  <w:style w:type="character" w:customStyle="1" w:styleId="EstiloCorreo375">
    <w:name w:val="EstiloCorreo375"/>
    <w:semiHidden/>
    <w:rsid w:val="00B74A2F"/>
    <w:rPr>
      <w:rFonts w:ascii="Arial" w:hAnsi="Arial" w:cs="Arial"/>
      <w:color w:val="auto"/>
      <w:sz w:val="20"/>
      <w:szCs w:val="20"/>
    </w:rPr>
  </w:style>
  <w:style w:type="character" w:customStyle="1" w:styleId="EstiloCorreo376">
    <w:name w:val="EstiloCorreo376"/>
    <w:semiHidden/>
    <w:rsid w:val="00B74A2F"/>
    <w:rPr>
      <w:rFonts w:ascii="Arial" w:hAnsi="Arial" w:cs="Arial"/>
      <w:color w:val="auto"/>
      <w:sz w:val="20"/>
      <w:szCs w:val="20"/>
    </w:rPr>
  </w:style>
  <w:style w:type="character" w:customStyle="1" w:styleId="EstiloCorreo377">
    <w:name w:val="EstiloCorreo377"/>
    <w:semiHidden/>
    <w:rsid w:val="00B74A2F"/>
    <w:rPr>
      <w:rFonts w:ascii="Arial" w:hAnsi="Arial" w:cs="Arial"/>
      <w:color w:val="auto"/>
      <w:sz w:val="20"/>
      <w:szCs w:val="20"/>
    </w:rPr>
  </w:style>
  <w:style w:type="character" w:customStyle="1" w:styleId="EstiloCorreo378">
    <w:name w:val="EstiloCorreo378"/>
    <w:semiHidden/>
    <w:rsid w:val="00B74A2F"/>
    <w:rPr>
      <w:rFonts w:ascii="Arial" w:hAnsi="Arial" w:cs="Arial"/>
      <w:color w:val="auto"/>
      <w:sz w:val="20"/>
      <w:szCs w:val="20"/>
    </w:rPr>
  </w:style>
  <w:style w:type="character" w:customStyle="1" w:styleId="EstiloCorreo379">
    <w:name w:val="EstiloCorreo379"/>
    <w:semiHidden/>
    <w:rsid w:val="00B74A2F"/>
    <w:rPr>
      <w:rFonts w:ascii="Arial" w:hAnsi="Arial" w:cs="Arial"/>
      <w:color w:val="auto"/>
      <w:sz w:val="20"/>
      <w:szCs w:val="20"/>
    </w:rPr>
  </w:style>
  <w:style w:type="character" w:customStyle="1" w:styleId="EstiloCorreo380">
    <w:name w:val="EstiloCorreo380"/>
    <w:semiHidden/>
    <w:rsid w:val="00B74A2F"/>
    <w:rPr>
      <w:rFonts w:ascii="Arial" w:hAnsi="Arial" w:cs="Arial"/>
      <w:color w:val="auto"/>
      <w:sz w:val="20"/>
      <w:szCs w:val="20"/>
    </w:rPr>
  </w:style>
  <w:style w:type="character" w:customStyle="1" w:styleId="EstiloCorreo812">
    <w:name w:val="EstiloCorreo812"/>
    <w:uiPriority w:val="99"/>
    <w:semiHidden/>
    <w:rsid w:val="00B74A2F"/>
    <w:rPr>
      <w:rFonts w:ascii="Arial" w:hAnsi="Arial" w:cs="Arial"/>
      <w:color w:val="auto"/>
      <w:sz w:val="20"/>
      <w:szCs w:val="20"/>
    </w:rPr>
  </w:style>
  <w:style w:type="character" w:customStyle="1" w:styleId="EstiloCorreo3472">
    <w:name w:val="EstiloCorreo3472"/>
    <w:semiHidden/>
    <w:rsid w:val="00B74A2F"/>
    <w:rPr>
      <w:rFonts w:ascii="Arial" w:hAnsi="Arial" w:cs="Arial"/>
      <w:color w:val="auto"/>
      <w:sz w:val="20"/>
      <w:szCs w:val="20"/>
    </w:rPr>
  </w:style>
  <w:style w:type="character" w:customStyle="1" w:styleId="EstiloCorreo3491">
    <w:name w:val="EstiloCorreo3491"/>
    <w:semiHidden/>
    <w:rsid w:val="00B74A2F"/>
    <w:rPr>
      <w:rFonts w:ascii="Arial" w:hAnsi="Arial" w:cs="Arial"/>
      <w:color w:val="auto"/>
      <w:sz w:val="20"/>
      <w:szCs w:val="20"/>
    </w:rPr>
  </w:style>
  <w:style w:type="character" w:customStyle="1" w:styleId="EstiloCorreo3502">
    <w:name w:val="EstiloCorreo3502"/>
    <w:uiPriority w:val="99"/>
    <w:semiHidden/>
    <w:rsid w:val="00B74A2F"/>
    <w:rPr>
      <w:rFonts w:ascii="Arial" w:hAnsi="Arial" w:cs="Arial"/>
      <w:color w:val="auto"/>
      <w:sz w:val="20"/>
      <w:szCs w:val="20"/>
    </w:rPr>
  </w:style>
  <w:style w:type="character" w:customStyle="1" w:styleId="EstiloCorreo3551">
    <w:name w:val="EstiloCorreo3551"/>
    <w:semiHidden/>
    <w:rsid w:val="00B74A2F"/>
    <w:rPr>
      <w:rFonts w:ascii="Arial" w:hAnsi="Arial" w:cs="Arial"/>
      <w:color w:val="auto"/>
      <w:sz w:val="20"/>
      <w:szCs w:val="20"/>
    </w:rPr>
  </w:style>
  <w:style w:type="character" w:customStyle="1" w:styleId="EstiloCorreo3561">
    <w:name w:val="EstiloCorreo3561"/>
    <w:semiHidden/>
    <w:rsid w:val="00B74A2F"/>
    <w:rPr>
      <w:rFonts w:ascii="Arial" w:hAnsi="Arial" w:cs="Arial"/>
      <w:color w:val="auto"/>
      <w:sz w:val="20"/>
      <w:szCs w:val="20"/>
    </w:rPr>
  </w:style>
  <w:style w:type="character" w:customStyle="1" w:styleId="EstiloCorreo3572">
    <w:name w:val="EstiloCorreo3572"/>
    <w:semiHidden/>
    <w:rsid w:val="00B74A2F"/>
    <w:rPr>
      <w:rFonts w:ascii="Arial" w:hAnsi="Arial" w:cs="Arial"/>
      <w:color w:val="auto"/>
      <w:sz w:val="20"/>
      <w:szCs w:val="20"/>
    </w:rPr>
  </w:style>
  <w:style w:type="character" w:customStyle="1" w:styleId="EstiloCorreo3592">
    <w:name w:val="EstiloCorreo3592"/>
    <w:semiHidden/>
    <w:rsid w:val="00B74A2F"/>
    <w:rPr>
      <w:rFonts w:ascii="Arial" w:hAnsi="Arial" w:cs="Arial"/>
      <w:color w:val="auto"/>
      <w:sz w:val="20"/>
      <w:szCs w:val="20"/>
    </w:rPr>
  </w:style>
  <w:style w:type="character" w:customStyle="1" w:styleId="EstiloCorreo3682">
    <w:name w:val="EstiloCorreo3682"/>
    <w:semiHidden/>
    <w:rsid w:val="00B74A2F"/>
    <w:rPr>
      <w:rFonts w:ascii="Arial" w:hAnsi="Arial" w:cs="Arial"/>
      <w:color w:val="auto"/>
      <w:sz w:val="20"/>
      <w:szCs w:val="20"/>
    </w:rPr>
  </w:style>
  <w:style w:type="character" w:customStyle="1" w:styleId="EstiloCorreo3702">
    <w:name w:val="EstiloCorreo3702"/>
    <w:semiHidden/>
    <w:rsid w:val="00B74A2F"/>
    <w:rPr>
      <w:rFonts w:ascii="Arial" w:hAnsi="Arial" w:cs="Arial"/>
      <w:color w:val="auto"/>
      <w:sz w:val="20"/>
      <w:szCs w:val="20"/>
    </w:rPr>
  </w:style>
  <w:style w:type="character" w:customStyle="1" w:styleId="a60">
    <w:name w:val="a6"/>
    <w:rsid w:val="00B74A2F"/>
    <w:rPr>
      <w:rFonts w:ascii="Century" w:hAnsi="Century" w:hint="default"/>
      <w:color w:val="000000"/>
    </w:rPr>
  </w:style>
  <w:style w:type="table" w:customStyle="1" w:styleId="Listaclara-nfasis12">
    <w:name w:val="Lista clara - Énfasis 12"/>
    <w:basedOn w:val="Tablanormal"/>
    <w:uiPriority w:val="61"/>
    <w:rsid w:val="00B74A2F"/>
    <w:rPr>
      <w:rFonts w:ascii="Calibri" w:eastAsia="Calibri" w:hAnsi="Calibri"/>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B74A2F"/>
    <w:rPr>
      <w:rFonts w:ascii="Arial" w:hAnsi="Arial" w:cs="Arial"/>
      <w:color w:val="auto"/>
      <w:sz w:val="20"/>
      <w:szCs w:val="20"/>
    </w:rPr>
  </w:style>
  <w:style w:type="table" w:customStyle="1" w:styleId="Tablaconcuadrcula11">
    <w:name w:val="Tabla con cuadrícula11"/>
    <w:basedOn w:val="Tablanormal"/>
    <w:next w:val="Tablaconcuadrcula"/>
    <w:uiPriority w:val="59"/>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B74A2F"/>
  </w:style>
  <w:style w:type="numbering" w:customStyle="1" w:styleId="Sinlista13">
    <w:name w:val="Sin lista13"/>
    <w:next w:val="Sinlista"/>
    <w:uiPriority w:val="99"/>
    <w:semiHidden/>
    <w:unhideWhenUsed/>
    <w:rsid w:val="00B74A2F"/>
  </w:style>
  <w:style w:type="table" w:customStyle="1" w:styleId="Tablaconcuadrcula12">
    <w:name w:val="Tabla con cuadrícula12"/>
    <w:basedOn w:val="Tablanormal"/>
    <w:next w:val="Tablaconcuadrcula"/>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B74A2F"/>
    <w:pPr>
      <w:numPr>
        <w:numId w:val="160"/>
      </w:numPr>
    </w:pPr>
  </w:style>
  <w:style w:type="table" w:customStyle="1" w:styleId="Tablaconcuadrcula22">
    <w:name w:val="Tabla con cuadrícula22"/>
    <w:basedOn w:val="Tablanormal"/>
    <w:next w:val="Tablaconcuadrcula"/>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B74A2F"/>
  </w:style>
  <w:style w:type="table" w:customStyle="1" w:styleId="Sombreadomedio111">
    <w:name w:val="Sombreado medio 111"/>
    <w:basedOn w:val="Tablanormal"/>
    <w:uiPriority w:val="63"/>
    <w:rsid w:val="00B74A2F"/>
    <w:rPr>
      <w:rFonts w:ascii="Calibri" w:eastAsia="Calibri" w:hAnsi="Calibri"/>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B74A2F"/>
    <w:rPr>
      <w:rFonts w:ascii="Calibri" w:eastAsia="Calibri" w:hAnsi="Calibri"/>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B74A2F"/>
  </w:style>
  <w:style w:type="numbering" w:customStyle="1" w:styleId="1111113">
    <w:name w:val="1 / 1.1 / 1.1.13"/>
    <w:basedOn w:val="Sinlista"/>
    <w:next w:val="111111"/>
    <w:uiPriority w:val="99"/>
    <w:rsid w:val="00B74A2F"/>
  </w:style>
  <w:style w:type="table" w:customStyle="1" w:styleId="Tablaconcuadrcula13">
    <w:name w:val="Tabla con cuadrícula13"/>
    <w:basedOn w:val="Tablanormal"/>
    <w:next w:val="Tablaconcuadrcula"/>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B74A2F"/>
  </w:style>
  <w:style w:type="table" w:customStyle="1" w:styleId="Sombreadoclaro1">
    <w:name w:val="Sombreado claro1"/>
    <w:basedOn w:val="Tablanormal"/>
    <w:uiPriority w:val="60"/>
    <w:rsid w:val="00B74A2F"/>
    <w:rPr>
      <w:rFonts w:ascii="Cambria" w:hAnsi="Cambria"/>
      <w:color w:val="00000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B74A2F"/>
    <w:pPr>
      <w:ind w:left="720"/>
      <w:contextualSpacing/>
    </w:pPr>
    <w:rPr>
      <w:sz w:val="20"/>
      <w:szCs w:val="20"/>
    </w:rPr>
  </w:style>
  <w:style w:type="paragraph" w:customStyle="1" w:styleId="Sombreadovistoso-nfasis31">
    <w:name w:val="Sombreado vistoso - Énfasis 31"/>
    <w:basedOn w:val="Normal"/>
    <w:uiPriority w:val="34"/>
    <w:qFormat/>
    <w:rsid w:val="00B74A2F"/>
    <w:pPr>
      <w:ind w:left="720"/>
      <w:contextualSpacing/>
    </w:pPr>
    <w:rPr>
      <w:sz w:val="20"/>
      <w:szCs w:val="20"/>
    </w:rPr>
  </w:style>
  <w:style w:type="table" w:styleId="Listaclara">
    <w:name w:val="Light List"/>
    <w:basedOn w:val="Tablanormal"/>
    <w:uiPriority w:val="61"/>
    <w:rsid w:val="00B74A2F"/>
    <w:rPr>
      <w:rFonts w:ascii="Cambria" w:hAnsi="Cambria"/>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B74A2F"/>
    <w:rPr>
      <w:rFonts w:ascii="Cambria" w:hAnsi="Cambria"/>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B7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B74A2F"/>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B74A2F"/>
  </w:style>
  <w:style w:type="paragraph" w:customStyle="1" w:styleId="SUBIN">
    <w:name w:val="SUBIN"/>
    <w:basedOn w:val="Texto0"/>
    <w:qFormat/>
    <w:rsid w:val="00B74A2F"/>
    <w:pPr>
      <w:ind w:left="1987" w:hanging="720"/>
    </w:pPr>
  </w:style>
  <w:style w:type="paragraph" w:customStyle="1" w:styleId="sum">
    <w:name w:val="sum"/>
    <w:basedOn w:val="Texto0"/>
    <w:qFormat/>
    <w:rsid w:val="00B74A2F"/>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B74A2F"/>
    <w:pPr>
      <w:spacing w:after="101" w:line="216" w:lineRule="exact"/>
      <w:jc w:val="both"/>
    </w:pPr>
    <w:rPr>
      <w:sz w:val="18"/>
      <w:szCs w:val="20"/>
      <w:lang w:eastAsia="es-MX"/>
    </w:rPr>
  </w:style>
  <w:style w:type="paragraph" w:customStyle="1" w:styleId="Sumario">
    <w:name w:val="Sumario"/>
    <w:basedOn w:val="Normal"/>
    <w:qFormat/>
    <w:rsid w:val="00B74A2F"/>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B74A2F"/>
    <w:pPr>
      <w:numPr>
        <w:numId w:val="2"/>
      </w:numPr>
    </w:pPr>
  </w:style>
  <w:style w:type="numbering" w:customStyle="1" w:styleId="1ai1">
    <w:name w:val="1 / a / i1"/>
    <w:basedOn w:val="Sinlista"/>
    <w:next w:val="1ai"/>
    <w:rsid w:val="00B74A2F"/>
    <w:pPr>
      <w:numPr>
        <w:numId w:val="3"/>
      </w:numPr>
    </w:pPr>
  </w:style>
  <w:style w:type="paragraph" w:customStyle="1" w:styleId="4">
    <w:name w:val="4"/>
    <w:basedOn w:val="Normal"/>
    <w:next w:val="Normal"/>
    <w:uiPriority w:val="35"/>
    <w:qFormat/>
    <w:rsid w:val="00B74A2F"/>
    <w:pPr>
      <w:widowControl w:val="0"/>
      <w:tabs>
        <w:tab w:val="left" w:pos="0"/>
      </w:tabs>
      <w:spacing w:before="120" w:after="120" w:line="276" w:lineRule="auto"/>
      <w:jc w:val="center"/>
    </w:pPr>
    <w:rPr>
      <w:rFonts w:cs="Arial"/>
      <w:b/>
      <w:sz w:val="22"/>
      <w:szCs w:val="22"/>
    </w:rPr>
  </w:style>
  <w:style w:type="numbering" w:customStyle="1" w:styleId="Estilo210">
    <w:name w:val="Estilo210"/>
    <w:rsid w:val="00B74A2F"/>
  </w:style>
  <w:style w:type="numbering" w:customStyle="1" w:styleId="Estilo310">
    <w:name w:val="Estilo310"/>
    <w:uiPriority w:val="99"/>
    <w:rsid w:val="00B74A2F"/>
    <w:pPr>
      <w:numPr>
        <w:numId w:val="11"/>
      </w:numPr>
    </w:pPr>
  </w:style>
  <w:style w:type="numbering" w:customStyle="1" w:styleId="Estilo410">
    <w:name w:val="Estilo410"/>
    <w:rsid w:val="00B74A2F"/>
    <w:pPr>
      <w:numPr>
        <w:numId w:val="12"/>
      </w:numPr>
    </w:pPr>
  </w:style>
  <w:style w:type="numbering" w:customStyle="1" w:styleId="Estilo510">
    <w:name w:val="Estilo510"/>
    <w:rsid w:val="00B74A2F"/>
    <w:pPr>
      <w:numPr>
        <w:numId w:val="13"/>
      </w:numPr>
    </w:pPr>
  </w:style>
  <w:style w:type="numbering" w:customStyle="1" w:styleId="Estilo610">
    <w:name w:val="Estilo610"/>
    <w:rsid w:val="00B74A2F"/>
    <w:pPr>
      <w:numPr>
        <w:numId w:val="14"/>
      </w:numPr>
    </w:pPr>
  </w:style>
  <w:style w:type="numbering" w:customStyle="1" w:styleId="Estilo710">
    <w:name w:val="Estilo710"/>
    <w:rsid w:val="00B74A2F"/>
    <w:pPr>
      <w:numPr>
        <w:numId w:val="15"/>
      </w:numPr>
    </w:pPr>
  </w:style>
  <w:style w:type="numbering" w:customStyle="1" w:styleId="Estilo810">
    <w:name w:val="Estilo810"/>
    <w:rsid w:val="00B74A2F"/>
    <w:pPr>
      <w:numPr>
        <w:numId w:val="16"/>
      </w:numPr>
    </w:pPr>
  </w:style>
  <w:style w:type="numbering" w:customStyle="1" w:styleId="Estilo96">
    <w:name w:val="Estilo96"/>
    <w:rsid w:val="00B74A2F"/>
    <w:pPr>
      <w:numPr>
        <w:numId w:val="17"/>
      </w:numPr>
    </w:pPr>
  </w:style>
  <w:style w:type="numbering" w:customStyle="1" w:styleId="Estilo101">
    <w:name w:val="Estilo101"/>
    <w:rsid w:val="00B74A2F"/>
    <w:pPr>
      <w:numPr>
        <w:numId w:val="18"/>
      </w:numPr>
    </w:pPr>
  </w:style>
  <w:style w:type="numbering" w:customStyle="1" w:styleId="Estilo111">
    <w:name w:val="Estilo111"/>
    <w:rsid w:val="00B74A2F"/>
    <w:pPr>
      <w:numPr>
        <w:numId w:val="19"/>
      </w:numPr>
    </w:pPr>
  </w:style>
  <w:style w:type="numbering" w:customStyle="1" w:styleId="Estilo121">
    <w:name w:val="Estilo121"/>
    <w:rsid w:val="00B74A2F"/>
    <w:pPr>
      <w:numPr>
        <w:numId w:val="20"/>
      </w:numPr>
    </w:pPr>
  </w:style>
  <w:style w:type="numbering" w:customStyle="1" w:styleId="Estilo131">
    <w:name w:val="Estilo131"/>
    <w:rsid w:val="00B74A2F"/>
    <w:pPr>
      <w:numPr>
        <w:numId w:val="21"/>
      </w:numPr>
    </w:pPr>
  </w:style>
  <w:style w:type="numbering" w:customStyle="1" w:styleId="Estilo141">
    <w:name w:val="Estilo141"/>
    <w:rsid w:val="00B74A2F"/>
    <w:pPr>
      <w:numPr>
        <w:numId w:val="22"/>
      </w:numPr>
    </w:pPr>
  </w:style>
  <w:style w:type="numbering" w:customStyle="1" w:styleId="Estilo151">
    <w:name w:val="Estilo151"/>
    <w:rsid w:val="00B74A2F"/>
    <w:pPr>
      <w:numPr>
        <w:numId w:val="23"/>
      </w:numPr>
    </w:pPr>
  </w:style>
  <w:style w:type="numbering" w:customStyle="1" w:styleId="Estilo161">
    <w:name w:val="Estilo161"/>
    <w:rsid w:val="00B74A2F"/>
    <w:pPr>
      <w:numPr>
        <w:numId w:val="24"/>
      </w:numPr>
    </w:pPr>
  </w:style>
  <w:style w:type="numbering" w:customStyle="1" w:styleId="Estilo171">
    <w:name w:val="Estilo171"/>
    <w:rsid w:val="00B74A2F"/>
    <w:pPr>
      <w:numPr>
        <w:numId w:val="25"/>
      </w:numPr>
    </w:pPr>
  </w:style>
  <w:style w:type="numbering" w:customStyle="1" w:styleId="Estilo181">
    <w:name w:val="Estilo181"/>
    <w:rsid w:val="00B74A2F"/>
    <w:pPr>
      <w:numPr>
        <w:numId w:val="26"/>
      </w:numPr>
    </w:pPr>
  </w:style>
  <w:style w:type="numbering" w:customStyle="1" w:styleId="Estilo191">
    <w:name w:val="Estilo191"/>
    <w:rsid w:val="00B74A2F"/>
    <w:pPr>
      <w:numPr>
        <w:numId w:val="27"/>
      </w:numPr>
    </w:pPr>
  </w:style>
  <w:style w:type="numbering" w:customStyle="1" w:styleId="Estilo201">
    <w:name w:val="Estilo201"/>
    <w:rsid w:val="00B74A2F"/>
    <w:pPr>
      <w:numPr>
        <w:numId w:val="28"/>
      </w:numPr>
    </w:pPr>
  </w:style>
  <w:style w:type="numbering" w:customStyle="1" w:styleId="Estilo211">
    <w:name w:val="Estilo211"/>
    <w:rsid w:val="00B74A2F"/>
    <w:pPr>
      <w:numPr>
        <w:numId w:val="29"/>
      </w:numPr>
    </w:pPr>
  </w:style>
  <w:style w:type="numbering" w:customStyle="1" w:styleId="Estilo251">
    <w:name w:val="Estilo251"/>
    <w:uiPriority w:val="99"/>
    <w:rsid w:val="00B74A2F"/>
    <w:pPr>
      <w:numPr>
        <w:numId w:val="37"/>
      </w:numPr>
    </w:pPr>
  </w:style>
  <w:style w:type="numbering" w:customStyle="1" w:styleId="Estilo261">
    <w:name w:val="Estilo261"/>
    <w:uiPriority w:val="99"/>
    <w:rsid w:val="00B74A2F"/>
    <w:pPr>
      <w:numPr>
        <w:numId w:val="38"/>
      </w:numPr>
    </w:pPr>
  </w:style>
  <w:style w:type="numbering" w:customStyle="1" w:styleId="Estilo271">
    <w:name w:val="Estilo271"/>
    <w:uiPriority w:val="99"/>
    <w:rsid w:val="00B74A2F"/>
    <w:pPr>
      <w:numPr>
        <w:numId w:val="39"/>
      </w:numPr>
    </w:pPr>
  </w:style>
  <w:style w:type="numbering" w:customStyle="1" w:styleId="Estilo281">
    <w:name w:val="Estilo281"/>
    <w:uiPriority w:val="99"/>
    <w:rsid w:val="00B74A2F"/>
    <w:pPr>
      <w:numPr>
        <w:numId w:val="40"/>
      </w:numPr>
    </w:pPr>
  </w:style>
  <w:style w:type="numbering" w:customStyle="1" w:styleId="Estilo331">
    <w:name w:val="Estilo331"/>
    <w:uiPriority w:val="99"/>
    <w:rsid w:val="00B74A2F"/>
    <w:pPr>
      <w:numPr>
        <w:numId w:val="41"/>
      </w:numPr>
    </w:pPr>
  </w:style>
  <w:style w:type="numbering" w:customStyle="1" w:styleId="Estilo411">
    <w:name w:val="Estilo411"/>
    <w:uiPriority w:val="99"/>
    <w:rsid w:val="00B74A2F"/>
    <w:pPr>
      <w:numPr>
        <w:numId w:val="42"/>
      </w:numPr>
    </w:pPr>
  </w:style>
  <w:style w:type="numbering" w:customStyle="1" w:styleId="Estilo241">
    <w:name w:val="Estilo241"/>
    <w:rsid w:val="00B74A2F"/>
    <w:pPr>
      <w:numPr>
        <w:numId w:val="43"/>
      </w:numPr>
    </w:pPr>
  </w:style>
  <w:style w:type="numbering" w:customStyle="1" w:styleId="Estilo291">
    <w:name w:val="Estilo291"/>
    <w:uiPriority w:val="99"/>
    <w:rsid w:val="00B74A2F"/>
    <w:pPr>
      <w:numPr>
        <w:numId w:val="44"/>
      </w:numPr>
    </w:pPr>
  </w:style>
  <w:style w:type="numbering" w:customStyle="1" w:styleId="Estilo301">
    <w:name w:val="Estilo301"/>
    <w:uiPriority w:val="99"/>
    <w:rsid w:val="00B74A2F"/>
    <w:pPr>
      <w:numPr>
        <w:numId w:val="45"/>
      </w:numPr>
    </w:pPr>
  </w:style>
  <w:style w:type="numbering" w:customStyle="1" w:styleId="Estilo311">
    <w:name w:val="Estilo311"/>
    <w:uiPriority w:val="99"/>
    <w:rsid w:val="00B74A2F"/>
    <w:pPr>
      <w:numPr>
        <w:numId w:val="46"/>
      </w:numPr>
    </w:pPr>
  </w:style>
  <w:style w:type="numbering" w:customStyle="1" w:styleId="Estilo321">
    <w:name w:val="Estilo321"/>
    <w:uiPriority w:val="99"/>
    <w:rsid w:val="00B74A2F"/>
    <w:pPr>
      <w:numPr>
        <w:numId w:val="47"/>
      </w:numPr>
    </w:pPr>
  </w:style>
  <w:style w:type="numbering" w:customStyle="1" w:styleId="Estilo341">
    <w:name w:val="Estilo341"/>
    <w:uiPriority w:val="99"/>
    <w:rsid w:val="00B74A2F"/>
    <w:pPr>
      <w:numPr>
        <w:numId w:val="48"/>
      </w:numPr>
    </w:pPr>
  </w:style>
  <w:style w:type="numbering" w:customStyle="1" w:styleId="Estilo351">
    <w:name w:val="Estilo351"/>
    <w:uiPriority w:val="99"/>
    <w:rsid w:val="00B74A2F"/>
    <w:pPr>
      <w:numPr>
        <w:numId w:val="49"/>
      </w:numPr>
    </w:pPr>
  </w:style>
  <w:style w:type="numbering" w:customStyle="1" w:styleId="Estilo361">
    <w:name w:val="Estilo361"/>
    <w:uiPriority w:val="99"/>
    <w:rsid w:val="00B74A2F"/>
    <w:pPr>
      <w:numPr>
        <w:numId w:val="50"/>
      </w:numPr>
    </w:pPr>
  </w:style>
  <w:style w:type="numbering" w:customStyle="1" w:styleId="Estilo371">
    <w:name w:val="Estilo371"/>
    <w:uiPriority w:val="99"/>
    <w:rsid w:val="00B74A2F"/>
    <w:pPr>
      <w:numPr>
        <w:numId w:val="51"/>
      </w:numPr>
    </w:pPr>
  </w:style>
  <w:style w:type="numbering" w:customStyle="1" w:styleId="Estilo381">
    <w:name w:val="Estilo381"/>
    <w:uiPriority w:val="99"/>
    <w:rsid w:val="00B74A2F"/>
    <w:pPr>
      <w:numPr>
        <w:numId w:val="52"/>
      </w:numPr>
    </w:pPr>
  </w:style>
  <w:style w:type="numbering" w:customStyle="1" w:styleId="Estilo391">
    <w:name w:val="Estilo391"/>
    <w:uiPriority w:val="99"/>
    <w:rsid w:val="00B74A2F"/>
    <w:pPr>
      <w:numPr>
        <w:numId w:val="53"/>
      </w:numPr>
    </w:pPr>
  </w:style>
  <w:style w:type="numbering" w:customStyle="1" w:styleId="Estilo401">
    <w:name w:val="Estilo401"/>
    <w:uiPriority w:val="99"/>
    <w:rsid w:val="00B74A2F"/>
    <w:pPr>
      <w:numPr>
        <w:numId w:val="54"/>
      </w:numPr>
    </w:pPr>
  </w:style>
  <w:style w:type="numbering" w:customStyle="1" w:styleId="Estilo421">
    <w:name w:val="Estilo421"/>
    <w:uiPriority w:val="99"/>
    <w:rsid w:val="00B74A2F"/>
    <w:pPr>
      <w:numPr>
        <w:numId w:val="55"/>
      </w:numPr>
    </w:pPr>
  </w:style>
  <w:style w:type="numbering" w:customStyle="1" w:styleId="Estilo431">
    <w:name w:val="Estilo431"/>
    <w:uiPriority w:val="99"/>
    <w:rsid w:val="00B74A2F"/>
    <w:pPr>
      <w:numPr>
        <w:numId w:val="56"/>
      </w:numPr>
    </w:pPr>
  </w:style>
  <w:style w:type="numbering" w:customStyle="1" w:styleId="Estilo441">
    <w:name w:val="Estilo441"/>
    <w:uiPriority w:val="99"/>
    <w:rsid w:val="00B74A2F"/>
    <w:pPr>
      <w:numPr>
        <w:numId w:val="57"/>
      </w:numPr>
    </w:pPr>
  </w:style>
  <w:style w:type="numbering" w:customStyle="1" w:styleId="Estilo451">
    <w:name w:val="Estilo451"/>
    <w:uiPriority w:val="99"/>
    <w:rsid w:val="00B74A2F"/>
    <w:pPr>
      <w:numPr>
        <w:numId w:val="58"/>
      </w:numPr>
    </w:pPr>
  </w:style>
  <w:style w:type="numbering" w:customStyle="1" w:styleId="Estilo461">
    <w:name w:val="Estilo461"/>
    <w:uiPriority w:val="99"/>
    <w:rsid w:val="00B74A2F"/>
    <w:pPr>
      <w:numPr>
        <w:numId w:val="59"/>
      </w:numPr>
    </w:pPr>
  </w:style>
  <w:style w:type="numbering" w:customStyle="1" w:styleId="Estilo471">
    <w:name w:val="Estilo471"/>
    <w:uiPriority w:val="99"/>
    <w:rsid w:val="00B74A2F"/>
    <w:pPr>
      <w:numPr>
        <w:numId w:val="60"/>
      </w:numPr>
    </w:pPr>
  </w:style>
  <w:style w:type="numbering" w:customStyle="1" w:styleId="Estilo481">
    <w:name w:val="Estilo481"/>
    <w:uiPriority w:val="99"/>
    <w:rsid w:val="00B74A2F"/>
    <w:pPr>
      <w:numPr>
        <w:numId w:val="61"/>
      </w:numPr>
    </w:pPr>
  </w:style>
  <w:style w:type="numbering" w:customStyle="1" w:styleId="Estilo491">
    <w:name w:val="Estilo491"/>
    <w:uiPriority w:val="99"/>
    <w:rsid w:val="00B74A2F"/>
    <w:pPr>
      <w:numPr>
        <w:numId w:val="62"/>
      </w:numPr>
    </w:pPr>
  </w:style>
  <w:style w:type="numbering" w:customStyle="1" w:styleId="Estilo501">
    <w:name w:val="Estilo501"/>
    <w:uiPriority w:val="99"/>
    <w:rsid w:val="00B74A2F"/>
    <w:pPr>
      <w:numPr>
        <w:numId w:val="63"/>
      </w:numPr>
    </w:pPr>
  </w:style>
  <w:style w:type="numbering" w:customStyle="1" w:styleId="Estilo511">
    <w:name w:val="Estilo511"/>
    <w:uiPriority w:val="99"/>
    <w:rsid w:val="00B74A2F"/>
    <w:pPr>
      <w:numPr>
        <w:numId w:val="64"/>
      </w:numPr>
    </w:pPr>
  </w:style>
  <w:style w:type="numbering" w:customStyle="1" w:styleId="Estilo521">
    <w:name w:val="Estilo521"/>
    <w:uiPriority w:val="99"/>
    <w:rsid w:val="00B74A2F"/>
    <w:pPr>
      <w:numPr>
        <w:numId w:val="65"/>
      </w:numPr>
    </w:pPr>
  </w:style>
  <w:style w:type="numbering" w:customStyle="1" w:styleId="Estilo531">
    <w:name w:val="Estilo531"/>
    <w:uiPriority w:val="99"/>
    <w:rsid w:val="00B74A2F"/>
    <w:pPr>
      <w:numPr>
        <w:numId w:val="66"/>
      </w:numPr>
    </w:pPr>
  </w:style>
  <w:style w:type="numbering" w:customStyle="1" w:styleId="Estilo541">
    <w:name w:val="Estilo541"/>
    <w:uiPriority w:val="99"/>
    <w:rsid w:val="00B74A2F"/>
    <w:pPr>
      <w:numPr>
        <w:numId w:val="67"/>
      </w:numPr>
    </w:pPr>
  </w:style>
  <w:style w:type="numbering" w:customStyle="1" w:styleId="Estilo551">
    <w:name w:val="Estilo551"/>
    <w:uiPriority w:val="99"/>
    <w:rsid w:val="00B74A2F"/>
    <w:pPr>
      <w:numPr>
        <w:numId w:val="68"/>
      </w:numPr>
    </w:pPr>
  </w:style>
  <w:style w:type="numbering" w:customStyle="1" w:styleId="Estilo561">
    <w:name w:val="Estilo561"/>
    <w:uiPriority w:val="99"/>
    <w:rsid w:val="00B74A2F"/>
    <w:pPr>
      <w:numPr>
        <w:numId w:val="69"/>
      </w:numPr>
    </w:pPr>
  </w:style>
  <w:style w:type="numbering" w:customStyle="1" w:styleId="Estilo571">
    <w:name w:val="Estilo571"/>
    <w:uiPriority w:val="99"/>
    <w:rsid w:val="00B74A2F"/>
    <w:pPr>
      <w:numPr>
        <w:numId w:val="70"/>
      </w:numPr>
    </w:pPr>
  </w:style>
  <w:style w:type="numbering" w:customStyle="1" w:styleId="Estilo581">
    <w:name w:val="Estilo581"/>
    <w:uiPriority w:val="99"/>
    <w:rsid w:val="00B74A2F"/>
    <w:pPr>
      <w:numPr>
        <w:numId w:val="71"/>
      </w:numPr>
    </w:pPr>
  </w:style>
  <w:style w:type="numbering" w:customStyle="1" w:styleId="Estilo591">
    <w:name w:val="Estilo591"/>
    <w:uiPriority w:val="99"/>
    <w:rsid w:val="00B74A2F"/>
    <w:pPr>
      <w:numPr>
        <w:numId w:val="72"/>
      </w:numPr>
    </w:pPr>
  </w:style>
  <w:style w:type="numbering" w:customStyle="1" w:styleId="Estilo601">
    <w:name w:val="Estilo601"/>
    <w:uiPriority w:val="99"/>
    <w:rsid w:val="00B74A2F"/>
    <w:pPr>
      <w:numPr>
        <w:numId w:val="73"/>
      </w:numPr>
    </w:pPr>
  </w:style>
  <w:style w:type="numbering" w:customStyle="1" w:styleId="Estilo611">
    <w:name w:val="Estilo611"/>
    <w:uiPriority w:val="99"/>
    <w:rsid w:val="00B74A2F"/>
    <w:pPr>
      <w:numPr>
        <w:numId w:val="74"/>
      </w:numPr>
    </w:pPr>
  </w:style>
  <w:style w:type="numbering" w:customStyle="1" w:styleId="Estilo621">
    <w:name w:val="Estilo621"/>
    <w:uiPriority w:val="99"/>
    <w:rsid w:val="00B74A2F"/>
    <w:pPr>
      <w:numPr>
        <w:numId w:val="75"/>
      </w:numPr>
    </w:pPr>
  </w:style>
  <w:style w:type="numbering" w:customStyle="1" w:styleId="Estilo631">
    <w:name w:val="Estilo631"/>
    <w:uiPriority w:val="99"/>
    <w:rsid w:val="00B74A2F"/>
    <w:pPr>
      <w:numPr>
        <w:numId w:val="76"/>
      </w:numPr>
    </w:pPr>
  </w:style>
  <w:style w:type="numbering" w:customStyle="1" w:styleId="Estilo641">
    <w:name w:val="Estilo641"/>
    <w:uiPriority w:val="99"/>
    <w:rsid w:val="00B74A2F"/>
    <w:pPr>
      <w:numPr>
        <w:numId w:val="77"/>
      </w:numPr>
    </w:pPr>
  </w:style>
  <w:style w:type="numbering" w:customStyle="1" w:styleId="Estilo651">
    <w:name w:val="Estilo651"/>
    <w:uiPriority w:val="99"/>
    <w:rsid w:val="00B74A2F"/>
    <w:pPr>
      <w:numPr>
        <w:numId w:val="78"/>
      </w:numPr>
    </w:pPr>
  </w:style>
  <w:style w:type="numbering" w:customStyle="1" w:styleId="Estilo661">
    <w:name w:val="Estilo661"/>
    <w:uiPriority w:val="99"/>
    <w:rsid w:val="00B74A2F"/>
    <w:pPr>
      <w:numPr>
        <w:numId w:val="79"/>
      </w:numPr>
    </w:pPr>
  </w:style>
  <w:style w:type="numbering" w:customStyle="1" w:styleId="Estilo671">
    <w:name w:val="Estilo671"/>
    <w:uiPriority w:val="99"/>
    <w:rsid w:val="00B74A2F"/>
    <w:pPr>
      <w:numPr>
        <w:numId w:val="80"/>
      </w:numPr>
    </w:pPr>
  </w:style>
  <w:style w:type="numbering" w:customStyle="1" w:styleId="Estilo681">
    <w:name w:val="Estilo681"/>
    <w:uiPriority w:val="99"/>
    <w:rsid w:val="00B74A2F"/>
    <w:pPr>
      <w:numPr>
        <w:numId w:val="81"/>
      </w:numPr>
    </w:pPr>
  </w:style>
  <w:style w:type="numbering" w:customStyle="1" w:styleId="Estilo691">
    <w:name w:val="Estilo691"/>
    <w:uiPriority w:val="99"/>
    <w:rsid w:val="00B74A2F"/>
    <w:pPr>
      <w:numPr>
        <w:numId w:val="82"/>
      </w:numPr>
    </w:pPr>
  </w:style>
  <w:style w:type="numbering" w:customStyle="1" w:styleId="Estilo701">
    <w:name w:val="Estilo701"/>
    <w:uiPriority w:val="99"/>
    <w:rsid w:val="00B74A2F"/>
    <w:pPr>
      <w:numPr>
        <w:numId w:val="83"/>
      </w:numPr>
    </w:pPr>
  </w:style>
  <w:style w:type="numbering" w:customStyle="1" w:styleId="Estilo711">
    <w:name w:val="Estilo711"/>
    <w:uiPriority w:val="99"/>
    <w:rsid w:val="00B74A2F"/>
    <w:pPr>
      <w:numPr>
        <w:numId w:val="84"/>
      </w:numPr>
    </w:pPr>
  </w:style>
  <w:style w:type="numbering" w:customStyle="1" w:styleId="Estilo721">
    <w:name w:val="Estilo721"/>
    <w:uiPriority w:val="99"/>
    <w:rsid w:val="00B74A2F"/>
    <w:pPr>
      <w:numPr>
        <w:numId w:val="85"/>
      </w:numPr>
    </w:pPr>
  </w:style>
  <w:style w:type="numbering" w:customStyle="1" w:styleId="Estilo731">
    <w:name w:val="Estilo731"/>
    <w:uiPriority w:val="99"/>
    <w:rsid w:val="00B74A2F"/>
    <w:pPr>
      <w:numPr>
        <w:numId w:val="86"/>
      </w:numPr>
    </w:pPr>
  </w:style>
  <w:style w:type="numbering" w:customStyle="1" w:styleId="Estilo741">
    <w:name w:val="Estilo741"/>
    <w:uiPriority w:val="99"/>
    <w:rsid w:val="00B74A2F"/>
    <w:pPr>
      <w:numPr>
        <w:numId w:val="87"/>
      </w:numPr>
    </w:pPr>
  </w:style>
  <w:style w:type="numbering" w:customStyle="1" w:styleId="Estilo751">
    <w:name w:val="Estilo751"/>
    <w:uiPriority w:val="99"/>
    <w:rsid w:val="00B74A2F"/>
    <w:pPr>
      <w:numPr>
        <w:numId w:val="88"/>
      </w:numPr>
    </w:pPr>
  </w:style>
  <w:style w:type="numbering" w:customStyle="1" w:styleId="Estilo761">
    <w:name w:val="Estilo761"/>
    <w:uiPriority w:val="99"/>
    <w:rsid w:val="00B74A2F"/>
    <w:pPr>
      <w:numPr>
        <w:numId w:val="89"/>
      </w:numPr>
    </w:pPr>
  </w:style>
  <w:style w:type="numbering" w:customStyle="1" w:styleId="Estilo771">
    <w:name w:val="Estilo771"/>
    <w:uiPriority w:val="99"/>
    <w:rsid w:val="00B74A2F"/>
    <w:pPr>
      <w:numPr>
        <w:numId w:val="90"/>
      </w:numPr>
    </w:pPr>
  </w:style>
  <w:style w:type="numbering" w:customStyle="1" w:styleId="Estilo781">
    <w:name w:val="Estilo781"/>
    <w:uiPriority w:val="99"/>
    <w:rsid w:val="00B74A2F"/>
    <w:pPr>
      <w:numPr>
        <w:numId w:val="91"/>
      </w:numPr>
    </w:pPr>
  </w:style>
  <w:style w:type="numbering" w:customStyle="1" w:styleId="Estilo791">
    <w:name w:val="Estilo791"/>
    <w:uiPriority w:val="99"/>
    <w:rsid w:val="00B74A2F"/>
    <w:pPr>
      <w:numPr>
        <w:numId w:val="92"/>
      </w:numPr>
    </w:pPr>
  </w:style>
  <w:style w:type="numbering" w:customStyle="1" w:styleId="Estilo801">
    <w:name w:val="Estilo801"/>
    <w:uiPriority w:val="99"/>
    <w:rsid w:val="00B74A2F"/>
    <w:pPr>
      <w:numPr>
        <w:numId w:val="93"/>
      </w:numPr>
    </w:pPr>
  </w:style>
  <w:style w:type="numbering" w:customStyle="1" w:styleId="Estilo811">
    <w:name w:val="Estilo811"/>
    <w:uiPriority w:val="99"/>
    <w:rsid w:val="00B74A2F"/>
    <w:pPr>
      <w:numPr>
        <w:numId w:val="94"/>
      </w:numPr>
    </w:pPr>
  </w:style>
  <w:style w:type="numbering" w:customStyle="1" w:styleId="Estilo821">
    <w:name w:val="Estilo821"/>
    <w:uiPriority w:val="99"/>
    <w:rsid w:val="00B74A2F"/>
    <w:pPr>
      <w:numPr>
        <w:numId w:val="95"/>
      </w:numPr>
    </w:pPr>
  </w:style>
  <w:style w:type="numbering" w:customStyle="1" w:styleId="Estilo831">
    <w:name w:val="Estilo831"/>
    <w:uiPriority w:val="99"/>
    <w:rsid w:val="00B74A2F"/>
    <w:pPr>
      <w:numPr>
        <w:numId w:val="96"/>
      </w:numPr>
    </w:pPr>
  </w:style>
  <w:style w:type="numbering" w:customStyle="1" w:styleId="Estilo841">
    <w:name w:val="Estilo841"/>
    <w:uiPriority w:val="99"/>
    <w:rsid w:val="00B74A2F"/>
    <w:pPr>
      <w:numPr>
        <w:numId w:val="97"/>
      </w:numPr>
    </w:pPr>
  </w:style>
  <w:style w:type="numbering" w:customStyle="1" w:styleId="Estilo851">
    <w:name w:val="Estilo851"/>
    <w:uiPriority w:val="99"/>
    <w:rsid w:val="00B74A2F"/>
    <w:pPr>
      <w:numPr>
        <w:numId w:val="98"/>
      </w:numPr>
    </w:pPr>
  </w:style>
  <w:style w:type="numbering" w:customStyle="1" w:styleId="Estilo861">
    <w:name w:val="Estilo861"/>
    <w:uiPriority w:val="99"/>
    <w:rsid w:val="00B74A2F"/>
    <w:pPr>
      <w:numPr>
        <w:numId w:val="99"/>
      </w:numPr>
    </w:pPr>
  </w:style>
  <w:style w:type="numbering" w:customStyle="1" w:styleId="Estilo871">
    <w:name w:val="Estilo871"/>
    <w:uiPriority w:val="99"/>
    <w:rsid w:val="00B74A2F"/>
    <w:pPr>
      <w:numPr>
        <w:numId w:val="100"/>
      </w:numPr>
    </w:pPr>
  </w:style>
  <w:style w:type="numbering" w:customStyle="1" w:styleId="Estilo881">
    <w:name w:val="Estilo881"/>
    <w:uiPriority w:val="99"/>
    <w:rsid w:val="00B74A2F"/>
    <w:pPr>
      <w:numPr>
        <w:numId w:val="101"/>
      </w:numPr>
    </w:pPr>
  </w:style>
  <w:style w:type="numbering" w:customStyle="1" w:styleId="Estilo891">
    <w:name w:val="Estilo891"/>
    <w:uiPriority w:val="99"/>
    <w:rsid w:val="00B74A2F"/>
    <w:pPr>
      <w:numPr>
        <w:numId w:val="102"/>
      </w:numPr>
    </w:pPr>
  </w:style>
  <w:style w:type="numbering" w:customStyle="1" w:styleId="Estilo901">
    <w:name w:val="Estilo901"/>
    <w:uiPriority w:val="99"/>
    <w:rsid w:val="00B74A2F"/>
    <w:pPr>
      <w:numPr>
        <w:numId w:val="103"/>
      </w:numPr>
    </w:pPr>
  </w:style>
  <w:style w:type="numbering" w:customStyle="1" w:styleId="Estilo911">
    <w:name w:val="Estilo911"/>
    <w:uiPriority w:val="99"/>
    <w:rsid w:val="00B74A2F"/>
    <w:pPr>
      <w:numPr>
        <w:numId w:val="104"/>
      </w:numPr>
    </w:pPr>
  </w:style>
  <w:style w:type="numbering" w:customStyle="1" w:styleId="Estilo921">
    <w:name w:val="Estilo921"/>
    <w:uiPriority w:val="99"/>
    <w:rsid w:val="00B74A2F"/>
    <w:pPr>
      <w:numPr>
        <w:numId w:val="105"/>
      </w:numPr>
    </w:pPr>
  </w:style>
  <w:style w:type="numbering" w:customStyle="1" w:styleId="Estilo931">
    <w:name w:val="Estilo931"/>
    <w:uiPriority w:val="99"/>
    <w:rsid w:val="00B74A2F"/>
    <w:pPr>
      <w:numPr>
        <w:numId w:val="106"/>
      </w:numPr>
    </w:pPr>
  </w:style>
  <w:style w:type="numbering" w:customStyle="1" w:styleId="Estilo941">
    <w:name w:val="Estilo941"/>
    <w:uiPriority w:val="99"/>
    <w:rsid w:val="00B74A2F"/>
    <w:pPr>
      <w:numPr>
        <w:numId w:val="107"/>
      </w:numPr>
    </w:pPr>
  </w:style>
  <w:style w:type="character" w:customStyle="1" w:styleId="liststyle343214736level1">
    <w:name w:val="liststyle_343214736_level_1"/>
    <w:rsid w:val="00B74A2F"/>
  </w:style>
  <w:style w:type="numbering" w:customStyle="1" w:styleId="Sinlista6">
    <w:name w:val="Sin lista6"/>
    <w:next w:val="Sinlista"/>
    <w:uiPriority w:val="99"/>
    <w:semiHidden/>
    <w:unhideWhenUsed/>
    <w:rsid w:val="00CD107C"/>
  </w:style>
  <w:style w:type="paragraph" w:customStyle="1" w:styleId="SREEncabezadodeSeccin">
    <w:name w:val="SRE Encabezado de Sección"/>
    <w:basedOn w:val="Ttulo2"/>
    <w:next w:val="SRETextoNormal"/>
    <w:link w:val="SREEncabezadodeSeccinCar"/>
    <w:uiPriority w:val="3"/>
    <w:qFormat/>
    <w:rsid w:val="00CD107C"/>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CD107C"/>
    <w:rPr>
      <w:rFonts w:ascii="Montserrat"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CD107C"/>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CD107C"/>
    <w:rPr>
      <w:rFonts w:ascii="Montserrat" w:hAnsi="Montserrat" w:cs="Arial"/>
      <w:bCs/>
      <w:color w:val="17365D"/>
      <w:sz w:val="22"/>
      <w:shd w:val="clear" w:color="auto" w:fill="D5DCDA"/>
      <w:lang w:eastAsia="es-ES_tradnl"/>
    </w:rPr>
  </w:style>
  <w:style w:type="paragraph" w:customStyle="1" w:styleId="SRETextoNormal">
    <w:name w:val="SRE Texto Normal"/>
    <w:basedOn w:val="Normal"/>
    <w:link w:val="SRETextoNormalCar"/>
    <w:uiPriority w:val="3"/>
    <w:qFormat/>
    <w:rsid w:val="00CD107C"/>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CD107C"/>
    <w:rPr>
      <w:rFonts w:ascii="Montserrat" w:eastAsia="MS Mincho" w:hAnsi="Montserrat" w:cs="Arial"/>
    </w:rPr>
  </w:style>
  <w:style w:type="paragraph" w:customStyle="1" w:styleId="SRETexto">
    <w:name w:val="SRE Texto"/>
    <w:basedOn w:val="Normal"/>
    <w:next w:val="SRETextoNormal"/>
    <w:link w:val="SRETextoCar"/>
    <w:uiPriority w:val="3"/>
    <w:qFormat/>
    <w:rsid w:val="00CD107C"/>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CD107C"/>
    <w:rPr>
      <w:rFonts w:ascii="Century Gothic" w:hAnsi="Century Gothic" w:cs="Arial"/>
      <w:lang w:eastAsia="es-ES"/>
    </w:rPr>
  </w:style>
  <w:style w:type="table" w:customStyle="1" w:styleId="MediumShading1-Accent11">
    <w:name w:val="Medium Shading 1 - Accent 11"/>
    <w:basedOn w:val="Tablanormal"/>
    <w:uiPriority w:val="63"/>
    <w:rsid w:val="00CD107C"/>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CD107C"/>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CD107C"/>
    <w:rPr>
      <w:rFonts w:ascii="Montserrat" w:eastAsia="MS Mincho" w:hAnsi="Montserrat" w:cs="Arial"/>
    </w:rPr>
  </w:style>
  <w:style w:type="paragraph" w:customStyle="1" w:styleId="SREVinetas2">
    <w:name w:val="SRE Vinetas 2"/>
    <w:basedOn w:val="Normal"/>
    <w:link w:val="SREVinetas2Car"/>
    <w:uiPriority w:val="2"/>
    <w:qFormat/>
    <w:rsid w:val="00CD107C"/>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CD107C"/>
    <w:rPr>
      <w:rFonts w:ascii="Montserrat" w:eastAsia="MS Mincho" w:hAnsi="Montserrat" w:cs="Arial"/>
    </w:rPr>
  </w:style>
  <w:style w:type="paragraph" w:customStyle="1" w:styleId="SREVietas3">
    <w:name w:val="SRE Viñetas 3"/>
    <w:basedOn w:val="Normal"/>
    <w:link w:val="SREVietas3Car"/>
    <w:uiPriority w:val="2"/>
    <w:qFormat/>
    <w:rsid w:val="00CD107C"/>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CD107C"/>
    <w:rPr>
      <w:rFonts w:ascii="Montserrat" w:eastAsia="MS Mincho" w:hAnsi="Montserrat" w:cs="Arial"/>
    </w:rPr>
  </w:style>
  <w:style w:type="paragraph" w:customStyle="1" w:styleId="ListParagraph3">
    <w:name w:val="List Paragraph 3"/>
    <w:basedOn w:val="Prrafodelista"/>
    <w:link w:val="ListParagraph3Char"/>
    <w:uiPriority w:val="99"/>
    <w:qFormat/>
    <w:rsid w:val="00CD107C"/>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CD107C"/>
    <w:rPr>
      <w:rFonts w:ascii="Montserrat" w:hAnsi="Montserrat"/>
      <w:szCs w:val="16"/>
      <w:lang w:eastAsia="en-US" w:bidi="en-US"/>
    </w:rPr>
  </w:style>
  <w:style w:type="table" w:customStyle="1" w:styleId="Tablaconcuadrcula100">
    <w:name w:val="Tabla con cuadrícula10"/>
    <w:basedOn w:val="Tablanormal"/>
    <w:next w:val="Tablaconcuadrcula"/>
    <w:uiPriority w:val="39"/>
    <w:rsid w:val="00CD107C"/>
    <w:rPr>
      <w:rFonts w:ascii="Calibri" w:eastAsia="MS Mincho"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CD107C"/>
    <w:rPr>
      <w:rFonts w:ascii="Calibri" w:eastAsia="MS Mincho" w:hAnsi="Calibri" w:cs="Arial"/>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CD107C"/>
    <w:rPr>
      <w:rFonts w:ascii="Calibri" w:eastAsia="MS Mincho" w:hAnsi="Calibri" w:cs="Arial"/>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CD107C"/>
    <w:rPr>
      <w:rFonts w:ascii="Calibri" w:eastAsia="MS Mincho" w:hAnsi="Calibri" w:cs="Arial"/>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CD107C"/>
    <w:rPr>
      <w:rFonts w:ascii="Calibri" w:eastAsia="MS Mincho" w:hAnsi="Calibri" w:cs="Arial"/>
      <w:color w:val="000000"/>
      <w:sz w:val="22"/>
      <w:szCs w:val="22"/>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CD107C"/>
    <w:rPr>
      <w:rFonts w:ascii="Calibri" w:eastAsia="MS Mincho"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CD107C"/>
  </w:style>
  <w:style w:type="paragraph" w:customStyle="1" w:styleId="FC5596AE04AC42A4ACCAB20CB4CADD7A">
    <w:name w:val="FC5596AE04AC42A4ACCAB20CB4CADD7A"/>
    <w:uiPriority w:val="99"/>
    <w:qFormat/>
    <w:rsid w:val="00CD107C"/>
    <w:pPr>
      <w:spacing w:after="200" w:line="276" w:lineRule="auto"/>
    </w:pPr>
    <w:rPr>
      <w:rFonts w:ascii="Calibri" w:eastAsia="MS Mincho" w:hAnsi="Calibri" w:cs="Arial"/>
      <w:sz w:val="22"/>
      <w:szCs w:val="22"/>
    </w:rPr>
  </w:style>
  <w:style w:type="character" w:customStyle="1" w:styleId="go">
    <w:name w:val="go"/>
    <w:uiPriority w:val="99"/>
    <w:rsid w:val="00CD107C"/>
  </w:style>
  <w:style w:type="character" w:customStyle="1" w:styleId="Referenciaintensa1">
    <w:name w:val="Referencia intensa1"/>
    <w:uiPriority w:val="32"/>
    <w:qFormat/>
    <w:rsid w:val="00CD107C"/>
    <w:rPr>
      <w:b/>
      <w:bCs/>
      <w:smallCaps/>
      <w:color w:val="4472C4"/>
      <w:spacing w:val="5"/>
    </w:rPr>
  </w:style>
  <w:style w:type="table" w:customStyle="1" w:styleId="Tabladecuadrcula4-nfasis41">
    <w:name w:val="Tabla de cuadrícula 4 - Énfasis 41"/>
    <w:basedOn w:val="Tablanormal"/>
    <w:next w:val="Tablaconcuadrcula4-nfasis41"/>
    <w:uiPriority w:val="49"/>
    <w:rsid w:val="00CD107C"/>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CD107C"/>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CD107C"/>
    <w:pPr>
      <w:ind w:left="708"/>
      <w:jc w:val="both"/>
    </w:pPr>
    <w:rPr>
      <w:lang w:val="es-ES_tradnl"/>
    </w:rPr>
  </w:style>
  <w:style w:type="character" w:customStyle="1" w:styleId="style20">
    <w:name w:val="style2"/>
    <w:uiPriority w:val="4"/>
    <w:rsid w:val="00CD107C"/>
  </w:style>
  <w:style w:type="character" w:customStyle="1" w:styleId="tl8wme">
    <w:name w:val="tl8wme"/>
    <w:uiPriority w:val="99"/>
    <w:rsid w:val="00CD107C"/>
  </w:style>
  <w:style w:type="paragraph" w:customStyle="1" w:styleId="SP212993">
    <w:name w:val="SP212993"/>
    <w:basedOn w:val="Default"/>
    <w:next w:val="Default"/>
    <w:uiPriority w:val="99"/>
    <w:qFormat/>
    <w:rsid w:val="00CD107C"/>
    <w:rPr>
      <w:rFonts w:ascii="Univers" w:hAnsi="Univers" w:cs="Times New Roman"/>
      <w:color w:val="auto"/>
      <w:lang w:val="es-ES" w:eastAsia="es-ES"/>
    </w:rPr>
  </w:style>
  <w:style w:type="table" w:customStyle="1" w:styleId="Listaclara1">
    <w:name w:val="Lista clara1"/>
    <w:basedOn w:val="Tablanormal"/>
    <w:uiPriority w:val="61"/>
    <w:rsid w:val="00CD107C"/>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CD107C"/>
    <w:rPr>
      <w:b/>
      <w:sz w:val="32"/>
      <w:lang w:val="es-AR" w:eastAsia="en-US"/>
    </w:rPr>
  </w:style>
  <w:style w:type="paragraph" w:customStyle="1" w:styleId="TableText1">
    <w:name w:val="TableText1"/>
    <w:basedOn w:val="Normal"/>
    <w:uiPriority w:val="4"/>
    <w:qFormat/>
    <w:rsid w:val="00CD107C"/>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CD107C"/>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CD107C"/>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CD107C"/>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CD107C"/>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CD107C"/>
    <w:pPr>
      <w:outlineLvl w:val="3"/>
    </w:pPr>
  </w:style>
  <w:style w:type="character" w:customStyle="1" w:styleId="SREEncabezadodeSubseccin2Car">
    <w:name w:val="SRE Encabezado de Subsección 2 Car"/>
    <w:link w:val="SREEncabezadodeSubseccin2"/>
    <w:uiPriority w:val="3"/>
    <w:rsid w:val="00CD107C"/>
    <w:rPr>
      <w:rFonts w:ascii="Montserrat" w:hAnsi="Montserrat" w:cs="Arial"/>
      <w:bCs/>
      <w:color w:val="17365D"/>
      <w:sz w:val="22"/>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CD107C"/>
    <w:pPr>
      <w:outlineLvl w:val="4"/>
    </w:pPr>
  </w:style>
  <w:style w:type="character" w:customStyle="1" w:styleId="SREEncabezadodeSubseccin3Car">
    <w:name w:val="SRE Encabezado de Subsección 3 Car"/>
    <w:link w:val="SREEncabezadodeSubseccin3"/>
    <w:uiPriority w:val="3"/>
    <w:rsid w:val="00CD107C"/>
    <w:rPr>
      <w:rFonts w:ascii="Montserrat" w:hAnsi="Montserrat" w:cs="Arial"/>
      <w:bCs/>
      <w:color w:val="17365D"/>
      <w:sz w:val="22"/>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CD107C"/>
    <w:pPr>
      <w:outlineLvl w:val="5"/>
    </w:pPr>
  </w:style>
  <w:style w:type="character" w:customStyle="1" w:styleId="SREEncabezadodeSubseccin4Car">
    <w:name w:val="SRE Encabezado de Subsección 4 Car"/>
    <w:link w:val="SREEncabezadodeSubseccin4"/>
    <w:uiPriority w:val="3"/>
    <w:rsid w:val="00CD107C"/>
    <w:rPr>
      <w:rFonts w:ascii="Montserrat" w:hAnsi="Montserrat" w:cs="Arial"/>
      <w:bCs/>
      <w:color w:val="17365D"/>
      <w:sz w:val="22"/>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CD107C"/>
  </w:style>
  <w:style w:type="character" w:customStyle="1" w:styleId="SREEncabezadodeSubseccin5Car">
    <w:name w:val="SRE Encabezado de Subsección 5 Car"/>
    <w:link w:val="SREEncabezadodeSubseccin5"/>
    <w:uiPriority w:val="3"/>
    <w:rsid w:val="00CD107C"/>
    <w:rPr>
      <w:rFonts w:ascii="Montserrat" w:hAnsi="Montserrat" w:cs="Arial"/>
      <w:bCs/>
      <w:color w:val="17365D"/>
      <w:sz w:val="22"/>
      <w:shd w:val="clear" w:color="auto" w:fill="D5DCDA"/>
      <w:lang w:eastAsia="es-ES_tradnl"/>
    </w:rPr>
  </w:style>
  <w:style w:type="character" w:customStyle="1" w:styleId="SREEncabezadodeSubseccin6Car">
    <w:name w:val="SRE Encabezado de Subsección 6 Car"/>
    <w:link w:val="SREEncabezadodeSubseccin6"/>
    <w:uiPriority w:val="3"/>
    <w:rsid w:val="00CD107C"/>
    <w:rPr>
      <w:rFonts w:ascii="Montserrat" w:hAnsi="Montserrat" w:cs="Arial"/>
      <w:bCs/>
      <w:color w:val="17365D"/>
      <w:sz w:val="22"/>
      <w:shd w:val="clear" w:color="auto" w:fill="D5DCDA"/>
      <w:lang w:eastAsia="es-ES_tradnl"/>
    </w:rPr>
  </w:style>
  <w:style w:type="paragraph" w:customStyle="1" w:styleId="FinancieraRural2">
    <w:name w:val="Financiera Rural2"/>
    <w:basedOn w:val="Normal"/>
    <w:next w:val="Normal"/>
    <w:autoRedefine/>
    <w:qFormat/>
    <w:rsid w:val="00CD107C"/>
    <w:pPr>
      <w:jc w:val="both"/>
    </w:pPr>
    <w:rPr>
      <w:rFonts w:ascii="Montserrat" w:hAnsi="Montserrat" w:cs="Arial"/>
      <w:sz w:val="20"/>
    </w:rPr>
  </w:style>
  <w:style w:type="table" w:customStyle="1" w:styleId="TableGrid1">
    <w:name w:val="Table Grid1"/>
    <w:basedOn w:val="Tablanormal"/>
    <w:next w:val="Tablaconcuadrcula"/>
    <w:uiPriority w:val="59"/>
    <w:rsid w:val="00CD107C"/>
    <w:rPr>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CD107C"/>
  </w:style>
  <w:style w:type="numbering" w:customStyle="1" w:styleId="Estilo112">
    <w:name w:val="Estilo112"/>
    <w:uiPriority w:val="99"/>
    <w:rsid w:val="00CD107C"/>
    <w:pPr>
      <w:numPr>
        <w:numId w:val="142"/>
      </w:numPr>
    </w:pPr>
  </w:style>
  <w:style w:type="numbering" w:customStyle="1" w:styleId="Estilo212">
    <w:name w:val="Estilo212"/>
    <w:rsid w:val="00CD107C"/>
  </w:style>
  <w:style w:type="numbering" w:customStyle="1" w:styleId="Estilo312">
    <w:name w:val="Estilo312"/>
    <w:uiPriority w:val="99"/>
    <w:rsid w:val="00CD107C"/>
  </w:style>
  <w:style w:type="numbering" w:customStyle="1" w:styleId="Estilo412">
    <w:name w:val="Estilo412"/>
    <w:uiPriority w:val="99"/>
    <w:rsid w:val="00CD107C"/>
    <w:pPr>
      <w:numPr>
        <w:numId w:val="143"/>
      </w:numPr>
    </w:pPr>
  </w:style>
  <w:style w:type="paragraph" w:customStyle="1" w:styleId="Standard">
    <w:name w:val="Standard"/>
    <w:qFormat/>
    <w:rsid w:val="00CD107C"/>
    <w:pPr>
      <w:suppressAutoHyphens/>
      <w:autoSpaceDN w:val="0"/>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CD107C"/>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CD107C"/>
    <w:rPr>
      <w:rFonts w:ascii="Montserrat" w:eastAsia="Calibri" w:hAnsi="Montserrat"/>
      <w:lang w:eastAsia="en-US"/>
    </w:rPr>
  </w:style>
  <w:style w:type="paragraph" w:customStyle="1" w:styleId="SREBulletsMultinivel">
    <w:name w:val="SRE Bullets Multinivel"/>
    <w:basedOn w:val="Prrafodelista"/>
    <w:link w:val="SREBulletsMultinivelCar"/>
    <w:qFormat/>
    <w:rsid w:val="00CD107C"/>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CD107C"/>
    <w:rPr>
      <w:rFonts w:ascii="Montserrat" w:eastAsia="Calibri" w:hAnsi="Montserrat"/>
      <w:lang w:val="en-US" w:eastAsia="en-US"/>
    </w:rPr>
  </w:style>
  <w:style w:type="paragraph" w:customStyle="1" w:styleId="ListaPrueba">
    <w:name w:val="ListaPrueba"/>
    <w:basedOn w:val="SREListaMultinivel"/>
    <w:next w:val="SREListaMultinivel"/>
    <w:link w:val="ListaPruebaCar"/>
    <w:qFormat/>
    <w:rsid w:val="00CD107C"/>
    <w:pPr>
      <w:tabs>
        <w:tab w:val="num" w:pos="1378"/>
      </w:tabs>
      <w:ind w:left="1378"/>
    </w:pPr>
    <w:rPr>
      <w:lang w:eastAsia="es-MX"/>
    </w:rPr>
  </w:style>
  <w:style w:type="character" w:customStyle="1" w:styleId="ListaPruebaCar">
    <w:name w:val="ListaPrueba Car"/>
    <w:link w:val="ListaPrueba"/>
    <w:rsid w:val="00CD107C"/>
    <w:rPr>
      <w:rFonts w:ascii="Montserrat" w:eastAsia="Calibri" w:hAnsi="Montserrat"/>
    </w:rPr>
  </w:style>
  <w:style w:type="paragraph" w:customStyle="1" w:styleId="NormalConSangria">
    <w:name w:val="NormalConSangria"/>
    <w:basedOn w:val="Normal"/>
    <w:link w:val="NormalConSangriaCar"/>
    <w:qFormat/>
    <w:rsid w:val="00CD107C"/>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CD107C"/>
    <w:rPr>
      <w:rFonts w:ascii="Montserrat" w:eastAsia="MS Mincho" w:hAnsi="Montserrat" w:cs="Arial"/>
    </w:rPr>
  </w:style>
  <w:style w:type="character" w:customStyle="1" w:styleId="Mencinsinresolver1">
    <w:name w:val="Mención sin resolver1"/>
    <w:uiPriority w:val="99"/>
    <w:unhideWhenUsed/>
    <w:qFormat/>
    <w:rsid w:val="00CD107C"/>
    <w:rPr>
      <w:color w:val="605E5C"/>
      <w:shd w:val="clear" w:color="auto" w:fill="E1DFDD"/>
    </w:rPr>
  </w:style>
  <w:style w:type="character" w:customStyle="1" w:styleId="Mencinsinresolver2">
    <w:name w:val="Mención sin resolver2"/>
    <w:uiPriority w:val="99"/>
    <w:semiHidden/>
    <w:unhideWhenUsed/>
    <w:rsid w:val="00CD107C"/>
    <w:rPr>
      <w:color w:val="605E5C"/>
      <w:shd w:val="clear" w:color="auto" w:fill="E1DFDD"/>
    </w:rPr>
  </w:style>
  <w:style w:type="character" w:customStyle="1" w:styleId="UnresolvedMention1">
    <w:name w:val="Unresolved Mention1"/>
    <w:uiPriority w:val="99"/>
    <w:unhideWhenUsed/>
    <w:rsid w:val="00CD107C"/>
    <w:rPr>
      <w:color w:val="605E5C"/>
      <w:shd w:val="clear" w:color="auto" w:fill="E1DFDD"/>
    </w:rPr>
  </w:style>
  <w:style w:type="table" w:styleId="Cuadrculavistosa-nfasis6">
    <w:name w:val="Colorful Grid Accent 6"/>
    <w:basedOn w:val="Tablanormal"/>
    <w:uiPriority w:val="73"/>
    <w:rsid w:val="00CD107C"/>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CD107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D107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D107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D107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CD107C"/>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CD107C"/>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CD107C"/>
    <w:rPr>
      <w:b/>
      <w:bCs/>
      <w:smallCaps/>
      <w:color w:val="5B9BD5"/>
      <w:spacing w:val="5"/>
    </w:rPr>
  </w:style>
  <w:style w:type="table" w:customStyle="1" w:styleId="Tablaconcuadrcula4-nfasis41">
    <w:name w:val="Tabla con cuadrícula 4 - Énfasis 41"/>
    <w:basedOn w:val="Tablanormal"/>
    <w:uiPriority w:val="49"/>
    <w:rsid w:val="00CD107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CD107C"/>
  </w:style>
  <w:style w:type="table" w:customStyle="1" w:styleId="MediumShading1-Accent111">
    <w:name w:val="Medium Shading 1 - Accent 111"/>
    <w:basedOn w:val="Tablanormal"/>
    <w:uiPriority w:val="63"/>
    <w:rsid w:val="00CD107C"/>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CD107C"/>
    <w:rPr>
      <w:rFonts w:ascii="Calibri" w:eastAsia="MS Mincho"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CD107C"/>
    <w:rPr>
      <w:rFonts w:ascii="Calibri" w:eastAsia="MS Mincho" w:hAnsi="Calibri" w:cs="Arial"/>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CD107C"/>
    <w:rPr>
      <w:rFonts w:ascii="Calibri" w:eastAsia="MS Mincho" w:hAnsi="Calibri" w:cs="Arial"/>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CD107C"/>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CD107C"/>
    <w:rPr>
      <w:rFonts w:ascii="Calibri" w:eastAsia="MS Mincho" w:hAnsi="Calibri" w:cs="Arial"/>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CD107C"/>
    <w:rPr>
      <w:rFonts w:ascii="Calibri" w:eastAsia="MS Mincho" w:hAnsi="Calibri" w:cs="Arial"/>
      <w:color w:val="000000"/>
      <w:sz w:val="22"/>
      <w:szCs w:val="22"/>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CD107C"/>
    <w:rPr>
      <w:rFonts w:ascii="Calibri" w:eastAsia="MS Mincho"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1"/>
    <w:uiPriority w:val="49"/>
    <w:rsid w:val="00CD107C"/>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CD107C"/>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CD107C"/>
    <w:rPr>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CD107C"/>
  </w:style>
  <w:style w:type="numbering" w:customStyle="1" w:styleId="Estilo213">
    <w:name w:val="Estilo213"/>
    <w:uiPriority w:val="99"/>
    <w:rsid w:val="00CD107C"/>
  </w:style>
  <w:style w:type="numbering" w:customStyle="1" w:styleId="Estilo313">
    <w:name w:val="Estilo313"/>
    <w:uiPriority w:val="99"/>
    <w:rsid w:val="00CD107C"/>
  </w:style>
  <w:style w:type="numbering" w:customStyle="1" w:styleId="Estilo413">
    <w:name w:val="Estilo413"/>
    <w:uiPriority w:val="99"/>
    <w:rsid w:val="00CD107C"/>
  </w:style>
  <w:style w:type="numbering" w:customStyle="1" w:styleId="Sinlista8">
    <w:name w:val="Sin lista8"/>
    <w:next w:val="Sinlista"/>
    <w:uiPriority w:val="99"/>
    <w:semiHidden/>
    <w:unhideWhenUsed/>
    <w:rsid w:val="00236E59"/>
  </w:style>
  <w:style w:type="table" w:customStyle="1" w:styleId="MediumShading1-Accent112">
    <w:name w:val="Medium Shading 1 - Accent 112"/>
    <w:basedOn w:val="Tablanormal"/>
    <w:uiPriority w:val="63"/>
    <w:rsid w:val="00236E59"/>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236E59"/>
    <w:rPr>
      <w:rFonts w:ascii="Calibri" w:eastAsia="MS Mincho"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236E59"/>
    <w:rPr>
      <w:rFonts w:ascii="Calibri" w:eastAsia="MS Mincho" w:hAnsi="Calibri" w:cs="Arial"/>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236E59"/>
    <w:rPr>
      <w:rFonts w:ascii="Calibri" w:eastAsia="MS Mincho" w:hAnsi="Calibri" w:cs="Arial"/>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236E59"/>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236E59"/>
    <w:rPr>
      <w:rFonts w:ascii="Calibri" w:eastAsia="MS Mincho" w:hAnsi="Calibri" w:cs="Arial"/>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236E59"/>
    <w:rPr>
      <w:rFonts w:ascii="Calibri" w:eastAsia="MS Mincho" w:hAnsi="Calibri" w:cs="Arial"/>
      <w:color w:val="000000"/>
      <w:sz w:val="22"/>
      <w:szCs w:val="22"/>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236E59"/>
    <w:rPr>
      <w:rFonts w:ascii="Calibri" w:eastAsia="MS Mincho"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1"/>
    <w:uiPriority w:val="49"/>
    <w:rsid w:val="00236E59"/>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236E59"/>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236E59"/>
    <w:rPr>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236E59"/>
    <w:pPr>
      <w:numPr>
        <w:numId w:val="7"/>
      </w:numPr>
    </w:pPr>
  </w:style>
  <w:style w:type="numbering" w:customStyle="1" w:styleId="Estilo214">
    <w:name w:val="Estilo214"/>
    <w:uiPriority w:val="99"/>
    <w:rsid w:val="00236E59"/>
  </w:style>
  <w:style w:type="numbering" w:customStyle="1" w:styleId="Estilo314">
    <w:name w:val="Estilo314"/>
    <w:uiPriority w:val="99"/>
    <w:rsid w:val="00236E59"/>
  </w:style>
  <w:style w:type="numbering" w:customStyle="1" w:styleId="Estilo414">
    <w:name w:val="Estilo414"/>
    <w:uiPriority w:val="99"/>
    <w:rsid w:val="00236E59"/>
  </w:style>
  <w:style w:type="numbering" w:customStyle="1" w:styleId="Sinlista9">
    <w:name w:val="Sin lista9"/>
    <w:next w:val="Sinlista"/>
    <w:uiPriority w:val="99"/>
    <w:semiHidden/>
    <w:unhideWhenUsed/>
    <w:rsid w:val="00650EAD"/>
  </w:style>
  <w:style w:type="table" w:customStyle="1" w:styleId="MediumShading1-Accent113">
    <w:name w:val="Medium Shading 1 - Accent 113"/>
    <w:basedOn w:val="Tablanormal"/>
    <w:uiPriority w:val="63"/>
    <w:rsid w:val="00650EAD"/>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650EAD"/>
    <w:rPr>
      <w:rFonts w:ascii="Calibri" w:eastAsia="MS Mincho"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650EAD"/>
    <w:rPr>
      <w:rFonts w:ascii="Calibri" w:eastAsia="MS Mincho" w:hAnsi="Calibri" w:cs="Arial"/>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650EAD"/>
    <w:rPr>
      <w:rFonts w:ascii="Calibri" w:eastAsia="MS Mincho" w:hAnsi="Calibri" w:cs="Arial"/>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650EAD"/>
    <w:rPr>
      <w:rFonts w:ascii="Calibri" w:eastAsia="MS Mincho" w:hAnsi="Calibri" w:cs="Arial"/>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650EAD"/>
    <w:rPr>
      <w:rFonts w:ascii="Calibri" w:eastAsia="MS Mincho" w:hAnsi="Calibri" w:cs="Arial"/>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650EAD"/>
    <w:rPr>
      <w:rFonts w:ascii="Calibri" w:eastAsia="MS Mincho" w:hAnsi="Calibri" w:cs="Arial"/>
      <w:color w:val="000000"/>
      <w:sz w:val="22"/>
      <w:szCs w:val="22"/>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650EAD"/>
    <w:rPr>
      <w:rFonts w:ascii="Calibri" w:eastAsia="MS Mincho"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1"/>
    <w:uiPriority w:val="49"/>
    <w:rsid w:val="00650EAD"/>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650EAD"/>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650EAD"/>
    <w:rPr>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650EAD"/>
    <w:pPr>
      <w:numPr>
        <w:numId w:val="156"/>
      </w:numPr>
    </w:pPr>
  </w:style>
  <w:style w:type="numbering" w:customStyle="1" w:styleId="Estilo215">
    <w:name w:val="Estilo215"/>
    <w:uiPriority w:val="99"/>
    <w:rsid w:val="00650EAD"/>
  </w:style>
  <w:style w:type="numbering" w:customStyle="1" w:styleId="Estilo315">
    <w:name w:val="Estilo315"/>
    <w:uiPriority w:val="99"/>
    <w:rsid w:val="00650EAD"/>
  </w:style>
  <w:style w:type="numbering" w:customStyle="1" w:styleId="Estilo415">
    <w:name w:val="Estilo415"/>
    <w:uiPriority w:val="99"/>
    <w:rsid w:val="00650EAD"/>
    <w:pPr>
      <w:numPr>
        <w:numId w:val="10"/>
      </w:numPr>
    </w:pPr>
  </w:style>
  <w:style w:type="paragraph" w:customStyle="1" w:styleId="TITULOCONVO">
    <w:name w:val="TITULO CONVO"/>
    <w:basedOn w:val="TITULO"/>
    <w:autoRedefine/>
    <w:qFormat/>
    <w:rsid w:val="00F41F2F"/>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FA33A3"/>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FA33A3"/>
    <w:pPr>
      <w:jc w:val="both"/>
    </w:pPr>
    <w:rPr>
      <w:rFonts w:ascii="Montserrat Medium" w:eastAsia="Arial" w:hAnsi="Montserrat Medium" w:cs="Arial"/>
      <w:b/>
      <w:sz w:val="20"/>
      <w:szCs w:val="20"/>
    </w:rPr>
  </w:style>
  <w:style w:type="character" w:styleId="nfasisintenso">
    <w:name w:val="Intense Emphasis"/>
    <w:uiPriority w:val="21"/>
    <w:qFormat/>
    <w:rsid w:val="00101674"/>
    <w:rPr>
      <w:b/>
      <w:bCs/>
      <w:i/>
      <w:iCs/>
      <w:color w:val="4F81BD"/>
    </w:rPr>
  </w:style>
  <w:style w:type="character" w:customStyle="1" w:styleId="WW8Num34z3">
    <w:name w:val="WW8Num34z3"/>
    <w:rsid w:val="00C628A3"/>
    <w:rPr>
      <w:rFonts w:ascii="Symbol" w:hAnsi="Symbol"/>
    </w:rPr>
  </w:style>
  <w:style w:type="table" w:customStyle="1" w:styleId="Tablaconcuadrcula35">
    <w:name w:val="Tabla con cuadrícula35"/>
    <w:basedOn w:val="Tablanormal"/>
    <w:next w:val="Tablaconcuadrcula"/>
    <w:rsid w:val="00B04832"/>
    <w:pPr>
      <w:widowControl w:val="0"/>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147DE0"/>
  </w:style>
  <w:style w:type="table" w:customStyle="1" w:styleId="Tablaconcuadrcula17">
    <w:name w:val="Tabla con cuadrícula17"/>
    <w:basedOn w:val="Tablanormal"/>
    <w:next w:val="Tablaconcuadrcula"/>
    <w:uiPriority w:val="59"/>
    <w:rsid w:val="00147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147DE0"/>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147DE0"/>
    <w:pPr>
      <w:jc w:val="both"/>
    </w:pPr>
    <w:rPr>
      <w:rFonts w:ascii="Arial Narrow" w:hAnsi="Arial Narrow"/>
      <w:lang w:val="es-ES" w:eastAsia="es-ES"/>
    </w:rPr>
  </w:style>
  <w:style w:type="paragraph" w:customStyle="1" w:styleId="Sombreadomedio1-nfasis13">
    <w:name w:val="Sombreado medio 1 - Énfasis 13"/>
    <w:uiPriority w:val="1"/>
    <w:qFormat/>
    <w:rsid w:val="00147DE0"/>
    <w:rPr>
      <w:rFonts w:ascii="Cambria" w:eastAsia="Cambria" w:hAnsi="Cambria"/>
      <w:sz w:val="22"/>
      <w:szCs w:val="22"/>
      <w:lang w:eastAsia="en-US"/>
    </w:rPr>
  </w:style>
  <w:style w:type="character" w:customStyle="1" w:styleId="cargo">
    <w:name w:val="cargo"/>
    <w:rsid w:val="00147DE0"/>
  </w:style>
  <w:style w:type="table" w:customStyle="1" w:styleId="Tablaconcuadrcula18">
    <w:name w:val="Tabla con cuadrícula18"/>
    <w:basedOn w:val="Tablanormal"/>
    <w:next w:val="Tablaconcuadrcula"/>
    <w:uiPriority w:val="39"/>
    <w:rsid w:val="00147D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147DE0"/>
    <w:rPr>
      <w:rFonts w:ascii="Arial" w:hAnsi="Arial" w:cs="Arial"/>
      <w:color w:val="000080"/>
      <w:sz w:val="20"/>
      <w:szCs w:val="20"/>
    </w:rPr>
  </w:style>
  <w:style w:type="numbering" w:customStyle="1" w:styleId="1111116">
    <w:name w:val="1 / 1.1 / 1.1.16"/>
    <w:basedOn w:val="Sinlista"/>
    <w:next w:val="111111"/>
    <w:rsid w:val="00147DE0"/>
    <w:pPr>
      <w:numPr>
        <w:numId w:val="147"/>
      </w:numPr>
    </w:pPr>
  </w:style>
  <w:style w:type="table" w:customStyle="1" w:styleId="Tablaconcuadrcula110">
    <w:name w:val="Tabla con cuadrícula 11"/>
    <w:basedOn w:val="Tablanormal"/>
    <w:next w:val="Tablaconcuadrcula10"/>
    <w:rsid w:val="00147DE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147DE0"/>
    <w:rPr>
      <w:rFonts w:ascii="Arial" w:hAnsi="Arial" w:cs="Arial"/>
      <w:color w:val="000080"/>
      <w:sz w:val="20"/>
      <w:szCs w:val="20"/>
    </w:rPr>
  </w:style>
  <w:style w:type="character" w:customStyle="1" w:styleId="EstiloCorreo2624">
    <w:name w:val="EstiloCorreo2624"/>
    <w:semiHidden/>
    <w:rsid w:val="00147DE0"/>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147DE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147DE0"/>
    <w:pPr>
      <w:numPr>
        <w:numId w:val="148"/>
      </w:numPr>
    </w:pPr>
  </w:style>
  <w:style w:type="paragraph" w:customStyle="1" w:styleId="CarCar4CarCarCarCarCarCarCarCarCarCarCarCar1CarCar4">
    <w:name w:val="Car Car4 Car Car Car Car Car Car Car Car Car Car Car Car1 Car Car4"/>
    <w:basedOn w:val="Normal"/>
    <w:uiPriority w:val="99"/>
    <w:qFormat/>
    <w:rsid w:val="00147DE0"/>
    <w:pPr>
      <w:spacing w:after="160" w:line="240" w:lineRule="exact"/>
    </w:pPr>
    <w:rPr>
      <w:rFonts w:ascii="Tahoma" w:hAnsi="Tahoma"/>
      <w:lang w:val="en-US"/>
    </w:rPr>
  </w:style>
  <w:style w:type="character" w:customStyle="1" w:styleId="EstiloCorreo3574">
    <w:name w:val="EstiloCorreo357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147DE0"/>
    <w:rPr>
      <w:rFonts w:ascii="Arial" w:hAnsi="Arial" w:cs="Arial"/>
      <w:color w:val="000080"/>
      <w:sz w:val="20"/>
      <w:szCs w:val="20"/>
    </w:rPr>
  </w:style>
  <w:style w:type="character" w:customStyle="1" w:styleId="EstiloCorreo3604">
    <w:name w:val="EstiloCorreo3604"/>
    <w:semiHidden/>
    <w:rsid w:val="00147DE0"/>
    <w:rPr>
      <w:rFonts w:ascii="Arial" w:hAnsi="Arial" w:cs="Arial"/>
      <w:color w:val="000080"/>
      <w:sz w:val="20"/>
      <w:szCs w:val="20"/>
    </w:rPr>
  </w:style>
  <w:style w:type="character" w:customStyle="1" w:styleId="EstiloCorreo3684">
    <w:name w:val="EstiloCorreo3684"/>
    <w:semiHidden/>
    <w:rsid w:val="00147DE0"/>
    <w:rPr>
      <w:rFonts w:ascii="Arial" w:hAnsi="Arial" w:cs="Arial"/>
      <w:color w:val="000080"/>
      <w:sz w:val="20"/>
      <w:szCs w:val="20"/>
    </w:rPr>
  </w:style>
  <w:style w:type="character" w:customStyle="1" w:styleId="EstiloCorreo3714">
    <w:name w:val="EstiloCorreo3714"/>
    <w:semiHidden/>
    <w:rsid w:val="00147DE0"/>
    <w:rPr>
      <w:rFonts w:ascii="Arial" w:hAnsi="Arial" w:cs="Arial"/>
      <w:color w:val="000080"/>
      <w:sz w:val="20"/>
      <w:szCs w:val="20"/>
    </w:rPr>
  </w:style>
  <w:style w:type="character" w:customStyle="1" w:styleId="EstiloCorreo3734">
    <w:name w:val="EstiloCorreo3734"/>
    <w:semiHidden/>
    <w:rsid w:val="00147DE0"/>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147DE0"/>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147DE0"/>
    <w:rPr>
      <w:lang w:val="es-ES" w:eastAsia="es-ES"/>
    </w:rPr>
  </w:style>
  <w:style w:type="character" w:customStyle="1" w:styleId="EstiloCorreo3814">
    <w:name w:val="EstiloCorreo3814"/>
    <w:semiHidden/>
    <w:rsid w:val="00147DE0"/>
    <w:rPr>
      <w:rFonts w:ascii="Arial" w:hAnsi="Arial" w:cs="Arial"/>
      <w:color w:val="000080"/>
      <w:sz w:val="20"/>
      <w:szCs w:val="20"/>
    </w:rPr>
  </w:style>
  <w:style w:type="character" w:customStyle="1" w:styleId="EstiloCorreo3824">
    <w:name w:val="EstiloCorreo3824"/>
    <w:semiHidden/>
    <w:rsid w:val="00147DE0"/>
    <w:rPr>
      <w:rFonts w:ascii="Arial" w:hAnsi="Arial" w:cs="Arial"/>
      <w:color w:val="000080"/>
      <w:sz w:val="20"/>
      <w:szCs w:val="20"/>
    </w:rPr>
  </w:style>
  <w:style w:type="character" w:customStyle="1" w:styleId="EstiloCorreo3834">
    <w:name w:val="EstiloCorreo383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147DE0"/>
    <w:rPr>
      <w:rFonts w:ascii="Arial" w:hAnsi="Arial" w:cs="Arial"/>
      <w:color w:val="000080"/>
      <w:sz w:val="20"/>
      <w:szCs w:val="20"/>
    </w:rPr>
  </w:style>
  <w:style w:type="character" w:customStyle="1" w:styleId="EstiloCorreo3864">
    <w:name w:val="EstiloCorreo3864"/>
    <w:semiHidden/>
    <w:rsid w:val="00147DE0"/>
    <w:rPr>
      <w:rFonts w:ascii="Arial" w:hAnsi="Arial" w:cs="Arial"/>
      <w:color w:val="000080"/>
      <w:sz w:val="20"/>
      <w:szCs w:val="20"/>
    </w:rPr>
  </w:style>
  <w:style w:type="character" w:customStyle="1" w:styleId="EstiloCorreo3874">
    <w:name w:val="EstiloCorreo3874"/>
    <w:semiHidden/>
    <w:rsid w:val="00147DE0"/>
    <w:rPr>
      <w:rFonts w:ascii="Arial" w:hAnsi="Arial" w:cs="Arial"/>
      <w:color w:val="000080"/>
      <w:sz w:val="20"/>
      <w:szCs w:val="20"/>
    </w:rPr>
  </w:style>
  <w:style w:type="character" w:customStyle="1" w:styleId="EstiloCorreo3884">
    <w:name w:val="EstiloCorreo3884"/>
    <w:semiHidden/>
    <w:rsid w:val="00147DE0"/>
    <w:rPr>
      <w:rFonts w:ascii="Arial" w:hAnsi="Arial" w:cs="Arial"/>
      <w:color w:val="000080"/>
      <w:sz w:val="20"/>
      <w:szCs w:val="20"/>
    </w:rPr>
  </w:style>
  <w:style w:type="character" w:customStyle="1" w:styleId="EstiloCorreo3894">
    <w:name w:val="EstiloCorreo3894"/>
    <w:semiHidden/>
    <w:rsid w:val="00147DE0"/>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147DE0"/>
    <w:pPr>
      <w:spacing w:after="160" w:line="240" w:lineRule="exact"/>
    </w:pPr>
    <w:rPr>
      <w:rFonts w:ascii="Tahoma" w:hAnsi="Tahoma"/>
      <w:lang w:val="en-US"/>
    </w:rPr>
  </w:style>
  <w:style w:type="paragraph" w:customStyle="1" w:styleId="CarCar7">
    <w:name w:val="Car Car7"/>
    <w:basedOn w:val="Normal"/>
    <w:uiPriority w:val="99"/>
    <w:qFormat/>
    <w:rsid w:val="00147DE0"/>
    <w:pPr>
      <w:spacing w:after="160" w:line="240" w:lineRule="exact"/>
    </w:pPr>
    <w:rPr>
      <w:rFonts w:ascii="Tahoma" w:hAnsi="Tahoma"/>
      <w:lang w:val="en-US"/>
    </w:rPr>
  </w:style>
  <w:style w:type="character" w:customStyle="1" w:styleId="EstiloCorreo4014">
    <w:name w:val="EstiloCorreo4014"/>
    <w:semiHidden/>
    <w:rsid w:val="00147DE0"/>
    <w:rPr>
      <w:rFonts w:ascii="Arial" w:hAnsi="Arial" w:cs="Arial"/>
      <w:color w:val="000080"/>
      <w:sz w:val="20"/>
      <w:szCs w:val="20"/>
    </w:rPr>
  </w:style>
  <w:style w:type="character" w:customStyle="1" w:styleId="EstiloCorreo4024">
    <w:name w:val="EstiloCorreo4024"/>
    <w:semiHidden/>
    <w:rsid w:val="00147DE0"/>
    <w:rPr>
      <w:rFonts w:ascii="Arial" w:hAnsi="Arial" w:cs="Arial"/>
      <w:color w:val="000080"/>
      <w:sz w:val="20"/>
      <w:szCs w:val="20"/>
    </w:rPr>
  </w:style>
  <w:style w:type="character" w:customStyle="1" w:styleId="EstiloCorreo4034">
    <w:name w:val="EstiloCorreo403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147DE0"/>
    <w:rPr>
      <w:rFonts w:ascii="Arial" w:hAnsi="Arial" w:cs="Arial"/>
      <w:color w:val="000080"/>
      <w:sz w:val="20"/>
      <w:szCs w:val="20"/>
    </w:rPr>
  </w:style>
  <w:style w:type="character" w:customStyle="1" w:styleId="EstiloCorreo4064">
    <w:name w:val="EstiloCorreo4064"/>
    <w:semiHidden/>
    <w:rsid w:val="00147DE0"/>
    <w:rPr>
      <w:rFonts w:ascii="Arial" w:hAnsi="Arial" w:cs="Arial"/>
      <w:color w:val="000080"/>
      <w:sz w:val="20"/>
      <w:szCs w:val="20"/>
    </w:rPr>
  </w:style>
  <w:style w:type="character" w:customStyle="1" w:styleId="EstiloCorreo4074">
    <w:name w:val="EstiloCorreo4074"/>
    <w:semiHidden/>
    <w:rsid w:val="00147DE0"/>
    <w:rPr>
      <w:rFonts w:ascii="Arial" w:hAnsi="Arial" w:cs="Arial"/>
      <w:color w:val="000080"/>
      <w:sz w:val="20"/>
      <w:szCs w:val="20"/>
    </w:rPr>
  </w:style>
  <w:style w:type="character" w:customStyle="1" w:styleId="EstiloCorreo4084">
    <w:name w:val="EstiloCorreo4084"/>
    <w:semiHidden/>
    <w:rsid w:val="00147DE0"/>
    <w:rPr>
      <w:rFonts w:ascii="Arial" w:hAnsi="Arial" w:cs="Arial"/>
      <w:color w:val="000080"/>
      <w:sz w:val="20"/>
      <w:szCs w:val="20"/>
    </w:rPr>
  </w:style>
  <w:style w:type="character" w:customStyle="1" w:styleId="EstiloCorreo4094">
    <w:name w:val="EstiloCorreo409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147DE0"/>
    <w:rPr>
      <w:rFonts w:ascii="Arial" w:hAnsi="Arial" w:cs="Arial"/>
      <w:color w:val="000080"/>
      <w:sz w:val="20"/>
      <w:szCs w:val="20"/>
    </w:rPr>
  </w:style>
  <w:style w:type="character" w:customStyle="1" w:styleId="EstiloCorreo4114">
    <w:name w:val="EstiloCorreo4114"/>
    <w:semiHidden/>
    <w:rsid w:val="00147DE0"/>
    <w:rPr>
      <w:rFonts w:ascii="Arial" w:hAnsi="Arial" w:cs="Arial"/>
      <w:color w:val="000080"/>
      <w:sz w:val="20"/>
      <w:szCs w:val="20"/>
    </w:rPr>
  </w:style>
  <w:style w:type="character" w:customStyle="1" w:styleId="EstiloCorreo4124">
    <w:name w:val="EstiloCorreo412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147DE0"/>
    <w:rPr>
      <w:rFonts w:ascii="Arial" w:hAnsi="Arial" w:cs="Arial"/>
      <w:color w:val="000080"/>
      <w:sz w:val="20"/>
      <w:szCs w:val="20"/>
    </w:rPr>
  </w:style>
  <w:style w:type="character" w:customStyle="1" w:styleId="EstiloCorreo4154">
    <w:name w:val="EstiloCorreo4154"/>
    <w:semiHidden/>
    <w:rsid w:val="00147DE0"/>
    <w:rPr>
      <w:rFonts w:ascii="Arial" w:hAnsi="Arial" w:cs="Arial"/>
      <w:color w:val="000080"/>
      <w:sz w:val="20"/>
      <w:szCs w:val="20"/>
    </w:rPr>
  </w:style>
  <w:style w:type="character" w:customStyle="1" w:styleId="EstiloCorreo4164">
    <w:name w:val="EstiloCorreo4164"/>
    <w:semiHidden/>
    <w:rsid w:val="00147DE0"/>
    <w:rPr>
      <w:rFonts w:ascii="Arial" w:hAnsi="Arial" w:cs="Arial"/>
      <w:color w:val="000080"/>
      <w:sz w:val="20"/>
      <w:szCs w:val="20"/>
    </w:rPr>
  </w:style>
  <w:style w:type="character" w:customStyle="1" w:styleId="EstiloCorreo4174">
    <w:name w:val="EstiloCorreo4174"/>
    <w:semiHidden/>
    <w:rsid w:val="00147DE0"/>
    <w:rPr>
      <w:rFonts w:ascii="Arial" w:hAnsi="Arial" w:cs="Arial"/>
      <w:color w:val="000080"/>
      <w:sz w:val="20"/>
      <w:szCs w:val="20"/>
    </w:rPr>
  </w:style>
  <w:style w:type="character" w:customStyle="1" w:styleId="EstiloCorreo4184">
    <w:name w:val="EstiloCorreo418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147DE0"/>
    <w:rPr>
      <w:rFonts w:ascii="Arial" w:hAnsi="Arial" w:cs="Arial"/>
      <w:color w:val="000080"/>
      <w:sz w:val="20"/>
      <w:szCs w:val="20"/>
    </w:rPr>
  </w:style>
  <w:style w:type="character" w:customStyle="1" w:styleId="EstiloCorreo4214">
    <w:name w:val="EstiloCorreo4214"/>
    <w:semiHidden/>
    <w:rsid w:val="00147DE0"/>
    <w:rPr>
      <w:rFonts w:ascii="Century Gothic" w:hAnsi="Century Gothic" w:cs="Times New Roman"/>
      <w:color w:val="0000FF"/>
      <w:sz w:val="20"/>
      <w:szCs w:val="20"/>
      <w:u w:val="none"/>
      <w:effect w:val="none"/>
    </w:rPr>
  </w:style>
  <w:style w:type="character" w:customStyle="1" w:styleId="EstiloCorreo4234">
    <w:name w:val="EstiloCorreo4234"/>
    <w:semiHidden/>
    <w:rsid w:val="00147DE0"/>
    <w:rPr>
      <w:rFonts w:ascii="Century Gothic" w:hAnsi="Century Gothic" w:cs="Times New Roman"/>
      <w:color w:val="0000FF"/>
      <w:sz w:val="20"/>
      <w:szCs w:val="20"/>
      <w:u w:val="none"/>
      <w:effect w:val="none"/>
    </w:rPr>
  </w:style>
  <w:style w:type="character" w:customStyle="1" w:styleId="EstiloCorreo4244">
    <w:name w:val="EstiloCorreo4244"/>
    <w:semiHidden/>
    <w:rsid w:val="00147DE0"/>
    <w:rPr>
      <w:rFonts w:ascii="Arial" w:hAnsi="Arial" w:cs="Arial"/>
      <w:color w:val="000080"/>
      <w:sz w:val="20"/>
      <w:szCs w:val="20"/>
    </w:rPr>
  </w:style>
  <w:style w:type="character" w:customStyle="1" w:styleId="EstiloCorreo4264">
    <w:name w:val="EstiloCorreo4264"/>
    <w:semiHidden/>
    <w:rsid w:val="00147DE0"/>
    <w:rPr>
      <w:rFonts w:ascii="Arial" w:hAnsi="Arial" w:cs="Arial"/>
      <w:color w:val="000080"/>
      <w:sz w:val="20"/>
      <w:szCs w:val="20"/>
    </w:rPr>
  </w:style>
  <w:style w:type="character" w:customStyle="1" w:styleId="EstiloCorreo4274">
    <w:name w:val="EstiloCorreo4274"/>
    <w:semiHidden/>
    <w:rsid w:val="00147DE0"/>
    <w:rPr>
      <w:rFonts w:ascii="Arial" w:hAnsi="Arial" w:cs="Arial"/>
      <w:color w:val="000080"/>
      <w:sz w:val="20"/>
      <w:szCs w:val="20"/>
    </w:rPr>
  </w:style>
  <w:style w:type="character" w:customStyle="1" w:styleId="EstiloCorreo4294">
    <w:name w:val="EstiloCorreo4294"/>
    <w:semiHidden/>
    <w:rsid w:val="00147DE0"/>
    <w:rPr>
      <w:rFonts w:ascii="Arial" w:hAnsi="Arial" w:cs="Arial"/>
      <w:color w:val="000080"/>
      <w:sz w:val="20"/>
      <w:szCs w:val="20"/>
    </w:rPr>
  </w:style>
  <w:style w:type="character" w:customStyle="1" w:styleId="EstiloCorreo4304">
    <w:name w:val="EstiloCorreo4304"/>
    <w:semiHidden/>
    <w:rsid w:val="00147DE0"/>
    <w:rPr>
      <w:rFonts w:ascii="Arial" w:hAnsi="Arial" w:cs="Arial"/>
      <w:color w:val="000080"/>
      <w:sz w:val="20"/>
      <w:szCs w:val="20"/>
    </w:rPr>
  </w:style>
  <w:style w:type="character" w:customStyle="1" w:styleId="EstiloCorreo4384">
    <w:name w:val="EstiloCorreo4384"/>
    <w:semiHidden/>
    <w:rsid w:val="00147DE0"/>
    <w:rPr>
      <w:rFonts w:ascii="Arial" w:hAnsi="Arial" w:cs="Arial"/>
      <w:color w:val="000080"/>
      <w:sz w:val="20"/>
      <w:szCs w:val="20"/>
    </w:rPr>
  </w:style>
  <w:style w:type="character" w:customStyle="1" w:styleId="EstiloCorreo4394">
    <w:name w:val="EstiloCorreo4394"/>
    <w:semiHidden/>
    <w:rsid w:val="00147DE0"/>
    <w:rPr>
      <w:rFonts w:ascii="Arial" w:hAnsi="Arial" w:cs="Arial"/>
      <w:color w:val="000080"/>
      <w:sz w:val="20"/>
      <w:szCs w:val="20"/>
    </w:rPr>
  </w:style>
  <w:style w:type="character" w:customStyle="1" w:styleId="EstiloCorreo4404">
    <w:name w:val="EstiloCorreo4404"/>
    <w:semiHidden/>
    <w:rsid w:val="00147DE0"/>
    <w:rPr>
      <w:rFonts w:ascii="Century Gothic" w:hAnsi="Century Gothic" w:cs="Times New Roman"/>
      <w:color w:val="0000FF"/>
      <w:sz w:val="20"/>
      <w:szCs w:val="20"/>
      <w:u w:val="none"/>
      <w:effect w:val="none"/>
    </w:rPr>
  </w:style>
  <w:style w:type="character" w:customStyle="1" w:styleId="EstiloCorreo4414">
    <w:name w:val="EstiloCorreo4414"/>
    <w:semiHidden/>
    <w:rsid w:val="00147DE0"/>
    <w:rPr>
      <w:rFonts w:ascii="Century Gothic" w:hAnsi="Century Gothic" w:cs="Times New Roman"/>
      <w:color w:val="0000FF"/>
      <w:sz w:val="20"/>
      <w:szCs w:val="20"/>
      <w:u w:val="none"/>
      <w:effect w:val="none"/>
    </w:rPr>
  </w:style>
  <w:style w:type="character" w:customStyle="1" w:styleId="EstiloCorreo4424">
    <w:name w:val="EstiloCorreo4424"/>
    <w:semiHidden/>
    <w:rsid w:val="00147DE0"/>
    <w:rPr>
      <w:rFonts w:ascii="Arial" w:hAnsi="Arial" w:cs="Arial"/>
      <w:color w:val="000080"/>
      <w:sz w:val="20"/>
      <w:szCs w:val="20"/>
    </w:rPr>
  </w:style>
  <w:style w:type="character" w:customStyle="1" w:styleId="EstiloCorreo4434">
    <w:name w:val="EstiloCorreo4434"/>
    <w:semiHidden/>
    <w:rsid w:val="00147DE0"/>
    <w:rPr>
      <w:rFonts w:ascii="Arial" w:hAnsi="Arial" w:cs="Arial"/>
      <w:color w:val="000080"/>
      <w:sz w:val="20"/>
      <w:szCs w:val="20"/>
    </w:rPr>
  </w:style>
  <w:style w:type="character" w:customStyle="1" w:styleId="EstiloCorreo4444">
    <w:name w:val="EstiloCorreo4444"/>
    <w:semiHidden/>
    <w:rsid w:val="00147DE0"/>
    <w:rPr>
      <w:rFonts w:ascii="Arial" w:hAnsi="Arial" w:cs="Arial"/>
      <w:color w:val="000080"/>
      <w:sz w:val="20"/>
      <w:szCs w:val="20"/>
    </w:rPr>
  </w:style>
  <w:style w:type="character" w:customStyle="1" w:styleId="EstiloCorreo4454">
    <w:name w:val="EstiloCorreo4454"/>
    <w:semiHidden/>
    <w:rsid w:val="00147DE0"/>
    <w:rPr>
      <w:rFonts w:ascii="Arial" w:hAnsi="Arial" w:cs="Arial"/>
      <w:color w:val="000080"/>
      <w:sz w:val="20"/>
      <w:szCs w:val="20"/>
    </w:rPr>
  </w:style>
  <w:style w:type="character" w:customStyle="1" w:styleId="EstiloCorreo4464">
    <w:name w:val="EstiloCorreo4464"/>
    <w:semiHidden/>
    <w:rsid w:val="00147DE0"/>
    <w:rPr>
      <w:rFonts w:ascii="Century Gothic" w:hAnsi="Century Gothic" w:cs="Times New Roman"/>
      <w:color w:val="0000FF"/>
      <w:sz w:val="20"/>
      <w:szCs w:val="20"/>
      <w:u w:val="none"/>
      <w:effect w:val="none"/>
    </w:rPr>
  </w:style>
  <w:style w:type="character" w:customStyle="1" w:styleId="EstiloCorreo4474">
    <w:name w:val="EstiloCorreo4474"/>
    <w:semiHidden/>
    <w:rsid w:val="00147DE0"/>
    <w:rPr>
      <w:rFonts w:ascii="Arial" w:hAnsi="Arial" w:cs="Arial"/>
      <w:color w:val="000080"/>
      <w:sz w:val="20"/>
      <w:szCs w:val="20"/>
    </w:rPr>
  </w:style>
  <w:style w:type="character" w:customStyle="1" w:styleId="EstiloCorreo4484">
    <w:name w:val="EstiloCorreo4484"/>
    <w:semiHidden/>
    <w:rsid w:val="00147DE0"/>
    <w:rPr>
      <w:rFonts w:ascii="Arial" w:hAnsi="Arial" w:cs="Arial"/>
      <w:color w:val="000080"/>
      <w:sz w:val="20"/>
      <w:szCs w:val="20"/>
    </w:rPr>
  </w:style>
  <w:style w:type="character" w:customStyle="1" w:styleId="EstiloCorreo4494">
    <w:name w:val="EstiloCorreo4494"/>
    <w:semiHidden/>
    <w:rsid w:val="00147DE0"/>
    <w:rPr>
      <w:rFonts w:ascii="Century Gothic" w:hAnsi="Century Gothic" w:cs="Times New Roman"/>
      <w:color w:val="0000FF"/>
      <w:sz w:val="20"/>
      <w:szCs w:val="20"/>
      <w:u w:val="none"/>
      <w:effect w:val="none"/>
    </w:rPr>
  </w:style>
  <w:style w:type="character" w:customStyle="1" w:styleId="EstiloCorreo4504">
    <w:name w:val="EstiloCorreo4504"/>
    <w:semiHidden/>
    <w:rsid w:val="00147DE0"/>
    <w:rPr>
      <w:rFonts w:ascii="Century Gothic" w:hAnsi="Century Gothic" w:cs="Times New Roman"/>
      <w:color w:val="0000FF"/>
      <w:sz w:val="20"/>
      <w:szCs w:val="20"/>
      <w:u w:val="none"/>
      <w:effect w:val="none"/>
    </w:rPr>
  </w:style>
  <w:style w:type="character" w:customStyle="1" w:styleId="EstiloCorreo4514">
    <w:name w:val="EstiloCorreo4514"/>
    <w:semiHidden/>
    <w:rsid w:val="00147DE0"/>
    <w:rPr>
      <w:rFonts w:ascii="Arial" w:hAnsi="Arial" w:cs="Arial"/>
      <w:color w:val="000080"/>
      <w:sz w:val="20"/>
      <w:szCs w:val="20"/>
    </w:rPr>
  </w:style>
  <w:style w:type="character" w:customStyle="1" w:styleId="EstiloCorreo4524">
    <w:name w:val="EstiloCorreo4524"/>
    <w:semiHidden/>
    <w:rsid w:val="00147DE0"/>
    <w:rPr>
      <w:rFonts w:ascii="Arial" w:hAnsi="Arial" w:cs="Arial"/>
      <w:color w:val="000080"/>
      <w:sz w:val="20"/>
      <w:szCs w:val="20"/>
    </w:rPr>
  </w:style>
  <w:style w:type="character" w:customStyle="1" w:styleId="EstiloCorreo4534">
    <w:name w:val="EstiloCorreo4534"/>
    <w:semiHidden/>
    <w:rsid w:val="00147DE0"/>
    <w:rPr>
      <w:rFonts w:ascii="Arial" w:hAnsi="Arial" w:cs="Arial"/>
      <w:color w:val="000080"/>
      <w:sz w:val="20"/>
      <w:szCs w:val="20"/>
    </w:rPr>
  </w:style>
  <w:style w:type="character" w:customStyle="1" w:styleId="EstiloCorreo4544">
    <w:name w:val="EstiloCorreo4544"/>
    <w:semiHidden/>
    <w:rsid w:val="00147DE0"/>
    <w:rPr>
      <w:rFonts w:ascii="Arial" w:hAnsi="Arial" w:cs="Arial"/>
      <w:color w:val="000080"/>
      <w:sz w:val="20"/>
      <w:szCs w:val="20"/>
    </w:rPr>
  </w:style>
  <w:style w:type="character" w:customStyle="1" w:styleId="EstiloCorreo4554">
    <w:name w:val="EstiloCorreo4554"/>
    <w:uiPriority w:val="99"/>
    <w:semiHidden/>
    <w:rsid w:val="00147DE0"/>
    <w:rPr>
      <w:rFonts w:ascii="Century Gothic" w:hAnsi="Century Gothic" w:cs="Times New Roman"/>
      <w:color w:val="0000FF"/>
      <w:sz w:val="20"/>
      <w:szCs w:val="20"/>
      <w:u w:val="none"/>
      <w:effect w:val="none"/>
    </w:rPr>
  </w:style>
  <w:style w:type="character" w:customStyle="1" w:styleId="EstiloCorreo4564">
    <w:name w:val="EstiloCorreo4564"/>
    <w:semiHidden/>
    <w:rsid w:val="00147DE0"/>
    <w:rPr>
      <w:rFonts w:ascii="Arial" w:hAnsi="Arial" w:cs="Arial"/>
      <w:color w:val="000080"/>
      <w:sz w:val="20"/>
      <w:szCs w:val="20"/>
    </w:rPr>
  </w:style>
  <w:style w:type="character" w:customStyle="1" w:styleId="EstiloCorreo4574">
    <w:name w:val="EstiloCorreo4574"/>
    <w:semiHidden/>
    <w:rsid w:val="00147DE0"/>
    <w:rPr>
      <w:rFonts w:ascii="Arial" w:hAnsi="Arial" w:cs="Arial"/>
      <w:color w:val="000080"/>
      <w:sz w:val="20"/>
      <w:szCs w:val="20"/>
    </w:rPr>
  </w:style>
  <w:style w:type="character" w:customStyle="1" w:styleId="EstiloCorreo4584">
    <w:name w:val="EstiloCorreo4584"/>
    <w:semiHidden/>
    <w:rsid w:val="00147DE0"/>
    <w:rPr>
      <w:rFonts w:ascii="Century Gothic" w:hAnsi="Century Gothic" w:cs="Times New Roman"/>
      <w:color w:val="0000FF"/>
      <w:sz w:val="20"/>
      <w:szCs w:val="20"/>
      <w:u w:val="none"/>
      <w:effect w:val="none"/>
    </w:rPr>
  </w:style>
  <w:style w:type="character" w:customStyle="1" w:styleId="EstiloCorreo4594">
    <w:name w:val="EstiloCorreo4594"/>
    <w:semiHidden/>
    <w:rsid w:val="00147DE0"/>
    <w:rPr>
      <w:rFonts w:ascii="Century Gothic" w:hAnsi="Century Gothic" w:cs="Times New Roman"/>
      <w:color w:val="0000FF"/>
      <w:sz w:val="20"/>
      <w:szCs w:val="20"/>
      <w:u w:val="none"/>
      <w:effect w:val="none"/>
    </w:rPr>
  </w:style>
  <w:style w:type="character" w:customStyle="1" w:styleId="EstiloCorreo4604">
    <w:name w:val="EstiloCorreo4604"/>
    <w:semiHidden/>
    <w:rsid w:val="00147DE0"/>
    <w:rPr>
      <w:rFonts w:ascii="Arial" w:hAnsi="Arial" w:cs="Arial"/>
      <w:color w:val="000080"/>
      <w:sz w:val="20"/>
      <w:szCs w:val="20"/>
    </w:rPr>
  </w:style>
  <w:style w:type="character" w:customStyle="1" w:styleId="EstiloCorreo4614">
    <w:name w:val="EstiloCorreo4614"/>
    <w:semiHidden/>
    <w:rsid w:val="00147DE0"/>
    <w:rPr>
      <w:rFonts w:ascii="Arial" w:hAnsi="Arial" w:cs="Arial"/>
      <w:color w:val="000080"/>
      <w:sz w:val="20"/>
      <w:szCs w:val="20"/>
    </w:rPr>
  </w:style>
  <w:style w:type="character" w:customStyle="1" w:styleId="EstiloCorreo4624">
    <w:name w:val="EstiloCorreo4624"/>
    <w:semiHidden/>
    <w:rsid w:val="00147DE0"/>
    <w:rPr>
      <w:rFonts w:ascii="Arial" w:hAnsi="Arial" w:cs="Arial"/>
      <w:color w:val="000080"/>
      <w:sz w:val="20"/>
      <w:szCs w:val="20"/>
    </w:rPr>
  </w:style>
  <w:style w:type="character" w:customStyle="1" w:styleId="EstiloCorreo4634">
    <w:name w:val="EstiloCorreo4634"/>
    <w:semiHidden/>
    <w:rsid w:val="00147DE0"/>
    <w:rPr>
      <w:rFonts w:ascii="Arial" w:hAnsi="Arial" w:cs="Arial"/>
      <w:color w:val="000080"/>
      <w:sz w:val="20"/>
      <w:szCs w:val="20"/>
    </w:rPr>
  </w:style>
  <w:style w:type="character" w:customStyle="1" w:styleId="EstiloCorreo4644">
    <w:name w:val="EstiloCorreo4644"/>
    <w:semiHidden/>
    <w:rsid w:val="00147DE0"/>
    <w:rPr>
      <w:rFonts w:ascii="Arial" w:hAnsi="Arial" w:cs="Arial"/>
      <w:color w:val="000080"/>
      <w:sz w:val="20"/>
      <w:szCs w:val="20"/>
    </w:rPr>
  </w:style>
  <w:style w:type="character" w:customStyle="1" w:styleId="EstiloCorreo4654">
    <w:name w:val="EstiloCorreo4654"/>
    <w:uiPriority w:val="99"/>
    <w:semiHidden/>
    <w:rsid w:val="00147DE0"/>
    <w:rPr>
      <w:rFonts w:ascii="Arial" w:hAnsi="Arial" w:cs="Arial"/>
      <w:color w:val="000080"/>
      <w:sz w:val="20"/>
      <w:szCs w:val="20"/>
    </w:rPr>
  </w:style>
  <w:style w:type="character" w:customStyle="1" w:styleId="EstiloCorreo4664">
    <w:name w:val="EstiloCorreo4664"/>
    <w:uiPriority w:val="99"/>
    <w:semiHidden/>
    <w:rsid w:val="00147DE0"/>
    <w:rPr>
      <w:rFonts w:ascii="Arial" w:hAnsi="Arial" w:cs="Arial"/>
      <w:color w:val="000080"/>
      <w:sz w:val="20"/>
      <w:szCs w:val="20"/>
    </w:rPr>
  </w:style>
  <w:style w:type="character" w:customStyle="1" w:styleId="EstiloCorreo4684">
    <w:name w:val="EstiloCorreo4684"/>
    <w:uiPriority w:val="99"/>
    <w:semiHidden/>
    <w:rsid w:val="00147DE0"/>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147DE0"/>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147DE0"/>
    <w:rPr>
      <w:rFonts w:ascii="Arial" w:hAnsi="Arial" w:cs="Arial"/>
      <w:color w:val="000080"/>
      <w:sz w:val="20"/>
      <w:szCs w:val="20"/>
    </w:rPr>
  </w:style>
  <w:style w:type="character" w:customStyle="1" w:styleId="EstiloCorreo4724">
    <w:name w:val="EstiloCorreo4724"/>
    <w:uiPriority w:val="99"/>
    <w:semiHidden/>
    <w:rsid w:val="00147DE0"/>
    <w:rPr>
      <w:rFonts w:ascii="Arial" w:hAnsi="Arial" w:cs="Arial"/>
      <w:color w:val="000080"/>
      <w:sz w:val="20"/>
      <w:szCs w:val="20"/>
    </w:rPr>
  </w:style>
  <w:style w:type="character" w:customStyle="1" w:styleId="EstiloCorreo4734">
    <w:name w:val="EstiloCorreo4734"/>
    <w:uiPriority w:val="99"/>
    <w:semiHidden/>
    <w:rsid w:val="00147DE0"/>
    <w:rPr>
      <w:rFonts w:ascii="Arial" w:hAnsi="Arial" w:cs="Arial"/>
      <w:color w:val="000080"/>
      <w:sz w:val="20"/>
      <w:szCs w:val="20"/>
    </w:rPr>
  </w:style>
  <w:style w:type="character" w:customStyle="1" w:styleId="EstiloCorreo4744">
    <w:name w:val="EstiloCorreo4744"/>
    <w:uiPriority w:val="99"/>
    <w:semiHidden/>
    <w:rsid w:val="00147DE0"/>
    <w:rPr>
      <w:rFonts w:ascii="Arial" w:hAnsi="Arial" w:cs="Arial"/>
      <w:color w:val="000080"/>
      <w:sz w:val="20"/>
      <w:szCs w:val="20"/>
    </w:rPr>
  </w:style>
  <w:style w:type="character" w:customStyle="1" w:styleId="EstiloCorreo4754">
    <w:name w:val="EstiloCorreo4754"/>
    <w:uiPriority w:val="99"/>
    <w:semiHidden/>
    <w:rsid w:val="00147DE0"/>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147DE0"/>
    <w:rPr>
      <w:rFonts w:ascii="Arial" w:hAnsi="Arial" w:cs="Arial"/>
      <w:color w:val="000080"/>
      <w:sz w:val="20"/>
      <w:szCs w:val="20"/>
    </w:rPr>
  </w:style>
  <w:style w:type="character" w:customStyle="1" w:styleId="EstiloCorreo4774">
    <w:name w:val="EstiloCorreo4774"/>
    <w:uiPriority w:val="99"/>
    <w:semiHidden/>
    <w:rsid w:val="00147DE0"/>
    <w:rPr>
      <w:rFonts w:ascii="Arial" w:hAnsi="Arial" w:cs="Arial"/>
      <w:color w:val="000080"/>
      <w:sz w:val="20"/>
      <w:szCs w:val="20"/>
    </w:rPr>
  </w:style>
  <w:style w:type="character" w:customStyle="1" w:styleId="EstiloCorreo4784">
    <w:name w:val="EstiloCorreo4784"/>
    <w:uiPriority w:val="99"/>
    <w:semiHidden/>
    <w:rsid w:val="00147DE0"/>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147DE0"/>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147DE0"/>
    <w:rPr>
      <w:rFonts w:ascii="Arial" w:hAnsi="Arial" w:cs="Arial"/>
      <w:color w:val="000080"/>
      <w:sz w:val="20"/>
      <w:szCs w:val="20"/>
    </w:rPr>
  </w:style>
  <w:style w:type="character" w:customStyle="1" w:styleId="EstiloCorreo4814">
    <w:name w:val="EstiloCorreo4814"/>
    <w:uiPriority w:val="99"/>
    <w:semiHidden/>
    <w:rsid w:val="00147DE0"/>
    <w:rPr>
      <w:rFonts w:ascii="Arial" w:hAnsi="Arial" w:cs="Arial"/>
      <w:color w:val="000080"/>
      <w:sz w:val="20"/>
      <w:szCs w:val="20"/>
    </w:rPr>
  </w:style>
  <w:style w:type="character" w:customStyle="1" w:styleId="EstiloCorreo4824">
    <w:name w:val="EstiloCorreo4824"/>
    <w:uiPriority w:val="99"/>
    <w:semiHidden/>
    <w:rsid w:val="00147DE0"/>
    <w:rPr>
      <w:rFonts w:ascii="Arial" w:hAnsi="Arial" w:cs="Arial"/>
      <w:color w:val="000080"/>
      <w:sz w:val="20"/>
      <w:szCs w:val="20"/>
    </w:rPr>
  </w:style>
  <w:style w:type="character" w:customStyle="1" w:styleId="EstiloCorreo4834">
    <w:name w:val="EstiloCorreo4834"/>
    <w:uiPriority w:val="99"/>
    <w:semiHidden/>
    <w:rsid w:val="00147DE0"/>
    <w:rPr>
      <w:rFonts w:ascii="Arial" w:hAnsi="Arial" w:cs="Arial"/>
      <w:color w:val="000080"/>
      <w:sz w:val="20"/>
      <w:szCs w:val="20"/>
    </w:rPr>
  </w:style>
  <w:style w:type="character" w:customStyle="1" w:styleId="EstiloCorreo4844">
    <w:name w:val="EstiloCorreo4844"/>
    <w:uiPriority w:val="99"/>
    <w:semiHidden/>
    <w:rsid w:val="00147DE0"/>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147DE0"/>
    <w:rPr>
      <w:rFonts w:ascii="Arial" w:hAnsi="Arial" w:cs="Arial"/>
      <w:color w:val="000080"/>
      <w:sz w:val="20"/>
      <w:szCs w:val="20"/>
    </w:rPr>
  </w:style>
  <w:style w:type="character" w:customStyle="1" w:styleId="EstiloCorreo4894">
    <w:name w:val="EstiloCorreo4894"/>
    <w:uiPriority w:val="99"/>
    <w:semiHidden/>
    <w:rsid w:val="00147DE0"/>
    <w:rPr>
      <w:rFonts w:ascii="Arial" w:hAnsi="Arial" w:cs="Arial"/>
      <w:color w:val="000080"/>
      <w:sz w:val="20"/>
      <w:szCs w:val="20"/>
    </w:rPr>
  </w:style>
  <w:style w:type="character" w:customStyle="1" w:styleId="EstiloCorreo4904">
    <w:name w:val="EstiloCorreo4904"/>
    <w:uiPriority w:val="99"/>
    <w:semiHidden/>
    <w:rsid w:val="00147DE0"/>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147DE0"/>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147DE0"/>
    <w:rPr>
      <w:rFonts w:ascii="Arial" w:hAnsi="Arial" w:cs="Arial"/>
      <w:color w:val="000080"/>
      <w:sz w:val="20"/>
      <w:szCs w:val="20"/>
    </w:rPr>
  </w:style>
  <w:style w:type="character" w:customStyle="1" w:styleId="EstiloCorreo4934">
    <w:name w:val="EstiloCorreo4934"/>
    <w:uiPriority w:val="99"/>
    <w:semiHidden/>
    <w:rsid w:val="00147DE0"/>
    <w:rPr>
      <w:rFonts w:ascii="Arial" w:hAnsi="Arial" w:cs="Arial"/>
      <w:color w:val="000080"/>
      <w:sz w:val="20"/>
      <w:szCs w:val="20"/>
    </w:rPr>
  </w:style>
  <w:style w:type="character" w:customStyle="1" w:styleId="EstiloCorreo4944">
    <w:name w:val="EstiloCorreo4944"/>
    <w:uiPriority w:val="99"/>
    <w:semiHidden/>
    <w:rsid w:val="00147DE0"/>
    <w:rPr>
      <w:rFonts w:ascii="Arial" w:hAnsi="Arial" w:cs="Arial"/>
      <w:color w:val="000080"/>
      <w:sz w:val="20"/>
      <w:szCs w:val="20"/>
    </w:rPr>
  </w:style>
  <w:style w:type="character" w:customStyle="1" w:styleId="EstiloCorreo4954">
    <w:name w:val="EstiloCorreo4954"/>
    <w:uiPriority w:val="99"/>
    <w:semiHidden/>
    <w:rsid w:val="00147DE0"/>
    <w:rPr>
      <w:rFonts w:ascii="Arial" w:hAnsi="Arial" w:cs="Arial"/>
      <w:color w:val="000080"/>
      <w:sz w:val="20"/>
      <w:szCs w:val="20"/>
    </w:rPr>
  </w:style>
  <w:style w:type="character" w:customStyle="1" w:styleId="EstiloCorreo4964">
    <w:name w:val="EstiloCorreo4964"/>
    <w:uiPriority w:val="99"/>
    <w:semiHidden/>
    <w:rsid w:val="00147DE0"/>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147DE0"/>
    <w:rPr>
      <w:rFonts w:ascii="Arial" w:hAnsi="Arial" w:cs="Arial"/>
      <w:color w:val="000080"/>
      <w:sz w:val="20"/>
      <w:szCs w:val="20"/>
    </w:rPr>
  </w:style>
  <w:style w:type="character" w:customStyle="1" w:styleId="EstiloCorreo4984">
    <w:name w:val="EstiloCorreo4984"/>
    <w:uiPriority w:val="99"/>
    <w:semiHidden/>
    <w:rsid w:val="00147DE0"/>
    <w:rPr>
      <w:rFonts w:ascii="Arial" w:hAnsi="Arial" w:cs="Arial"/>
      <w:color w:val="000080"/>
      <w:sz w:val="20"/>
      <w:szCs w:val="20"/>
    </w:rPr>
  </w:style>
  <w:style w:type="character" w:customStyle="1" w:styleId="EstiloCorreo4994">
    <w:name w:val="EstiloCorreo4994"/>
    <w:uiPriority w:val="99"/>
    <w:semiHidden/>
    <w:rsid w:val="00147DE0"/>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147DE0"/>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147DE0"/>
    <w:rPr>
      <w:rFonts w:ascii="Arial" w:hAnsi="Arial" w:cs="Arial"/>
      <w:color w:val="000080"/>
      <w:sz w:val="20"/>
      <w:szCs w:val="20"/>
    </w:rPr>
  </w:style>
  <w:style w:type="character" w:customStyle="1" w:styleId="EstiloCorreo5024">
    <w:name w:val="EstiloCorreo5024"/>
    <w:uiPriority w:val="99"/>
    <w:semiHidden/>
    <w:rsid w:val="00147DE0"/>
    <w:rPr>
      <w:rFonts w:ascii="Arial" w:hAnsi="Arial" w:cs="Arial"/>
      <w:color w:val="000080"/>
      <w:sz w:val="20"/>
      <w:szCs w:val="20"/>
    </w:rPr>
  </w:style>
  <w:style w:type="character" w:customStyle="1" w:styleId="EstiloCorreo5034">
    <w:name w:val="EstiloCorreo5034"/>
    <w:uiPriority w:val="99"/>
    <w:semiHidden/>
    <w:rsid w:val="00147DE0"/>
    <w:rPr>
      <w:rFonts w:ascii="Arial" w:hAnsi="Arial" w:cs="Arial"/>
      <w:color w:val="000080"/>
      <w:sz w:val="20"/>
      <w:szCs w:val="20"/>
    </w:rPr>
  </w:style>
  <w:style w:type="character" w:customStyle="1" w:styleId="EstiloCorreo5044">
    <w:name w:val="EstiloCorreo5044"/>
    <w:uiPriority w:val="99"/>
    <w:semiHidden/>
    <w:rsid w:val="00147DE0"/>
    <w:rPr>
      <w:rFonts w:ascii="Arial" w:hAnsi="Arial" w:cs="Arial"/>
      <w:color w:val="000080"/>
      <w:sz w:val="20"/>
      <w:szCs w:val="20"/>
    </w:rPr>
  </w:style>
  <w:style w:type="character" w:customStyle="1" w:styleId="EstiloCorreo5054">
    <w:name w:val="EstiloCorreo5054"/>
    <w:uiPriority w:val="99"/>
    <w:semiHidden/>
    <w:rsid w:val="00147DE0"/>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147DE0"/>
    <w:rPr>
      <w:rFonts w:ascii="Arial" w:hAnsi="Arial" w:cs="Arial"/>
      <w:color w:val="000080"/>
      <w:sz w:val="20"/>
      <w:szCs w:val="20"/>
    </w:rPr>
  </w:style>
  <w:style w:type="character" w:customStyle="1" w:styleId="EstiloCorreo5074">
    <w:name w:val="EstiloCorreo5074"/>
    <w:uiPriority w:val="99"/>
    <w:semiHidden/>
    <w:rsid w:val="00147DE0"/>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147DE0"/>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147DE0"/>
    <w:rPr>
      <w:rFonts w:ascii="Arial" w:hAnsi="Arial" w:cs="Arial"/>
      <w:color w:val="000080"/>
      <w:sz w:val="20"/>
      <w:szCs w:val="20"/>
    </w:rPr>
  </w:style>
  <w:style w:type="character" w:customStyle="1" w:styleId="EstiloCorreo5104">
    <w:name w:val="EstiloCorreo5104"/>
    <w:uiPriority w:val="99"/>
    <w:semiHidden/>
    <w:rsid w:val="00147DE0"/>
    <w:rPr>
      <w:rFonts w:ascii="Arial" w:hAnsi="Arial" w:cs="Arial"/>
      <w:color w:val="000080"/>
      <w:sz w:val="20"/>
      <w:szCs w:val="20"/>
    </w:rPr>
  </w:style>
  <w:style w:type="character" w:customStyle="1" w:styleId="EstiloCorreo5114">
    <w:name w:val="EstiloCorreo5114"/>
    <w:uiPriority w:val="99"/>
    <w:semiHidden/>
    <w:rsid w:val="00147DE0"/>
    <w:rPr>
      <w:rFonts w:ascii="Arial" w:hAnsi="Arial" w:cs="Arial"/>
      <w:color w:val="000080"/>
      <w:sz w:val="20"/>
      <w:szCs w:val="20"/>
    </w:rPr>
  </w:style>
  <w:style w:type="character" w:customStyle="1" w:styleId="EstiloCorreo5124">
    <w:name w:val="EstiloCorreo5124"/>
    <w:uiPriority w:val="99"/>
    <w:semiHidden/>
    <w:rsid w:val="00147DE0"/>
    <w:rPr>
      <w:rFonts w:ascii="Arial" w:hAnsi="Arial" w:cs="Arial"/>
      <w:color w:val="000080"/>
      <w:sz w:val="20"/>
      <w:szCs w:val="20"/>
    </w:rPr>
  </w:style>
  <w:style w:type="character" w:customStyle="1" w:styleId="EstiloCorreo5134">
    <w:name w:val="EstiloCorreo5134"/>
    <w:uiPriority w:val="99"/>
    <w:semiHidden/>
    <w:rsid w:val="00147DE0"/>
    <w:rPr>
      <w:rFonts w:ascii="Arial" w:hAnsi="Arial" w:cs="Arial"/>
      <w:color w:val="000080"/>
      <w:sz w:val="20"/>
      <w:szCs w:val="20"/>
    </w:rPr>
  </w:style>
  <w:style w:type="character" w:customStyle="1" w:styleId="EstiloCorreo5144">
    <w:name w:val="EstiloCorreo5144"/>
    <w:uiPriority w:val="99"/>
    <w:semiHidden/>
    <w:rsid w:val="00147DE0"/>
    <w:rPr>
      <w:rFonts w:ascii="Arial" w:hAnsi="Arial" w:cs="Arial"/>
      <w:color w:val="000080"/>
      <w:sz w:val="20"/>
      <w:szCs w:val="20"/>
    </w:rPr>
  </w:style>
  <w:style w:type="character" w:customStyle="1" w:styleId="EstiloCorreo5154">
    <w:name w:val="EstiloCorreo5154"/>
    <w:uiPriority w:val="99"/>
    <w:semiHidden/>
    <w:rsid w:val="00147DE0"/>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147DE0"/>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147DE0"/>
    <w:rPr>
      <w:rFonts w:ascii="Arial" w:hAnsi="Arial" w:cs="Arial"/>
      <w:color w:val="000080"/>
      <w:sz w:val="20"/>
      <w:szCs w:val="20"/>
    </w:rPr>
  </w:style>
  <w:style w:type="character" w:customStyle="1" w:styleId="EstiloCorreo5184">
    <w:name w:val="EstiloCorreo5184"/>
    <w:uiPriority w:val="99"/>
    <w:semiHidden/>
    <w:rsid w:val="00147DE0"/>
    <w:rPr>
      <w:rFonts w:ascii="Arial" w:hAnsi="Arial" w:cs="Arial"/>
      <w:color w:val="000080"/>
      <w:sz w:val="20"/>
      <w:szCs w:val="20"/>
    </w:rPr>
  </w:style>
  <w:style w:type="character" w:customStyle="1" w:styleId="EstiloCorreo5194">
    <w:name w:val="EstiloCorreo5194"/>
    <w:uiPriority w:val="99"/>
    <w:semiHidden/>
    <w:rsid w:val="00147DE0"/>
    <w:rPr>
      <w:rFonts w:ascii="Arial" w:hAnsi="Arial" w:cs="Arial"/>
      <w:color w:val="000080"/>
      <w:sz w:val="20"/>
      <w:szCs w:val="20"/>
    </w:rPr>
  </w:style>
  <w:style w:type="character" w:customStyle="1" w:styleId="EstiloCorreo5204">
    <w:name w:val="EstiloCorreo5204"/>
    <w:uiPriority w:val="99"/>
    <w:semiHidden/>
    <w:rsid w:val="00147DE0"/>
    <w:rPr>
      <w:rFonts w:ascii="Arial" w:hAnsi="Arial" w:cs="Arial"/>
      <w:color w:val="000080"/>
      <w:sz w:val="20"/>
      <w:szCs w:val="20"/>
    </w:rPr>
  </w:style>
  <w:style w:type="character" w:customStyle="1" w:styleId="EstiloCorreo5214">
    <w:name w:val="EstiloCorreo5214"/>
    <w:uiPriority w:val="99"/>
    <w:semiHidden/>
    <w:rsid w:val="00147DE0"/>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147DE0"/>
    <w:rPr>
      <w:rFonts w:ascii="Arial" w:hAnsi="Arial" w:cs="Arial"/>
      <w:color w:val="000080"/>
      <w:sz w:val="20"/>
      <w:szCs w:val="20"/>
    </w:rPr>
  </w:style>
  <w:style w:type="character" w:customStyle="1" w:styleId="EstiloCorreo5234">
    <w:name w:val="EstiloCorreo5234"/>
    <w:uiPriority w:val="99"/>
    <w:semiHidden/>
    <w:rsid w:val="00147DE0"/>
    <w:rPr>
      <w:rFonts w:ascii="Arial" w:hAnsi="Arial" w:cs="Arial"/>
      <w:color w:val="000080"/>
      <w:sz w:val="20"/>
      <w:szCs w:val="20"/>
    </w:rPr>
  </w:style>
  <w:style w:type="character" w:customStyle="1" w:styleId="EstiloCorreo5244">
    <w:name w:val="EstiloCorreo5244"/>
    <w:uiPriority w:val="99"/>
    <w:semiHidden/>
    <w:rsid w:val="00147DE0"/>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147DE0"/>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147DE0"/>
    <w:rPr>
      <w:rFonts w:ascii="Arial" w:hAnsi="Arial" w:cs="Arial"/>
      <w:color w:val="000080"/>
      <w:sz w:val="20"/>
      <w:szCs w:val="20"/>
    </w:rPr>
  </w:style>
  <w:style w:type="character" w:customStyle="1" w:styleId="EstiloCorreo5274">
    <w:name w:val="EstiloCorreo5274"/>
    <w:uiPriority w:val="99"/>
    <w:semiHidden/>
    <w:rsid w:val="00147DE0"/>
    <w:rPr>
      <w:rFonts w:ascii="Arial" w:hAnsi="Arial" w:cs="Arial"/>
      <w:color w:val="000080"/>
      <w:sz w:val="20"/>
      <w:szCs w:val="20"/>
    </w:rPr>
  </w:style>
  <w:style w:type="character" w:customStyle="1" w:styleId="EstiloCorreo5284">
    <w:name w:val="EstiloCorreo5284"/>
    <w:uiPriority w:val="99"/>
    <w:semiHidden/>
    <w:rsid w:val="00147DE0"/>
    <w:rPr>
      <w:rFonts w:ascii="Arial" w:hAnsi="Arial" w:cs="Arial"/>
      <w:color w:val="000080"/>
      <w:sz w:val="20"/>
      <w:szCs w:val="20"/>
    </w:rPr>
  </w:style>
  <w:style w:type="character" w:customStyle="1" w:styleId="EstiloCorreo5294">
    <w:name w:val="EstiloCorreo5294"/>
    <w:uiPriority w:val="99"/>
    <w:semiHidden/>
    <w:rsid w:val="00147DE0"/>
    <w:rPr>
      <w:rFonts w:ascii="Arial" w:hAnsi="Arial" w:cs="Arial"/>
      <w:color w:val="000080"/>
      <w:sz w:val="20"/>
      <w:szCs w:val="20"/>
    </w:rPr>
  </w:style>
  <w:style w:type="character" w:customStyle="1" w:styleId="EstiloCorreo5304">
    <w:name w:val="EstiloCorreo5304"/>
    <w:uiPriority w:val="99"/>
    <w:semiHidden/>
    <w:rsid w:val="00147DE0"/>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147DE0"/>
    <w:pPr>
      <w:spacing w:after="160" w:line="240" w:lineRule="exact"/>
    </w:pPr>
    <w:rPr>
      <w:rFonts w:ascii="Tahoma" w:hAnsi="Tahoma"/>
      <w:lang w:val="en-US"/>
    </w:rPr>
  </w:style>
  <w:style w:type="character" w:customStyle="1" w:styleId="Tabladecuadrcula6concolores1">
    <w:name w:val="Tabla de cuadrícula 6 con colores1"/>
    <w:uiPriority w:val="19"/>
    <w:qFormat/>
    <w:rsid w:val="00147DE0"/>
    <w:rPr>
      <w:i/>
      <w:iCs/>
      <w:color w:val="808080"/>
    </w:rPr>
  </w:style>
  <w:style w:type="character" w:customStyle="1" w:styleId="Tabladecuadrcula7concolores1">
    <w:name w:val="Tabla de cuadrícula 7 con colores1"/>
    <w:uiPriority w:val="21"/>
    <w:qFormat/>
    <w:rsid w:val="00147DE0"/>
    <w:rPr>
      <w:b/>
      <w:bCs/>
      <w:i/>
      <w:iCs/>
      <w:color w:val="4F81BD"/>
    </w:rPr>
  </w:style>
  <w:style w:type="paragraph" w:customStyle="1" w:styleId="Tabladecuadrcula5oscura-nfasis11">
    <w:name w:val="Tabla de cuadrícula 5 oscura - Énfasis 11"/>
    <w:basedOn w:val="Ttulo1"/>
    <w:next w:val="Normal"/>
    <w:uiPriority w:val="39"/>
    <w:unhideWhenUsed/>
    <w:qFormat/>
    <w:rsid w:val="00147DE0"/>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147DE0"/>
    <w:pPr>
      <w:numPr>
        <w:numId w:val="149"/>
      </w:numPr>
    </w:pPr>
  </w:style>
  <w:style w:type="character" w:customStyle="1" w:styleId="corchete-llamada1">
    <w:name w:val="corchete-llamada1"/>
    <w:rsid w:val="00147DE0"/>
    <w:rPr>
      <w:vanish/>
      <w:webHidden w:val="0"/>
      <w:specVanish w:val="0"/>
    </w:rPr>
  </w:style>
  <w:style w:type="character" w:customStyle="1" w:styleId="EstiloCorreo5632">
    <w:name w:val="EstiloCorreo5632"/>
    <w:semiHidden/>
    <w:rsid w:val="00147DE0"/>
    <w:rPr>
      <w:rFonts w:ascii="Arial" w:hAnsi="Arial" w:cs="Arial"/>
      <w:color w:val="000080"/>
      <w:sz w:val="20"/>
      <w:szCs w:val="20"/>
    </w:rPr>
  </w:style>
  <w:style w:type="character" w:customStyle="1" w:styleId="EstiloCorreo5642">
    <w:name w:val="EstiloCorreo5642"/>
    <w:semiHidden/>
    <w:rsid w:val="00147DE0"/>
    <w:rPr>
      <w:rFonts w:ascii="Arial" w:hAnsi="Arial" w:cs="Arial"/>
      <w:color w:val="000080"/>
      <w:sz w:val="20"/>
      <w:szCs w:val="20"/>
    </w:rPr>
  </w:style>
  <w:style w:type="character" w:customStyle="1" w:styleId="EstiloCorreo5652">
    <w:name w:val="EstiloCorreo56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147DE0"/>
    <w:rPr>
      <w:rFonts w:ascii="Arial" w:hAnsi="Arial" w:cs="Arial"/>
      <w:color w:val="000080"/>
      <w:sz w:val="20"/>
      <w:szCs w:val="20"/>
    </w:rPr>
  </w:style>
  <w:style w:type="character" w:customStyle="1" w:styleId="EstiloCorreo5682">
    <w:name w:val="EstiloCorreo5682"/>
    <w:semiHidden/>
    <w:rsid w:val="00147DE0"/>
    <w:rPr>
      <w:rFonts w:ascii="Arial" w:hAnsi="Arial" w:cs="Arial"/>
      <w:color w:val="000080"/>
      <w:sz w:val="20"/>
      <w:szCs w:val="20"/>
    </w:rPr>
  </w:style>
  <w:style w:type="character" w:customStyle="1" w:styleId="EstiloCorreo5692">
    <w:name w:val="EstiloCorreo5692"/>
    <w:semiHidden/>
    <w:rsid w:val="00147DE0"/>
    <w:rPr>
      <w:rFonts w:ascii="Arial" w:hAnsi="Arial" w:cs="Arial"/>
      <w:color w:val="000080"/>
      <w:sz w:val="20"/>
      <w:szCs w:val="20"/>
    </w:rPr>
  </w:style>
  <w:style w:type="character" w:customStyle="1" w:styleId="EstiloCorreo5702">
    <w:name w:val="EstiloCorreo5702"/>
    <w:semiHidden/>
    <w:rsid w:val="00147DE0"/>
    <w:rPr>
      <w:rFonts w:ascii="Arial" w:hAnsi="Arial" w:cs="Arial"/>
      <w:color w:val="000080"/>
      <w:sz w:val="20"/>
      <w:szCs w:val="20"/>
    </w:rPr>
  </w:style>
  <w:style w:type="character" w:customStyle="1" w:styleId="EstiloCorreo5712">
    <w:name w:val="EstiloCorreo57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147DE0"/>
    <w:rPr>
      <w:rFonts w:ascii="Arial" w:hAnsi="Arial" w:cs="Arial"/>
      <w:color w:val="000080"/>
      <w:sz w:val="20"/>
      <w:szCs w:val="20"/>
    </w:rPr>
  </w:style>
  <w:style w:type="character" w:customStyle="1" w:styleId="EstiloCorreo5732">
    <w:name w:val="EstiloCorreo5732"/>
    <w:semiHidden/>
    <w:rsid w:val="00147DE0"/>
    <w:rPr>
      <w:rFonts w:ascii="Arial" w:hAnsi="Arial" w:cs="Arial"/>
      <w:color w:val="000080"/>
      <w:sz w:val="20"/>
      <w:szCs w:val="20"/>
    </w:rPr>
  </w:style>
  <w:style w:type="character" w:customStyle="1" w:styleId="EstiloCorreo5742">
    <w:name w:val="EstiloCorreo57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147DE0"/>
    <w:rPr>
      <w:rFonts w:ascii="Arial" w:hAnsi="Arial" w:cs="Arial"/>
      <w:color w:val="000080"/>
      <w:sz w:val="20"/>
      <w:szCs w:val="20"/>
    </w:rPr>
  </w:style>
  <w:style w:type="character" w:customStyle="1" w:styleId="EstiloCorreo5772">
    <w:name w:val="EstiloCorreo5772"/>
    <w:semiHidden/>
    <w:rsid w:val="00147DE0"/>
    <w:rPr>
      <w:rFonts w:ascii="Arial" w:hAnsi="Arial" w:cs="Arial"/>
      <w:color w:val="000080"/>
      <w:sz w:val="20"/>
      <w:szCs w:val="20"/>
    </w:rPr>
  </w:style>
  <w:style w:type="character" w:customStyle="1" w:styleId="EstiloCorreo5782">
    <w:name w:val="EstiloCorreo5782"/>
    <w:semiHidden/>
    <w:rsid w:val="00147DE0"/>
    <w:rPr>
      <w:rFonts w:ascii="Arial" w:hAnsi="Arial" w:cs="Arial"/>
      <w:color w:val="000080"/>
      <w:sz w:val="20"/>
      <w:szCs w:val="20"/>
    </w:rPr>
  </w:style>
  <w:style w:type="character" w:customStyle="1" w:styleId="EstiloCorreo5792">
    <w:name w:val="EstiloCorreo5792"/>
    <w:semiHidden/>
    <w:rsid w:val="00147DE0"/>
    <w:rPr>
      <w:rFonts w:ascii="Arial" w:hAnsi="Arial" w:cs="Arial"/>
      <w:color w:val="000080"/>
      <w:sz w:val="20"/>
      <w:szCs w:val="20"/>
    </w:rPr>
  </w:style>
  <w:style w:type="character" w:customStyle="1" w:styleId="EstiloCorreo5802">
    <w:name w:val="EstiloCorreo58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147DE0"/>
    <w:rPr>
      <w:rFonts w:ascii="Arial" w:hAnsi="Arial" w:cs="Arial"/>
      <w:color w:val="000080"/>
      <w:sz w:val="20"/>
      <w:szCs w:val="20"/>
    </w:rPr>
  </w:style>
  <w:style w:type="character" w:customStyle="1" w:styleId="EstiloCorreo5822">
    <w:name w:val="EstiloCorreo5822"/>
    <w:semiHidden/>
    <w:rsid w:val="00147DE0"/>
    <w:rPr>
      <w:rFonts w:ascii="Arial" w:hAnsi="Arial" w:cs="Arial"/>
      <w:color w:val="000080"/>
      <w:sz w:val="20"/>
      <w:szCs w:val="20"/>
    </w:rPr>
  </w:style>
  <w:style w:type="character" w:customStyle="1" w:styleId="EstiloCorreo5832">
    <w:name w:val="EstiloCorreo58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147DE0"/>
    <w:rPr>
      <w:rFonts w:ascii="Arial" w:hAnsi="Arial" w:cs="Arial"/>
      <w:color w:val="000080"/>
      <w:sz w:val="20"/>
      <w:szCs w:val="20"/>
    </w:rPr>
  </w:style>
  <w:style w:type="character" w:customStyle="1" w:styleId="EstiloCorreo5862">
    <w:name w:val="EstiloCorreo5862"/>
    <w:semiHidden/>
    <w:rsid w:val="00147DE0"/>
    <w:rPr>
      <w:rFonts w:ascii="Arial" w:hAnsi="Arial" w:cs="Arial"/>
      <w:color w:val="000080"/>
      <w:sz w:val="20"/>
      <w:szCs w:val="20"/>
    </w:rPr>
  </w:style>
  <w:style w:type="character" w:customStyle="1" w:styleId="EstiloCorreo5872">
    <w:name w:val="EstiloCorreo5872"/>
    <w:semiHidden/>
    <w:rsid w:val="00147DE0"/>
    <w:rPr>
      <w:rFonts w:ascii="Arial" w:hAnsi="Arial" w:cs="Arial"/>
      <w:color w:val="000080"/>
      <w:sz w:val="20"/>
      <w:szCs w:val="20"/>
    </w:rPr>
  </w:style>
  <w:style w:type="character" w:customStyle="1" w:styleId="EstiloCorreo5882">
    <w:name w:val="EstiloCorreo5882"/>
    <w:semiHidden/>
    <w:rsid w:val="00147DE0"/>
    <w:rPr>
      <w:rFonts w:ascii="Arial" w:hAnsi="Arial" w:cs="Arial"/>
      <w:color w:val="000080"/>
      <w:sz w:val="20"/>
      <w:szCs w:val="20"/>
    </w:rPr>
  </w:style>
  <w:style w:type="character" w:customStyle="1" w:styleId="EstiloCorreo5892">
    <w:name w:val="EstiloCorreo58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147DE0"/>
    <w:rPr>
      <w:rFonts w:ascii="Arial" w:hAnsi="Arial" w:cs="Arial"/>
      <w:color w:val="000080"/>
      <w:sz w:val="20"/>
      <w:szCs w:val="20"/>
    </w:rPr>
  </w:style>
  <w:style w:type="character" w:customStyle="1" w:styleId="EstiloCorreo5912">
    <w:name w:val="EstiloCorreo5912"/>
    <w:semiHidden/>
    <w:rsid w:val="00147DE0"/>
    <w:rPr>
      <w:rFonts w:ascii="Arial" w:hAnsi="Arial" w:cs="Arial"/>
      <w:color w:val="000080"/>
      <w:sz w:val="20"/>
      <w:szCs w:val="20"/>
    </w:rPr>
  </w:style>
  <w:style w:type="character" w:customStyle="1" w:styleId="EstiloCorreo5922">
    <w:name w:val="EstiloCorreo59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147DE0"/>
    <w:rPr>
      <w:rFonts w:ascii="Arial" w:hAnsi="Arial" w:cs="Arial"/>
      <w:color w:val="000080"/>
      <w:sz w:val="20"/>
      <w:szCs w:val="20"/>
    </w:rPr>
  </w:style>
  <w:style w:type="character" w:customStyle="1" w:styleId="EstiloCorreo5952">
    <w:name w:val="EstiloCorreo5952"/>
    <w:semiHidden/>
    <w:rsid w:val="00147DE0"/>
    <w:rPr>
      <w:rFonts w:ascii="Arial" w:hAnsi="Arial" w:cs="Arial"/>
      <w:color w:val="000080"/>
      <w:sz w:val="20"/>
      <w:szCs w:val="20"/>
    </w:rPr>
  </w:style>
  <w:style w:type="character" w:customStyle="1" w:styleId="EstiloCorreo5962">
    <w:name w:val="EstiloCorreo5962"/>
    <w:semiHidden/>
    <w:rsid w:val="00147DE0"/>
    <w:rPr>
      <w:rFonts w:ascii="Arial" w:hAnsi="Arial" w:cs="Arial"/>
      <w:color w:val="000080"/>
      <w:sz w:val="20"/>
      <w:szCs w:val="20"/>
    </w:rPr>
  </w:style>
  <w:style w:type="character" w:customStyle="1" w:styleId="EstiloCorreo5972">
    <w:name w:val="EstiloCorreo5972"/>
    <w:semiHidden/>
    <w:rsid w:val="00147DE0"/>
    <w:rPr>
      <w:rFonts w:ascii="Arial" w:hAnsi="Arial" w:cs="Arial"/>
      <w:color w:val="000080"/>
      <w:sz w:val="20"/>
      <w:szCs w:val="20"/>
    </w:rPr>
  </w:style>
  <w:style w:type="character" w:customStyle="1" w:styleId="EstiloCorreo5982">
    <w:name w:val="EstiloCorreo59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147DE0"/>
    <w:rPr>
      <w:rFonts w:ascii="Arial" w:hAnsi="Arial" w:cs="Arial"/>
      <w:color w:val="000080"/>
      <w:sz w:val="20"/>
      <w:szCs w:val="20"/>
    </w:rPr>
  </w:style>
  <w:style w:type="character" w:customStyle="1" w:styleId="EstiloCorreo6002">
    <w:name w:val="EstiloCorreo6002"/>
    <w:semiHidden/>
    <w:rsid w:val="00147DE0"/>
    <w:rPr>
      <w:rFonts w:ascii="Century Gothic" w:hAnsi="Century Gothic" w:cs="Times New Roman"/>
      <w:color w:val="0000FF"/>
      <w:sz w:val="20"/>
      <w:szCs w:val="20"/>
      <w:u w:val="none"/>
      <w:effect w:val="none"/>
    </w:rPr>
  </w:style>
  <w:style w:type="character" w:customStyle="1" w:styleId="EstiloCorreo6012">
    <w:name w:val="EstiloCorreo6012"/>
    <w:semiHidden/>
    <w:rsid w:val="00147DE0"/>
    <w:rPr>
      <w:rFonts w:ascii="Century Gothic" w:hAnsi="Century Gothic" w:cs="Times New Roman"/>
      <w:color w:val="0000FF"/>
      <w:sz w:val="20"/>
      <w:szCs w:val="20"/>
      <w:u w:val="none"/>
      <w:effect w:val="none"/>
    </w:rPr>
  </w:style>
  <w:style w:type="character" w:customStyle="1" w:styleId="EstiloCorreo6022">
    <w:name w:val="EstiloCorreo6022"/>
    <w:semiHidden/>
    <w:rsid w:val="00147DE0"/>
    <w:rPr>
      <w:rFonts w:ascii="Arial" w:hAnsi="Arial" w:cs="Arial"/>
      <w:color w:val="000080"/>
      <w:sz w:val="20"/>
      <w:szCs w:val="20"/>
    </w:rPr>
  </w:style>
  <w:style w:type="character" w:customStyle="1" w:styleId="EstiloCorreo6032">
    <w:name w:val="EstiloCorreo6032"/>
    <w:semiHidden/>
    <w:rsid w:val="00147DE0"/>
    <w:rPr>
      <w:rFonts w:ascii="Arial" w:hAnsi="Arial" w:cs="Arial"/>
      <w:color w:val="000080"/>
      <w:sz w:val="20"/>
      <w:szCs w:val="20"/>
    </w:rPr>
  </w:style>
  <w:style w:type="character" w:customStyle="1" w:styleId="EstiloCorreo6042">
    <w:name w:val="EstiloCorreo6042"/>
    <w:semiHidden/>
    <w:rsid w:val="00147DE0"/>
    <w:rPr>
      <w:rFonts w:ascii="Arial" w:hAnsi="Arial" w:cs="Arial"/>
      <w:color w:val="000080"/>
      <w:sz w:val="20"/>
      <w:szCs w:val="20"/>
    </w:rPr>
  </w:style>
  <w:style w:type="character" w:customStyle="1" w:styleId="EstiloCorreo6052">
    <w:name w:val="EstiloCorreo6052"/>
    <w:semiHidden/>
    <w:rsid w:val="00147DE0"/>
    <w:rPr>
      <w:rFonts w:ascii="Arial" w:hAnsi="Arial" w:cs="Arial"/>
      <w:color w:val="000080"/>
      <w:sz w:val="20"/>
      <w:szCs w:val="20"/>
    </w:rPr>
  </w:style>
  <w:style w:type="character" w:customStyle="1" w:styleId="EstiloCorreo6062">
    <w:name w:val="EstiloCorreo6062"/>
    <w:semiHidden/>
    <w:rsid w:val="00147DE0"/>
    <w:rPr>
      <w:rFonts w:ascii="Arial" w:hAnsi="Arial" w:cs="Arial"/>
      <w:color w:val="000080"/>
      <w:sz w:val="20"/>
      <w:szCs w:val="20"/>
    </w:rPr>
  </w:style>
  <w:style w:type="character" w:customStyle="1" w:styleId="EstiloCorreo6072">
    <w:name w:val="EstiloCorreo6072"/>
    <w:semiHidden/>
    <w:rsid w:val="00147DE0"/>
    <w:rPr>
      <w:rFonts w:ascii="Arial" w:hAnsi="Arial" w:cs="Arial"/>
      <w:color w:val="000080"/>
      <w:sz w:val="20"/>
      <w:szCs w:val="20"/>
    </w:rPr>
  </w:style>
  <w:style w:type="character" w:customStyle="1" w:styleId="EstiloCorreo6082">
    <w:name w:val="EstiloCorreo6082"/>
    <w:semiHidden/>
    <w:rsid w:val="00147DE0"/>
    <w:rPr>
      <w:rFonts w:ascii="Arial" w:hAnsi="Arial" w:cs="Arial"/>
      <w:color w:val="000080"/>
      <w:sz w:val="20"/>
      <w:szCs w:val="20"/>
    </w:rPr>
  </w:style>
  <w:style w:type="character" w:customStyle="1" w:styleId="EstiloCorreo6092">
    <w:name w:val="EstiloCorreo6092"/>
    <w:semiHidden/>
    <w:rsid w:val="00147DE0"/>
    <w:rPr>
      <w:rFonts w:ascii="Century Gothic" w:hAnsi="Century Gothic" w:cs="Times New Roman"/>
      <w:color w:val="0000FF"/>
      <w:sz w:val="20"/>
      <w:szCs w:val="20"/>
      <w:u w:val="none"/>
      <w:effect w:val="none"/>
    </w:rPr>
  </w:style>
  <w:style w:type="character" w:customStyle="1" w:styleId="EstiloCorreo6102">
    <w:name w:val="EstiloCorreo6102"/>
    <w:semiHidden/>
    <w:rsid w:val="00147DE0"/>
    <w:rPr>
      <w:rFonts w:ascii="Century Gothic" w:hAnsi="Century Gothic" w:cs="Times New Roman"/>
      <w:color w:val="0000FF"/>
      <w:sz w:val="20"/>
      <w:szCs w:val="20"/>
      <w:u w:val="none"/>
      <w:effect w:val="none"/>
    </w:rPr>
  </w:style>
  <w:style w:type="character" w:customStyle="1" w:styleId="EstiloCorreo6112">
    <w:name w:val="EstiloCorreo6112"/>
    <w:semiHidden/>
    <w:rsid w:val="00147DE0"/>
    <w:rPr>
      <w:rFonts w:ascii="Arial" w:hAnsi="Arial" w:cs="Arial"/>
      <w:color w:val="000080"/>
      <w:sz w:val="20"/>
      <w:szCs w:val="20"/>
    </w:rPr>
  </w:style>
  <w:style w:type="character" w:customStyle="1" w:styleId="EstiloCorreo6122">
    <w:name w:val="EstiloCorreo6122"/>
    <w:semiHidden/>
    <w:rsid w:val="00147DE0"/>
    <w:rPr>
      <w:rFonts w:ascii="Arial" w:hAnsi="Arial" w:cs="Arial"/>
      <w:color w:val="000080"/>
      <w:sz w:val="20"/>
      <w:szCs w:val="20"/>
    </w:rPr>
  </w:style>
  <w:style w:type="character" w:customStyle="1" w:styleId="EstiloCorreo6132">
    <w:name w:val="EstiloCorreo6132"/>
    <w:semiHidden/>
    <w:rsid w:val="00147DE0"/>
    <w:rPr>
      <w:rFonts w:ascii="Arial" w:hAnsi="Arial" w:cs="Arial"/>
      <w:color w:val="000080"/>
      <w:sz w:val="20"/>
      <w:szCs w:val="20"/>
    </w:rPr>
  </w:style>
  <w:style w:type="character" w:customStyle="1" w:styleId="EstiloCorreo6142">
    <w:name w:val="EstiloCorreo6142"/>
    <w:semiHidden/>
    <w:rsid w:val="00147DE0"/>
    <w:rPr>
      <w:rFonts w:ascii="Arial" w:hAnsi="Arial" w:cs="Arial"/>
      <w:color w:val="000080"/>
      <w:sz w:val="20"/>
      <w:szCs w:val="20"/>
    </w:rPr>
  </w:style>
  <w:style w:type="character" w:customStyle="1" w:styleId="EstiloCorreo6152">
    <w:name w:val="EstiloCorreo6152"/>
    <w:semiHidden/>
    <w:rsid w:val="00147DE0"/>
    <w:rPr>
      <w:rFonts w:ascii="Century Gothic" w:hAnsi="Century Gothic" w:cs="Times New Roman"/>
      <w:color w:val="0000FF"/>
      <w:sz w:val="20"/>
      <w:szCs w:val="20"/>
      <w:u w:val="none"/>
      <w:effect w:val="none"/>
    </w:rPr>
  </w:style>
  <w:style w:type="character" w:customStyle="1" w:styleId="EstiloCorreo6162">
    <w:name w:val="EstiloCorreo6162"/>
    <w:semiHidden/>
    <w:rsid w:val="00147DE0"/>
    <w:rPr>
      <w:rFonts w:ascii="Arial" w:hAnsi="Arial" w:cs="Arial"/>
      <w:color w:val="000080"/>
      <w:sz w:val="20"/>
      <w:szCs w:val="20"/>
    </w:rPr>
  </w:style>
  <w:style w:type="character" w:customStyle="1" w:styleId="EstiloCorreo6172">
    <w:name w:val="EstiloCorreo6172"/>
    <w:semiHidden/>
    <w:rsid w:val="00147DE0"/>
    <w:rPr>
      <w:rFonts w:ascii="Arial" w:hAnsi="Arial" w:cs="Arial"/>
      <w:color w:val="000080"/>
      <w:sz w:val="20"/>
      <w:szCs w:val="20"/>
    </w:rPr>
  </w:style>
  <w:style w:type="character" w:customStyle="1" w:styleId="EstiloCorreo6182">
    <w:name w:val="EstiloCorreo6182"/>
    <w:semiHidden/>
    <w:rsid w:val="00147DE0"/>
    <w:rPr>
      <w:rFonts w:ascii="Century Gothic" w:hAnsi="Century Gothic" w:cs="Times New Roman"/>
      <w:color w:val="0000FF"/>
      <w:sz w:val="20"/>
      <w:szCs w:val="20"/>
      <w:u w:val="none"/>
      <w:effect w:val="none"/>
    </w:rPr>
  </w:style>
  <w:style w:type="character" w:customStyle="1" w:styleId="EstiloCorreo6192">
    <w:name w:val="EstiloCorreo6192"/>
    <w:semiHidden/>
    <w:rsid w:val="00147DE0"/>
    <w:rPr>
      <w:rFonts w:ascii="Century Gothic" w:hAnsi="Century Gothic" w:cs="Times New Roman"/>
      <w:color w:val="0000FF"/>
      <w:sz w:val="20"/>
      <w:szCs w:val="20"/>
      <w:u w:val="none"/>
      <w:effect w:val="none"/>
    </w:rPr>
  </w:style>
  <w:style w:type="character" w:customStyle="1" w:styleId="EstiloCorreo6202">
    <w:name w:val="EstiloCorreo6202"/>
    <w:semiHidden/>
    <w:rsid w:val="00147DE0"/>
    <w:rPr>
      <w:rFonts w:ascii="Arial" w:hAnsi="Arial" w:cs="Arial"/>
      <w:color w:val="000080"/>
      <w:sz w:val="20"/>
      <w:szCs w:val="20"/>
    </w:rPr>
  </w:style>
  <w:style w:type="character" w:customStyle="1" w:styleId="EstiloCorreo6223">
    <w:name w:val="EstiloCorreo6223"/>
    <w:semiHidden/>
    <w:rsid w:val="00147DE0"/>
    <w:rPr>
      <w:rFonts w:ascii="Arial" w:hAnsi="Arial" w:cs="Arial"/>
      <w:color w:val="000080"/>
      <w:sz w:val="20"/>
      <w:szCs w:val="20"/>
    </w:rPr>
  </w:style>
  <w:style w:type="character" w:customStyle="1" w:styleId="EstiloCorreo6232">
    <w:name w:val="EstiloCorreo6232"/>
    <w:semiHidden/>
    <w:rsid w:val="00147DE0"/>
    <w:rPr>
      <w:rFonts w:ascii="Arial" w:hAnsi="Arial" w:cs="Arial"/>
      <w:color w:val="000080"/>
      <w:sz w:val="20"/>
      <w:szCs w:val="20"/>
    </w:rPr>
  </w:style>
  <w:style w:type="character" w:customStyle="1" w:styleId="EstiloCorreo6242">
    <w:name w:val="EstiloCorreo6242"/>
    <w:uiPriority w:val="99"/>
    <w:semiHidden/>
    <w:rsid w:val="00147DE0"/>
    <w:rPr>
      <w:rFonts w:ascii="Century Gothic" w:hAnsi="Century Gothic" w:cs="Times New Roman"/>
      <w:color w:val="0000FF"/>
      <w:sz w:val="20"/>
      <w:szCs w:val="20"/>
      <w:u w:val="none"/>
      <w:effect w:val="none"/>
    </w:rPr>
  </w:style>
  <w:style w:type="character" w:customStyle="1" w:styleId="EstiloCorreo6252">
    <w:name w:val="EstiloCorreo6252"/>
    <w:semiHidden/>
    <w:rsid w:val="00147DE0"/>
    <w:rPr>
      <w:rFonts w:ascii="Arial" w:hAnsi="Arial" w:cs="Arial"/>
      <w:color w:val="000080"/>
      <w:sz w:val="20"/>
      <w:szCs w:val="20"/>
    </w:rPr>
  </w:style>
  <w:style w:type="character" w:customStyle="1" w:styleId="EstiloCorreo6262">
    <w:name w:val="EstiloCorreo6262"/>
    <w:semiHidden/>
    <w:rsid w:val="00147DE0"/>
    <w:rPr>
      <w:rFonts w:ascii="Arial" w:hAnsi="Arial" w:cs="Arial"/>
      <w:color w:val="000080"/>
      <w:sz w:val="20"/>
      <w:szCs w:val="20"/>
    </w:rPr>
  </w:style>
  <w:style w:type="character" w:customStyle="1" w:styleId="EstiloCorreo6272">
    <w:name w:val="EstiloCorreo6272"/>
    <w:semiHidden/>
    <w:rsid w:val="00147DE0"/>
    <w:rPr>
      <w:rFonts w:ascii="Century Gothic" w:hAnsi="Century Gothic" w:cs="Times New Roman"/>
      <w:color w:val="0000FF"/>
      <w:sz w:val="20"/>
      <w:szCs w:val="20"/>
      <w:u w:val="none"/>
      <w:effect w:val="none"/>
    </w:rPr>
  </w:style>
  <w:style w:type="character" w:customStyle="1" w:styleId="EstiloCorreo6282">
    <w:name w:val="EstiloCorreo6282"/>
    <w:semiHidden/>
    <w:rsid w:val="00147DE0"/>
    <w:rPr>
      <w:rFonts w:ascii="Century Gothic" w:hAnsi="Century Gothic" w:cs="Times New Roman"/>
      <w:color w:val="0000FF"/>
      <w:sz w:val="20"/>
      <w:szCs w:val="20"/>
      <w:u w:val="none"/>
      <w:effect w:val="none"/>
    </w:rPr>
  </w:style>
  <w:style w:type="character" w:customStyle="1" w:styleId="EstiloCorreo6292">
    <w:name w:val="EstiloCorreo6292"/>
    <w:semiHidden/>
    <w:rsid w:val="00147DE0"/>
    <w:rPr>
      <w:rFonts w:ascii="Arial" w:hAnsi="Arial" w:cs="Arial"/>
      <w:color w:val="000080"/>
      <w:sz w:val="20"/>
      <w:szCs w:val="20"/>
    </w:rPr>
  </w:style>
  <w:style w:type="character" w:customStyle="1" w:styleId="EstiloCorreo6302">
    <w:name w:val="EstiloCorreo6302"/>
    <w:semiHidden/>
    <w:rsid w:val="00147DE0"/>
    <w:rPr>
      <w:rFonts w:ascii="Arial" w:hAnsi="Arial" w:cs="Arial"/>
      <w:color w:val="000080"/>
      <w:sz w:val="20"/>
      <w:szCs w:val="20"/>
    </w:rPr>
  </w:style>
  <w:style w:type="character" w:customStyle="1" w:styleId="EstiloCorreo6312">
    <w:name w:val="EstiloCorreo6312"/>
    <w:semiHidden/>
    <w:rsid w:val="00147DE0"/>
    <w:rPr>
      <w:rFonts w:ascii="Arial" w:hAnsi="Arial" w:cs="Arial"/>
      <w:color w:val="000080"/>
      <w:sz w:val="20"/>
      <w:szCs w:val="20"/>
    </w:rPr>
  </w:style>
  <w:style w:type="character" w:customStyle="1" w:styleId="EstiloCorreo6322">
    <w:name w:val="EstiloCorreo6322"/>
    <w:semiHidden/>
    <w:rsid w:val="00147DE0"/>
    <w:rPr>
      <w:rFonts w:ascii="Arial" w:hAnsi="Arial" w:cs="Arial"/>
      <w:color w:val="000080"/>
      <w:sz w:val="20"/>
      <w:szCs w:val="20"/>
    </w:rPr>
  </w:style>
  <w:style w:type="character" w:customStyle="1" w:styleId="EstiloCorreo6332">
    <w:name w:val="EstiloCorreo6332"/>
    <w:semiHidden/>
    <w:rsid w:val="00147DE0"/>
    <w:rPr>
      <w:rFonts w:ascii="Arial" w:hAnsi="Arial" w:cs="Arial"/>
      <w:color w:val="000080"/>
      <w:sz w:val="20"/>
      <w:szCs w:val="20"/>
    </w:rPr>
  </w:style>
  <w:style w:type="character" w:customStyle="1" w:styleId="EstiloCorreo6342">
    <w:name w:val="EstiloCorreo6342"/>
    <w:uiPriority w:val="99"/>
    <w:semiHidden/>
    <w:rsid w:val="00147DE0"/>
    <w:rPr>
      <w:rFonts w:ascii="Arial" w:hAnsi="Arial" w:cs="Arial"/>
      <w:color w:val="000080"/>
      <w:sz w:val="20"/>
      <w:szCs w:val="20"/>
    </w:rPr>
  </w:style>
  <w:style w:type="character" w:customStyle="1" w:styleId="EstiloCorreo6352">
    <w:name w:val="EstiloCorreo6352"/>
    <w:uiPriority w:val="99"/>
    <w:semiHidden/>
    <w:rsid w:val="00147DE0"/>
    <w:rPr>
      <w:rFonts w:ascii="Arial" w:hAnsi="Arial" w:cs="Arial"/>
      <w:color w:val="000080"/>
      <w:sz w:val="20"/>
      <w:szCs w:val="20"/>
    </w:rPr>
  </w:style>
  <w:style w:type="character" w:customStyle="1" w:styleId="EstiloCorreo6362">
    <w:name w:val="EstiloCorreo6362"/>
    <w:uiPriority w:val="99"/>
    <w:semiHidden/>
    <w:rsid w:val="00147DE0"/>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147DE0"/>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147DE0"/>
    <w:rPr>
      <w:rFonts w:ascii="Arial" w:hAnsi="Arial" w:cs="Arial"/>
      <w:color w:val="000080"/>
      <w:sz w:val="20"/>
      <w:szCs w:val="20"/>
    </w:rPr>
  </w:style>
  <w:style w:type="character" w:customStyle="1" w:styleId="EstiloCorreo6392">
    <w:name w:val="EstiloCorreo6392"/>
    <w:uiPriority w:val="99"/>
    <w:semiHidden/>
    <w:rsid w:val="00147DE0"/>
    <w:rPr>
      <w:rFonts w:ascii="Arial" w:hAnsi="Arial" w:cs="Arial"/>
      <w:color w:val="000080"/>
      <w:sz w:val="20"/>
      <w:szCs w:val="20"/>
    </w:rPr>
  </w:style>
  <w:style w:type="character" w:customStyle="1" w:styleId="EstiloCorreo6402">
    <w:name w:val="EstiloCorreo6402"/>
    <w:uiPriority w:val="99"/>
    <w:semiHidden/>
    <w:rsid w:val="00147DE0"/>
    <w:rPr>
      <w:rFonts w:ascii="Arial" w:hAnsi="Arial" w:cs="Arial"/>
      <w:color w:val="000080"/>
      <w:sz w:val="20"/>
      <w:szCs w:val="20"/>
    </w:rPr>
  </w:style>
  <w:style w:type="character" w:customStyle="1" w:styleId="EstiloCorreo6412">
    <w:name w:val="EstiloCorreo6412"/>
    <w:uiPriority w:val="99"/>
    <w:semiHidden/>
    <w:rsid w:val="00147DE0"/>
    <w:rPr>
      <w:rFonts w:ascii="Arial" w:hAnsi="Arial" w:cs="Arial"/>
      <w:color w:val="000080"/>
      <w:sz w:val="20"/>
      <w:szCs w:val="20"/>
    </w:rPr>
  </w:style>
  <w:style w:type="character" w:customStyle="1" w:styleId="EstiloCorreo6422">
    <w:name w:val="EstiloCorreo6422"/>
    <w:uiPriority w:val="99"/>
    <w:semiHidden/>
    <w:rsid w:val="00147DE0"/>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147DE0"/>
    <w:rPr>
      <w:rFonts w:ascii="Arial" w:hAnsi="Arial" w:cs="Arial"/>
      <w:color w:val="000080"/>
      <w:sz w:val="20"/>
      <w:szCs w:val="20"/>
    </w:rPr>
  </w:style>
  <w:style w:type="character" w:customStyle="1" w:styleId="EstiloCorreo6442">
    <w:name w:val="EstiloCorreo6442"/>
    <w:uiPriority w:val="99"/>
    <w:semiHidden/>
    <w:rsid w:val="00147DE0"/>
    <w:rPr>
      <w:rFonts w:ascii="Arial" w:hAnsi="Arial" w:cs="Arial"/>
      <w:color w:val="000080"/>
      <w:sz w:val="20"/>
      <w:szCs w:val="20"/>
    </w:rPr>
  </w:style>
  <w:style w:type="character" w:customStyle="1" w:styleId="EstiloCorreo6452">
    <w:name w:val="EstiloCorreo6452"/>
    <w:uiPriority w:val="99"/>
    <w:semiHidden/>
    <w:rsid w:val="00147DE0"/>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147DE0"/>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147DE0"/>
    <w:rPr>
      <w:rFonts w:ascii="Arial" w:hAnsi="Arial" w:cs="Arial"/>
      <w:color w:val="000080"/>
      <w:sz w:val="20"/>
      <w:szCs w:val="20"/>
    </w:rPr>
  </w:style>
  <w:style w:type="character" w:customStyle="1" w:styleId="EstiloCorreo6482">
    <w:name w:val="EstiloCorreo6482"/>
    <w:uiPriority w:val="99"/>
    <w:semiHidden/>
    <w:rsid w:val="00147DE0"/>
    <w:rPr>
      <w:rFonts w:ascii="Arial" w:hAnsi="Arial" w:cs="Arial"/>
      <w:color w:val="000080"/>
      <w:sz w:val="20"/>
      <w:szCs w:val="20"/>
    </w:rPr>
  </w:style>
  <w:style w:type="character" w:customStyle="1" w:styleId="EstiloCorreo6492">
    <w:name w:val="EstiloCorreo6492"/>
    <w:uiPriority w:val="99"/>
    <w:semiHidden/>
    <w:rsid w:val="00147DE0"/>
    <w:rPr>
      <w:rFonts w:ascii="Arial" w:hAnsi="Arial" w:cs="Arial"/>
      <w:color w:val="000080"/>
      <w:sz w:val="20"/>
      <w:szCs w:val="20"/>
    </w:rPr>
  </w:style>
  <w:style w:type="character" w:customStyle="1" w:styleId="EstiloCorreo6502">
    <w:name w:val="EstiloCorreo6502"/>
    <w:uiPriority w:val="99"/>
    <w:semiHidden/>
    <w:rsid w:val="00147DE0"/>
    <w:rPr>
      <w:rFonts w:ascii="Arial" w:hAnsi="Arial" w:cs="Arial"/>
      <w:color w:val="000080"/>
      <w:sz w:val="20"/>
      <w:szCs w:val="20"/>
    </w:rPr>
  </w:style>
  <w:style w:type="character" w:customStyle="1" w:styleId="EstiloCorreo6512">
    <w:name w:val="EstiloCorreo6512"/>
    <w:uiPriority w:val="99"/>
    <w:semiHidden/>
    <w:rsid w:val="00147DE0"/>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147DE0"/>
    <w:rPr>
      <w:rFonts w:ascii="Arial" w:hAnsi="Arial" w:cs="Arial"/>
      <w:color w:val="000080"/>
      <w:sz w:val="20"/>
      <w:szCs w:val="20"/>
    </w:rPr>
  </w:style>
  <w:style w:type="character" w:customStyle="1" w:styleId="EstiloCorreo6532">
    <w:name w:val="EstiloCorreo6532"/>
    <w:uiPriority w:val="99"/>
    <w:semiHidden/>
    <w:rsid w:val="00147DE0"/>
    <w:rPr>
      <w:rFonts w:ascii="Arial" w:hAnsi="Arial" w:cs="Arial"/>
      <w:color w:val="000080"/>
      <w:sz w:val="20"/>
      <w:szCs w:val="20"/>
    </w:rPr>
  </w:style>
  <w:style w:type="character" w:customStyle="1" w:styleId="EstiloCorreo6542">
    <w:name w:val="EstiloCorreo6542"/>
    <w:uiPriority w:val="99"/>
    <w:semiHidden/>
    <w:rsid w:val="00147DE0"/>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147DE0"/>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147DE0"/>
    <w:rPr>
      <w:rFonts w:ascii="Arial" w:hAnsi="Arial" w:cs="Arial"/>
      <w:color w:val="000080"/>
      <w:sz w:val="20"/>
      <w:szCs w:val="20"/>
    </w:rPr>
  </w:style>
  <w:style w:type="character" w:customStyle="1" w:styleId="EstiloCorreo6572">
    <w:name w:val="EstiloCorreo6572"/>
    <w:uiPriority w:val="99"/>
    <w:semiHidden/>
    <w:rsid w:val="00147DE0"/>
    <w:rPr>
      <w:rFonts w:ascii="Arial" w:hAnsi="Arial" w:cs="Arial"/>
      <w:color w:val="000080"/>
      <w:sz w:val="20"/>
      <w:szCs w:val="20"/>
    </w:rPr>
  </w:style>
  <w:style w:type="character" w:customStyle="1" w:styleId="EstiloCorreo6582">
    <w:name w:val="EstiloCorreo6582"/>
    <w:uiPriority w:val="99"/>
    <w:semiHidden/>
    <w:rsid w:val="00147DE0"/>
    <w:rPr>
      <w:rFonts w:ascii="Arial" w:hAnsi="Arial" w:cs="Arial"/>
      <w:color w:val="000080"/>
      <w:sz w:val="20"/>
      <w:szCs w:val="20"/>
    </w:rPr>
  </w:style>
  <w:style w:type="character" w:customStyle="1" w:styleId="EstiloCorreo6592">
    <w:name w:val="EstiloCorreo6592"/>
    <w:uiPriority w:val="99"/>
    <w:semiHidden/>
    <w:rsid w:val="00147DE0"/>
    <w:rPr>
      <w:rFonts w:ascii="Arial" w:hAnsi="Arial" w:cs="Arial"/>
      <w:color w:val="000080"/>
      <w:sz w:val="20"/>
      <w:szCs w:val="20"/>
    </w:rPr>
  </w:style>
  <w:style w:type="character" w:customStyle="1" w:styleId="EstiloCorreo6602">
    <w:name w:val="EstiloCorreo6602"/>
    <w:uiPriority w:val="99"/>
    <w:semiHidden/>
    <w:rsid w:val="00147DE0"/>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147DE0"/>
    <w:rPr>
      <w:rFonts w:ascii="Arial" w:hAnsi="Arial" w:cs="Arial"/>
      <w:color w:val="000080"/>
      <w:sz w:val="20"/>
      <w:szCs w:val="20"/>
    </w:rPr>
  </w:style>
  <w:style w:type="character" w:customStyle="1" w:styleId="EstiloCorreo6622">
    <w:name w:val="EstiloCorreo6622"/>
    <w:uiPriority w:val="99"/>
    <w:semiHidden/>
    <w:rsid w:val="00147DE0"/>
    <w:rPr>
      <w:rFonts w:ascii="Arial" w:hAnsi="Arial" w:cs="Arial"/>
      <w:color w:val="000080"/>
      <w:sz w:val="20"/>
      <w:szCs w:val="20"/>
    </w:rPr>
  </w:style>
  <w:style w:type="character" w:customStyle="1" w:styleId="EstiloCorreo6632">
    <w:name w:val="EstiloCorreo6632"/>
    <w:uiPriority w:val="99"/>
    <w:semiHidden/>
    <w:rsid w:val="00147DE0"/>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147DE0"/>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147DE0"/>
    <w:rPr>
      <w:rFonts w:ascii="Arial" w:hAnsi="Arial" w:cs="Arial"/>
      <w:color w:val="000080"/>
      <w:sz w:val="20"/>
      <w:szCs w:val="20"/>
    </w:rPr>
  </w:style>
  <w:style w:type="character" w:customStyle="1" w:styleId="EstiloCorreo6662">
    <w:name w:val="EstiloCorreo6662"/>
    <w:uiPriority w:val="99"/>
    <w:semiHidden/>
    <w:rsid w:val="00147DE0"/>
    <w:rPr>
      <w:rFonts w:ascii="Arial" w:hAnsi="Arial" w:cs="Arial"/>
      <w:color w:val="000080"/>
      <w:sz w:val="20"/>
      <w:szCs w:val="20"/>
    </w:rPr>
  </w:style>
  <w:style w:type="character" w:customStyle="1" w:styleId="EstiloCorreo6672">
    <w:name w:val="EstiloCorreo6672"/>
    <w:uiPriority w:val="99"/>
    <w:semiHidden/>
    <w:rsid w:val="00147DE0"/>
    <w:rPr>
      <w:rFonts w:ascii="Arial" w:hAnsi="Arial" w:cs="Arial"/>
      <w:color w:val="000080"/>
      <w:sz w:val="20"/>
      <w:szCs w:val="20"/>
    </w:rPr>
  </w:style>
  <w:style w:type="character" w:customStyle="1" w:styleId="EstiloCorreo6682">
    <w:name w:val="EstiloCorreo6682"/>
    <w:uiPriority w:val="99"/>
    <w:semiHidden/>
    <w:rsid w:val="00147DE0"/>
    <w:rPr>
      <w:rFonts w:ascii="Arial" w:hAnsi="Arial" w:cs="Arial"/>
      <w:color w:val="000080"/>
      <w:sz w:val="20"/>
      <w:szCs w:val="20"/>
    </w:rPr>
  </w:style>
  <w:style w:type="character" w:customStyle="1" w:styleId="EstiloCorreo6692">
    <w:name w:val="EstiloCorreo6692"/>
    <w:uiPriority w:val="99"/>
    <w:semiHidden/>
    <w:rsid w:val="00147DE0"/>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147DE0"/>
    <w:rPr>
      <w:rFonts w:ascii="Arial" w:hAnsi="Arial" w:cs="Arial"/>
      <w:color w:val="000080"/>
      <w:sz w:val="20"/>
      <w:szCs w:val="20"/>
    </w:rPr>
  </w:style>
  <w:style w:type="character" w:customStyle="1" w:styleId="EstiloCorreo6712">
    <w:name w:val="EstiloCorreo6712"/>
    <w:uiPriority w:val="99"/>
    <w:semiHidden/>
    <w:rsid w:val="00147DE0"/>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147DE0"/>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147DE0"/>
    <w:rPr>
      <w:rFonts w:ascii="Arial" w:hAnsi="Arial" w:cs="Arial"/>
      <w:color w:val="000080"/>
      <w:sz w:val="20"/>
      <w:szCs w:val="20"/>
    </w:rPr>
  </w:style>
  <w:style w:type="character" w:customStyle="1" w:styleId="EstiloCorreo6742">
    <w:name w:val="EstiloCorreo6742"/>
    <w:uiPriority w:val="99"/>
    <w:semiHidden/>
    <w:rsid w:val="00147DE0"/>
    <w:rPr>
      <w:rFonts w:ascii="Arial" w:hAnsi="Arial" w:cs="Arial"/>
      <w:color w:val="000080"/>
      <w:sz w:val="20"/>
      <w:szCs w:val="20"/>
    </w:rPr>
  </w:style>
  <w:style w:type="character" w:customStyle="1" w:styleId="EstiloCorreo6752">
    <w:name w:val="EstiloCorreo6752"/>
    <w:uiPriority w:val="99"/>
    <w:semiHidden/>
    <w:rsid w:val="00147DE0"/>
    <w:rPr>
      <w:rFonts w:ascii="Arial" w:hAnsi="Arial" w:cs="Arial"/>
      <w:color w:val="000080"/>
      <w:sz w:val="20"/>
      <w:szCs w:val="20"/>
    </w:rPr>
  </w:style>
  <w:style w:type="character" w:customStyle="1" w:styleId="EstiloCorreo6762">
    <w:name w:val="EstiloCorreo6762"/>
    <w:uiPriority w:val="99"/>
    <w:semiHidden/>
    <w:rsid w:val="00147DE0"/>
    <w:rPr>
      <w:rFonts w:ascii="Arial" w:hAnsi="Arial" w:cs="Arial"/>
      <w:color w:val="000080"/>
      <w:sz w:val="20"/>
      <w:szCs w:val="20"/>
    </w:rPr>
  </w:style>
  <w:style w:type="character" w:customStyle="1" w:styleId="EstiloCorreo6772">
    <w:name w:val="EstiloCorreo6772"/>
    <w:uiPriority w:val="99"/>
    <w:semiHidden/>
    <w:rsid w:val="00147DE0"/>
    <w:rPr>
      <w:rFonts w:ascii="Arial" w:hAnsi="Arial" w:cs="Arial"/>
      <w:color w:val="000080"/>
      <w:sz w:val="20"/>
      <w:szCs w:val="20"/>
    </w:rPr>
  </w:style>
  <w:style w:type="character" w:customStyle="1" w:styleId="EstiloCorreo6782">
    <w:name w:val="EstiloCorreo6782"/>
    <w:uiPriority w:val="99"/>
    <w:semiHidden/>
    <w:rsid w:val="00147DE0"/>
    <w:rPr>
      <w:rFonts w:ascii="Arial" w:hAnsi="Arial" w:cs="Arial"/>
      <w:color w:val="000080"/>
      <w:sz w:val="20"/>
      <w:szCs w:val="20"/>
    </w:rPr>
  </w:style>
  <w:style w:type="character" w:customStyle="1" w:styleId="EstiloCorreo6792">
    <w:name w:val="EstiloCorreo6792"/>
    <w:uiPriority w:val="99"/>
    <w:semiHidden/>
    <w:rsid w:val="00147DE0"/>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147DE0"/>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147DE0"/>
    <w:rPr>
      <w:rFonts w:ascii="Arial" w:hAnsi="Arial" w:cs="Arial"/>
      <w:color w:val="000080"/>
      <w:sz w:val="20"/>
      <w:szCs w:val="20"/>
    </w:rPr>
  </w:style>
  <w:style w:type="character" w:customStyle="1" w:styleId="EstiloCorreo6822">
    <w:name w:val="EstiloCorreo6822"/>
    <w:uiPriority w:val="99"/>
    <w:semiHidden/>
    <w:rsid w:val="00147DE0"/>
    <w:rPr>
      <w:rFonts w:ascii="Arial" w:hAnsi="Arial" w:cs="Arial"/>
      <w:color w:val="000080"/>
      <w:sz w:val="20"/>
      <w:szCs w:val="20"/>
    </w:rPr>
  </w:style>
  <w:style w:type="character" w:customStyle="1" w:styleId="EstiloCorreo6832">
    <w:name w:val="EstiloCorreo6832"/>
    <w:uiPriority w:val="99"/>
    <w:semiHidden/>
    <w:rsid w:val="00147DE0"/>
    <w:rPr>
      <w:rFonts w:ascii="Arial" w:hAnsi="Arial" w:cs="Arial"/>
      <w:color w:val="000080"/>
      <w:sz w:val="20"/>
      <w:szCs w:val="20"/>
    </w:rPr>
  </w:style>
  <w:style w:type="character" w:customStyle="1" w:styleId="EstiloCorreo6842">
    <w:name w:val="EstiloCorreo6842"/>
    <w:uiPriority w:val="99"/>
    <w:semiHidden/>
    <w:rsid w:val="00147DE0"/>
    <w:rPr>
      <w:rFonts w:ascii="Arial" w:hAnsi="Arial" w:cs="Arial"/>
      <w:color w:val="000080"/>
      <w:sz w:val="20"/>
      <w:szCs w:val="20"/>
    </w:rPr>
  </w:style>
  <w:style w:type="character" w:customStyle="1" w:styleId="EstiloCorreo6852">
    <w:name w:val="EstiloCorreo6852"/>
    <w:uiPriority w:val="99"/>
    <w:semiHidden/>
    <w:rsid w:val="00147DE0"/>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147DE0"/>
    <w:rPr>
      <w:rFonts w:ascii="Arial" w:hAnsi="Arial" w:cs="Arial"/>
      <w:color w:val="000080"/>
      <w:sz w:val="20"/>
      <w:szCs w:val="20"/>
    </w:rPr>
  </w:style>
  <w:style w:type="character" w:customStyle="1" w:styleId="EstiloCorreo6872">
    <w:name w:val="EstiloCorreo6872"/>
    <w:uiPriority w:val="99"/>
    <w:semiHidden/>
    <w:rsid w:val="00147DE0"/>
    <w:rPr>
      <w:rFonts w:ascii="Arial" w:hAnsi="Arial" w:cs="Arial"/>
      <w:color w:val="000080"/>
      <w:sz w:val="20"/>
      <w:szCs w:val="20"/>
    </w:rPr>
  </w:style>
  <w:style w:type="character" w:customStyle="1" w:styleId="EstiloCorreo6882">
    <w:name w:val="EstiloCorreo6882"/>
    <w:uiPriority w:val="99"/>
    <w:semiHidden/>
    <w:rsid w:val="00147DE0"/>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147DE0"/>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147DE0"/>
    <w:rPr>
      <w:rFonts w:ascii="Arial" w:hAnsi="Arial" w:cs="Arial"/>
      <w:color w:val="000080"/>
      <w:sz w:val="20"/>
      <w:szCs w:val="20"/>
    </w:rPr>
  </w:style>
  <w:style w:type="character" w:customStyle="1" w:styleId="EstiloCorreo6912">
    <w:name w:val="EstiloCorreo6912"/>
    <w:uiPriority w:val="99"/>
    <w:semiHidden/>
    <w:rsid w:val="00147DE0"/>
    <w:rPr>
      <w:rFonts w:ascii="Arial" w:hAnsi="Arial" w:cs="Arial"/>
      <w:color w:val="000080"/>
      <w:sz w:val="20"/>
      <w:szCs w:val="20"/>
    </w:rPr>
  </w:style>
  <w:style w:type="character" w:customStyle="1" w:styleId="EstiloCorreo6922">
    <w:name w:val="EstiloCorreo6922"/>
    <w:uiPriority w:val="99"/>
    <w:semiHidden/>
    <w:rsid w:val="00147DE0"/>
    <w:rPr>
      <w:rFonts w:ascii="Arial" w:hAnsi="Arial" w:cs="Arial"/>
      <w:color w:val="000080"/>
      <w:sz w:val="20"/>
      <w:szCs w:val="20"/>
    </w:rPr>
  </w:style>
  <w:style w:type="character" w:customStyle="1" w:styleId="EstiloCorreo6932">
    <w:name w:val="EstiloCorreo6932"/>
    <w:uiPriority w:val="99"/>
    <w:semiHidden/>
    <w:rsid w:val="00147DE0"/>
    <w:rPr>
      <w:rFonts w:ascii="Arial" w:hAnsi="Arial" w:cs="Arial"/>
      <w:color w:val="000080"/>
      <w:sz w:val="20"/>
      <w:szCs w:val="20"/>
    </w:rPr>
  </w:style>
  <w:style w:type="character" w:customStyle="1" w:styleId="EstiloCorreo6942">
    <w:name w:val="EstiloCorreo6942"/>
    <w:uiPriority w:val="99"/>
    <w:semiHidden/>
    <w:rsid w:val="00147DE0"/>
    <w:rPr>
      <w:rFonts w:ascii="Century Gothic" w:hAnsi="Century Gothic" w:cs="Times New Roman"/>
      <w:color w:val="0000FF"/>
      <w:sz w:val="20"/>
      <w:szCs w:val="20"/>
      <w:u w:val="none"/>
      <w:effect w:val="none"/>
    </w:rPr>
  </w:style>
  <w:style w:type="character" w:customStyle="1" w:styleId="EstiloCorreo6952">
    <w:name w:val="EstiloCorreo6952"/>
    <w:semiHidden/>
    <w:rsid w:val="00147DE0"/>
    <w:rPr>
      <w:rFonts w:ascii="Arial" w:hAnsi="Arial" w:cs="Arial"/>
      <w:color w:val="000080"/>
      <w:sz w:val="20"/>
      <w:szCs w:val="20"/>
    </w:rPr>
  </w:style>
  <w:style w:type="character" w:customStyle="1" w:styleId="EstiloCorreo6962">
    <w:name w:val="EstiloCorreo6962"/>
    <w:semiHidden/>
    <w:rsid w:val="00147DE0"/>
    <w:rPr>
      <w:rFonts w:ascii="Arial" w:hAnsi="Arial" w:cs="Arial"/>
      <w:color w:val="000080"/>
      <w:sz w:val="20"/>
      <w:szCs w:val="20"/>
    </w:rPr>
  </w:style>
  <w:style w:type="character" w:customStyle="1" w:styleId="EstiloCorreo6972">
    <w:name w:val="EstiloCorreo697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147DE0"/>
    <w:rPr>
      <w:rFonts w:ascii="Arial" w:hAnsi="Arial" w:cs="Arial"/>
      <w:color w:val="000080"/>
      <w:sz w:val="20"/>
      <w:szCs w:val="20"/>
    </w:rPr>
  </w:style>
  <w:style w:type="character" w:customStyle="1" w:styleId="EstiloCorreo7002">
    <w:name w:val="EstiloCorreo7002"/>
    <w:semiHidden/>
    <w:rsid w:val="00147DE0"/>
    <w:rPr>
      <w:rFonts w:ascii="Arial" w:hAnsi="Arial" w:cs="Arial"/>
      <w:color w:val="000080"/>
      <w:sz w:val="20"/>
      <w:szCs w:val="20"/>
    </w:rPr>
  </w:style>
  <w:style w:type="character" w:customStyle="1" w:styleId="EstiloCorreo7012">
    <w:name w:val="EstiloCorreo7012"/>
    <w:semiHidden/>
    <w:rsid w:val="00147DE0"/>
    <w:rPr>
      <w:rFonts w:ascii="Arial" w:hAnsi="Arial" w:cs="Arial"/>
      <w:color w:val="000080"/>
      <w:sz w:val="20"/>
      <w:szCs w:val="20"/>
    </w:rPr>
  </w:style>
  <w:style w:type="character" w:customStyle="1" w:styleId="EstiloCorreo7022">
    <w:name w:val="EstiloCorreo7022"/>
    <w:semiHidden/>
    <w:rsid w:val="00147DE0"/>
    <w:rPr>
      <w:rFonts w:ascii="Arial" w:hAnsi="Arial" w:cs="Arial"/>
      <w:color w:val="000080"/>
      <w:sz w:val="20"/>
      <w:szCs w:val="20"/>
    </w:rPr>
  </w:style>
  <w:style w:type="character" w:customStyle="1" w:styleId="EstiloCorreo7032">
    <w:name w:val="EstiloCorreo70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147DE0"/>
    <w:rPr>
      <w:rFonts w:ascii="Arial" w:hAnsi="Arial" w:cs="Arial"/>
      <w:color w:val="000080"/>
      <w:sz w:val="20"/>
      <w:szCs w:val="20"/>
    </w:rPr>
  </w:style>
  <w:style w:type="character" w:customStyle="1" w:styleId="EstiloCorreo7052">
    <w:name w:val="EstiloCorreo7052"/>
    <w:semiHidden/>
    <w:rsid w:val="00147DE0"/>
    <w:rPr>
      <w:rFonts w:ascii="Arial" w:hAnsi="Arial" w:cs="Arial"/>
      <w:color w:val="000080"/>
      <w:sz w:val="20"/>
      <w:szCs w:val="20"/>
    </w:rPr>
  </w:style>
  <w:style w:type="character" w:customStyle="1" w:styleId="EstiloCorreo7062">
    <w:name w:val="EstiloCorreo70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147DE0"/>
    <w:rPr>
      <w:rFonts w:ascii="Arial" w:hAnsi="Arial" w:cs="Arial"/>
      <w:color w:val="000080"/>
      <w:sz w:val="20"/>
      <w:szCs w:val="20"/>
    </w:rPr>
  </w:style>
  <w:style w:type="character" w:customStyle="1" w:styleId="EstiloCorreo7092">
    <w:name w:val="EstiloCorreo7092"/>
    <w:semiHidden/>
    <w:rsid w:val="00147DE0"/>
    <w:rPr>
      <w:rFonts w:ascii="Arial" w:hAnsi="Arial" w:cs="Arial"/>
      <w:color w:val="000080"/>
      <w:sz w:val="20"/>
      <w:szCs w:val="20"/>
    </w:rPr>
  </w:style>
  <w:style w:type="character" w:customStyle="1" w:styleId="EstiloCorreo7102">
    <w:name w:val="EstiloCorreo7102"/>
    <w:semiHidden/>
    <w:rsid w:val="00147DE0"/>
    <w:rPr>
      <w:rFonts w:ascii="Arial" w:hAnsi="Arial" w:cs="Arial"/>
      <w:color w:val="000080"/>
      <w:sz w:val="20"/>
      <w:szCs w:val="20"/>
    </w:rPr>
  </w:style>
  <w:style w:type="character" w:customStyle="1" w:styleId="EstiloCorreo7112">
    <w:name w:val="EstiloCorreo7112"/>
    <w:semiHidden/>
    <w:rsid w:val="00147DE0"/>
    <w:rPr>
      <w:rFonts w:ascii="Arial" w:hAnsi="Arial" w:cs="Arial"/>
      <w:color w:val="000080"/>
      <w:sz w:val="20"/>
      <w:szCs w:val="20"/>
    </w:rPr>
  </w:style>
  <w:style w:type="character" w:customStyle="1" w:styleId="EstiloCorreo7122">
    <w:name w:val="EstiloCorreo71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147DE0"/>
    <w:rPr>
      <w:rFonts w:ascii="Arial" w:hAnsi="Arial" w:cs="Arial"/>
      <w:color w:val="000080"/>
      <w:sz w:val="20"/>
      <w:szCs w:val="20"/>
    </w:rPr>
  </w:style>
  <w:style w:type="character" w:customStyle="1" w:styleId="EstiloCorreo7142">
    <w:name w:val="EstiloCorreo7142"/>
    <w:semiHidden/>
    <w:rsid w:val="00147DE0"/>
    <w:rPr>
      <w:rFonts w:ascii="Arial" w:hAnsi="Arial" w:cs="Arial"/>
      <w:color w:val="000080"/>
      <w:sz w:val="20"/>
      <w:szCs w:val="20"/>
    </w:rPr>
  </w:style>
  <w:style w:type="character" w:customStyle="1" w:styleId="EstiloCorreo7152">
    <w:name w:val="EstiloCorreo71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147DE0"/>
    <w:rPr>
      <w:rFonts w:ascii="Arial" w:hAnsi="Arial" w:cs="Arial"/>
      <w:color w:val="000080"/>
      <w:sz w:val="20"/>
      <w:szCs w:val="20"/>
    </w:rPr>
  </w:style>
  <w:style w:type="character" w:customStyle="1" w:styleId="EstiloCorreo7182">
    <w:name w:val="EstiloCorreo7182"/>
    <w:semiHidden/>
    <w:rsid w:val="00147DE0"/>
    <w:rPr>
      <w:rFonts w:ascii="Arial" w:hAnsi="Arial" w:cs="Arial"/>
      <w:color w:val="000080"/>
      <w:sz w:val="20"/>
      <w:szCs w:val="20"/>
    </w:rPr>
  </w:style>
  <w:style w:type="character" w:customStyle="1" w:styleId="EstiloCorreo7192">
    <w:name w:val="EstiloCorreo7192"/>
    <w:semiHidden/>
    <w:rsid w:val="00147DE0"/>
    <w:rPr>
      <w:rFonts w:ascii="Arial" w:hAnsi="Arial" w:cs="Arial"/>
      <w:color w:val="000080"/>
      <w:sz w:val="20"/>
      <w:szCs w:val="20"/>
    </w:rPr>
  </w:style>
  <w:style w:type="character" w:customStyle="1" w:styleId="EstiloCorreo7202">
    <w:name w:val="EstiloCorreo7202"/>
    <w:semiHidden/>
    <w:rsid w:val="00147DE0"/>
    <w:rPr>
      <w:rFonts w:ascii="Arial" w:hAnsi="Arial" w:cs="Arial"/>
      <w:color w:val="000080"/>
      <w:sz w:val="20"/>
      <w:szCs w:val="20"/>
    </w:rPr>
  </w:style>
  <w:style w:type="character" w:customStyle="1" w:styleId="EstiloCorreo7212">
    <w:name w:val="EstiloCorreo72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147DE0"/>
    <w:rPr>
      <w:rFonts w:ascii="Arial" w:hAnsi="Arial" w:cs="Arial"/>
      <w:color w:val="000080"/>
      <w:sz w:val="20"/>
      <w:szCs w:val="20"/>
    </w:rPr>
  </w:style>
  <w:style w:type="character" w:customStyle="1" w:styleId="EstiloCorreo7232">
    <w:name w:val="EstiloCorreo7232"/>
    <w:semiHidden/>
    <w:rsid w:val="00147DE0"/>
    <w:rPr>
      <w:rFonts w:ascii="Arial" w:hAnsi="Arial" w:cs="Arial"/>
      <w:color w:val="000080"/>
      <w:sz w:val="20"/>
      <w:szCs w:val="20"/>
    </w:rPr>
  </w:style>
  <w:style w:type="character" w:customStyle="1" w:styleId="EstiloCorreo7242">
    <w:name w:val="EstiloCorreo72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147DE0"/>
    <w:rPr>
      <w:rFonts w:ascii="Arial" w:hAnsi="Arial" w:cs="Arial"/>
      <w:color w:val="000080"/>
      <w:sz w:val="20"/>
      <w:szCs w:val="20"/>
    </w:rPr>
  </w:style>
  <w:style w:type="character" w:customStyle="1" w:styleId="EstiloCorreo7272">
    <w:name w:val="EstiloCorreo7272"/>
    <w:semiHidden/>
    <w:rsid w:val="00147DE0"/>
    <w:rPr>
      <w:rFonts w:ascii="Arial" w:hAnsi="Arial" w:cs="Arial"/>
      <w:color w:val="000080"/>
      <w:sz w:val="20"/>
      <w:szCs w:val="20"/>
    </w:rPr>
  </w:style>
  <w:style w:type="character" w:customStyle="1" w:styleId="EstiloCorreo7282">
    <w:name w:val="EstiloCorreo7282"/>
    <w:semiHidden/>
    <w:rsid w:val="00147DE0"/>
    <w:rPr>
      <w:rFonts w:ascii="Arial" w:hAnsi="Arial" w:cs="Arial"/>
      <w:color w:val="000080"/>
      <w:sz w:val="20"/>
      <w:szCs w:val="20"/>
    </w:rPr>
  </w:style>
  <w:style w:type="character" w:customStyle="1" w:styleId="EstiloCorreo7292">
    <w:name w:val="EstiloCorreo7292"/>
    <w:semiHidden/>
    <w:rsid w:val="00147DE0"/>
    <w:rPr>
      <w:rFonts w:ascii="Arial" w:hAnsi="Arial" w:cs="Arial"/>
      <w:color w:val="000080"/>
      <w:sz w:val="20"/>
      <w:szCs w:val="20"/>
    </w:rPr>
  </w:style>
  <w:style w:type="character" w:customStyle="1" w:styleId="EstiloCorreo7302">
    <w:name w:val="EstiloCorreo73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147DE0"/>
    <w:rPr>
      <w:rFonts w:ascii="Arial" w:hAnsi="Arial" w:cs="Arial"/>
      <w:color w:val="000080"/>
      <w:sz w:val="20"/>
      <w:szCs w:val="20"/>
    </w:rPr>
  </w:style>
  <w:style w:type="character" w:customStyle="1" w:styleId="EstiloCorreo7322">
    <w:name w:val="EstiloCorreo7322"/>
    <w:semiHidden/>
    <w:rsid w:val="00147DE0"/>
    <w:rPr>
      <w:rFonts w:ascii="Century Gothic" w:hAnsi="Century Gothic" w:cs="Times New Roman"/>
      <w:color w:val="0000FF"/>
      <w:sz w:val="20"/>
      <w:szCs w:val="20"/>
      <w:u w:val="none"/>
      <w:effect w:val="none"/>
    </w:rPr>
  </w:style>
  <w:style w:type="character" w:customStyle="1" w:styleId="EstiloCorreo7332">
    <w:name w:val="EstiloCorreo7332"/>
    <w:semiHidden/>
    <w:rsid w:val="00147DE0"/>
    <w:rPr>
      <w:rFonts w:ascii="Century Gothic" w:hAnsi="Century Gothic" w:cs="Times New Roman"/>
      <w:color w:val="0000FF"/>
      <w:sz w:val="20"/>
      <w:szCs w:val="20"/>
      <w:u w:val="none"/>
      <w:effect w:val="none"/>
    </w:rPr>
  </w:style>
  <w:style w:type="character" w:customStyle="1" w:styleId="EstiloCorreo7342">
    <w:name w:val="EstiloCorreo7342"/>
    <w:semiHidden/>
    <w:rsid w:val="00147DE0"/>
    <w:rPr>
      <w:rFonts w:ascii="Arial" w:hAnsi="Arial" w:cs="Arial"/>
      <w:color w:val="000080"/>
      <w:sz w:val="20"/>
      <w:szCs w:val="20"/>
    </w:rPr>
  </w:style>
  <w:style w:type="character" w:customStyle="1" w:styleId="EstiloCorreo7352">
    <w:name w:val="EstiloCorreo7352"/>
    <w:semiHidden/>
    <w:rsid w:val="00147DE0"/>
    <w:rPr>
      <w:rFonts w:ascii="Arial" w:hAnsi="Arial" w:cs="Arial"/>
      <w:color w:val="000080"/>
      <w:sz w:val="20"/>
      <w:szCs w:val="20"/>
    </w:rPr>
  </w:style>
  <w:style w:type="character" w:customStyle="1" w:styleId="EstiloCorreo7362">
    <w:name w:val="EstiloCorreo7362"/>
    <w:semiHidden/>
    <w:rsid w:val="00147DE0"/>
    <w:rPr>
      <w:rFonts w:ascii="Arial" w:hAnsi="Arial" w:cs="Arial"/>
      <w:color w:val="000080"/>
      <w:sz w:val="20"/>
      <w:szCs w:val="20"/>
    </w:rPr>
  </w:style>
  <w:style w:type="character" w:customStyle="1" w:styleId="EstiloCorreo7372">
    <w:name w:val="EstiloCorreo7372"/>
    <w:semiHidden/>
    <w:rsid w:val="00147DE0"/>
    <w:rPr>
      <w:rFonts w:ascii="Arial" w:hAnsi="Arial" w:cs="Arial"/>
      <w:color w:val="000080"/>
      <w:sz w:val="20"/>
      <w:szCs w:val="20"/>
    </w:rPr>
  </w:style>
  <w:style w:type="character" w:customStyle="1" w:styleId="EstiloCorreo7382">
    <w:name w:val="EstiloCorreo7382"/>
    <w:semiHidden/>
    <w:rsid w:val="00147DE0"/>
    <w:rPr>
      <w:rFonts w:ascii="Arial" w:hAnsi="Arial" w:cs="Arial"/>
      <w:color w:val="000080"/>
      <w:sz w:val="20"/>
      <w:szCs w:val="20"/>
    </w:rPr>
  </w:style>
  <w:style w:type="character" w:customStyle="1" w:styleId="EstiloCorreo7392">
    <w:name w:val="EstiloCorreo7392"/>
    <w:semiHidden/>
    <w:rsid w:val="00147DE0"/>
    <w:rPr>
      <w:rFonts w:ascii="Arial" w:hAnsi="Arial" w:cs="Arial"/>
      <w:color w:val="000080"/>
      <w:sz w:val="20"/>
      <w:szCs w:val="20"/>
    </w:rPr>
  </w:style>
  <w:style w:type="character" w:customStyle="1" w:styleId="EstiloCorreo7402">
    <w:name w:val="EstiloCorreo7402"/>
    <w:semiHidden/>
    <w:rsid w:val="00147DE0"/>
    <w:rPr>
      <w:rFonts w:ascii="Arial" w:hAnsi="Arial" w:cs="Arial"/>
      <w:color w:val="000080"/>
      <w:sz w:val="20"/>
      <w:szCs w:val="20"/>
    </w:rPr>
  </w:style>
  <w:style w:type="character" w:customStyle="1" w:styleId="EstiloCorreo7412">
    <w:name w:val="EstiloCorreo7412"/>
    <w:semiHidden/>
    <w:rsid w:val="00147DE0"/>
    <w:rPr>
      <w:rFonts w:ascii="Century Gothic" w:hAnsi="Century Gothic" w:cs="Times New Roman"/>
      <w:color w:val="0000FF"/>
      <w:sz w:val="20"/>
      <w:szCs w:val="20"/>
      <w:u w:val="none"/>
      <w:effect w:val="none"/>
    </w:rPr>
  </w:style>
  <w:style w:type="character" w:customStyle="1" w:styleId="EstiloCorreo7422">
    <w:name w:val="EstiloCorreo7422"/>
    <w:semiHidden/>
    <w:rsid w:val="00147DE0"/>
    <w:rPr>
      <w:rFonts w:ascii="Century Gothic" w:hAnsi="Century Gothic" w:cs="Times New Roman"/>
      <w:color w:val="0000FF"/>
      <w:sz w:val="20"/>
      <w:szCs w:val="20"/>
      <w:u w:val="none"/>
      <w:effect w:val="none"/>
    </w:rPr>
  </w:style>
  <w:style w:type="character" w:customStyle="1" w:styleId="EstiloCorreo7432">
    <w:name w:val="EstiloCorreo7432"/>
    <w:semiHidden/>
    <w:rsid w:val="00147DE0"/>
    <w:rPr>
      <w:rFonts w:ascii="Arial" w:hAnsi="Arial" w:cs="Arial"/>
      <w:color w:val="000080"/>
      <w:sz w:val="20"/>
      <w:szCs w:val="20"/>
    </w:rPr>
  </w:style>
  <w:style w:type="character" w:customStyle="1" w:styleId="EstiloCorreo7442">
    <w:name w:val="EstiloCorreo7442"/>
    <w:semiHidden/>
    <w:rsid w:val="00147DE0"/>
    <w:rPr>
      <w:rFonts w:ascii="Arial" w:hAnsi="Arial" w:cs="Arial"/>
      <w:color w:val="000080"/>
      <w:sz w:val="20"/>
      <w:szCs w:val="20"/>
    </w:rPr>
  </w:style>
  <w:style w:type="character" w:customStyle="1" w:styleId="EstiloCorreo7452">
    <w:name w:val="EstiloCorreo7452"/>
    <w:semiHidden/>
    <w:rsid w:val="00147DE0"/>
    <w:rPr>
      <w:rFonts w:ascii="Arial" w:hAnsi="Arial" w:cs="Arial"/>
      <w:color w:val="000080"/>
      <w:sz w:val="20"/>
      <w:szCs w:val="20"/>
    </w:rPr>
  </w:style>
  <w:style w:type="character" w:customStyle="1" w:styleId="EstiloCorreo7462">
    <w:name w:val="EstiloCorreo7462"/>
    <w:semiHidden/>
    <w:rsid w:val="00147DE0"/>
    <w:rPr>
      <w:rFonts w:ascii="Arial" w:hAnsi="Arial" w:cs="Arial"/>
      <w:color w:val="000080"/>
      <w:sz w:val="20"/>
      <w:szCs w:val="20"/>
    </w:rPr>
  </w:style>
  <w:style w:type="character" w:customStyle="1" w:styleId="EstiloCorreo7472">
    <w:name w:val="EstiloCorreo7472"/>
    <w:semiHidden/>
    <w:rsid w:val="00147DE0"/>
    <w:rPr>
      <w:rFonts w:ascii="Century Gothic" w:hAnsi="Century Gothic" w:cs="Times New Roman"/>
      <w:color w:val="0000FF"/>
      <w:sz w:val="20"/>
      <w:szCs w:val="20"/>
      <w:u w:val="none"/>
      <w:effect w:val="none"/>
    </w:rPr>
  </w:style>
  <w:style w:type="character" w:customStyle="1" w:styleId="EstiloCorreo7482">
    <w:name w:val="EstiloCorreo7482"/>
    <w:semiHidden/>
    <w:rsid w:val="00147DE0"/>
    <w:rPr>
      <w:rFonts w:ascii="Arial" w:hAnsi="Arial" w:cs="Arial"/>
      <w:color w:val="000080"/>
      <w:sz w:val="20"/>
      <w:szCs w:val="20"/>
    </w:rPr>
  </w:style>
  <w:style w:type="character" w:customStyle="1" w:styleId="EstiloCorreo7492">
    <w:name w:val="EstiloCorreo7492"/>
    <w:semiHidden/>
    <w:rsid w:val="00147DE0"/>
    <w:rPr>
      <w:rFonts w:ascii="Arial" w:hAnsi="Arial" w:cs="Arial"/>
      <w:color w:val="000080"/>
      <w:sz w:val="20"/>
      <w:szCs w:val="20"/>
    </w:rPr>
  </w:style>
  <w:style w:type="character" w:customStyle="1" w:styleId="EstiloCorreo7502">
    <w:name w:val="EstiloCorreo7502"/>
    <w:semiHidden/>
    <w:rsid w:val="00147DE0"/>
    <w:rPr>
      <w:rFonts w:ascii="Century Gothic" w:hAnsi="Century Gothic" w:cs="Times New Roman"/>
      <w:color w:val="0000FF"/>
      <w:sz w:val="20"/>
      <w:szCs w:val="20"/>
      <w:u w:val="none"/>
      <w:effect w:val="none"/>
    </w:rPr>
  </w:style>
  <w:style w:type="character" w:customStyle="1" w:styleId="EstiloCorreo7512">
    <w:name w:val="EstiloCorreo7512"/>
    <w:semiHidden/>
    <w:rsid w:val="00147DE0"/>
    <w:rPr>
      <w:rFonts w:ascii="Century Gothic" w:hAnsi="Century Gothic" w:cs="Times New Roman"/>
      <w:color w:val="0000FF"/>
      <w:sz w:val="20"/>
      <w:szCs w:val="20"/>
      <w:u w:val="none"/>
      <w:effect w:val="none"/>
    </w:rPr>
  </w:style>
  <w:style w:type="character" w:customStyle="1" w:styleId="EstiloCorreo7522">
    <w:name w:val="EstiloCorreo7522"/>
    <w:semiHidden/>
    <w:rsid w:val="00147DE0"/>
    <w:rPr>
      <w:rFonts w:ascii="Arial" w:hAnsi="Arial" w:cs="Arial"/>
      <w:color w:val="000080"/>
      <w:sz w:val="20"/>
      <w:szCs w:val="20"/>
    </w:rPr>
  </w:style>
  <w:style w:type="character" w:customStyle="1" w:styleId="EstiloCorreo7532">
    <w:name w:val="EstiloCorreo7532"/>
    <w:semiHidden/>
    <w:rsid w:val="00147DE0"/>
    <w:rPr>
      <w:rFonts w:ascii="Arial" w:hAnsi="Arial" w:cs="Arial"/>
      <w:color w:val="000080"/>
      <w:sz w:val="20"/>
      <w:szCs w:val="20"/>
    </w:rPr>
  </w:style>
  <w:style w:type="character" w:customStyle="1" w:styleId="EstiloCorreo7542">
    <w:name w:val="EstiloCorreo7542"/>
    <w:semiHidden/>
    <w:rsid w:val="00147DE0"/>
    <w:rPr>
      <w:rFonts w:ascii="Arial" w:hAnsi="Arial" w:cs="Arial"/>
      <w:color w:val="000080"/>
      <w:sz w:val="20"/>
      <w:szCs w:val="20"/>
    </w:rPr>
  </w:style>
  <w:style w:type="character" w:customStyle="1" w:styleId="EstiloCorreo7552">
    <w:name w:val="EstiloCorreo7552"/>
    <w:semiHidden/>
    <w:rsid w:val="00147DE0"/>
    <w:rPr>
      <w:rFonts w:ascii="Arial" w:hAnsi="Arial" w:cs="Arial"/>
      <w:color w:val="000080"/>
      <w:sz w:val="20"/>
      <w:szCs w:val="20"/>
    </w:rPr>
  </w:style>
  <w:style w:type="character" w:customStyle="1" w:styleId="EstiloCorreo7562">
    <w:name w:val="EstiloCorreo7562"/>
    <w:uiPriority w:val="99"/>
    <w:semiHidden/>
    <w:rsid w:val="00147DE0"/>
    <w:rPr>
      <w:rFonts w:ascii="Century Gothic" w:hAnsi="Century Gothic" w:cs="Times New Roman"/>
      <w:color w:val="0000FF"/>
      <w:sz w:val="20"/>
      <w:szCs w:val="20"/>
      <w:u w:val="none"/>
      <w:effect w:val="none"/>
    </w:rPr>
  </w:style>
  <w:style w:type="character" w:customStyle="1" w:styleId="EstiloCorreo7572">
    <w:name w:val="EstiloCorreo7572"/>
    <w:semiHidden/>
    <w:rsid w:val="00147DE0"/>
    <w:rPr>
      <w:rFonts w:ascii="Arial" w:hAnsi="Arial" w:cs="Arial"/>
      <w:color w:val="000080"/>
      <w:sz w:val="20"/>
      <w:szCs w:val="20"/>
    </w:rPr>
  </w:style>
  <w:style w:type="character" w:customStyle="1" w:styleId="EstiloCorreo7582">
    <w:name w:val="EstiloCorreo7582"/>
    <w:semiHidden/>
    <w:rsid w:val="00147DE0"/>
    <w:rPr>
      <w:rFonts w:ascii="Arial" w:hAnsi="Arial" w:cs="Arial"/>
      <w:color w:val="000080"/>
      <w:sz w:val="20"/>
      <w:szCs w:val="20"/>
    </w:rPr>
  </w:style>
  <w:style w:type="character" w:customStyle="1" w:styleId="EstiloCorreo7592">
    <w:name w:val="EstiloCorreo7592"/>
    <w:semiHidden/>
    <w:rsid w:val="00147DE0"/>
    <w:rPr>
      <w:rFonts w:ascii="Century Gothic" w:hAnsi="Century Gothic" w:cs="Times New Roman"/>
      <w:color w:val="0000FF"/>
      <w:sz w:val="20"/>
      <w:szCs w:val="20"/>
      <w:u w:val="none"/>
      <w:effect w:val="none"/>
    </w:rPr>
  </w:style>
  <w:style w:type="character" w:customStyle="1" w:styleId="EstiloCorreo7602">
    <w:name w:val="EstiloCorreo7602"/>
    <w:semiHidden/>
    <w:rsid w:val="00147DE0"/>
    <w:rPr>
      <w:rFonts w:ascii="Century Gothic" w:hAnsi="Century Gothic" w:cs="Times New Roman"/>
      <w:color w:val="0000FF"/>
      <w:sz w:val="20"/>
      <w:szCs w:val="20"/>
      <w:u w:val="none"/>
      <w:effect w:val="none"/>
    </w:rPr>
  </w:style>
  <w:style w:type="character" w:customStyle="1" w:styleId="EstiloCorreo7612">
    <w:name w:val="EstiloCorreo7612"/>
    <w:semiHidden/>
    <w:rsid w:val="00147DE0"/>
    <w:rPr>
      <w:rFonts w:ascii="Arial" w:hAnsi="Arial" w:cs="Arial"/>
      <w:color w:val="000080"/>
      <w:sz w:val="20"/>
      <w:szCs w:val="20"/>
    </w:rPr>
  </w:style>
  <w:style w:type="character" w:customStyle="1" w:styleId="EstiloCorreo7622">
    <w:name w:val="EstiloCorreo7622"/>
    <w:semiHidden/>
    <w:rsid w:val="00147DE0"/>
    <w:rPr>
      <w:rFonts w:ascii="Arial" w:hAnsi="Arial" w:cs="Arial"/>
      <w:color w:val="000080"/>
      <w:sz w:val="20"/>
      <w:szCs w:val="20"/>
    </w:rPr>
  </w:style>
  <w:style w:type="character" w:customStyle="1" w:styleId="EstiloCorreo7632">
    <w:name w:val="EstiloCorreo7632"/>
    <w:semiHidden/>
    <w:rsid w:val="00147DE0"/>
    <w:rPr>
      <w:rFonts w:ascii="Arial" w:hAnsi="Arial" w:cs="Arial"/>
      <w:color w:val="000080"/>
      <w:sz w:val="20"/>
      <w:szCs w:val="20"/>
    </w:rPr>
  </w:style>
  <w:style w:type="character" w:customStyle="1" w:styleId="EstiloCorreo7642">
    <w:name w:val="EstiloCorreo7642"/>
    <w:semiHidden/>
    <w:rsid w:val="00147DE0"/>
    <w:rPr>
      <w:rFonts w:ascii="Arial" w:hAnsi="Arial" w:cs="Arial"/>
      <w:color w:val="000080"/>
      <w:sz w:val="20"/>
      <w:szCs w:val="20"/>
    </w:rPr>
  </w:style>
  <w:style w:type="character" w:customStyle="1" w:styleId="EstiloCorreo7652">
    <w:name w:val="EstiloCorreo7652"/>
    <w:semiHidden/>
    <w:rsid w:val="00147DE0"/>
    <w:rPr>
      <w:rFonts w:ascii="Arial" w:hAnsi="Arial" w:cs="Arial"/>
      <w:color w:val="000080"/>
      <w:sz w:val="20"/>
      <w:szCs w:val="20"/>
    </w:rPr>
  </w:style>
  <w:style w:type="character" w:customStyle="1" w:styleId="EstiloCorreo7662">
    <w:name w:val="EstiloCorreo7662"/>
    <w:uiPriority w:val="99"/>
    <w:semiHidden/>
    <w:rsid w:val="00147DE0"/>
    <w:rPr>
      <w:rFonts w:ascii="Arial" w:hAnsi="Arial" w:cs="Arial"/>
      <w:color w:val="000080"/>
      <w:sz w:val="20"/>
      <w:szCs w:val="20"/>
    </w:rPr>
  </w:style>
  <w:style w:type="character" w:customStyle="1" w:styleId="EstiloCorreo7672">
    <w:name w:val="EstiloCorreo7672"/>
    <w:uiPriority w:val="99"/>
    <w:semiHidden/>
    <w:rsid w:val="00147DE0"/>
    <w:rPr>
      <w:rFonts w:ascii="Arial" w:hAnsi="Arial" w:cs="Arial"/>
      <w:color w:val="000080"/>
      <w:sz w:val="20"/>
      <w:szCs w:val="20"/>
    </w:rPr>
  </w:style>
  <w:style w:type="character" w:customStyle="1" w:styleId="EstiloCorreo7682">
    <w:name w:val="EstiloCorreo7682"/>
    <w:uiPriority w:val="99"/>
    <w:semiHidden/>
    <w:rsid w:val="00147DE0"/>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147DE0"/>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147DE0"/>
    <w:rPr>
      <w:rFonts w:ascii="Arial" w:hAnsi="Arial" w:cs="Arial"/>
      <w:color w:val="000080"/>
      <w:sz w:val="20"/>
      <w:szCs w:val="20"/>
    </w:rPr>
  </w:style>
  <w:style w:type="character" w:customStyle="1" w:styleId="EstiloCorreo7712">
    <w:name w:val="EstiloCorreo7712"/>
    <w:uiPriority w:val="99"/>
    <w:semiHidden/>
    <w:rsid w:val="00147DE0"/>
    <w:rPr>
      <w:rFonts w:ascii="Arial" w:hAnsi="Arial" w:cs="Arial"/>
      <w:color w:val="000080"/>
      <w:sz w:val="20"/>
      <w:szCs w:val="20"/>
    </w:rPr>
  </w:style>
  <w:style w:type="character" w:customStyle="1" w:styleId="EstiloCorreo7722">
    <w:name w:val="EstiloCorreo7722"/>
    <w:uiPriority w:val="99"/>
    <w:semiHidden/>
    <w:rsid w:val="00147DE0"/>
    <w:rPr>
      <w:rFonts w:ascii="Arial" w:hAnsi="Arial" w:cs="Arial"/>
      <w:color w:val="000080"/>
      <w:sz w:val="20"/>
      <w:szCs w:val="20"/>
    </w:rPr>
  </w:style>
  <w:style w:type="character" w:customStyle="1" w:styleId="EstiloCorreo7732">
    <w:name w:val="EstiloCorreo7732"/>
    <w:uiPriority w:val="99"/>
    <w:semiHidden/>
    <w:rsid w:val="00147DE0"/>
    <w:rPr>
      <w:rFonts w:ascii="Arial" w:hAnsi="Arial" w:cs="Arial"/>
      <w:color w:val="000080"/>
      <w:sz w:val="20"/>
      <w:szCs w:val="20"/>
    </w:rPr>
  </w:style>
  <w:style w:type="character" w:customStyle="1" w:styleId="EstiloCorreo7742">
    <w:name w:val="EstiloCorreo7742"/>
    <w:uiPriority w:val="99"/>
    <w:semiHidden/>
    <w:rsid w:val="00147DE0"/>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147DE0"/>
    <w:rPr>
      <w:rFonts w:ascii="Arial" w:hAnsi="Arial" w:cs="Arial"/>
      <w:color w:val="000080"/>
      <w:sz w:val="20"/>
      <w:szCs w:val="20"/>
    </w:rPr>
  </w:style>
  <w:style w:type="character" w:customStyle="1" w:styleId="EstiloCorreo7762">
    <w:name w:val="EstiloCorreo7762"/>
    <w:uiPriority w:val="99"/>
    <w:semiHidden/>
    <w:rsid w:val="00147DE0"/>
    <w:rPr>
      <w:rFonts w:ascii="Arial" w:hAnsi="Arial" w:cs="Arial"/>
      <w:color w:val="000080"/>
      <w:sz w:val="20"/>
      <w:szCs w:val="20"/>
    </w:rPr>
  </w:style>
  <w:style w:type="character" w:customStyle="1" w:styleId="EstiloCorreo7772">
    <w:name w:val="EstiloCorreo7772"/>
    <w:uiPriority w:val="99"/>
    <w:semiHidden/>
    <w:rsid w:val="00147DE0"/>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147DE0"/>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147DE0"/>
    <w:rPr>
      <w:rFonts w:ascii="Arial" w:hAnsi="Arial" w:cs="Arial"/>
      <w:color w:val="000080"/>
      <w:sz w:val="20"/>
      <w:szCs w:val="20"/>
    </w:rPr>
  </w:style>
  <w:style w:type="character" w:customStyle="1" w:styleId="EstiloCorreo7802">
    <w:name w:val="EstiloCorreo7802"/>
    <w:uiPriority w:val="99"/>
    <w:semiHidden/>
    <w:rsid w:val="00147DE0"/>
    <w:rPr>
      <w:rFonts w:ascii="Arial" w:hAnsi="Arial" w:cs="Arial"/>
      <w:color w:val="000080"/>
      <w:sz w:val="20"/>
      <w:szCs w:val="20"/>
    </w:rPr>
  </w:style>
  <w:style w:type="character" w:customStyle="1" w:styleId="EstiloCorreo7812">
    <w:name w:val="EstiloCorreo7812"/>
    <w:uiPriority w:val="99"/>
    <w:semiHidden/>
    <w:rsid w:val="00147DE0"/>
    <w:rPr>
      <w:rFonts w:ascii="Arial" w:hAnsi="Arial" w:cs="Arial"/>
      <w:color w:val="000080"/>
      <w:sz w:val="20"/>
      <w:szCs w:val="20"/>
    </w:rPr>
  </w:style>
  <w:style w:type="character" w:customStyle="1" w:styleId="EstiloCorreo7822">
    <w:name w:val="EstiloCorreo7822"/>
    <w:uiPriority w:val="99"/>
    <w:semiHidden/>
    <w:rsid w:val="00147DE0"/>
    <w:rPr>
      <w:rFonts w:ascii="Arial" w:hAnsi="Arial" w:cs="Arial"/>
      <w:color w:val="000080"/>
      <w:sz w:val="20"/>
      <w:szCs w:val="20"/>
    </w:rPr>
  </w:style>
  <w:style w:type="character" w:customStyle="1" w:styleId="EstiloCorreo7832">
    <w:name w:val="EstiloCorreo7832"/>
    <w:uiPriority w:val="99"/>
    <w:semiHidden/>
    <w:rsid w:val="00147DE0"/>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147DE0"/>
    <w:rPr>
      <w:rFonts w:ascii="Arial" w:hAnsi="Arial" w:cs="Arial"/>
      <w:color w:val="000080"/>
      <w:sz w:val="20"/>
      <w:szCs w:val="20"/>
    </w:rPr>
  </w:style>
  <w:style w:type="character" w:customStyle="1" w:styleId="EstiloCorreo7852">
    <w:name w:val="EstiloCorreo7852"/>
    <w:uiPriority w:val="99"/>
    <w:semiHidden/>
    <w:rsid w:val="00147DE0"/>
    <w:rPr>
      <w:rFonts w:ascii="Arial" w:hAnsi="Arial" w:cs="Arial"/>
      <w:color w:val="000080"/>
      <w:sz w:val="20"/>
      <w:szCs w:val="20"/>
    </w:rPr>
  </w:style>
  <w:style w:type="character" w:customStyle="1" w:styleId="EstiloCorreo7862">
    <w:name w:val="EstiloCorreo7862"/>
    <w:uiPriority w:val="99"/>
    <w:semiHidden/>
    <w:rsid w:val="00147DE0"/>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147DE0"/>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147DE0"/>
    <w:rPr>
      <w:rFonts w:ascii="Arial" w:hAnsi="Arial" w:cs="Arial"/>
      <w:color w:val="000080"/>
      <w:sz w:val="20"/>
      <w:szCs w:val="20"/>
    </w:rPr>
  </w:style>
  <w:style w:type="character" w:customStyle="1" w:styleId="EstiloCorreo7892">
    <w:name w:val="EstiloCorreo7892"/>
    <w:uiPriority w:val="99"/>
    <w:semiHidden/>
    <w:rsid w:val="00147DE0"/>
    <w:rPr>
      <w:rFonts w:ascii="Arial" w:hAnsi="Arial" w:cs="Arial"/>
      <w:color w:val="000080"/>
      <w:sz w:val="20"/>
      <w:szCs w:val="20"/>
    </w:rPr>
  </w:style>
  <w:style w:type="character" w:customStyle="1" w:styleId="EstiloCorreo7902">
    <w:name w:val="EstiloCorreo7902"/>
    <w:uiPriority w:val="99"/>
    <w:semiHidden/>
    <w:rsid w:val="00147DE0"/>
    <w:rPr>
      <w:rFonts w:ascii="Arial" w:hAnsi="Arial" w:cs="Arial"/>
      <w:color w:val="000080"/>
      <w:sz w:val="20"/>
      <w:szCs w:val="20"/>
    </w:rPr>
  </w:style>
  <w:style w:type="character" w:customStyle="1" w:styleId="EstiloCorreo7912">
    <w:name w:val="EstiloCorreo7912"/>
    <w:uiPriority w:val="99"/>
    <w:semiHidden/>
    <w:rsid w:val="00147DE0"/>
    <w:rPr>
      <w:rFonts w:ascii="Arial" w:hAnsi="Arial" w:cs="Arial"/>
      <w:color w:val="000080"/>
      <w:sz w:val="20"/>
      <w:szCs w:val="20"/>
    </w:rPr>
  </w:style>
  <w:style w:type="character" w:customStyle="1" w:styleId="EstiloCorreo7922">
    <w:name w:val="EstiloCorreo7922"/>
    <w:uiPriority w:val="99"/>
    <w:semiHidden/>
    <w:rsid w:val="00147DE0"/>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147DE0"/>
    <w:rPr>
      <w:rFonts w:ascii="Arial" w:hAnsi="Arial" w:cs="Arial"/>
      <w:color w:val="000080"/>
      <w:sz w:val="20"/>
      <w:szCs w:val="20"/>
    </w:rPr>
  </w:style>
  <w:style w:type="character" w:customStyle="1" w:styleId="EstiloCorreo7942">
    <w:name w:val="EstiloCorreo7942"/>
    <w:uiPriority w:val="99"/>
    <w:semiHidden/>
    <w:rsid w:val="00147DE0"/>
    <w:rPr>
      <w:rFonts w:ascii="Arial" w:hAnsi="Arial" w:cs="Arial"/>
      <w:color w:val="000080"/>
      <w:sz w:val="20"/>
      <w:szCs w:val="20"/>
    </w:rPr>
  </w:style>
  <w:style w:type="character" w:customStyle="1" w:styleId="EstiloCorreo7952">
    <w:name w:val="EstiloCorreo7952"/>
    <w:uiPriority w:val="99"/>
    <w:semiHidden/>
    <w:rsid w:val="00147DE0"/>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147DE0"/>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147DE0"/>
    <w:rPr>
      <w:rFonts w:ascii="Arial" w:hAnsi="Arial" w:cs="Arial"/>
      <w:color w:val="000080"/>
      <w:sz w:val="20"/>
      <w:szCs w:val="20"/>
    </w:rPr>
  </w:style>
  <w:style w:type="character" w:customStyle="1" w:styleId="EstiloCorreo7982">
    <w:name w:val="EstiloCorreo7982"/>
    <w:uiPriority w:val="99"/>
    <w:semiHidden/>
    <w:rsid w:val="00147DE0"/>
    <w:rPr>
      <w:rFonts w:ascii="Arial" w:hAnsi="Arial" w:cs="Arial"/>
      <w:color w:val="000080"/>
      <w:sz w:val="20"/>
      <w:szCs w:val="20"/>
    </w:rPr>
  </w:style>
  <w:style w:type="character" w:customStyle="1" w:styleId="EstiloCorreo7992">
    <w:name w:val="EstiloCorreo7992"/>
    <w:uiPriority w:val="99"/>
    <w:semiHidden/>
    <w:rsid w:val="00147DE0"/>
    <w:rPr>
      <w:rFonts w:ascii="Arial" w:hAnsi="Arial" w:cs="Arial"/>
      <w:color w:val="000080"/>
      <w:sz w:val="20"/>
      <w:szCs w:val="20"/>
    </w:rPr>
  </w:style>
  <w:style w:type="character" w:customStyle="1" w:styleId="EstiloCorreo8002">
    <w:name w:val="EstiloCorreo8002"/>
    <w:uiPriority w:val="99"/>
    <w:semiHidden/>
    <w:rsid w:val="00147DE0"/>
    <w:rPr>
      <w:rFonts w:ascii="Arial" w:hAnsi="Arial" w:cs="Arial"/>
      <w:color w:val="000080"/>
      <w:sz w:val="20"/>
      <w:szCs w:val="20"/>
    </w:rPr>
  </w:style>
  <w:style w:type="character" w:customStyle="1" w:styleId="EstiloCorreo8012">
    <w:name w:val="EstiloCorreo8012"/>
    <w:uiPriority w:val="99"/>
    <w:semiHidden/>
    <w:rsid w:val="00147DE0"/>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147DE0"/>
    <w:rPr>
      <w:rFonts w:ascii="Arial" w:hAnsi="Arial" w:cs="Arial"/>
      <w:color w:val="000080"/>
      <w:sz w:val="20"/>
      <w:szCs w:val="20"/>
    </w:rPr>
  </w:style>
  <w:style w:type="character" w:customStyle="1" w:styleId="EstiloCorreo8032">
    <w:name w:val="EstiloCorreo8032"/>
    <w:uiPriority w:val="99"/>
    <w:semiHidden/>
    <w:rsid w:val="00147DE0"/>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147DE0"/>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147DE0"/>
    <w:rPr>
      <w:rFonts w:ascii="Arial" w:hAnsi="Arial" w:cs="Arial"/>
      <w:color w:val="000080"/>
      <w:sz w:val="20"/>
      <w:szCs w:val="20"/>
    </w:rPr>
  </w:style>
  <w:style w:type="character" w:customStyle="1" w:styleId="EstiloCorreo8062">
    <w:name w:val="EstiloCorreo8062"/>
    <w:uiPriority w:val="99"/>
    <w:semiHidden/>
    <w:rsid w:val="00147DE0"/>
    <w:rPr>
      <w:rFonts w:ascii="Arial" w:hAnsi="Arial" w:cs="Arial"/>
      <w:color w:val="000080"/>
      <w:sz w:val="20"/>
      <w:szCs w:val="20"/>
    </w:rPr>
  </w:style>
  <w:style w:type="character" w:customStyle="1" w:styleId="EstiloCorreo8072">
    <w:name w:val="EstiloCorreo8072"/>
    <w:uiPriority w:val="99"/>
    <w:semiHidden/>
    <w:rsid w:val="00147DE0"/>
    <w:rPr>
      <w:rFonts w:ascii="Arial" w:hAnsi="Arial" w:cs="Arial"/>
      <w:color w:val="000080"/>
      <w:sz w:val="20"/>
      <w:szCs w:val="20"/>
    </w:rPr>
  </w:style>
  <w:style w:type="character" w:customStyle="1" w:styleId="EstiloCorreo8082">
    <w:name w:val="EstiloCorreo8082"/>
    <w:uiPriority w:val="99"/>
    <w:semiHidden/>
    <w:rsid w:val="00147DE0"/>
    <w:rPr>
      <w:rFonts w:ascii="Arial" w:hAnsi="Arial" w:cs="Arial"/>
      <w:color w:val="000080"/>
      <w:sz w:val="20"/>
      <w:szCs w:val="20"/>
    </w:rPr>
  </w:style>
  <w:style w:type="character" w:customStyle="1" w:styleId="EstiloCorreo8092">
    <w:name w:val="EstiloCorreo8092"/>
    <w:uiPriority w:val="99"/>
    <w:semiHidden/>
    <w:rsid w:val="00147DE0"/>
    <w:rPr>
      <w:rFonts w:ascii="Arial" w:hAnsi="Arial" w:cs="Arial"/>
      <w:color w:val="000080"/>
      <w:sz w:val="20"/>
      <w:szCs w:val="20"/>
    </w:rPr>
  </w:style>
  <w:style w:type="character" w:customStyle="1" w:styleId="EstiloCorreo8102">
    <w:name w:val="EstiloCorreo8102"/>
    <w:uiPriority w:val="99"/>
    <w:semiHidden/>
    <w:rsid w:val="00147DE0"/>
    <w:rPr>
      <w:rFonts w:ascii="Arial" w:hAnsi="Arial" w:cs="Arial"/>
      <w:color w:val="000080"/>
      <w:sz w:val="20"/>
      <w:szCs w:val="20"/>
    </w:rPr>
  </w:style>
  <w:style w:type="character" w:customStyle="1" w:styleId="EstiloCorreo8112">
    <w:name w:val="EstiloCorreo8112"/>
    <w:uiPriority w:val="99"/>
    <w:semiHidden/>
    <w:rsid w:val="00147DE0"/>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147DE0"/>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147DE0"/>
    <w:rPr>
      <w:rFonts w:ascii="Arial" w:hAnsi="Arial" w:cs="Arial"/>
      <w:color w:val="000080"/>
      <w:sz w:val="20"/>
      <w:szCs w:val="20"/>
    </w:rPr>
  </w:style>
  <w:style w:type="character" w:customStyle="1" w:styleId="EstiloCorreo8142">
    <w:name w:val="EstiloCorreo8142"/>
    <w:uiPriority w:val="99"/>
    <w:semiHidden/>
    <w:rsid w:val="00147DE0"/>
    <w:rPr>
      <w:rFonts w:ascii="Arial" w:hAnsi="Arial" w:cs="Arial"/>
      <w:color w:val="000080"/>
      <w:sz w:val="20"/>
      <w:szCs w:val="20"/>
    </w:rPr>
  </w:style>
  <w:style w:type="character" w:customStyle="1" w:styleId="EstiloCorreo8152">
    <w:name w:val="EstiloCorreo8152"/>
    <w:uiPriority w:val="99"/>
    <w:semiHidden/>
    <w:rsid w:val="00147DE0"/>
    <w:rPr>
      <w:rFonts w:ascii="Arial" w:hAnsi="Arial" w:cs="Arial"/>
      <w:color w:val="000080"/>
      <w:sz w:val="20"/>
      <w:szCs w:val="20"/>
    </w:rPr>
  </w:style>
  <w:style w:type="character" w:customStyle="1" w:styleId="EstiloCorreo8162">
    <w:name w:val="EstiloCorreo8162"/>
    <w:uiPriority w:val="99"/>
    <w:semiHidden/>
    <w:rsid w:val="00147DE0"/>
    <w:rPr>
      <w:rFonts w:ascii="Arial" w:hAnsi="Arial" w:cs="Arial"/>
      <w:color w:val="000080"/>
      <w:sz w:val="20"/>
      <w:szCs w:val="20"/>
    </w:rPr>
  </w:style>
  <w:style w:type="character" w:customStyle="1" w:styleId="EstiloCorreo8172">
    <w:name w:val="EstiloCorreo8172"/>
    <w:uiPriority w:val="99"/>
    <w:semiHidden/>
    <w:rsid w:val="00147DE0"/>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147DE0"/>
    <w:rPr>
      <w:rFonts w:ascii="Arial" w:hAnsi="Arial" w:cs="Arial"/>
      <w:color w:val="000080"/>
      <w:sz w:val="20"/>
      <w:szCs w:val="20"/>
    </w:rPr>
  </w:style>
  <w:style w:type="character" w:customStyle="1" w:styleId="EstiloCorreo8192">
    <w:name w:val="EstiloCorreo8192"/>
    <w:uiPriority w:val="99"/>
    <w:semiHidden/>
    <w:rsid w:val="00147DE0"/>
    <w:rPr>
      <w:rFonts w:ascii="Arial" w:hAnsi="Arial" w:cs="Arial"/>
      <w:color w:val="000080"/>
      <w:sz w:val="20"/>
      <w:szCs w:val="20"/>
    </w:rPr>
  </w:style>
  <w:style w:type="character" w:customStyle="1" w:styleId="EstiloCorreo8202">
    <w:name w:val="EstiloCorreo8202"/>
    <w:uiPriority w:val="99"/>
    <w:semiHidden/>
    <w:rsid w:val="00147DE0"/>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147DE0"/>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147DE0"/>
    <w:rPr>
      <w:rFonts w:ascii="Arial" w:hAnsi="Arial" w:cs="Arial"/>
      <w:color w:val="000080"/>
      <w:sz w:val="20"/>
      <w:szCs w:val="20"/>
    </w:rPr>
  </w:style>
  <w:style w:type="character" w:customStyle="1" w:styleId="EstiloCorreo8232">
    <w:name w:val="EstiloCorreo8232"/>
    <w:uiPriority w:val="99"/>
    <w:semiHidden/>
    <w:rsid w:val="00147DE0"/>
    <w:rPr>
      <w:rFonts w:ascii="Arial" w:hAnsi="Arial" w:cs="Arial"/>
      <w:color w:val="000080"/>
      <w:sz w:val="20"/>
      <w:szCs w:val="20"/>
    </w:rPr>
  </w:style>
  <w:style w:type="character" w:customStyle="1" w:styleId="EstiloCorreo8242">
    <w:name w:val="EstiloCorreo8242"/>
    <w:uiPriority w:val="99"/>
    <w:semiHidden/>
    <w:rsid w:val="00147DE0"/>
    <w:rPr>
      <w:rFonts w:ascii="Arial" w:hAnsi="Arial" w:cs="Arial"/>
      <w:color w:val="000080"/>
      <w:sz w:val="20"/>
      <w:szCs w:val="20"/>
    </w:rPr>
  </w:style>
  <w:style w:type="character" w:customStyle="1" w:styleId="EstiloCorreo8252">
    <w:name w:val="EstiloCorreo8252"/>
    <w:uiPriority w:val="99"/>
    <w:semiHidden/>
    <w:rsid w:val="00147DE0"/>
    <w:rPr>
      <w:rFonts w:ascii="Arial" w:hAnsi="Arial" w:cs="Arial"/>
      <w:color w:val="000080"/>
      <w:sz w:val="20"/>
      <w:szCs w:val="20"/>
    </w:rPr>
  </w:style>
  <w:style w:type="character" w:customStyle="1" w:styleId="EstiloCorreo8262">
    <w:name w:val="EstiloCorreo8262"/>
    <w:uiPriority w:val="99"/>
    <w:semiHidden/>
    <w:rsid w:val="00147DE0"/>
    <w:rPr>
      <w:rFonts w:ascii="Century Gothic" w:hAnsi="Century Gothic" w:cs="Times New Roman"/>
      <w:color w:val="0000FF"/>
      <w:sz w:val="20"/>
      <w:szCs w:val="20"/>
      <w:u w:val="none"/>
      <w:effect w:val="none"/>
    </w:rPr>
  </w:style>
  <w:style w:type="character" w:customStyle="1" w:styleId="EstiloCorreo8282">
    <w:name w:val="EstiloCorreo8282"/>
    <w:semiHidden/>
    <w:rsid w:val="00147DE0"/>
    <w:rPr>
      <w:rFonts w:ascii="Arial" w:hAnsi="Arial" w:cs="Arial"/>
      <w:color w:val="000080"/>
      <w:sz w:val="20"/>
      <w:szCs w:val="20"/>
    </w:rPr>
  </w:style>
  <w:style w:type="character" w:customStyle="1" w:styleId="EstiloCorreo8292">
    <w:name w:val="EstiloCorreo8292"/>
    <w:semiHidden/>
    <w:rsid w:val="00147DE0"/>
    <w:rPr>
      <w:rFonts w:ascii="Arial" w:hAnsi="Arial" w:cs="Arial"/>
      <w:color w:val="000080"/>
      <w:sz w:val="20"/>
      <w:szCs w:val="20"/>
    </w:rPr>
  </w:style>
  <w:style w:type="character" w:customStyle="1" w:styleId="EstiloCorreo8302">
    <w:name w:val="EstiloCorreo83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147DE0"/>
    <w:rPr>
      <w:rFonts w:ascii="Arial" w:hAnsi="Arial" w:cs="Arial"/>
      <w:color w:val="000080"/>
      <w:sz w:val="20"/>
      <w:szCs w:val="20"/>
    </w:rPr>
  </w:style>
  <w:style w:type="character" w:customStyle="1" w:styleId="EstiloCorreo8332">
    <w:name w:val="EstiloCorreo8332"/>
    <w:semiHidden/>
    <w:rsid w:val="00147DE0"/>
    <w:rPr>
      <w:rFonts w:ascii="Arial" w:hAnsi="Arial" w:cs="Arial"/>
      <w:color w:val="000080"/>
      <w:sz w:val="20"/>
      <w:szCs w:val="20"/>
    </w:rPr>
  </w:style>
  <w:style w:type="character" w:customStyle="1" w:styleId="EstiloCorreo8342">
    <w:name w:val="EstiloCorreo8342"/>
    <w:semiHidden/>
    <w:rsid w:val="00147DE0"/>
    <w:rPr>
      <w:rFonts w:ascii="Arial" w:hAnsi="Arial" w:cs="Arial"/>
      <w:color w:val="000080"/>
      <w:sz w:val="20"/>
      <w:szCs w:val="20"/>
    </w:rPr>
  </w:style>
  <w:style w:type="character" w:customStyle="1" w:styleId="EstiloCorreo8352">
    <w:name w:val="EstiloCorreo8352"/>
    <w:semiHidden/>
    <w:rsid w:val="00147DE0"/>
    <w:rPr>
      <w:rFonts w:ascii="Arial" w:hAnsi="Arial" w:cs="Arial"/>
      <w:color w:val="000080"/>
      <w:sz w:val="20"/>
      <w:szCs w:val="20"/>
    </w:rPr>
  </w:style>
  <w:style w:type="character" w:customStyle="1" w:styleId="EstiloCorreo8362">
    <w:name w:val="EstiloCorreo83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147DE0"/>
    <w:rPr>
      <w:rFonts w:ascii="Arial" w:hAnsi="Arial" w:cs="Arial"/>
      <w:color w:val="000080"/>
      <w:sz w:val="20"/>
      <w:szCs w:val="20"/>
    </w:rPr>
  </w:style>
  <w:style w:type="character" w:customStyle="1" w:styleId="EstiloCorreo8382">
    <w:name w:val="EstiloCorreo8382"/>
    <w:semiHidden/>
    <w:rsid w:val="00147DE0"/>
    <w:rPr>
      <w:rFonts w:ascii="Arial" w:hAnsi="Arial" w:cs="Arial"/>
      <w:color w:val="000080"/>
      <w:sz w:val="20"/>
      <w:szCs w:val="20"/>
    </w:rPr>
  </w:style>
  <w:style w:type="character" w:customStyle="1" w:styleId="EstiloCorreo8392">
    <w:name w:val="EstiloCorreo83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147DE0"/>
    <w:rPr>
      <w:rFonts w:ascii="Arial" w:hAnsi="Arial" w:cs="Arial"/>
      <w:color w:val="000080"/>
      <w:sz w:val="20"/>
      <w:szCs w:val="20"/>
    </w:rPr>
  </w:style>
  <w:style w:type="character" w:customStyle="1" w:styleId="EstiloCorreo8422">
    <w:name w:val="EstiloCorreo8422"/>
    <w:semiHidden/>
    <w:rsid w:val="00147DE0"/>
    <w:rPr>
      <w:rFonts w:ascii="Arial" w:hAnsi="Arial" w:cs="Arial"/>
      <w:color w:val="000080"/>
      <w:sz w:val="20"/>
      <w:szCs w:val="20"/>
    </w:rPr>
  </w:style>
  <w:style w:type="character" w:customStyle="1" w:styleId="EstiloCorreo8432">
    <w:name w:val="EstiloCorreo8432"/>
    <w:semiHidden/>
    <w:rsid w:val="00147DE0"/>
    <w:rPr>
      <w:rFonts w:ascii="Arial" w:hAnsi="Arial" w:cs="Arial"/>
      <w:color w:val="000080"/>
      <w:sz w:val="20"/>
      <w:szCs w:val="20"/>
    </w:rPr>
  </w:style>
  <w:style w:type="character" w:customStyle="1" w:styleId="EstiloCorreo8442">
    <w:name w:val="EstiloCorreo8442"/>
    <w:semiHidden/>
    <w:rsid w:val="00147DE0"/>
    <w:rPr>
      <w:rFonts w:ascii="Arial" w:hAnsi="Arial" w:cs="Arial"/>
      <w:color w:val="000080"/>
      <w:sz w:val="20"/>
      <w:szCs w:val="20"/>
    </w:rPr>
  </w:style>
  <w:style w:type="character" w:customStyle="1" w:styleId="EstiloCorreo8452">
    <w:name w:val="EstiloCorreo84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147DE0"/>
    <w:rPr>
      <w:rFonts w:ascii="Arial" w:hAnsi="Arial" w:cs="Arial"/>
      <w:color w:val="000080"/>
      <w:sz w:val="20"/>
      <w:szCs w:val="20"/>
    </w:rPr>
  </w:style>
  <w:style w:type="character" w:customStyle="1" w:styleId="EstiloCorreo8472">
    <w:name w:val="EstiloCorreo8472"/>
    <w:semiHidden/>
    <w:rsid w:val="00147DE0"/>
    <w:rPr>
      <w:rFonts w:ascii="Arial" w:hAnsi="Arial" w:cs="Arial"/>
      <w:color w:val="000080"/>
      <w:sz w:val="20"/>
      <w:szCs w:val="20"/>
    </w:rPr>
  </w:style>
  <w:style w:type="character" w:customStyle="1" w:styleId="EstiloCorreo8482">
    <w:name w:val="EstiloCorreo84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147DE0"/>
    <w:rPr>
      <w:rFonts w:ascii="Arial" w:hAnsi="Arial" w:cs="Arial"/>
      <w:color w:val="000080"/>
      <w:sz w:val="20"/>
      <w:szCs w:val="20"/>
    </w:rPr>
  </w:style>
  <w:style w:type="character" w:customStyle="1" w:styleId="EstiloCorreo8512">
    <w:name w:val="EstiloCorreo8512"/>
    <w:semiHidden/>
    <w:rsid w:val="00147DE0"/>
    <w:rPr>
      <w:rFonts w:ascii="Arial" w:hAnsi="Arial" w:cs="Arial"/>
      <w:color w:val="000080"/>
      <w:sz w:val="20"/>
      <w:szCs w:val="20"/>
    </w:rPr>
  </w:style>
  <w:style w:type="character" w:customStyle="1" w:styleId="EstiloCorreo8522">
    <w:name w:val="EstiloCorreo8522"/>
    <w:semiHidden/>
    <w:rsid w:val="00147DE0"/>
    <w:rPr>
      <w:rFonts w:ascii="Arial" w:hAnsi="Arial" w:cs="Arial"/>
      <w:color w:val="000080"/>
      <w:sz w:val="20"/>
      <w:szCs w:val="20"/>
    </w:rPr>
  </w:style>
  <w:style w:type="character" w:customStyle="1" w:styleId="EstiloCorreo8532">
    <w:name w:val="EstiloCorreo8532"/>
    <w:semiHidden/>
    <w:rsid w:val="00147DE0"/>
    <w:rPr>
      <w:rFonts w:ascii="Arial" w:hAnsi="Arial" w:cs="Arial"/>
      <w:color w:val="000080"/>
      <w:sz w:val="20"/>
      <w:szCs w:val="20"/>
    </w:rPr>
  </w:style>
  <w:style w:type="character" w:customStyle="1" w:styleId="EstiloCorreo8542">
    <w:name w:val="EstiloCorreo85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147DE0"/>
    <w:rPr>
      <w:rFonts w:ascii="Arial" w:hAnsi="Arial" w:cs="Arial"/>
      <w:color w:val="000080"/>
      <w:sz w:val="20"/>
      <w:szCs w:val="20"/>
    </w:rPr>
  </w:style>
  <w:style w:type="character" w:customStyle="1" w:styleId="EstiloCorreo8562">
    <w:name w:val="EstiloCorreo8562"/>
    <w:semiHidden/>
    <w:rsid w:val="00147DE0"/>
    <w:rPr>
      <w:rFonts w:ascii="Arial" w:hAnsi="Arial" w:cs="Arial"/>
      <w:color w:val="000080"/>
      <w:sz w:val="20"/>
      <w:szCs w:val="20"/>
    </w:rPr>
  </w:style>
  <w:style w:type="character" w:customStyle="1" w:styleId="EstiloCorreo8572">
    <w:name w:val="EstiloCorreo857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147DE0"/>
    <w:rPr>
      <w:rFonts w:ascii="Arial" w:hAnsi="Arial" w:cs="Arial"/>
      <w:color w:val="000080"/>
      <w:sz w:val="20"/>
      <w:szCs w:val="20"/>
    </w:rPr>
  </w:style>
  <w:style w:type="character" w:customStyle="1" w:styleId="EstiloCorreo8602">
    <w:name w:val="EstiloCorreo8602"/>
    <w:semiHidden/>
    <w:rsid w:val="00147DE0"/>
    <w:rPr>
      <w:rFonts w:ascii="Arial" w:hAnsi="Arial" w:cs="Arial"/>
      <w:color w:val="000080"/>
      <w:sz w:val="20"/>
      <w:szCs w:val="20"/>
    </w:rPr>
  </w:style>
  <w:style w:type="character" w:customStyle="1" w:styleId="EstiloCorreo8612">
    <w:name w:val="EstiloCorreo8612"/>
    <w:semiHidden/>
    <w:rsid w:val="00147DE0"/>
    <w:rPr>
      <w:rFonts w:ascii="Arial" w:hAnsi="Arial" w:cs="Arial"/>
      <w:color w:val="000080"/>
      <w:sz w:val="20"/>
      <w:szCs w:val="20"/>
    </w:rPr>
  </w:style>
  <w:style w:type="character" w:customStyle="1" w:styleId="EstiloCorreo8622">
    <w:name w:val="EstiloCorreo8622"/>
    <w:semiHidden/>
    <w:rsid w:val="00147DE0"/>
    <w:rPr>
      <w:rFonts w:ascii="Arial" w:hAnsi="Arial" w:cs="Arial"/>
      <w:color w:val="000080"/>
      <w:sz w:val="20"/>
      <w:szCs w:val="20"/>
    </w:rPr>
  </w:style>
  <w:style w:type="character" w:customStyle="1" w:styleId="EstiloCorreo8632">
    <w:name w:val="EstiloCorreo86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147DE0"/>
    <w:rPr>
      <w:rFonts w:ascii="Arial" w:hAnsi="Arial" w:cs="Arial"/>
      <w:color w:val="000080"/>
      <w:sz w:val="20"/>
      <w:szCs w:val="20"/>
    </w:rPr>
  </w:style>
  <w:style w:type="character" w:customStyle="1" w:styleId="EstiloCorreo8652">
    <w:name w:val="EstiloCorreo8652"/>
    <w:semiHidden/>
    <w:rsid w:val="00147DE0"/>
    <w:rPr>
      <w:rFonts w:ascii="Century Gothic" w:hAnsi="Century Gothic" w:cs="Times New Roman"/>
      <w:color w:val="0000FF"/>
      <w:sz w:val="20"/>
      <w:szCs w:val="20"/>
      <w:u w:val="none"/>
      <w:effect w:val="none"/>
    </w:rPr>
  </w:style>
  <w:style w:type="character" w:customStyle="1" w:styleId="EstiloCorreo8662">
    <w:name w:val="EstiloCorreo8662"/>
    <w:semiHidden/>
    <w:rsid w:val="00147DE0"/>
    <w:rPr>
      <w:rFonts w:ascii="Century Gothic" w:hAnsi="Century Gothic" w:cs="Times New Roman"/>
      <w:color w:val="0000FF"/>
      <w:sz w:val="20"/>
      <w:szCs w:val="20"/>
      <w:u w:val="none"/>
      <w:effect w:val="none"/>
    </w:rPr>
  </w:style>
  <w:style w:type="character" w:customStyle="1" w:styleId="EstiloCorreo8672">
    <w:name w:val="EstiloCorreo8672"/>
    <w:semiHidden/>
    <w:rsid w:val="00147DE0"/>
    <w:rPr>
      <w:rFonts w:ascii="Arial" w:hAnsi="Arial" w:cs="Arial"/>
      <w:color w:val="000080"/>
      <w:sz w:val="20"/>
      <w:szCs w:val="20"/>
    </w:rPr>
  </w:style>
  <w:style w:type="character" w:customStyle="1" w:styleId="EstiloCorreo8682">
    <w:name w:val="EstiloCorreo8682"/>
    <w:semiHidden/>
    <w:rsid w:val="00147DE0"/>
    <w:rPr>
      <w:rFonts w:ascii="Arial" w:hAnsi="Arial" w:cs="Arial"/>
      <w:color w:val="000080"/>
      <w:sz w:val="20"/>
      <w:szCs w:val="20"/>
    </w:rPr>
  </w:style>
  <w:style w:type="character" w:customStyle="1" w:styleId="EstiloCorreo8692">
    <w:name w:val="EstiloCorreo8692"/>
    <w:semiHidden/>
    <w:rsid w:val="00147DE0"/>
    <w:rPr>
      <w:rFonts w:ascii="Arial" w:hAnsi="Arial" w:cs="Arial"/>
      <w:color w:val="000080"/>
      <w:sz w:val="20"/>
      <w:szCs w:val="20"/>
    </w:rPr>
  </w:style>
  <w:style w:type="character" w:customStyle="1" w:styleId="EstiloCorreo8702">
    <w:name w:val="EstiloCorreo8702"/>
    <w:semiHidden/>
    <w:rsid w:val="00147DE0"/>
    <w:rPr>
      <w:rFonts w:ascii="Arial" w:hAnsi="Arial" w:cs="Arial"/>
      <w:color w:val="000080"/>
      <w:sz w:val="20"/>
      <w:szCs w:val="20"/>
    </w:rPr>
  </w:style>
  <w:style w:type="character" w:customStyle="1" w:styleId="EstiloCorreo8712">
    <w:name w:val="EstiloCorreo8712"/>
    <w:semiHidden/>
    <w:rsid w:val="00147DE0"/>
    <w:rPr>
      <w:rFonts w:ascii="Arial" w:hAnsi="Arial" w:cs="Arial"/>
      <w:color w:val="000080"/>
      <w:sz w:val="20"/>
      <w:szCs w:val="20"/>
    </w:rPr>
  </w:style>
  <w:style w:type="character" w:customStyle="1" w:styleId="EstiloCorreo8722">
    <w:name w:val="EstiloCorreo8722"/>
    <w:semiHidden/>
    <w:rsid w:val="00147DE0"/>
    <w:rPr>
      <w:rFonts w:ascii="Arial" w:hAnsi="Arial" w:cs="Arial"/>
      <w:color w:val="000080"/>
      <w:sz w:val="20"/>
      <w:szCs w:val="20"/>
    </w:rPr>
  </w:style>
  <w:style w:type="character" w:customStyle="1" w:styleId="EstiloCorreo8732">
    <w:name w:val="EstiloCorreo8732"/>
    <w:semiHidden/>
    <w:rsid w:val="00147DE0"/>
    <w:rPr>
      <w:rFonts w:ascii="Arial" w:hAnsi="Arial" w:cs="Arial"/>
      <w:color w:val="000080"/>
      <w:sz w:val="20"/>
      <w:szCs w:val="20"/>
    </w:rPr>
  </w:style>
  <w:style w:type="character" w:customStyle="1" w:styleId="EstiloCorreo8742">
    <w:name w:val="EstiloCorreo8742"/>
    <w:semiHidden/>
    <w:rsid w:val="00147DE0"/>
    <w:rPr>
      <w:rFonts w:ascii="Century Gothic" w:hAnsi="Century Gothic" w:cs="Times New Roman"/>
      <w:color w:val="0000FF"/>
      <w:sz w:val="20"/>
      <w:szCs w:val="20"/>
      <w:u w:val="none"/>
      <w:effect w:val="none"/>
    </w:rPr>
  </w:style>
  <w:style w:type="character" w:customStyle="1" w:styleId="EstiloCorreo8752">
    <w:name w:val="EstiloCorreo8752"/>
    <w:semiHidden/>
    <w:rsid w:val="00147DE0"/>
    <w:rPr>
      <w:rFonts w:ascii="Century Gothic" w:hAnsi="Century Gothic" w:cs="Times New Roman"/>
      <w:color w:val="0000FF"/>
      <w:sz w:val="20"/>
      <w:szCs w:val="20"/>
      <w:u w:val="none"/>
      <w:effect w:val="none"/>
    </w:rPr>
  </w:style>
  <w:style w:type="character" w:customStyle="1" w:styleId="EstiloCorreo8762">
    <w:name w:val="EstiloCorreo8762"/>
    <w:semiHidden/>
    <w:rsid w:val="00147DE0"/>
    <w:rPr>
      <w:rFonts w:ascii="Arial" w:hAnsi="Arial" w:cs="Arial"/>
      <w:color w:val="000080"/>
      <w:sz w:val="20"/>
      <w:szCs w:val="20"/>
    </w:rPr>
  </w:style>
  <w:style w:type="character" w:customStyle="1" w:styleId="EstiloCorreo8772">
    <w:name w:val="EstiloCorreo8772"/>
    <w:semiHidden/>
    <w:rsid w:val="00147DE0"/>
    <w:rPr>
      <w:rFonts w:ascii="Arial" w:hAnsi="Arial" w:cs="Arial"/>
      <w:color w:val="000080"/>
      <w:sz w:val="20"/>
      <w:szCs w:val="20"/>
    </w:rPr>
  </w:style>
  <w:style w:type="character" w:customStyle="1" w:styleId="EstiloCorreo8782">
    <w:name w:val="EstiloCorreo8782"/>
    <w:semiHidden/>
    <w:rsid w:val="00147DE0"/>
    <w:rPr>
      <w:rFonts w:ascii="Arial" w:hAnsi="Arial" w:cs="Arial"/>
      <w:color w:val="000080"/>
      <w:sz w:val="20"/>
      <w:szCs w:val="20"/>
    </w:rPr>
  </w:style>
  <w:style w:type="character" w:customStyle="1" w:styleId="EstiloCorreo8792">
    <w:name w:val="EstiloCorreo8792"/>
    <w:semiHidden/>
    <w:rsid w:val="00147DE0"/>
    <w:rPr>
      <w:rFonts w:ascii="Arial" w:hAnsi="Arial" w:cs="Arial"/>
      <w:color w:val="000080"/>
      <w:sz w:val="20"/>
      <w:szCs w:val="20"/>
    </w:rPr>
  </w:style>
  <w:style w:type="character" w:customStyle="1" w:styleId="EstiloCorreo8802">
    <w:name w:val="EstiloCorreo8802"/>
    <w:semiHidden/>
    <w:rsid w:val="00147DE0"/>
    <w:rPr>
      <w:rFonts w:ascii="Century Gothic" w:hAnsi="Century Gothic" w:cs="Times New Roman"/>
      <w:color w:val="0000FF"/>
      <w:sz w:val="20"/>
      <w:szCs w:val="20"/>
      <w:u w:val="none"/>
      <w:effect w:val="none"/>
    </w:rPr>
  </w:style>
  <w:style w:type="character" w:customStyle="1" w:styleId="EstiloCorreo8812">
    <w:name w:val="EstiloCorreo8812"/>
    <w:semiHidden/>
    <w:rsid w:val="00147DE0"/>
    <w:rPr>
      <w:rFonts w:ascii="Arial" w:hAnsi="Arial" w:cs="Arial"/>
      <w:color w:val="000080"/>
      <w:sz w:val="20"/>
      <w:szCs w:val="20"/>
    </w:rPr>
  </w:style>
  <w:style w:type="character" w:customStyle="1" w:styleId="EstiloCorreo8822">
    <w:name w:val="EstiloCorreo8822"/>
    <w:semiHidden/>
    <w:rsid w:val="00147DE0"/>
    <w:rPr>
      <w:rFonts w:ascii="Arial" w:hAnsi="Arial" w:cs="Arial"/>
      <w:color w:val="000080"/>
      <w:sz w:val="20"/>
      <w:szCs w:val="20"/>
    </w:rPr>
  </w:style>
  <w:style w:type="character" w:customStyle="1" w:styleId="EstiloCorreo8832">
    <w:name w:val="EstiloCorreo8832"/>
    <w:semiHidden/>
    <w:rsid w:val="00147DE0"/>
    <w:rPr>
      <w:rFonts w:ascii="Century Gothic" w:hAnsi="Century Gothic" w:cs="Times New Roman"/>
      <w:color w:val="0000FF"/>
      <w:sz w:val="20"/>
      <w:szCs w:val="20"/>
      <w:u w:val="none"/>
      <w:effect w:val="none"/>
    </w:rPr>
  </w:style>
  <w:style w:type="character" w:customStyle="1" w:styleId="EstiloCorreo8842">
    <w:name w:val="EstiloCorreo8842"/>
    <w:semiHidden/>
    <w:rsid w:val="00147DE0"/>
    <w:rPr>
      <w:rFonts w:ascii="Century Gothic" w:hAnsi="Century Gothic" w:cs="Times New Roman"/>
      <w:color w:val="0000FF"/>
      <w:sz w:val="20"/>
      <w:szCs w:val="20"/>
      <w:u w:val="none"/>
      <w:effect w:val="none"/>
    </w:rPr>
  </w:style>
  <w:style w:type="character" w:customStyle="1" w:styleId="EstiloCorreo8852">
    <w:name w:val="EstiloCorreo8852"/>
    <w:semiHidden/>
    <w:rsid w:val="00147DE0"/>
    <w:rPr>
      <w:rFonts w:ascii="Arial" w:hAnsi="Arial" w:cs="Arial"/>
      <w:color w:val="000080"/>
      <w:sz w:val="20"/>
      <w:szCs w:val="20"/>
    </w:rPr>
  </w:style>
  <w:style w:type="character" w:customStyle="1" w:styleId="EstiloCorreo8862">
    <w:name w:val="EstiloCorreo8862"/>
    <w:semiHidden/>
    <w:rsid w:val="00147DE0"/>
    <w:rPr>
      <w:rFonts w:ascii="Arial" w:hAnsi="Arial" w:cs="Arial"/>
      <w:color w:val="000080"/>
      <w:sz w:val="20"/>
      <w:szCs w:val="20"/>
    </w:rPr>
  </w:style>
  <w:style w:type="character" w:customStyle="1" w:styleId="EstiloCorreo8872">
    <w:name w:val="EstiloCorreo8872"/>
    <w:semiHidden/>
    <w:rsid w:val="00147DE0"/>
    <w:rPr>
      <w:rFonts w:ascii="Arial" w:hAnsi="Arial" w:cs="Arial"/>
      <w:color w:val="000080"/>
      <w:sz w:val="20"/>
      <w:szCs w:val="20"/>
    </w:rPr>
  </w:style>
  <w:style w:type="character" w:customStyle="1" w:styleId="EstiloCorreo8882">
    <w:name w:val="EstiloCorreo8882"/>
    <w:semiHidden/>
    <w:rsid w:val="00147DE0"/>
    <w:rPr>
      <w:rFonts w:ascii="Arial" w:hAnsi="Arial" w:cs="Arial"/>
      <w:color w:val="000080"/>
      <w:sz w:val="20"/>
      <w:szCs w:val="20"/>
    </w:rPr>
  </w:style>
  <w:style w:type="character" w:customStyle="1" w:styleId="EstiloCorreo8892">
    <w:name w:val="EstiloCorreo8892"/>
    <w:semiHidden/>
    <w:rsid w:val="00147DE0"/>
    <w:rPr>
      <w:rFonts w:ascii="Century Gothic" w:hAnsi="Century Gothic" w:cs="Times New Roman"/>
      <w:color w:val="0000FF"/>
      <w:sz w:val="20"/>
      <w:szCs w:val="20"/>
      <w:u w:val="none"/>
      <w:effect w:val="none"/>
    </w:rPr>
  </w:style>
  <w:style w:type="character" w:customStyle="1" w:styleId="EstiloCorreo8902">
    <w:name w:val="EstiloCorreo8902"/>
    <w:semiHidden/>
    <w:rsid w:val="00147DE0"/>
    <w:rPr>
      <w:rFonts w:ascii="Arial" w:hAnsi="Arial" w:cs="Arial"/>
      <w:color w:val="000080"/>
      <w:sz w:val="20"/>
      <w:szCs w:val="20"/>
    </w:rPr>
  </w:style>
  <w:style w:type="character" w:customStyle="1" w:styleId="EstiloCorreo8912">
    <w:name w:val="EstiloCorreo8912"/>
    <w:semiHidden/>
    <w:rsid w:val="00147DE0"/>
    <w:rPr>
      <w:rFonts w:ascii="Arial" w:hAnsi="Arial" w:cs="Arial"/>
      <w:color w:val="000080"/>
      <w:sz w:val="20"/>
      <w:szCs w:val="20"/>
    </w:rPr>
  </w:style>
  <w:style w:type="character" w:customStyle="1" w:styleId="EstiloCorreo8922">
    <w:name w:val="EstiloCorreo8922"/>
    <w:semiHidden/>
    <w:rsid w:val="00147DE0"/>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147DE0"/>
    <w:rPr>
      <w:rFonts w:ascii="Century Gothic" w:hAnsi="Century Gothic" w:cs="Times New Roman"/>
      <w:color w:val="0000FF"/>
      <w:sz w:val="20"/>
      <w:szCs w:val="20"/>
      <w:u w:val="none"/>
      <w:effect w:val="none"/>
    </w:rPr>
  </w:style>
  <w:style w:type="character" w:customStyle="1" w:styleId="EstiloCorreo8942">
    <w:name w:val="EstiloCorreo8942"/>
    <w:semiHidden/>
    <w:rsid w:val="00147DE0"/>
    <w:rPr>
      <w:rFonts w:ascii="Arial" w:hAnsi="Arial" w:cs="Arial"/>
      <w:color w:val="000080"/>
      <w:sz w:val="20"/>
      <w:szCs w:val="20"/>
    </w:rPr>
  </w:style>
  <w:style w:type="character" w:customStyle="1" w:styleId="EstiloCorreo8952">
    <w:name w:val="EstiloCorreo8952"/>
    <w:semiHidden/>
    <w:rsid w:val="00147DE0"/>
    <w:rPr>
      <w:rFonts w:ascii="Arial" w:hAnsi="Arial" w:cs="Arial"/>
      <w:color w:val="000080"/>
      <w:sz w:val="20"/>
      <w:szCs w:val="20"/>
    </w:rPr>
  </w:style>
  <w:style w:type="character" w:customStyle="1" w:styleId="EstiloCorreo8962">
    <w:name w:val="EstiloCorreo8962"/>
    <w:semiHidden/>
    <w:rsid w:val="00147DE0"/>
    <w:rPr>
      <w:rFonts w:ascii="Arial" w:hAnsi="Arial" w:cs="Arial"/>
      <w:color w:val="000080"/>
      <w:sz w:val="20"/>
      <w:szCs w:val="20"/>
    </w:rPr>
  </w:style>
  <w:style w:type="character" w:customStyle="1" w:styleId="EstiloCorreo8972">
    <w:name w:val="EstiloCorreo8972"/>
    <w:semiHidden/>
    <w:rsid w:val="00147DE0"/>
    <w:rPr>
      <w:rFonts w:ascii="Arial" w:hAnsi="Arial" w:cs="Arial"/>
      <w:color w:val="000080"/>
      <w:sz w:val="20"/>
      <w:szCs w:val="20"/>
    </w:rPr>
  </w:style>
  <w:style w:type="character" w:customStyle="1" w:styleId="EstiloCorreo8982">
    <w:name w:val="EstiloCorreo8982"/>
    <w:semiHidden/>
    <w:rsid w:val="00147DE0"/>
    <w:rPr>
      <w:rFonts w:ascii="Arial" w:hAnsi="Arial" w:cs="Arial"/>
      <w:color w:val="000080"/>
      <w:sz w:val="20"/>
      <w:szCs w:val="20"/>
    </w:rPr>
  </w:style>
  <w:style w:type="character" w:customStyle="1" w:styleId="EstiloCorreo8992">
    <w:name w:val="EstiloCorreo8992"/>
    <w:semiHidden/>
    <w:rsid w:val="00147DE0"/>
    <w:rPr>
      <w:rFonts w:ascii="Arial" w:hAnsi="Arial" w:cs="Arial"/>
      <w:color w:val="000080"/>
      <w:sz w:val="20"/>
      <w:szCs w:val="20"/>
    </w:rPr>
  </w:style>
  <w:style w:type="character" w:customStyle="1" w:styleId="EstiloCorreo9002">
    <w:name w:val="EstiloCorreo9002"/>
    <w:semiHidden/>
    <w:rsid w:val="00147DE0"/>
    <w:rPr>
      <w:rFonts w:ascii="Arial" w:hAnsi="Arial" w:cs="Arial"/>
      <w:color w:val="000080"/>
      <w:sz w:val="20"/>
      <w:szCs w:val="20"/>
    </w:rPr>
  </w:style>
  <w:style w:type="character" w:customStyle="1" w:styleId="EstiloCorreo9012">
    <w:name w:val="EstiloCorreo9012"/>
    <w:semiHidden/>
    <w:rsid w:val="00147DE0"/>
    <w:rPr>
      <w:rFonts w:ascii="Century Gothic" w:hAnsi="Century Gothic" w:cs="Times New Roman"/>
      <w:color w:val="0000FF"/>
      <w:sz w:val="20"/>
      <w:szCs w:val="20"/>
      <w:u w:val="none"/>
      <w:effect w:val="none"/>
    </w:rPr>
  </w:style>
  <w:style w:type="character" w:customStyle="1" w:styleId="EstiloCorreo9022">
    <w:name w:val="EstiloCorreo9022"/>
    <w:semiHidden/>
    <w:rsid w:val="00147DE0"/>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147DE0"/>
    <w:rPr>
      <w:rFonts w:ascii="Arial" w:hAnsi="Arial" w:cs="Arial"/>
      <w:color w:val="000080"/>
      <w:sz w:val="20"/>
      <w:szCs w:val="20"/>
    </w:rPr>
  </w:style>
  <w:style w:type="character" w:customStyle="1" w:styleId="EstiloCorreo9042">
    <w:name w:val="EstiloCorreo9042"/>
    <w:uiPriority w:val="99"/>
    <w:semiHidden/>
    <w:rsid w:val="00147DE0"/>
    <w:rPr>
      <w:rFonts w:ascii="Arial" w:hAnsi="Arial" w:cs="Arial"/>
      <w:color w:val="000080"/>
      <w:sz w:val="20"/>
      <w:szCs w:val="20"/>
    </w:rPr>
  </w:style>
  <w:style w:type="character" w:customStyle="1" w:styleId="EstiloCorreo9052">
    <w:name w:val="EstiloCorreo9052"/>
    <w:uiPriority w:val="99"/>
    <w:semiHidden/>
    <w:rsid w:val="00147DE0"/>
    <w:rPr>
      <w:rFonts w:ascii="Arial" w:hAnsi="Arial" w:cs="Arial"/>
      <w:color w:val="000080"/>
      <w:sz w:val="20"/>
      <w:szCs w:val="20"/>
    </w:rPr>
  </w:style>
  <w:style w:type="character" w:customStyle="1" w:styleId="EstiloCorreo9062">
    <w:name w:val="EstiloCorreo9062"/>
    <w:uiPriority w:val="99"/>
    <w:semiHidden/>
    <w:rsid w:val="00147DE0"/>
    <w:rPr>
      <w:rFonts w:ascii="Arial" w:hAnsi="Arial" w:cs="Arial"/>
      <w:color w:val="000080"/>
      <w:sz w:val="20"/>
      <w:szCs w:val="20"/>
    </w:rPr>
  </w:style>
  <w:style w:type="character" w:customStyle="1" w:styleId="EstiloCorreo9072">
    <w:name w:val="EstiloCorreo9072"/>
    <w:uiPriority w:val="99"/>
    <w:semiHidden/>
    <w:rsid w:val="00147DE0"/>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147DE0"/>
    <w:rPr>
      <w:rFonts w:ascii="Arial" w:hAnsi="Arial" w:cs="Arial"/>
      <w:color w:val="000080"/>
      <w:sz w:val="20"/>
      <w:szCs w:val="20"/>
    </w:rPr>
  </w:style>
  <w:style w:type="character" w:customStyle="1" w:styleId="EstiloCorreo9092">
    <w:name w:val="EstiloCorreo9092"/>
    <w:uiPriority w:val="99"/>
    <w:semiHidden/>
    <w:rsid w:val="00147DE0"/>
    <w:rPr>
      <w:rFonts w:ascii="Arial" w:hAnsi="Arial" w:cs="Arial"/>
      <w:color w:val="000080"/>
      <w:sz w:val="20"/>
      <w:szCs w:val="20"/>
    </w:rPr>
  </w:style>
  <w:style w:type="character" w:customStyle="1" w:styleId="EstiloCorreo9102">
    <w:name w:val="EstiloCorreo9102"/>
    <w:uiPriority w:val="99"/>
    <w:semiHidden/>
    <w:rsid w:val="00147DE0"/>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147DE0"/>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147DE0"/>
    <w:rPr>
      <w:rFonts w:ascii="Arial" w:hAnsi="Arial" w:cs="Arial"/>
      <w:color w:val="000080"/>
      <w:sz w:val="20"/>
      <w:szCs w:val="20"/>
    </w:rPr>
  </w:style>
  <w:style w:type="character" w:customStyle="1" w:styleId="EstiloCorreo9132">
    <w:name w:val="EstiloCorreo9132"/>
    <w:uiPriority w:val="99"/>
    <w:semiHidden/>
    <w:rsid w:val="00147DE0"/>
    <w:rPr>
      <w:rFonts w:ascii="Arial" w:hAnsi="Arial" w:cs="Arial"/>
      <w:color w:val="000080"/>
      <w:sz w:val="20"/>
      <w:szCs w:val="20"/>
    </w:rPr>
  </w:style>
  <w:style w:type="character" w:customStyle="1" w:styleId="EstiloCorreo9142">
    <w:name w:val="EstiloCorreo9142"/>
    <w:uiPriority w:val="99"/>
    <w:semiHidden/>
    <w:rsid w:val="00147DE0"/>
    <w:rPr>
      <w:rFonts w:ascii="Arial" w:hAnsi="Arial" w:cs="Arial"/>
      <w:color w:val="000080"/>
      <w:sz w:val="20"/>
      <w:szCs w:val="20"/>
    </w:rPr>
  </w:style>
  <w:style w:type="character" w:customStyle="1" w:styleId="EstiloCorreo9152">
    <w:name w:val="EstiloCorreo9152"/>
    <w:uiPriority w:val="99"/>
    <w:semiHidden/>
    <w:rsid w:val="00147DE0"/>
    <w:rPr>
      <w:rFonts w:ascii="Arial" w:hAnsi="Arial" w:cs="Arial"/>
      <w:color w:val="000080"/>
      <w:sz w:val="20"/>
      <w:szCs w:val="20"/>
    </w:rPr>
  </w:style>
  <w:style w:type="character" w:customStyle="1" w:styleId="EstiloCorreo9162">
    <w:name w:val="EstiloCorreo9162"/>
    <w:uiPriority w:val="99"/>
    <w:semiHidden/>
    <w:rsid w:val="00147DE0"/>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147DE0"/>
    <w:rPr>
      <w:rFonts w:ascii="Arial" w:hAnsi="Arial" w:cs="Arial"/>
      <w:color w:val="000080"/>
      <w:sz w:val="20"/>
      <w:szCs w:val="20"/>
    </w:rPr>
  </w:style>
  <w:style w:type="character" w:customStyle="1" w:styleId="EstiloCorreo9182">
    <w:name w:val="EstiloCorreo9182"/>
    <w:uiPriority w:val="99"/>
    <w:semiHidden/>
    <w:rsid w:val="00147DE0"/>
    <w:rPr>
      <w:rFonts w:ascii="Arial" w:hAnsi="Arial" w:cs="Arial"/>
      <w:color w:val="000080"/>
      <w:sz w:val="20"/>
      <w:szCs w:val="20"/>
    </w:rPr>
  </w:style>
  <w:style w:type="character" w:customStyle="1" w:styleId="EstiloCorreo9192">
    <w:name w:val="EstiloCorreo9192"/>
    <w:uiPriority w:val="99"/>
    <w:semiHidden/>
    <w:rsid w:val="00147DE0"/>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147DE0"/>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147DE0"/>
    <w:rPr>
      <w:rFonts w:ascii="Arial" w:hAnsi="Arial" w:cs="Arial"/>
      <w:color w:val="000080"/>
      <w:sz w:val="20"/>
      <w:szCs w:val="20"/>
    </w:rPr>
  </w:style>
  <w:style w:type="character" w:customStyle="1" w:styleId="EstiloCorreo9222">
    <w:name w:val="EstiloCorreo9222"/>
    <w:uiPriority w:val="99"/>
    <w:semiHidden/>
    <w:rsid w:val="00147DE0"/>
    <w:rPr>
      <w:rFonts w:ascii="Arial" w:hAnsi="Arial" w:cs="Arial"/>
      <w:color w:val="000080"/>
      <w:sz w:val="20"/>
      <w:szCs w:val="20"/>
    </w:rPr>
  </w:style>
  <w:style w:type="character" w:customStyle="1" w:styleId="EstiloCorreo9232">
    <w:name w:val="EstiloCorreo9232"/>
    <w:uiPriority w:val="99"/>
    <w:semiHidden/>
    <w:rsid w:val="00147DE0"/>
    <w:rPr>
      <w:rFonts w:ascii="Arial" w:hAnsi="Arial" w:cs="Arial"/>
      <w:color w:val="000080"/>
      <w:sz w:val="20"/>
      <w:szCs w:val="20"/>
    </w:rPr>
  </w:style>
  <w:style w:type="character" w:customStyle="1" w:styleId="EstiloCorreo9242">
    <w:name w:val="EstiloCorreo9242"/>
    <w:uiPriority w:val="99"/>
    <w:semiHidden/>
    <w:rsid w:val="00147DE0"/>
    <w:rPr>
      <w:rFonts w:ascii="Arial" w:hAnsi="Arial" w:cs="Arial"/>
      <w:color w:val="000080"/>
      <w:sz w:val="20"/>
      <w:szCs w:val="20"/>
    </w:rPr>
  </w:style>
  <w:style w:type="character" w:customStyle="1" w:styleId="EstiloCorreo9252">
    <w:name w:val="EstiloCorreo9252"/>
    <w:uiPriority w:val="99"/>
    <w:semiHidden/>
    <w:rsid w:val="00147DE0"/>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147DE0"/>
    <w:rPr>
      <w:rFonts w:ascii="Arial" w:hAnsi="Arial" w:cs="Arial"/>
      <w:color w:val="000080"/>
      <w:sz w:val="20"/>
      <w:szCs w:val="20"/>
    </w:rPr>
  </w:style>
  <w:style w:type="character" w:customStyle="1" w:styleId="EstiloCorreo9272">
    <w:name w:val="EstiloCorreo9272"/>
    <w:uiPriority w:val="99"/>
    <w:semiHidden/>
    <w:rsid w:val="00147DE0"/>
    <w:rPr>
      <w:rFonts w:ascii="Arial" w:hAnsi="Arial" w:cs="Arial"/>
      <w:color w:val="000080"/>
      <w:sz w:val="20"/>
      <w:szCs w:val="20"/>
    </w:rPr>
  </w:style>
  <w:style w:type="character" w:customStyle="1" w:styleId="EstiloCorreo9282">
    <w:name w:val="EstiloCorreo9282"/>
    <w:uiPriority w:val="99"/>
    <w:semiHidden/>
    <w:rsid w:val="00147DE0"/>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147DE0"/>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147DE0"/>
    <w:rPr>
      <w:rFonts w:ascii="Arial" w:hAnsi="Arial" w:cs="Arial"/>
      <w:color w:val="000080"/>
      <w:sz w:val="20"/>
      <w:szCs w:val="20"/>
    </w:rPr>
  </w:style>
  <w:style w:type="character" w:customStyle="1" w:styleId="EstiloCorreo9312">
    <w:name w:val="EstiloCorreo9312"/>
    <w:uiPriority w:val="99"/>
    <w:semiHidden/>
    <w:rsid w:val="00147DE0"/>
    <w:rPr>
      <w:rFonts w:ascii="Arial" w:hAnsi="Arial" w:cs="Arial"/>
      <w:color w:val="000080"/>
      <w:sz w:val="20"/>
      <w:szCs w:val="20"/>
    </w:rPr>
  </w:style>
  <w:style w:type="character" w:customStyle="1" w:styleId="EstiloCorreo9322">
    <w:name w:val="EstiloCorreo9322"/>
    <w:uiPriority w:val="99"/>
    <w:semiHidden/>
    <w:rsid w:val="00147DE0"/>
    <w:rPr>
      <w:rFonts w:ascii="Arial" w:hAnsi="Arial" w:cs="Arial"/>
      <w:color w:val="000080"/>
      <w:sz w:val="20"/>
      <w:szCs w:val="20"/>
    </w:rPr>
  </w:style>
  <w:style w:type="character" w:customStyle="1" w:styleId="EstiloCorreo9332">
    <w:name w:val="EstiloCorreo9332"/>
    <w:uiPriority w:val="99"/>
    <w:semiHidden/>
    <w:rsid w:val="00147DE0"/>
    <w:rPr>
      <w:rFonts w:ascii="Arial" w:hAnsi="Arial" w:cs="Arial"/>
      <w:color w:val="000080"/>
      <w:sz w:val="20"/>
      <w:szCs w:val="20"/>
    </w:rPr>
  </w:style>
  <w:style w:type="character" w:customStyle="1" w:styleId="EstiloCorreo9342">
    <w:name w:val="EstiloCorreo9342"/>
    <w:uiPriority w:val="99"/>
    <w:semiHidden/>
    <w:rsid w:val="00147DE0"/>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147DE0"/>
    <w:rPr>
      <w:rFonts w:ascii="Arial" w:hAnsi="Arial" w:cs="Arial"/>
      <w:color w:val="000080"/>
      <w:sz w:val="20"/>
      <w:szCs w:val="20"/>
    </w:rPr>
  </w:style>
  <w:style w:type="character" w:customStyle="1" w:styleId="EstiloCorreo9362">
    <w:name w:val="EstiloCorreo9362"/>
    <w:uiPriority w:val="99"/>
    <w:semiHidden/>
    <w:rsid w:val="00147DE0"/>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147DE0"/>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147DE0"/>
    <w:rPr>
      <w:rFonts w:ascii="Arial" w:hAnsi="Arial" w:cs="Arial"/>
      <w:color w:val="000080"/>
      <w:sz w:val="20"/>
      <w:szCs w:val="20"/>
    </w:rPr>
  </w:style>
  <w:style w:type="character" w:customStyle="1" w:styleId="EstiloCorreo9392">
    <w:name w:val="EstiloCorreo9392"/>
    <w:uiPriority w:val="99"/>
    <w:semiHidden/>
    <w:rsid w:val="00147DE0"/>
    <w:rPr>
      <w:rFonts w:ascii="Arial" w:hAnsi="Arial" w:cs="Arial"/>
      <w:color w:val="000080"/>
      <w:sz w:val="20"/>
      <w:szCs w:val="20"/>
    </w:rPr>
  </w:style>
  <w:style w:type="character" w:customStyle="1" w:styleId="EstiloCorreo9402">
    <w:name w:val="EstiloCorreo9402"/>
    <w:uiPriority w:val="99"/>
    <w:semiHidden/>
    <w:rsid w:val="00147DE0"/>
    <w:rPr>
      <w:rFonts w:ascii="Arial" w:hAnsi="Arial" w:cs="Arial"/>
      <w:color w:val="000080"/>
      <w:sz w:val="20"/>
      <w:szCs w:val="20"/>
    </w:rPr>
  </w:style>
  <w:style w:type="character" w:customStyle="1" w:styleId="EstiloCorreo9412">
    <w:name w:val="EstiloCorreo9412"/>
    <w:uiPriority w:val="99"/>
    <w:semiHidden/>
    <w:rsid w:val="00147DE0"/>
    <w:rPr>
      <w:rFonts w:ascii="Arial" w:hAnsi="Arial" w:cs="Arial"/>
      <w:color w:val="000080"/>
      <w:sz w:val="20"/>
      <w:szCs w:val="20"/>
    </w:rPr>
  </w:style>
  <w:style w:type="character" w:customStyle="1" w:styleId="EstiloCorreo9422">
    <w:name w:val="EstiloCorreo9422"/>
    <w:uiPriority w:val="99"/>
    <w:semiHidden/>
    <w:rsid w:val="00147DE0"/>
    <w:rPr>
      <w:rFonts w:ascii="Arial" w:hAnsi="Arial" w:cs="Arial"/>
      <w:color w:val="000080"/>
      <w:sz w:val="20"/>
      <w:szCs w:val="20"/>
    </w:rPr>
  </w:style>
  <w:style w:type="character" w:customStyle="1" w:styleId="EstiloCorreo9432">
    <w:name w:val="EstiloCorreo9432"/>
    <w:uiPriority w:val="99"/>
    <w:semiHidden/>
    <w:rsid w:val="00147DE0"/>
    <w:rPr>
      <w:rFonts w:ascii="Arial" w:hAnsi="Arial" w:cs="Arial"/>
      <w:color w:val="000080"/>
      <w:sz w:val="20"/>
      <w:szCs w:val="20"/>
    </w:rPr>
  </w:style>
  <w:style w:type="character" w:customStyle="1" w:styleId="EstiloCorreo9442">
    <w:name w:val="EstiloCorreo9442"/>
    <w:uiPriority w:val="99"/>
    <w:semiHidden/>
    <w:rsid w:val="00147DE0"/>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147DE0"/>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147DE0"/>
    <w:rPr>
      <w:rFonts w:ascii="Arial" w:hAnsi="Arial" w:cs="Arial"/>
      <w:color w:val="000080"/>
      <w:sz w:val="20"/>
      <w:szCs w:val="20"/>
    </w:rPr>
  </w:style>
  <w:style w:type="character" w:customStyle="1" w:styleId="EstiloCorreo9472">
    <w:name w:val="EstiloCorreo9472"/>
    <w:uiPriority w:val="99"/>
    <w:semiHidden/>
    <w:rsid w:val="00147DE0"/>
    <w:rPr>
      <w:rFonts w:ascii="Arial" w:hAnsi="Arial" w:cs="Arial"/>
      <w:color w:val="000080"/>
      <w:sz w:val="20"/>
      <w:szCs w:val="20"/>
    </w:rPr>
  </w:style>
  <w:style w:type="character" w:customStyle="1" w:styleId="EstiloCorreo9482">
    <w:name w:val="EstiloCorreo9482"/>
    <w:uiPriority w:val="99"/>
    <w:semiHidden/>
    <w:rsid w:val="00147DE0"/>
    <w:rPr>
      <w:rFonts w:ascii="Arial" w:hAnsi="Arial" w:cs="Arial"/>
      <w:color w:val="000080"/>
      <w:sz w:val="20"/>
      <w:szCs w:val="20"/>
    </w:rPr>
  </w:style>
  <w:style w:type="character" w:customStyle="1" w:styleId="EstiloCorreo9492">
    <w:name w:val="EstiloCorreo9492"/>
    <w:uiPriority w:val="99"/>
    <w:semiHidden/>
    <w:rsid w:val="00147DE0"/>
    <w:rPr>
      <w:rFonts w:ascii="Arial" w:hAnsi="Arial" w:cs="Arial"/>
      <w:color w:val="000080"/>
      <w:sz w:val="20"/>
      <w:szCs w:val="20"/>
    </w:rPr>
  </w:style>
  <w:style w:type="character" w:customStyle="1" w:styleId="EstiloCorreo9502">
    <w:name w:val="EstiloCorreo9502"/>
    <w:uiPriority w:val="99"/>
    <w:semiHidden/>
    <w:rsid w:val="00147DE0"/>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147DE0"/>
    <w:rPr>
      <w:rFonts w:ascii="Arial" w:hAnsi="Arial" w:cs="Arial"/>
      <w:color w:val="000080"/>
      <w:sz w:val="20"/>
      <w:szCs w:val="20"/>
    </w:rPr>
  </w:style>
  <w:style w:type="character" w:customStyle="1" w:styleId="EstiloCorreo9522">
    <w:name w:val="EstiloCorreo9522"/>
    <w:uiPriority w:val="99"/>
    <w:semiHidden/>
    <w:rsid w:val="00147DE0"/>
    <w:rPr>
      <w:rFonts w:ascii="Arial" w:hAnsi="Arial" w:cs="Arial"/>
      <w:color w:val="000080"/>
      <w:sz w:val="20"/>
      <w:szCs w:val="20"/>
    </w:rPr>
  </w:style>
  <w:style w:type="character" w:customStyle="1" w:styleId="EstiloCorreo9532">
    <w:name w:val="EstiloCorreo9532"/>
    <w:uiPriority w:val="99"/>
    <w:semiHidden/>
    <w:rsid w:val="00147DE0"/>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147DE0"/>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147DE0"/>
    <w:rPr>
      <w:rFonts w:ascii="Arial" w:hAnsi="Arial" w:cs="Arial"/>
      <w:color w:val="000080"/>
      <w:sz w:val="20"/>
      <w:szCs w:val="20"/>
    </w:rPr>
  </w:style>
  <w:style w:type="character" w:customStyle="1" w:styleId="EstiloCorreo9562">
    <w:name w:val="EstiloCorreo9562"/>
    <w:uiPriority w:val="99"/>
    <w:semiHidden/>
    <w:rsid w:val="00147DE0"/>
    <w:rPr>
      <w:rFonts w:ascii="Arial" w:hAnsi="Arial" w:cs="Arial"/>
      <w:color w:val="000080"/>
      <w:sz w:val="20"/>
      <w:szCs w:val="20"/>
    </w:rPr>
  </w:style>
  <w:style w:type="character" w:customStyle="1" w:styleId="EstiloCorreo9572">
    <w:name w:val="EstiloCorreo9572"/>
    <w:uiPriority w:val="99"/>
    <w:semiHidden/>
    <w:rsid w:val="00147DE0"/>
    <w:rPr>
      <w:rFonts w:ascii="Arial" w:hAnsi="Arial" w:cs="Arial"/>
      <w:color w:val="000080"/>
      <w:sz w:val="20"/>
      <w:szCs w:val="20"/>
    </w:rPr>
  </w:style>
  <w:style w:type="character" w:customStyle="1" w:styleId="EstiloCorreo9582">
    <w:name w:val="EstiloCorreo9582"/>
    <w:uiPriority w:val="99"/>
    <w:semiHidden/>
    <w:rsid w:val="00147DE0"/>
    <w:rPr>
      <w:rFonts w:ascii="Arial" w:hAnsi="Arial" w:cs="Arial"/>
      <w:color w:val="000080"/>
      <w:sz w:val="20"/>
      <w:szCs w:val="20"/>
    </w:rPr>
  </w:style>
  <w:style w:type="character" w:customStyle="1" w:styleId="EstiloCorreo9592">
    <w:name w:val="EstiloCorreo9592"/>
    <w:uiPriority w:val="99"/>
    <w:semiHidden/>
    <w:rsid w:val="00147DE0"/>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147DE0"/>
    <w:rPr>
      <w:rFonts w:ascii="Arial" w:hAnsi="Arial" w:cs="Arial"/>
      <w:color w:val="000080"/>
      <w:sz w:val="20"/>
      <w:szCs w:val="20"/>
    </w:rPr>
  </w:style>
  <w:style w:type="character" w:customStyle="1" w:styleId="EstiloCorreo9612">
    <w:name w:val="EstiloCorreo9612"/>
    <w:uiPriority w:val="99"/>
    <w:semiHidden/>
    <w:rsid w:val="00147DE0"/>
    <w:rPr>
      <w:rFonts w:ascii="Arial" w:hAnsi="Arial" w:cs="Arial"/>
      <w:color w:val="000080"/>
      <w:sz w:val="20"/>
      <w:szCs w:val="20"/>
    </w:rPr>
  </w:style>
  <w:style w:type="character" w:customStyle="1" w:styleId="EstiloCorreo9622">
    <w:name w:val="EstiloCorreo9622"/>
    <w:uiPriority w:val="9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147DE0"/>
    <w:rPr>
      <w:rFonts w:ascii="Arial" w:hAnsi="Arial" w:cs="Arial"/>
      <w:color w:val="000080"/>
      <w:sz w:val="20"/>
      <w:szCs w:val="20"/>
    </w:rPr>
  </w:style>
  <w:style w:type="character" w:customStyle="1" w:styleId="EstiloCorreo9652">
    <w:name w:val="EstiloCorreo9652"/>
    <w:semiHidden/>
    <w:rsid w:val="00147DE0"/>
    <w:rPr>
      <w:rFonts w:ascii="Arial" w:hAnsi="Arial" w:cs="Arial"/>
      <w:color w:val="000080"/>
      <w:sz w:val="20"/>
      <w:szCs w:val="20"/>
    </w:rPr>
  </w:style>
  <w:style w:type="character" w:customStyle="1" w:styleId="EstiloCorreo9662">
    <w:name w:val="EstiloCorreo9662"/>
    <w:semiHidden/>
    <w:rsid w:val="00147DE0"/>
    <w:rPr>
      <w:rFonts w:ascii="Arial" w:hAnsi="Arial" w:cs="Arial"/>
      <w:color w:val="000080"/>
      <w:sz w:val="20"/>
      <w:szCs w:val="20"/>
    </w:rPr>
  </w:style>
  <w:style w:type="character" w:customStyle="1" w:styleId="EstiloCorreo9672">
    <w:name w:val="EstiloCorreo9672"/>
    <w:semiHidden/>
    <w:rsid w:val="00147DE0"/>
    <w:rPr>
      <w:rFonts w:ascii="Arial" w:hAnsi="Arial" w:cs="Arial"/>
      <w:color w:val="000080"/>
      <w:sz w:val="20"/>
      <w:szCs w:val="20"/>
    </w:rPr>
  </w:style>
  <w:style w:type="character" w:customStyle="1" w:styleId="EstiloCorreo9682">
    <w:name w:val="EstiloCorreo96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147DE0"/>
    <w:rPr>
      <w:rFonts w:ascii="Arial" w:hAnsi="Arial" w:cs="Arial"/>
      <w:color w:val="000080"/>
      <w:sz w:val="20"/>
      <w:szCs w:val="20"/>
    </w:rPr>
  </w:style>
  <w:style w:type="character" w:customStyle="1" w:styleId="EstiloCorreo9702">
    <w:name w:val="EstiloCorreo9702"/>
    <w:semiHidden/>
    <w:rsid w:val="00147DE0"/>
    <w:rPr>
      <w:rFonts w:ascii="Arial" w:hAnsi="Arial" w:cs="Arial"/>
      <w:color w:val="000080"/>
      <w:sz w:val="20"/>
      <w:szCs w:val="20"/>
    </w:rPr>
  </w:style>
  <w:style w:type="character" w:customStyle="1" w:styleId="EstiloCorreo9712">
    <w:name w:val="EstiloCorreo97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147DE0"/>
    <w:rPr>
      <w:rFonts w:ascii="Arial" w:hAnsi="Arial" w:cs="Arial"/>
      <w:color w:val="000080"/>
      <w:sz w:val="20"/>
      <w:szCs w:val="20"/>
    </w:rPr>
  </w:style>
  <w:style w:type="character" w:customStyle="1" w:styleId="EstiloCorreo9742">
    <w:name w:val="EstiloCorreo9742"/>
    <w:semiHidden/>
    <w:rsid w:val="00147DE0"/>
    <w:rPr>
      <w:rFonts w:ascii="Arial" w:hAnsi="Arial" w:cs="Arial"/>
      <w:color w:val="000080"/>
      <w:sz w:val="20"/>
      <w:szCs w:val="20"/>
    </w:rPr>
  </w:style>
  <w:style w:type="character" w:customStyle="1" w:styleId="EstiloCorreo9752">
    <w:name w:val="EstiloCorreo9752"/>
    <w:semiHidden/>
    <w:rsid w:val="00147DE0"/>
    <w:rPr>
      <w:rFonts w:ascii="Arial" w:hAnsi="Arial" w:cs="Arial"/>
      <w:color w:val="000080"/>
      <w:sz w:val="20"/>
      <w:szCs w:val="20"/>
    </w:rPr>
  </w:style>
  <w:style w:type="character" w:customStyle="1" w:styleId="EstiloCorreo9762">
    <w:name w:val="EstiloCorreo9762"/>
    <w:semiHidden/>
    <w:rsid w:val="00147DE0"/>
    <w:rPr>
      <w:rFonts w:ascii="Arial" w:hAnsi="Arial" w:cs="Arial"/>
      <w:color w:val="000080"/>
      <w:sz w:val="20"/>
      <w:szCs w:val="20"/>
    </w:rPr>
  </w:style>
  <w:style w:type="character" w:customStyle="1" w:styleId="EstiloCorreo9772">
    <w:name w:val="EstiloCorreo977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147DE0"/>
    <w:rPr>
      <w:rFonts w:ascii="Arial" w:hAnsi="Arial" w:cs="Arial"/>
      <w:color w:val="000080"/>
      <w:sz w:val="20"/>
      <w:szCs w:val="20"/>
    </w:rPr>
  </w:style>
  <w:style w:type="character" w:customStyle="1" w:styleId="EstiloCorreo9792">
    <w:name w:val="EstiloCorreo9792"/>
    <w:semiHidden/>
    <w:rsid w:val="00147DE0"/>
    <w:rPr>
      <w:rFonts w:ascii="Arial" w:hAnsi="Arial" w:cs="Arial"/>
      <w:color w:val="000080"/>
      <w:sz w:val="20"/>
      <w:szCs w:val="20"/>
    </w:rPr>
  </w:style>
  <w:style w:type="character" w:customStyle="1" w:styleId="EstiloCorreo9802">
    <w:name w:val="EstiloCorreo98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147DE0"/>
    <w:rPr>
      <w:rFonts w:ascii="Arial" w:hAnsi="Arial" w:cs="Arial"/>
      <w:color w:val="000080"/>
      <w:sz w:val="20"/>
      <w:szCs w:val="20"/>
    </w:rPr>
  </w:style>
  <w:style w:type="character" w:customStyle="1" w:styleId="EstiloCorreo9832">
    <w:name w:val="EstiloCorreo9832"/>
    <w:semiHidden/>
    <w:rsid w:val="00147DE0"/>
    <w:rPr>
      <w:rFonts w:ascii="Arial" w:hAnsi="Arial" w:cs="Arial"/>
      <w:color w:val="000080"/>
      <w:sz w:val="20"/>
      <w:szCs w:val="20"/>
    </w:rPr>
  </w:style>
  <w:style w:type="character" w:customStyle="1" w:styleId="EstiloCorreo9842">
    <w:name w:val="EstiloCorreo9842"/>
    <w:semiHidden/>
    <w:rsid w:val="00147DE0"/>
    <w:rPr>
      <w:rFonts w:ascii="Arial" w:hAnsi="Arial" w:cs="Arial"/>
      <w:color w:val="000080"/>
      <w:sz w:val="20"/>
      <w:szCs w:val="20"/>
    </w:rPr>
  </w:style>
  <w:style w:type="character" w:customStyle="1" w:styleId="EstiloCorreo9852">
    <w:name w:val="EstiloCorreo9852"/>
    <w:semiHidden/>
    <w:rsid w:val="00147DE0"/>
    <w:rPr>
      <w:rFonts w:ascii="Arial" w:hAnsi="Arial" w:cs="Arial"/>
      <w:color w:val="000080"/>
      <w:sz w:val="20"/>
      <w:szCs w:val="20"/>
    </w:rPr>
  </w:style>
  <w:style w:type="character" w:customStyle="1" w:styleId="EstiloCorreo9862">
    <w:name w:val="EstiloCorreo98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147DE0"/>
    <w:rPr>
      <w:rFonts w:ascii="Arial" w:hAnsi="Arial" w:cs="Arial"/>
      <w:color w:val="000080"/>
      <w:sz w:val="20"/>
      <w:szCs w:val="20"/>
    </w:rPr>
  </w:style>
  <w:style w:type="character" w:customStyle="1" w:styleId="EstiloCorreo9882">
    <w:name w:val="EstiloCorreo9882"/>
    <w:semiHidden/>
    <w:rsid w:val="00147DE0"/>
    <w:rPr>
      <w:rFonts w:ascii="Arial" w:hAnsi="Arial" w:cs="Arial"/>
      <w:color w:val="000080"/>
      <w:sz w:val="20"/>
      <w:szCs w:val="20"/>
    </w:rPr>
  </w:style>
  <w:style w:type="character" w:customStyle="1" w:styleId="EstiloCorreo9892">
    <w:name w:val="EstiloCorreo98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147DE0"/>
    <w:rPr>
      <w:rFonts w:ascii="Arial" w:hAnsi="Arial" w:cs="Arial"/>
      <w:color w:val="000080"/>
      <w:sz w:val="20"/>
      <w:szCs w:val="20"/>
    </w:rPr>
  </w:style>
  <w:style w:type="character" w:customStyle="1" w:styleId="EstiloCorreo9922">
    <w:name w:val="EstiloCorreo9922"/>
    <w:semiHidden/>
    <w:rsid w:val="00147DE0"/>
    <w:rPr>
      <w:rFonts w:ascii="Arial" w:hAnsi="Arial" w:cs="Arial"/>
      <w:color w:val="000080"/>
      <w:sz w:val="20"/>
      <w:szCs w:val="20"/>
    </w:rPr>
  </w:style>
  <w:style w:type="character" w:customStyle="1" w:styleId="EstiloCorreo9932">
    <w:name w:val="EstiloCorreo9932"/>
    <w:semiHidden/>
    <w:rsid w:val="00147DE0"/>
    <w:rPr>
      <w:rFonts w:ascii="Arial" w:hAnsi="Arial" w:cs="Arial"/>
      <w:color w:val="000080"/>
      <w:sz w:val="20"/>
      <w:szCs w:val="20"/>
    </w:rPr>
  </w:style>
  <w:style w:type="character" w:customStyle="1" w:styleId="EstiloCorreo9942">
    <w:name w:val="EstiloCorreo9942"/>
    <w:semiHidden/>
    <w:rsid w:val="00147DE0"/>
    <w:rPr>
      <w:rFonts w:ascii="Arial" w:hAnsi="Arial" w:cs="Arial"/>
      <w:color w:val="000080"/>
      <w:sz w:val="20"/>
      <w:szCs w:val="20"/>
    </w:rPr>
  </w:style>
  <w:style w:type="character" w:customStyle="1" w:styleId="EstiloCorreo9952">
    <w:name w:val="EstiloCorreo99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147DE0"/>
    <w:rPr>
      <w:rFonts w:ascii="Arial" w:hAnsi="Arial" w:cs="Arial"/>
      <w:color w:val="000080"/>
      <w:sz w:val="20"/>
      <w:szCs w:val="20"/>
    </w:rPr>
  </w:style>
  <w:style w:type="character" w:customStyle="1" w:styleId="EstiloCorreo9972">
    <w:name w:val="EstiloCorreo9972"/>
    <w:semiHidden/>
    <w:rsid w:val="00147DE0"/>
    <w:rPr>
      <w:rFonts w:ascii="Century Gothic" w:hAnsi="Century Gothic" w:cs="Times New Roman"/>
      <w:color w:val="0000FF"/>
      <w:sz w:val="20"/>
      <w:szCs w:val="20"/>
      <w:u w:val="none"/>
      <w:effect w:val="none"/>
    </w:rPr>
  </w:style>
  <w:style w:type="character" w:customStyle="1" w:styleId="EstiloCorreo9982">
    <w:name w:val="EstiloCorreo9982"/>
    <w:semiHidden/>
    <w:rsid w:val="00147DE0"/>
    <w:rPr>
      <w:rFonts w:ascii="Century Gothic" w:hAnsi="Century Gothic" w:cs="Times New Roman"/>
      <w:color w:val="0000FF"/>
      <w:sz w:val="20"/>
      <w:szCs w:val="20"/>
      <w:u w:val="none"/>
      <w:effect w:val="none"/>
    </w:rPr>
  </w:style>
  <w:style w:type="character" w:customStyle="1" w:styleId="EstiloCorreo9992">
    <w:name w:val="EstiloCorreo9992"/>
    <w:semiHidden/>
    <w:rsid w:val="00147DE0"/>
    <w:rPr>
      <w:rFonts w:ascii="Arial" w:hAnsi="Arial" w:cs="Arial"/>
      <w:color w:val="000080"/>
      <w:sz w:val="20"/>
      <w:szCs w:val="20"/>
    </w:rPr>
  </w:style>
  <w:style w:type="character" w:customStyle="1" w:styleId="EstiloCorreo10002">
    <w:name w:val="EstiloCorreo10002"/>
    <w:semiHidden/>
    <w:rsid w:val="00147DE0"/>
    <w:rPr>
      <w:rFonts w:ascii="Arial" w:hAnsi="Arial" w:cs="Arial"/>
      <w:color w:val="000080"/>
      <w:sz w:val="20"/>
      <w:szCs w:val="20"/>
    </w:rPr>
  </w:style>
  <w:style w:type="character" w:customStyle="1" w:styleId="EstiloCorreo10012">
    <w:name w:val="EstiloCorreo10012"/>
    <w:semiHidden/>
    <w:rsid w:val="00147DE0"/>
    <w:rPr>
      <w:rFonts w:ascii="Arial" w:hAnsi="Arial" w:cs="Arial"/>
      <w:color w:val="000080"/>
      <w:sz w:val="20"/>
      <w:szCs w:val="20"/>
    </w:rPr>
  </w:style>
  <w:style w:type="character" w:customStyle="1" w:styleId="EstiloCorreo10022">
    <w:name w:val="EstiloCorreo10022"/>
    <w:semiHidden/>
    <w:rsid w:val="00147DE0"/>
    <w:rPr>
      <w:rFonts w:ascii="Arial" w:hAnsi="Arial" w:cs="Arial"/>
      <w:color w:val="000080"/>
      <w:sz w:val="20"/>
      <w:szCs w:val="20"/>
    </w:rPr>
  </w:style>
  <w:style w:type="character" w:customStyle="1" w:styleId="EstiloCorreo10032">
    <w:name w:val="EstiloCorreo10032"/>
    <w:semiHidden/>
    <w:rsid w:val="00147DE0"/>
    <w:rPr>
      <w:rFonts w:ascii="Arial" w:hAnsi="Arial" w:cs="Arial"/>
      <w:color w:val="000080"/>
      <w:sz w:val="20"/>
      <w:szCs w:val="20"/>
    </w:rPr>
  </w:style>
  <w:style w:type="character" w:customStyle="1" w:styleId="EstiloCorreo10042">
    <w:name w:val="EstiloCorreo10042"/>
    <w:semiHidden/>
    <w:rsid w:val="00147DE0"/>
    <w:rPr>
      <w:rFonts w:ascii="Arial" w:hAnsi="Arial" w:cs="Arial"/>
      <w:color w:val="000080"/>
      <w:sz w:val="20"/>
      <w:szCs w:val="20"/>
    </w:rPr>
  </w:style>
  <w:style w:type="character" w:customStyle="1" w:styleId="EstiloCorreo10052">
    <w:name w:val="EstiloCorreo10052"/>
    <w:semiHidden/>
    <w:rsid w:val="00147DE0"/>
    <w:rPr>
      <w:rFonts w:ascii="Arial" w:hAnsi="Arial" w:cs="Arial"/>
      <w:color w:val="000080"/>
      <w:sz w:val="20"/>
      <w:szCs w:val="20"/>
    </w:rPr>
  </w:style>
  <w:style w:type="character" w:customStyle="1" w:styleId="EstiloCorreo10062">
    <w:name w:val="EstiloCorreo10062"/>
    <w:semiHidden/>
    <w:rsid w:val="00147DE0"/>
    <w:rPr>
      <w:rFonts w:ascii="Century Gothic" w:hAnsi="Century Gothic" w:cs="Times New Roman"/>
      <w:color w:val="0000FF"/>
      <w:sz w:val="20"/>
      <w:szCs w:val="20"/>
      <w:u w:val="none"/>
      <w:effect w:val="none"/>
    </w:rPr>
  </w:style>
  <w:style w:type="character" w:customStyle="1" w:styleId="EstiloCorreo10072">
    <w:name w:val="EstiloCorreo10072"/>
    <w:semiHidden/>
    <w:rsid w:val="00147DE0"/>
    <w:rPr>
      <w:rFonts w:ascii="Century Gothic" w:hAnsi="Century Gothic" w:cs="Times New Roman"/>
      <w:color w:val="0000FF"/>
      <w:sz w:val="20"/>
      <w:szCs w:val="20"/>
      <w:u w:val="none"/>
      <w:effect w:val="none"/>
    </w:rPr>
  </w:style>
  <w:style w:type="character" w:customStyle="1" w:styleId="EstiloCorreo10082">
    <w:name w:val="EstiloCorreo10082"/>
    <w:semiHidden/>
    <w:rsid w:val="00147DE0"/>
    <w:rPr>
      <w:rFonts w:ascii="Arial" w:hAnsi="Arial" w:cs="Arial"/>
      <w:color w:val="000080"/>
      <w:sz w:val="20"/>
      <w:szCs w:val="20"/>
    </w:rPr>
  </w:style>
  <w:style w:type="character" w:customStyle="1" w:styleId="EstiloCorreo10092">
    <w:name w:val="EstiloCorreo10092"/>
    <w:semiHidden/>
    <w:rsid w:val="00147DE0"/>
    <w:rPr>
      <w:rFonts w:ascii="Arial" w:hAnsi="Arial" w:cs="Arial"/>
      <w:color w:val="000080"/>
      <w:sz w:val="20"/>
      <w:szCs w:val="20"/>
    </w:rPr>
  </w:style>
  <w:style w:type="character" w:customStyle="1" w:styleId="EstiloCorreo10102">
    <w:name w:val="EstiloCorreo10102"/>
    <w:semiHidden/>
    <w:rsid w:val="00147DE0"/>
    <w:rPr>
      <w:rFonts w:ascii="Arial" w:hAnsi="Arial" w:cs="Arial"/>
      <w:color w:val="000080"/>
      <w:sz w:val="20"/>
      <w:szCs w:val="20"/>
    </w:rPr>
  </w:style>
  <w:style w:type="character" w:customStyle="1" w:styleId="EstiloCorreo10112">
    <w:name w:val="EstiloCorreo10112"/>
    <w:semiHidden/>
    <w:rsid w:val="00147DE0"/>
    <w:rPr>
      <w:rFonts w:ascii="Arial" w:hAnsi="Arial" w:cs="Arial"/>
      <w:color w:val="000080"/>
      <w:sz w:val="20"/>
      <w:szCs w:val="20"/>
    </w:rPr>
  </w:style>
  <w:style w:type="character" w:customStyle="1" w:styleId="EstiloCorreo10122">
    <w:name w:val="EstiloCorreo10122"/>
    <w:semiHidden/>
    <w:rsid w:val="00147DE0"/>
    <w:rPr>
      <w:rFonts w:ascii="Century Gothic" w:hAnsi="Century Gothic" w:cs="Times New Roman"/>
      <w:color w:val="0000FF"/>
      <w:sz w:val="20"/>
      <w:szCs w:val="20"/>
      <w:u w:val="none"/>
      <w:effect w:val="none"/>
    </w:rPr>
  </w:style>
  <w:style w:type="character" w:customStyle="1" w:styleId="EstiloCorreo10132">
    <w:name w:val="EstiloCorreo10132"/>
    <w:semiHidden/>
    <w:rsid w:val="00147DE0"/>
    <w:rPr>
      <w:rFonts w:ascii="Arial" w:hAnsi="Arial" w:cs="Arial"/>
      <w:color w:val="000080"/>
      <w:sz w:val="20"/>
      <w:szCs w:val="20"/>
    </w:rPr>
  </w:style>
  <w:style w:type="character" w:customStyle="1" w:styleId="EstiloCorreo10142">
    <w:name w:val="EstiloCorreo10142"/>
    <w:semiHidden/>
    <w:rsid w:val="00147DE0"/>
    <w:rPr>
      <w:rFonts w:ascii="Arial" w:hAnsi="Arial" w:cs="Arial"/>
      <w:color w:val="000080"/>
      <w:sz w:val="20"/>
      <w:szCs w:val="20"/>
    </w:rPr>
  </w:style>
  <w:style w:type="character" w:customStyle="1" w:styleId="EstiloCorreo10152">
    <w:name w:val="EstiloCorreo10152"/>
    <w:semiHidden/>
    <w:rsid w:val="00147DE0"/>
    <w:rPr>
      <w:rFonts w:ascii="Century Gothic" w:hAnsi="Century Gothic" w:cs="Times New Roman"/>
      <w:color w:val="0000FF"/>
      <w:sz w:val="20"/>
      <w:szCs w:val="20"/>
      <w:u w:val="none"/>
      <w:effect w:val="none"/>
    </w:rPr>
  </w:style>
  <w:style w:type="character" w:customStyle="1" w:styleId="EstiloCorreo10162">
    <w:name w:val="EstiloCorreo10162"/>
    <w:semiHidden/>
    <w:rsid w:val="00147DE0"/>
    <w:rPr>
      <w:rFonts w:ascii="Century Gothic" w:hAnsi="Century Gothic" w:cs="Times New Roman"/>
      <w:color w:val="0000FF"/>
      <w:sz w:val="20"/>
      <w:szCs w:val="20"/>
      <w:u w:val="none"/>
      <w:effect w:val="none"/>
    </w:rPr>
  </w:style>
  <w:style w:type="character" w:customStyle="1" w:styleId="EstiloCorreo10172">
    <w:name w:val="EstiloCorreo10172"/>
    <w:semiHidden/>
    <w:rsid w:val="00147DE0"/>
    <w:rPr>
      <w:rFonts w:ascii="Arial" w:hAnsi="Arial" w:cs="Arial"/>
      <w:color w:val="000080"/>
      <w:sz w:val="20"/>
      <w:szCs w:val="20"/>
    </w:rPr>
  </w:style>
  <w:style w:type="character" w:customStyle="1" w:styleId="EstiloCorreo10182">
    <w:name w:val="EstiloCorreo10182"/>
    <w:semiHidden/>
    <w:rsid w:val="00147DE0"/>
    <w:rPr>
      <w:rFonts w:ascii="Arial" w:hAnsi="Arial" w:cs="Arial"/>
      <w:color w:val="000080"/>
      <w:sz w:val="20"/>
      <w:szCs w:val="20"/>
    </w:rPr>
  </w:style>
  <w:style w:type="character" w:customStyle="1" w:styleId="EstiloCorreo10192">
    <w:name w:val="EstiloCorreo10192"/>
    <w:semiHidden/>
    <w:rsid w:val="00147DE0"/>
    <w:rPr>
      <w:rFonts w:ascii="Arial" w:hAnsi="Arial" w:cs="Arial"/>
      <w:color w:val="000080"/>
      <w:sz w:val="20"/>
      <w:szCs w:val="20"/>
    </w:rPr>
  </w:style>
  <w:style w:type="character" w:customStyle="1" w:styleId="EstiloCorreo10202">
    <w:name w:val="EstiloCorreo10202"/>
    <w:uiPriority w:val="99"/>
    <w:semiHidden/>
    <w:rsid w:val="00147DE0"/>
    <w:rPr>
      <w:rFonts w:ascii="Century Gothic" w:hAnsi="Century Gothic" w:cs="Times New Roman"/>
      <w:color w:val="0000FF"/>
      <w:sz w:val="20"/>
      <w:szCs w:val="20"/>
      <w:u w:val="none"/>
      <w:effect w:val="none"/>
    </w:rPr>
  </w:style>
  <w:style w:type="character" w:customStyle="1" w:styleId="EstiloCorreo10212">
    <w:name w:val="EstiloCorreo10212"/>
    <w:semiHidden/>
    <w:rsid w:val="00147DE0"/>
    <w:rPr>
      <w:rFonts w:ascii="Arial" w:hAnsi="Arial" w:cs="Arial"/>
      <w:color w:val="000080"/>
      <w:sz w:val="20"/>
      <w:szCs w:val="20"/>
    </w:rPr>
  </w:style>
  <w:style w:type="character" w:customStyle="1" w:styleId="EstiloCorreo10222">
    <w:name w:val="EstiloCorreo10222"/>
    <w:semiHidden/>
    <w:rsid w:val="00147DE0"/>
    <w:rPr>
      <w:rFonts w:ascii="Arial" w:hAnsi="Arial" w:cs="Arial"/>
      <w:color w:val="000080"/>
      <w:sz w:val="20"/>
      <w:szCs w:val="20"/>
    </w:rPr>
  </w:style>
  <w:style w:type="character" w:customStyle="1" w:styleId="EstiloCorreo10232">
    <w:name w:val="EstiloCorreo10232"/>
    <w:semiHidden/>
    <w:rsid w:val="00147DE0"/>
    <w:rPr>
      <w:rFonts w:ascii="Century Gothic" w:hAnsi="Century Gothic" w:cs="Times New Roman"/>
      <w:color w:val="0000FF"/>
      <w:sz w:val="20"/>
      <w:szCs w:val="20"/>
      <w:u w:val="none"/>
      <w:effect w:val="none"/>
    </w:rPr>
  </w:style>
  <w:style w:type="character" w:customStyle="1" w:styleId="EstiloCorreo10242">
    <w:name w:val="EstiloCorreo10242"/>
    <w:semiHidden/>
    <w:rsid w:val="00147DE0"/>
    <w:rPr>
      <w:rFonts w:ascii="Century Gothic" w:hAnsi="Century Gothic" w:cs="Times New Roman"/>
      <w:color w:val="0000FF"/>
      <w:sz w:val="20"/>
      <w:szCs w:val="20"/>
      <w:u w:val="none"/>
      <w:effect w:val="none"/>
    </w:rPr>
  </w:style>
  <w:style w:type="character" w:customStyle="1" w:styleId="EstiloCorreo10252">
    <w:name w:val="EstiloCorreo10252"/>
    <w:semiHidden/>
    <w:rsid w:val="00147DE0"/>
    <w:rPr>
      <w:rFonts w:ascii="Arial" w:hAnsi="Arial" w:cs="Arial"/>
      <w:color w:val="000080"/>
      <w:sz w:val="20"/>
      <w:szCs w:val="20"/>
    </w:rPr>
  </w:style>
  <w:style w:type="character" w:customStyle="1" w:styleId="EstiloCorreo10262">
    <w:name w:val="EstiloCorreo10262"/>
    <w:semiHidden/>
    <w:rsid w:val="00147DE0"/>
    <w:rPr>
      <w:rFonts w:ascii="Arial" w:hAnsi="Arial" w:cs="Arial"/>
      <w:color w:val="000080"/>
      <w:sz w:val="20"/>
      <w:szCs w:val="20"/>
    </w:rPr>
  </w:style>
  <w:style w:type="character" w:customStyle="1" w:styleId="EstiloCorreo10272">
    <w:name w:val="EstiloCorreo10272"/>
    <w:semiHidden/>
    <w:rsid w:val="00147DE0"/>
    <w:rPr>
      <w:rFonts w:ascii="Arial" w:hAnsi="Arial" w:cs="Arial"/>
      <w:color w:val="000080"/>
      <w:sz w:val="20"/>
      <w:szCs w:val="20"/>
    </w:rPr>
  </w:style>
  <w:style w:type="character" w:customStyle="1" w:styleId="EstiloCorreo10282">
    <w:name w:val="EstiloCorreo10282"/>
    <w:semiHidden/>
    <w:rsid w:val="00147DE0"/>
    <w:rPr>
      <w:rFonts w:ascii="Arial" w:hAnsi="Arial" w:cs="Arial"/>
      <w:color w:val="000080"/>
      <w:sz w:val="20"/>
      <w:szCs w:val="20"/>
    </w:rPr>
  </w:style>
  <w:style w:type="character" w:customStyle="1" w:styleId="EstiloCorreo10292">
    <w:name w:val="EstiloCorreo10292"/>
    <w:semiHidden/>
    <w:rsid w:val="00147DE0"/>
    <w:rPr>
      <w:rFonts w:ascii="Arial" w:hAnsi="Arial" w:cs="Arial"/>
      <w:color w:val="000080"/>
      <w:sz w:val="20"/>
      <w:szCs w:val="20"/>
    </w:rPr>
  </w:style>
  <w:style w:type="character" w:customStyle="1" w:styleId="EstiloCorreo10302">
    <w:name w:val="EstiloCorreo10302"/>
    <w:uiPriority w:val="99"/>
    <w:semiHidden/>
    <w:rsid w:val="00147DE0"/>
    <w:rPr>
      <w:rFonts w:ascii="Arial" w:hAnsi="Arial" w:cs="Arial"/>
      <w:color w:val="000080"/>
      <w:sz w:val="20"/>
      <w:szCs w:val="20"/>
    </w:rPr>
  </w:style>
  <w:style w:type="character" w:customStyle="1" w:styleId="EstiloCorreo10312">
    <w:name w:val="EstiloCorreo10312"/>
    <w:uiPriority w:val="99"/>
    <w:semiHidden/>
    <w:rsid w:val="00147DE0"/>
    <w:rPr>
      <w:rFonts w:ascii="Arial" w:hAnsi="Arial" w:cs="Arial"/>
      <w:color w:val="000080"/>
      <w:sz w:val="20"/>
      <w:szCs w:val="20"/>
    </w:rPr>
  </w:style>
  <w:style w:type="character" w:customStyle="1" w:styleId="EstiloCorreo10322">
    <w:name w:val="EstiloCorreo10322"/>
    <w:uiPriority w:val="99"/>
    <w:semiHidden/>
    <w:rsid w:val="00147DE0"/>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147DE0"/>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147DE0"/>
    <w:rPr>
      <w:rFonts w:ascii="Arial" w:hAnsi="Arial" w:cs="Arial"/>
      <w:color w:val="000080"/>
      <w:sz w:val="20"/>
      <w:szCs w:val="20"/>
    </w:rPr>
  </w:style>
  <w:style w:type="character" w:customStyle="1" w:styleId="EstiloCorreo10352">
    <w:name w:val="EstiloCorreo10352"/>
    <w:uiPriority w:val="99"/>
    <w:semiHidden/>
    <w:rsid w:val="00147DE0"/>
    <w:rPr>
      <w:rFonts w:ascii="Arial" w:hAnsi="Arial" w:cs="Arial"/>
      <w:color w:val="000080"/>
      <w:sz w:val="20"/>
      <w:szCs w:val="20"/>
    </w:rPr>
  </w:style>
  <w:style w:type="character" w:customStyle="1" w:styleId="EstiloCorreo10362">
    <w:name w:val="EstiloCorreo10362"/>
    <w:uiPriority w:val="99"/>
    <w:semiHidden/>
    <w:rsid w:val="00147DE0"/>
    <w:rPr>
      <w:rFonts w:ascii="Arial" w:hAnsi="Arial" w:cs="Arial"/>
      <w:color w:val="000080"/>
      <w:sz w:val="20"/>
      <w:szCs w:val="20"/>
    </w:rPr>
  </w:style>
  <w:style w:type="character" w:customStyle="1" w:styleId="EstiloCorreo10372">
    <w:name w:val="EstiloCorreo10372"/>
    <w:uiPriority w:val="99"/>
    <w:semiHidden/>
    <w:rsid w:val="00147DE0"/>
    <w:rPr>
      <w:rFonts w:ascii="Arial" w:hAnsi="Arial" w:cs="Arial"/>
      <w:color w:val="000080"/>
      <w:sz w:val="20"/>
      <w:szCs w:val="20"/>
    </w:rPr>
  </w:style>
  <w:style w:type="character" w:customStyle="1" w:styleId="EstiloCorreo10382">
    <w:name w:val="EstiloCorreo10382"/>
    <w:uiPriority w:val="99"/>
    <w:semiHidden/>
    <w:rsid w:val="00147DE0"/>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147DE0"/>
    <w:rPr>
      <w:rFonts w:ascii="Arial" w:hAnsi="Arial" w:cs="Arial"/>
      <w:color w:val="000080"/>
      <w:sz w:val="20"/>
      <w:szCs w:val="20"/>
    </w:rPr>
  </w:style>
  <w:style w:type="character" w:customStyle="1" w:styleId="EstiloCorreo10402">
    <w:name w:val="EstiloCorreo10402"/>
    <w:uiPriority w:val="99"/>
    <w:semiHidden/>
    <w:rsid w:val="00147DE0"/>
    <w:rPr>
      <w:rFonts w:ascii="Arial" w:hAnsi="Arial" w:cs="Arial"/>
      <w:color w:val="000080"/>
      <w:sz w:val="20"/>
      <w:szCs w:val="20"/>
    </w:rPr>
  </w:style>
  <w:style w:type="character" w:customStyle="1" w:styleId="EstiloCorreo10412">
    <w:name w:val="EstiloCorreo10412"/>
    <w:uiPriority w:val="99"/>
    <w:semiHidden/>
    <w:rsid w:val="00147DE0"/>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147DE0"/>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147DE0"/>
    <w:rPr>
      <w:rFonts w:ascii="Arial" w:hAnsi="Arial" w:cs="Arial"/>
      <w:color w:val="000080"/>
      <w:sz w:val="20"/>
      <w:szCs w:val="20"/>
    </w:rPr>
  </w:style>
  <w:style w:type="character" w:customStyle="1" w:styleId="EstiloCorreo10442">
    <w:name w:val="EstiloCorreo10442"/>
    <w:uiPriority w:val="99"/>
    <w:semiHidden/>
    <w:rsid w:val="00147DE0"/>
    <w:rPr>
      <w:rFonts w:ascii="Arial" w:hAnsi="Arial" w:cs="Arial"/>
      <w:color w:val="000080"/>
      <w:sz w:val="20"/>
      <w:szCs w:val="20"/>
    </w:rPr>
  </w:style>
  <w:style w:type="character" w:customStyle="1" w:styleId="EstiloCorreo10452">
    <w:name w:val="EstiloCorreo10452"/>
    <w:uiPriority w:val="99"/>
    <w:semiHidden/>
    <w:rsid w:val="00147DE0"/>
    <w:rPr>
      <w:rFonts w:ascii="Arial" w:hAnsi="Arial" w:cs="Arial"/>
      <w:color w:val="000080"/>
      <w:sz w:val="20"/>
      <w:szCs w:val="20"/>
    </w:rPr>
  </w:style>
  <w:style w:type="character" w:customStyle="1" w:styleId="EstiloCorreo10462">
    <w:name w:val="EstiloCorreo10462"/>
    <w:uiPriority w:val="99"/>
    <w:semiHidden/>
    <w:rsid w:val="00147DE0"/>
    <w:rPr>
      <w:rFonts w:ascii="Arial" w:hAnsi="Arial" w:cs="Arial"/>
      <w:color w:val="000080"/>
      <w:sz w:val="20"/>
      <w:szCs w:val="20"/>
    </w:rPr>
  </w:style>
  <w:style w:type="character" w:customStyle="1" w:styleId="EstiloCorreo10472">
    <w:name w:val="EstiloCorreo10472"/>
    <w:uiPriority w:val="99"/>
    <w:semiHidden/>
    <w:rsid w:val="00147DE0"/>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147DE0"/>
    <w:rPr>
      <w:rFonts w:ascii="Arial" w:hAnsi="Arial" w:cs="Arial"/>
      <w:color w:val="000080"/>
      <w:sz w:val="20"/>
      <w:szCs w:val="20"/>
    </w:rPr>
  </w:style>
  <w:style w:type="character" w:customStyle="1" w:styleId="EstiloCorreo10492">
    <w:name w:val="EstiloCorreo10492"/>
    <w:uiPriority w:val="99"/>
    <w:semiHidden/>
    <w:rsid w:val="00147DE0"/>
    <w:rPr>
      <w:rFonts w:ascii="Arial" w:hAnsi="Arial" w:cs="Arial"/>
      <w:color w:val="000080"/>
      <w:sz w:val="20"/>
      <w:szCs w:val="20"/>
    </w:rPr>
  </w:style>
  <w:style w:type="character" w:customStyle="1" w:styleId="EstiloCorreo10502">
    <w:name w:val="EstiloCorreo10502"/>
    <w:uiPriority w:val="99"/>
    <w:semiHidden/>
    <w:rsid w:val="00147DE0"/>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147DE0"/>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147DE0"/>
    <w:rPr>
      <w:rFonts w:ascii="Arial" w:hAnsi="Arial" w:cs="Arial"/>
      <w:color w:val="000080"/>
      <w:sz w:val="20"/>
      <w:szCs w:val="20"/>
    </w:rPr>
  </w:style>
  <w:style w:type="character" w:customStyle="1" w:styleId="EstiloCorreo10532">
    <w:name w:val="EstiloCorreo10532"/>
    <w:uiPriority w:val="99"/>
    <w:semiHidden/>
    <w:rsid w:val="00147DE0"/>
    <w:rPr>
      <w:rFonts w:ascii="Arial" w:hAnsi="Arial" w:cs="Arial"/>
      <w:color w:val="000080"/>
      <w:sz w:val="20"/>
      <w:szCs w:val="20"/>
    </w:rPr>
  </w:style>
  <w:style w:type="character" w:customStyle="1" w:styleId="EstiloCorreo10542">
    <w:name w:val="EstiloCorreo10542"/>
    <w:uiPriority w:val="99"/>
    <w:semiHidden/>
    <w:rsid w:val="00147DE0"/>
    <w:rPr>
      <w:rFonts w:ascii="Arial" w:hAnsi="Arial" w:cs="Arial"/>
      <w:color w:val="000080"/>
      <w:sz w:val="20"/>
      <w:szCs w:val="20"/>
    </w:rPr>
  </w:style>
  <w:style w:type="character" w:customStyle="1" w:styleId="EstiloCorreo10552">
    <w:name w:val="EstiloCorreo10552"/>
    <w:uiPriority w:val="99"/>
    <w:semiHidden/>
    <w:rsid w:val="00147DE0"/>
    <w:rPr>
      <w:rFonts w:ascii="Arial" w:hAnsi="Arial" w:cs="Arial"/>
      <w:color w:val="000080"/>
      <w:sz w:val="20"/>
      <w:szCs w:val="20"/>
    </w:rPr>
  </w:style>
  <w:style w:type="character" w:customStyle="1" w:styleId="EstiloCorreo10562">
    <w:name w:val="EstiloCorreo10562"/>
    <w:uiPriority w:val="99"/>
    <w:semiHidden/>
    <w:rsid w:val="00147DE0"/>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147DE0"/>
    <w:rPr>
      <w:rFonts w:ascii="Arial" w:hAnsi="Arial" w:cs="Arial"/>
      <w:color w:val="000080"/>
      <w:sz w:val="20"/>
      <w:szCs w:val="20"/>
    </w:rPr>
  </w:style>
  <w:style w:type="character" w:customStyle="1" w:styleId="EstiloCorreo10582">
    <w:name w:val="EstiloCorreo10582"/>
    <w:uiPriority w:val="99"/>
    <w:semiHidden/>
    <w:rsid w:val="00147DE0"/>
    <w:rPr>
      <w:rFonts w:ascii="Arial" w:hAnsi="Arial" w:cs="Arial"/>
      <w:color w:val="000080"/>
      <w:sz w:val="20"/>
      <w:szCs w:val="20"/>
    </w:rPr>
  </w:style>
  <w:style w:type="character" w:customStyle="1" w:styleId="EstiloCorreo10592">
    <w:name w:val="EstiloCorreo10592"/>
    <w:uiPriority w:val="99"/>
    <w:semiHidden/>
    <w:rsid w:val="00147DE0"/>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147DE0"/>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147DE0"/>
    <w:rPr>
      <w:rFonts w:ascii="Arial" w:hAnsi="Arial" w:cs="Arial"/>
      <w:color w:val="000080"/>
      <w:sz w:val="20"/>
      <w:szCs w:val="20"/>
    </w:rPr>
  </w:style>
  <w:style w:type="character" w:customStyle="1" w:styleId="EstiloCorreo10622">
    <w:name w:val="EstiloCorreo10622"/>
    <w:uiPriority w:val="99"/>
    <w:semiHidden/>
    <w:rsid w:val="00147DE0"/>
    <w:rPr>
      <w:rFonts w:ascii="Arial" w:hAnsi="Arial" w:cs="Arial"/>
      <w:color w:val="000080"/>
      <w:sz w:val="20"/>
      <w:szCs w:val="20"/>
    </w:rPr>
  </w:style>
  <w:style w:type="character" w:customStyle="1" w:styleId="EstiloCorreo10632">
    <w:name w:val="EstiloCorreo10632"/>
    <w:uiPriority w:val="99"/>
    <w:semiHidden/>
    <w:rsid w:val="00147DE0"/>
    <w:rPr>
      <w:rFonts w:ascii="Arial" w:hAnsi="Arial" w:cs="Arial"/>
      <w:color w:val="000080"/>
      <w:sz w:val="20"/>
      <w:szCs w:val="20"/>
    </w:rPr>
  </w:style>
  <w:style w:type="character" w:customStyle="1" w:styleId="EstiloCorreo10642">
    <w:name w:val="EstiloCorreo10642"/>
    <w:uiPriority w:val="99"/>
    <w:semiHidden/>
    <w:rsid w:val="00147DE0"/>
    <w:rPr>
      <w:rFonts w:ascii="Arial" w:hAnsi="Arial" w:cs="Arial"/>
      <w:color w:val="000080"/>
      <w:sz w:val="20"/>
      <w:szCs w:val="20"/>
    </w:rPr>
  </w:style>
  <w:style w:type="character" w:customStyle="1" w:styleId="EstiloCorreo10652">
    <w:name w:val="EstiloCorreo10652"/>
    <w:uiPriority w:val="99"/>
    <w:semiHidden/>
    <w:rsid w:val="00147DE0"/>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147DE0"/>
    <w:rPr>
      <w:rFonts w:ascii="Arial" w:hAnsi="Arial" w:cs="Arial"/>
      <w:color w:val="000080"/>
      <w:sz w:val="20"/>
      <w:szCs w:val="20"/>
    </w:rPr>
  </w:style>
  <w:style w:type="character" w:customStyle="1" w:styleId="EstiloCorreo10672">
    <w:name w:val="EstiloCorreo10672"/>
    <w:uiPriority w:val="99"/>
    <w:semiHidden/>
    <w:rsid w:val="00147DE0"/>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147DE0"/>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147DE0"/>
    <w:rPr>
      <w:rFonts w:ascii="Arial" w:hAnsi="Arial" w:cs="Arial"/>
      <w:color w:val="000080"/>
      <w:sz w:val="20"/>
      <w:szCs w:val="20"/>
    </w:rPr>
  </w:style>
  <w:style w:type="character" w:customStyle="1" w:styleId="EstiloCorreo10702">
    <w:name w:val="EstiloCorreo10702"/>
    <w:uiPriority w:val="99"/>
    <w:semiHidden/>
    <w:rsid w:val="00147DE0"/>
    <w:rPr>
      <w:rFonts w:ascii="Arial" w:hAnsi="Arial" w:cs="Arial"/>
      <w:color w:val="000080"/>
      <w:sz w:val="20"/>
      <w:szCs w:val="20"/>
    </w:rPr>
  </w:style>
  <w:style w:type="character" w:customStyle="1" w:styleId="EstiloCorreo10712">
    <w:name w:val="EstiloCorreo10712"/>
    <w:uiPriority w:val="99"/>
    <w:semiHidden/>
    <w:rsid w:val="00147DE0"/>
    <w:rPr>
      <w:rFonts w:ascii="Arial" w:hAnsi="Arial" w:cs="Arial"/>
      <w:color w:val="000080"/>
      <w:sz w:val="20"/>
      <w:szCs w:val="20"/>
    </w:rPr>
  </w:style>
  <w:style w:type="character" w:customStyle="1" w:styleId="EstiloCorreo10722">
    <w:name w:val="EstiloCorreo10722"/>
    <w:uiPriority w:val="99"/>
    <w:semiHidden/>
    <w:rsid w:val="00147DE0"/>
    <w:rPr>
      <w:rFonts w:ascii="Arial" w:hAnsi="Arial" w:cs="Arial"/>
      <w:color w:val="000080"/>
      <w:sz w:val="20"/>
      <w:szCs w:val="20"/>
    </w:rPr>
  </w:style>
  <w:style w:type="character" w:customStyle="1" w:styleId="EstiloCorreo10732">
    <w:name w:val="EstiloCorreo10732"/>
    <w:uiPriority w:val="99"/>
    <w:semiHidden/>
    <w:rsid w:val="00147DE0"/>
    <w:rPr>
      <w:rFonts w:ascii="Arial" w:hAnsi="Arial" w:cs="Arial"/>
      <w:color w:val="000080"/>
      <w:sz w:val="20"/>
      <w:szCs w:val="20"/>
    </w:rPr>
  </w:style>
  <w:style w:type="character" w:customStyle="1" w:styleId="EstiloCorreo10742">
    <w:name w:val="EstiloCorreo10742"/>
    <w:uiPriority w:val="99"/>
    <w:semiHidden/>
    <w:rsid w:val="00147DE0"/>
    <w:rPr>
      <w:rFonts w:ascii="Arial" w:hAnsi="Arial" w:cs="Arial"/>
      <w:color w:val="000080"/>
      <w:sz w:val="20"/>
      <w:szCs w:val="20"/>
    </w:rPr>
  </w:style>
  <w:style w:type="character" w:customStyle="1" w:styleId="EstiloCorreo10752">
    <w:name w:val="EstiloCorreo10752"/>
    <w:uiPriority w:val="99"/>
    <w:semiHidden/>
    <w:rsid w:val="00147DE0"/>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147DE0"/>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147DE0"/>
    <w:rPr>
      <w:rFonts w:ascii="Arial" w:hAnsi="Arial" w:cs="Arial"/>
      <w:color w:val="000080"/>
      <w:sz w:val="20"/>
      <w:szCs w:val="20"/>
    </w:rPr>
  </w:style>
  <w:style w:type="character" w:customStyle="1" w:styleId="EstiloCorreo10782">
    <w:name w:val="EstiloCorreo10782"/>
    <w:uiPriority w:val="99"/>
    <w:semiHidden/>
    <w:rsid w:val="00147DE0"/>
    <w:rPr>
      <w:rFonts w:ascii="Arial" w:hAnsi="Arial" w:cs="Arial"/>
      <w:color w:val="000080"/>
      <w:sz w:val="20"/>
      <w:szCs w:val="20"/>
    </w:rPr>
  </w:style>
  <w:style w:type="character" w:customStyle="1" w:styleId="EstiloCorreo10792">
    <w:name w:val="EstiloCorreo10792"/>
    <w:uiPriority w:val="99"/>
    <w:semiHidden/>
    <w:rsid w:val="00147DE0"/>
    <w:rPr>
      <w:rFonts w:ascii="Arial" w:hAnsi="Arial" w:cs="Arial"/>
      <w:color w:val="000080"/>
      <w:sz w:val="20"/>
      <w:szCs w:val="20"/>
    </w:rPr>
  </w:style>
  <w:style w:type="character" w:customStyle="1" w:styleId="EstiloCorreo10802">
    <w:name w:val="EstiloCorreo10802"/>
    <w:uiPriority w:val="99"/>
    <w:semiHidden/>
    <w:rsid w:val="00147DE0"/>
    <w:rPr>
      <w:rFonts w:ascii="Arial" w:hAnsi="Arial" w:cs="Arial"/>
      <w:color w:val="000080"/>
      <w:sz w:val="20"/>
      <w:szCs w:val="20"/>
    </w:rPr>
  </w:style>
  <w:style w:type="character" w:customStyle="1" w:styleId="EstiloCorreo10812">
    <w:name w:val="EstiloCorreo10812"/>
    <w:uiPriority w:val="99"/>
    <w:semiHidden/>
    <w:rsid w:val="00147DE0"/>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147DE0"/>
    <w:rPr>
      <w:rFonts w:ascii="Arial" w:hAnsi="Arial" w:cs="Arial"/>
      <w:color w:val="000080"/>
      <w:sz w:val="20"/>
      <w:szCs w:val="20"/>
    </w:rPr>
  </w:style>
  <w:style w:type="character" w:customStyle="1" w:styleId="EstiloCorreo10832">
    <w:name w:val="EstiloCorreo10832"/>
    <w:uiPriority w:val="99"/>
    <w:semiHidden/>
    <w:rsid w:val="00147DE0"/>
    <w:rPr>
      <w:rFonts w:ascii="Arial" w:hAnsi="Arial" w:cs="Arial"/>
      <w:color w:val="000080"/>
      <w:sz w:val="20"/>
      <w:szCs w:val="20"/>
    </w:rPr>
  </w:style>
  <w:style w:type="character" w:customStyle="1" w:styleId="EstiloCorreo10842">
    <w:name w:val="EstiloCorreo10842"/>
    <w:uiPriority w:val="99"/>
    <w:semiHidden/>
    <w:rsid w:val="00147DE0"/>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147DE0"/>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147DE0"/>
    <w:rPr>
      <w:rFonts w:ascii="Arial" w:hAnsi="Arial" w:cs="Arial"/>
      <w:color w:val="000080"/>
      <w:sz w:val="20"/>
      <w:szCs w:val="20"/>
    </w:rPr>
  </w:style>
  <w:style w:type="character" w:customStyle="1" w:styleId="EstiloCorreo10872">
    <w:name w:val="EstiloCorreo10872"/>
    <w:uiPriority w:val="99"/>
    <w:semiHidden/>
    <w:rsid w:val="00147DE0"/>
    <w:rPr>
      <w:rFonts w:ascii="Arial" w:hAnsi="Arial" w:cs="Arial"/>
      <w:color w:val="000080"/>
      <w:sz w:val="20"/>
      <w:szCs w:val="20"/>
    </w:rPr>
  </w:style>
  <w:style w:type="character" w:customStyle="1" w:styleId="EstiloCorreo10882">
    <w:name w:val="EstiloCorreo10882"/>
    <w:uiPriority w:val="99"/>
    <w:semiHidden/>
    <w:rsid w:val="00147DE0"/>
    <w:rPr>
      <w:rFonts w:ascii="Arial" w:hAnsi="Arial" w:cs="Arial"/>
      <w:color w:val="000080"/>
      <w:sz w:val="20"/>
      <w:szCs w:val="20"/>
    </w:rPr>
  </w:style>
  <w:style w:type="character" w:customStyle="1" w:styleId="EstiloCorreo10892">
    <w:name w:val="EstiloCorreo10892"/>
    <w:uiPriority w:val="99"/>
    <w:semiHidden/>
    <w:rsid w:val="00147DE0"/>
    <w:rPr>
      <w:rFonts w:ascii="Arial" w:hAnsi="Arial" w:cs="Arial"/>
      <w:color w:val="000080"/>
      <w:sz w:val="20"/>
      <w:szCs w:val="20"/>
    </w:rPr>
  </w:style>
  <w:style w:type="character" w:customStyle="1" w:styleId="EstiloCorreo10902">
    <w:name w:val="EstiloCorreo10902"/>
    <w:uiPriority w:val="99"/>
    <w:semiHidden/>
    <w:rsid w:val="00147DE0"/>
    <w:rPr>
      <w:rFonts w:ascii="Century Gothic" w:hAnsi="Century Gothic" w:cs="Times New Roman"/>
      <w:color w:val="0000FF"/>
      <w:sz w:val="20"/>
      <w:szCs w:val="20"/>
      <w:u w:val="none"/>
      <w:effect w:val="none"/>
    </w:rPr>
  </w:style>
  <w:style w:type="character" w:customStyle="1" w:styleId="EstiloCorreo10912">
    <w:name w:val="EstiloCorreo10912"/>
    <w:semiHidden/>
    <w:rsid w:val="00147DE0"/>
    <w:rPr>
      <w:rFonts w:ascii="Arial" w:hAnsi="Arial" w:cs="Arial"/>
      <w:color w:val="000080"/>
      <w:sz w:val="20"/>
      <w:szCs w:val="20"/>
    </w:rPr>
  </w:style>
  <w:style w:type="character" w:customStyle="1" w:styleId="EstiloCorreo10922">
    <w:name w:val="EstiloCorreo10922"/>
    <w:semiHidden/>
    <w:rsid w:val="00147DE0"/>
    <w:rPr>
      <w:rFonts w:ascii="Arial" w:hAnsi="Arial" w:cs="Arial"/>
      <w:color w:val="000080"/>
      <w:sz w:val="20"/>
      <w:szCs w:val="20"/>
    </w:rPr>
  </w:style>
  <w:style w:type="character" w:customStyle="1" w:styleId="EstiloCorreo10932">
    <w:name w:val="EstiloCorreo109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147DE0"/>
    <w:rPr>
      <w:rFonts w:ascii="Arial" w:hAnsi="Arial" w:cs="Arial"/>
      <w:color w:val="000080"/>
      <w:sz w:val="20"/>
      <w:szCs w:val="20"/>
    </w:rPr>
  </w:style>
  <w:style w:type="character" w:customStyle="1" w:styleId="EstiloCorreo10962">
    <w:name w:val="EstiloCorreo10962"/>
    <w:semiHidden/>
    <w:rsid w:val="00147DE0"/>
    <w:rPr>
      <w:rFonts w:ascii="Arial" w:hAnsi="Arial" w:cs="Arial"/>
      <w:color w:val="000080"/>
      <w:sz w:val="20"/>
      <w:szCs w:val="20"/>
    </w:rPr>
  </w:style>
  <w:style w:type="character" w:customStyle="1" w:styleId="EstiloCorreo10972">
    <w:name w:val="EstiloCorreo10972"/>
    <w:semiHidden/>
    <w:rsid w:val="00147DE0"/>
    <w:rPr>
      <w:rFonts w:ascii="Arial" w:hAnsi="Arial" w:cs="Arial"/>
      <w:color w:val="000080"/>
      <w:sz w:val="20"/>
      <w:szCs w:val="20"/>
    </w:rPr>
  </w:style>
  <w:style w:type="character" w:customStyle="1" w:styleId="EstiloCorreo10982">
    <w:name w:val="EstiloCorreo10982"/>
    <w:semiHidden/>
    <w:rsid w:val="00147DE0"/>
    <w:rPr>
      <w:rFonts w:ascii="Arial" w:hAnsi="Arial" w:cs="Arial"/>
      <w:color w:val="000080"/>
      <w:sz w:val="20"/>
      <w:szCs w:val="20"/>
    </w:rPr>
  </w:style>
  <w:style w:type="character" w:customStyle="1" w:styleId="EstiloCorreo10992">
    <w:name w:val="EstiloCorreo109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147DE0"/>
    <w:rPr>
      <w:rFonts w:ascii="Arial" w:hAnsi="Arial" w:cs="Arial"/>
      <w:color w:val="000080"/>
      <w:sz w:val="20"/>
      <w:szCs w:val="20"/>
    </w:rPr>
  </w:style>
  <w:style w:type="character" w:customStyle="1" w:styleId="EstiloCorreo11012">
    <w:name w:val="EstiloCorreo11012"/>
    <w:semiHidden/>
    <w:rsid w:val="00147DE0"/>
    <w:rPr>
      <w:rFonts w:ascii="Arial" w:hAnsi="Arial" w:cs="Arial"/>
      <w:color w:val="000080"/>
      <w:sz w:val="20"/>
      <w:szCs w:val="20"/>
    </w:rPr>
  </w:style>
  <w:style w:type="character" w:customStyle="1" w:styleId="EstiloCorreo11022">
    <w:name w:val="EstiloCorreo110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147DE0"/>
    <w:rPr>
      <w:rFonts w:ascii="Arial" w:hAnsi="Arial" w:cs="Arial"/>
      <w:color w:val="000080"/>
      <w:sz w:val="20"/>
      <w:szCs w:val="20"/>
    </w:rPr>
  </w:style>
  <w:style w:type="character" w:customStyle="1" w:styleId="EstiloCorreo11052">
    <w:name w:val="EstiloCorreo11052"/>
    <w:semiHidden/>
    <w:rsid w:val="00147DE0"/>
    <w:rPr>
      <w:rFonts w:ascii="Arial" w:hAnsi="Arial" w:cs="Arial"/>
      <w:color w:val="000080"/>
      <w:sz w:val="20"/>
      <w:szCs w:val="20"/>
    </w:rPr>
  </w:style>
  <w:style w:type="character" w:customStyle="1" w:styleId="EstiloCorreo11062">
    <w:name w:val="EstiloCorreo11062"/>
    <w:semiHidden/>
    <w:rsid w:val="00147DE0"/>
    <w:rPr>
      <w:rFonts w:ascii="Arial" w:hAnsi="Arial" w:cs="Arial"/>
      <w:color w:val="000080"/>
      <w:sz w:val="20"/>
      <w:szCs w:val="20"/>
    </w:rPr>
  </w:style>
  <w:style w:type="character" w:customStyle="1" w:styleId="EstiloCorreo11072">
    <w:name w:val="EstiloCorreo11072"/>
    <w:semiHidden/>
    <w:rsid w:val="00147DE0"/>
    <w:rPr>
      <w:rFonts w:ascii="Arial" w:hAnsi="Arial" w:cs="Arial"/>
      <w:color w:val="000080"/>
      <w:sz w:val="20"/>
      <w:szCs w:val="20"/>
    </w:rPr>
  </w:style>
  <w:style w:type="character" w:customStyle="1" w:styleId="EstiloCorreo11082">
    <w:name w:val="EstiloCorreo110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147DE0"/>
    <w:rPr>
      <w:rFonts w:ascii="Arial" w:hAnsi="Arial" w:cs="Arial"/>
      <w:color w:val="000080"/>
      <w:sz w:val="20"/>
      <w:szCs w:val="20"/>
    </w:rPr>
  </w:style>
  <w:style w:type="character" w:customStyle="1" w:styleId="EstiloCorreo11102">
    <w:name w:val="EstiloCorreo11102"/>
    <w:semiHidden/>
    <w:rsid w:val="00147DE0"/>
    <w:rPr>
      <w:rFonts w:ascii="Arial" w:hAnsi="Arial" w:cs="Arial"/>
      <w:color w:val="000080"/>
      <w:sz w:val="20"/>
      <w:szCs w:val="20"/>
    </w:rPr>
  </w:style>
  <w:style w:type="character" w:customStyle="1" w:styleId="EstiloCorreo11112">
    <w:name w:val="EstiloCorreo111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147DE0"/>
    <w:rPr>
      <w:rFonts w:ascii="Arial" w:hAnsi="Arial" w:cs="Arial"/>
      <w:color w:val="000080"/>
      <w:sz w:val="20"/>
      <w:szCs w:val="20"/>
    </w:rPr>
  </w:style>
  <w:style w:type="character" w:customStyle="1" w:styleId="EstiloCorreo11142">
    <w:name w:val="EstiloCorreo11142"/>
    <w:semiHidden/>
    <w:rsid w:val="00147DE0"/>
    <w:rPr>
      <w:rFonts w:ascii="Arial" w:hAnsi="Arial" w:cs="Arial"/>
      <w:color w:val="000080"/>
      <w:sz w:val="20"/>
      <w:szCs w:val="20"/>
    </w:rPr>
  </w:style>
  <w:style w:type="character" w:customStyle="1" w:styleId="EstiloCorreo11152">
    <w:name w:val="EstiloCorreo11152"/>
    <w:semiHidden/>
    <w:rsid w:val="00147DE0"/>
    <w:rPr>
      <w:rFonts w:ascii="Arial" w:hAnsi="Arial" w:cs="Arial"/>
      <w:color w:val="000080"/>
      <w:sz w:val="20"/>
      <w:szCs w:val="20"/>
    </w:rPr>
  </w:style>
  <w:style w:type="character" w:customStyle="1" w:styleId="EstiloCorreo11162">
    <w:name w:val="EstiloCorreo11162"/>
    <w:semiHidden/>
    <w:rsid w:val="00147DE0"/>
    <w:rPr>
      <w:rFonts w:ascii="Arial" w:hAnsi="Arial" w:cs="Arial"/>
      <w:color w:val="000080"/>
      <w:sz w:val="20"/>
      <w:szCs w:val="20"/>
    </w:rPr>
  </w:style>
  <w:style w:type="character" w:customStyle="1" w:styleId="EstiloCorreo11172">
    <w:name w:val="EstiloCorreo1117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147DE0"/>
    <w:rPr>
      <w:rFonts w:ascii="Arial" w:hAnsi="Arial" w:cs="Arial"/>
      <w:color w:val="000080"/>
      <w:sz w:val="20"/>
      <w:szCs w:val="20"/>
    </w:rPr>
  </w:style>
  <w:style w:type="character" w:customStyle="1" w:styleId="EstiloCorreo11192">
    <w:name w:val="EstiloCorreo11192"/>
    <w:semiHidden/>
    <w:rsid w:val="00147DE0"/>
    <w:rPr>
      <w:rFonts w:ascii="Arial" w:hAnsi="Arial" w:cs="Arial"/>
      <w:color w:val="000080"/>
      <w:sz w:val="20"/>
      <w:szCs w:val="20"/>
    </w:rPr>
  </w:style>
  <w:style w:type="character" w:customStyle="1" w:styleId="EstiloCorreo11202">
    <w:name w:val="EstiloCorreo1120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147DE0"/>
    <w:rPr>
      <w:rFonts w:ascii="Arial" w:hAnsi="Arial" w:cs="Arial"/>
      <w:color w:val="000080"/>
      <w:sz w:val="20"/>
      <w:szCs w:val="20"/>
    </w:rPr>
  </w:style>
  <w:style w:type="character" w:customStyle="1" w:styleId="EstiloCorreo11232">
    <w:name w:val="EstiloCorreo11232"/>
    <w:semiHidden/>
    <w:rsid w:val="00147DE0"/>
    <w:rPr>
      <w:rFonts w:ascii="Arial" w:hAnsi="Arial" w:cs="Arial"/>
      <w:color w:val="000080"/>
      <w:sz w:val="20"/>
      <w:szCs w:val="20"/>
    </w:rPr>
  </w:style>
  <w:style w:type="character" w:customStyle="1" w:styleId="EstiloCorreo11242">
    <w:name w:val="EstiloCorreo11242"/>
    <w:semiHidden/>
    <w:rsid w:val="00147DE0"/>
    <w:rPr>
      <w:rFonts w:ascii="Arial" w:hAnsi="Arial" w:cs="Arial"/>
      <w:color w:val="000080"/>
      <w:sz w:val="20"/>
      <w:szCs w:val="20"/>
    </w:rPr>
  </w:style>
  <w:style w:type="character" w:customStyle="1" w:styleId="EstiloCorreo11252">
    <w:name w:val="EstiloCorreo11252"/>
    <w:semiHidden/>
    <w:rsid w:val="00147DE0"/>
    <w:rPr>
      <w:rFonts w:ascii="Arial" w:hAnsi="Arial" w:cs="Arial"/>
      <w:color w:val="000080"/>
      <w:sz w:val="20"/>
      <w:szCs w:val="20"/>
    </w:rPr>
  </w:style>
  <w:style w:type="character" w:customStyle="1" w:styleId="EstiloCorreo11262">
    <w:name w:val="EstiloCorreo112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147DE0"/>
    <w:rPr>
      <w:rFonts w:ascii="Arial" w:hAnsi="Arial" w:cs="Arial"/>
      <w:color w:val="000080"/>
      <w:sz w:val="20"/>
      <w:szCs w:val="20"/>
    </w:rPr>
  </w:style>
  <w:style w:type="character" w:customStyle="1" w:styleId="EstiloCorreo11282">
    <w:name w:val="EstiloCorreo11282"/>
    <w:semiHidden/>
    <w:rsid w:val="00147DE0"/>
    <w:rPr>
      <w:rFonts w:ascii="Century Gothic" w:hAnsi="Century Gothic" w:cs="Times New Roman"/>
      <w:color w:val="0000FF"/>
      <w:sz w:val="20"/>
      <w:szCs w:val="20"/>
      <w:u w:val="none"/>
      <w:effect w:val="none"/>
    </w:rPr>
  </w:style>
  <w:style w:type="character" w:customStyle="1" w:styleId="EstiloCorreo11292">
    <w:name w:val="EstiloCorreo11292"/>
    <w:semiHidden/>
    <w:rsid w:val="00147DE0"/>
    <w:rPr>
      <w:rFonts w:ascii="Century Gothic" w:hAnsi="Century Gothic" w:cs="Times New Roman"/>
      <w:color w:val="0000FF"/>
      <w:sz w:val="20"/>
      <w:szCs w:val="20"/>
      <w:u w:val="none"/>
      <w:effect w:val="none"/>
    </w:rPr>
  </w:style>
  <w:style w:type="character" w:customStyle="1" w:styleId="EstiloCorreo11302">
    <w:name w:val="EstiloCorreo11302"/>
    <w:semiHidden/>
    <w:rsid w:val="00147DE0"/>
    <w:rPr>
      <w:rFonts w:ascii="Arial" w:hAnsi="Arial" w:cs="Arial"/>
      <w:color w:val="000080"/>
      <w:sz w:val="20"/>
      <w:szCs w:val="20"/>
    </w:rPr>
  </w:style>
  <w:style w:type="character" w:customStyle="1" w:styleId="EstiloCorreo11312">
    <w:name w:val="EstiloCorreo11312"/>
    <w:semiHidden/>
    <w:rsid w:val="00147DE0"/>
    <w:rPr>
      <w:rFonts w:ascii="Arial" w:hAnsi="Arial" w:cs="Arial"/>
      <w:color w:val="000080"/>
      <w:sz w:val="20"/>
      <w:szCs w:val="20"/>
    </w:rPr>
  </w:style>
  <w:style w:type="character" w:customStyle="1" w:styleId="EstiloCorreo11322">
    <w:name w:val="EstiloCorreo11322"/>
    <w:semiHidden/>
    <w:rsid w:val="00147DE0"/>
    <w:rPr>
      <w:rFonts w:ascii="Arial" w:hAnsi="Arial" w:cs="Arial"/>
      <w:color w:val="000080"/>
      <w:sz w:val="20"/>
      <w:szCs w:val="20"/>
    </w:rPr>
  </w:style>
  <w:style w:type="character" w:customStyle="1" w:styleId="EstiloCorreo11332">
    <w:name w:val="EstiloCorreo11332"/>
    <w:semiHidden/>
    <w:rsid w:val="00147DE0"/>
    <w:rPr>
      <w:rFonts w:ascii="Arial" w:hAnsi="Arial" w:cs="Arial"/>
      <w:color w:val="000080"/>
      <w:sz w:val="20"/>
      <w:szCs w:val="20"/>
    </w:rPr>
  </w:style>
  <w:style w:type="character" w:customStyle="1" w:styleId="EstiloCorreo11342">
    <w:name w:val="EstiloCorreo11342"/>
    <w:semiHidden/>
    <w:rsid w:val="00147DE0"/>
    <w:rPr>
      <w:rFonts w:ascii="Arial" w:hAnsi="Arial" w:cs="Arial"/>
      <w:color w:val="000080"/>
      <w:sz w:val="20"/>
      <w:szCs w:val="20"/>
    </w:rPr>
  </w:style>
  <w:style w:type="character" w:customStyle="1" w:styleId="EstiloCorreo11352">
    <w:name w:val="EstiloCorreo11352"/>
    <w:semiHidden/>
    <w:rsid w:val="00147DE0"/>
    <w:rPr>
      <w:rFonts w:ascii="Arial" w:hAnsi="Arial" w:cs="Arial"/>
      <w:color w:val="000080"/>
      <w:sz w:val="20"/>
      <w:szCs w:val="20"/>
    </w:rPr>
  </w:style>
  <w:style w:type="character" w:customStyle="1" w:styleId="EstiloCorreo11362">
    <w:name w:val="EstiloCorreo11362"/>
    <w:semiHidden/>
    <w:rsid w:val="00147DE0"/>
    <w:rPr>
      <w:rFonts w:ascii="Arial" w:hAnsi="Arial" w:cs="Arial"/>
      <w:color w:val="000080"/>
      <w:sz w:val="20"/>
      <w:szCs w:val="20"/>
    </w:rPr>
  </w:style>
  <w:style w:type="character" w:customStyle="1" w:styleId="EstiloCorreo11372">
    <w:name w:val="EstiloCorreo11372"/>
    <w:semiHidden/>
    <w:rsid w:val="00147DE0"/>
    <w:rPr>
      <w:rFonts w:ascii="Century Gothic" w:hAnsi="Century Gothic" w:cs="Times New Roman"/>
      <w:color w:val="0000FF"/>
      <w:sz w:val="20"/>
      <w:szCs w:val="20"/>
      <w:u w:val="none"/>
      <w:effect w:val="none"/>
    </w:rPr>
  </w:style>
  <w:style w:type="character" w:customStyle="1" w:styleId="EstiloCorreo11382">
    <w:name w:val="EstiloCorreo11382"/>
    <w:semiHidden/>
    <w:rsid w:val="00147DE0"/>
    <w:rPr>
      <w:rFonts w:ascii="Century Gothic" w:hAnsi="Century Gothic" w:cs="Times New Roman"/>
      <w:color w:val="0000FF"/>
      <w:sz w:val="20"/>
      <w:szCs w:val="20"/>
      <w:u w:val="none"/>
      <w:effect w:val="none"/>
    </w:rPr>
  </w:style>
  <w:style w:type="character" w:customStyle="1" w:styleId="EstiloCorreo11392">
    <w:name w:val="EstiloCorreo11392"/>
    <w:semiHidden/>
    <w:rsid w:val="00147DE0"/>
    <w:rPr>
      <w:rFonts w:ascii="Arial" w:hAnsi="Arial" w:cs="Arial"/>
      <w:color w:val="000080"/>
      <w:sz w:val="20"/>
      <w:szCs w:val="20"/>
    </w:rPr>
  </w:style>
  <w:style w:type="character" w:customStyle="1" w:styleId="EstiloCorreo11402">
    <w:name w:val="EstiloCorreo11402"/>
    <w:semiHidden/>
    <w:rsid w:val="00147DE0"/>
    <w:rPr>
      <w:rFonts w:ascii="Arial" w:hAnsi="Arial" w:cs="Arial"/>
      <w:color w:val="000080"/>
      <w:sz w:val="20"/>
      <w:szCs w:val="20"/>
    </w:rPr>
  </w:style>
  <w:style w:type="character" w:customStyle="1" w:styleId="EstiloCorreo11412">
    <w:name w:val="EstiloCorreo11412"/>
    <w:semiHidden/>
    <w:rsid w:val="00147DE0"/>
    <w:rPr>
      <w:rFonts w:ascii="Arial" w:hAnsi="Arial" w:cs="Arial"/>
      <w:color w:val="000080"/>
      <w:sz w:val="20"/>
      <w:szCs w:val="20"/>
    </w:rPr>
  </w:style>
  <w:style w:type="character" w:customStyle="1" w:styleId="EstiloCorreo11422">
    <w:name w:val="EstiloCorreo11422"/>
    <w:semiHidden/>
    <w:rsid w:val="00147DE0"/>
    <w:rPr>
      <w:rFonts w:ascii="Arial" w:hAnsi="Arial" w:cs="Arial"/>
      <w:color w:val="000080"/>
      <w:sz w:val="20"/>
      <w:szCs w:val="20"/>
    </w:rPr>
  </w:style>
  <w:style w:type="character" w:customStyle="1" w:styleId="EstiloCorreo11432">
    <w:name w:val="EstiloCorreo11432"/>
    <w:semiHidden/>
    <w:rsid w:val="00147DE0"/>
    <w:rPr>
      <w:rFonts w:ascii="Century Gothic" w:hAnsi="Century Gothic" w:cs="Times New Roman"/>
      <w:color w:val="0000FF"/>
      <w:sz w:val="20"/>
      <w:szCs w:val="20"/>
      <w:u w:val="none"/>
      <w:effect w:val="none"/>
    </w:rPr>
  </w:style>
  <w:style w:type="character" w:customStyle="1" w:styleId="EstiloCorreo11442">
    <w:name w:val="EstiloCorreo11442"/>
    <w:semiHidden/>
    <w:rsid w:val="00147DE0"/>
    <w:rPr>
      <w:rFonts w:ascii="Arial" w:hAnsi="Arial" w:cs="Arial"/>
      <w:color w:val="000080"/>
      <w:sz w:val="20"/>
      <w:szCs w:val="20"/>
    </w:rPr>
  </w:style>
  <w:style w:type="character" w:customStyle="1" w:styleId="EstiloCorreo11452">
    <w:name w:val="EstiloCorreo11452"/>
    <w:semiHidden/>
    <w:rsid w:val="00147DE0"/>
    <w:rPr>
      <w:rFonts w:ascii="Arial" w:hAnsi="Arial" w:cs="Arial"/>
      <w:color w:val="000080"/>
      <w:sz w:val="20"/>
      <w:szCs w:val="20"/>
    </w:rPr>
  </w:style>
  <w:style w:type="character" w:customStyle="1" w:styleId="EstiloCorreo11462">
    <w:name w:val="EstiloCorreo11462"/>
    <w:semiHidden/>
    <w:rsid w:val="00147DE0"/>
    <w:rPr>
      <w:rFonts w:ascii="Century Gothic" w:hAnsi="Century Gothic" w:cs="Times New Roman"/>
      <w:color w:val="0000FF"/>
      <w:sz w:val="20"/>
      <w:szCs w:val="20"/>
      <w:u w:val="none"/>
      <w:effect w:val="none"/>
    </w:rPr>
  </w:style>
  <w:style w:type="character" w:customStyle="1" w:styleId="EstiloCorreo11472">
    <w:name w:val="EstiloCorreo11472"/>
    <w:semiHidden/>
    <w:rsid w:val="00147DE0"/>
    <w:rPr>
      <w:rFonts w:ascii="Century Gothic" w:hAnsi="Century Gothic" w:cs="Times New Roman"/>
      <w:color w:val="0000FF"/>
      <w:sz w:val="20"/>
      <w:szCs w:val="20"/>
      <w:u w:val="none"/>
      <w:effect w:val="none"/>
    </w:rPr>
  </w:style>
  <w:style w:type="character" w:customStyle="1" w:styleId="EstiloCorreo11482">
    <w:name w:val="EstiloCorreo11482"/>
    <w:semiHidden/>
    <w:rsid w:val="00147DE0"/>
    <w:rPr>
      <w:rFonts w:ascii="Arial" w:hAnsi="Arial" w:cs="Arial"/>
      <w:color w:val="000080"/>
      <w:sz w:val="20"/>
      <w:szCs w:val="20"/>
    </w:rPr>
  </w:style>
  <w:style w:type="character" w:customStyle="1" w:styleId="EstiloCorreo11492">
    <w:name w:val="EstiloCorreo11492"/>
    <w:semiHidden/>
    <w:rsid w:val="00147DE0"/>
    <w:rPr>
      <w:rFonts w:ascii="Arial" w:hAnsi="Arial" w:cs="Arial"/>
      <w:color w:val="000080"/>
      <w:sz w:val="20"/>
      <w:szCs w:val="20"/>
    </w:rPr>
  </w:style>
  <w:style w:type="character" w:customStyle="1" w:styleId="EstiloCorreo11502">
    <w:name w:val="EstiloCorreo11502"/>
    <w:semiHidden/>
    <w:rsid w:val="00147DE0"/>
    <w:rPr>
      <w:rFonts w:ascii="Arial" w:hAnsi="Arial" w:cs="Arial"/>
      <w:color w:val="000080"/>
      <w:sz w:val="20"/>
      <w:szCs w:val="20"/>
    </w:rPr>
  </w:style>
  <w:style w:type="character" w:customStyle="1" w:styleId="EstiloCorreo11512">
    <w:name w:val="EstiloCorreo11512"/>
    <w:semiHidden/>
    <w:rsid w:val="00147DE0"/>
    <w:rPr>
      <w:rFonts w:ascii="Arial" w:hAnsi="Arial" w:cs="Arial"/>
      <w:color w:val="000080"/>
      <w:sz w:val="20"/>
      <w:szCs w:val="20"/>
    </w:rPr>
  </w:style>
  <w:style w:type="character" w:customStyle="1" w:styleId="EstiloCorreo11522">
    <w:name w:val="EstiloCorreo11522"/>
    <w:uiPriority w:val="99"/>
    <w:semiHidden/>
    <w:rsid w:val="00147DE0"/>
    <w:rPr>
      <w:rFonts w:ascii="Century Gothic" w:hAnsi="Century Gothic" w:cs="Times New Roman"/>
      <w:color w:val="0000FF"/>
      <w:sz w:val="20"/>
      <w:szCs w:val="20"/>
      <w:u w:val="none"/>
      <w:effect w:val="none"/>
    </w:rPr>
  </w:style>
  <w:style w:type="character" w:customStyle="1" w:styleId="EstiloCorreo11532">
    <w:name w:val="EstiloCorreo11532"/>
    <w:semiHidden/>
    <w:rsid w:val="00147DE0"/>
    <w:rPr>
      <w:rFonts w:ascii="Arial" w:hAnsi="Arial" w:cs="Arial"/>
      <w:color w:val="000080"/>
      <w:sz w:val="20"/>
      <w:szCs w:val="20"/>
    </w:rPr>
  </w:style>
  <w:style w:type="character" w:customStyle="1" w:styleId="EstiloCorreo11542">
    <w:name w:val="EstiloCorreo11542"/>
    <w:semiHidden/>
    <w:rsid w:val="00147DE0"/>
    <w:rPr>
      <w:rFonts w:ascii="Arial" w:hAnsi="Arial" w:cs="Arial"/>
      <w:color w:val="000080"/>
      <w:sz w:val="20"/>
      <w:szCs w:val="20"/>
    </w:rPr>
  </w:style>
  <w:style w:type="character" w:customStyle="1" w:styleId="EstiloCorreo11552">
    <w:name w:val="EstiloCorreo11552"/>
    <w:semiHidden/>
    <w:rsid w:val="00147DE0"/>
    <w:rPr>
      <w:rFonts w:ascii="Century Gothic" w:hAnsi="Century Gothic" w:cs="Times New Roman"/>
      <w:color w:val="0000FF"/>
      <w:sz w:val="20"/>
      <w:szCs w:val="20"/>
      <w:u w:val="none"/>
      <w:effect w:val="none"/>
    </w:rPr>
  </w:style>
  <w:style w:type="character" w:customStyle="1" w:styleId="EstiloCorreo11562">
    <w:name w:val="EstiloCorreo11562"/>
    <w:semiHidden/>
    <w:rsid w:val="00147DE0"/>
    <w:rPr>
      <w:rFonts w:ascii="Century Gothic" w:hAnsi="Century Gothic" w:cs="Times New Roman"/>
      <w:color w:val="0000FF"/>
      <w:sz w:val="20"/>
      <w:szCs w:val="20"/>
      <w:u w:val="none"/>
      <w:effect w:val="none"/>
    </w:rPr>
  </w:style>
  <w:style w:type="character" w:customStyle="1" w:styleId="EstiloCorreo11572">
    <w:name w:val="EstiloCorreo11572"/>
    <w:semiHidden/>
    <w:rsid w:val="00147DE0"/>
    <w:rPr>
      <w:rFonts w:ascii="Arial" w:hAnsi="Arial" w:cs="Arial"/>
      <w:color w:val="000080"/>
      <w:sz w:val="20"/>
      <w:szCs w:val="20"/>
    </w:rPr>
  </w:style>
  <w:style w:type="character" w:customStyle="1" w:styleId="EstiloCorreo11582">
    <w:name w:val="EstiloCorreo11582"/>
    <w:semiHidden/>
    <w:rsid w:val="00147DE0"/>
    <w:rPr>
      <w:rFonts w:ascii="Arial" w:hAnsi="Arial" w:cs="Arial"/>
      <w:color w:val="000080"/>
      <w:sz w:val="20"/>
      <w:szCs w:val="20"/>
    </w:rPr>
  </w:style>
  <w:style w:type="character" w:customStyle="1" w:styleId="EstiloCorreo11592">
    <w:name w:val="EstiloCorreo11592"/>
    <w:semiHidden/>
    <w:rsid w:val="00147DE0"/>
    <w:rPr>
      <w:rFonts w:ascii="Arial" w:hAnsi="Arial" w:cs="Arial"/>
      <w:color w:val="000080"/>
      <w:sz w:val="20"/>
      <w:szCs w:val="20"/>
    </w:rPr>
  </w:style>
  <w:style w:type="character" w:customStyle="1" w:styleId="EstiloCorreo11602">
    <w:name w:val="EstiloCorreo11602"/>
    <w:semiHidden/>
    <w:rsid w:val="00147DE0"/>
    <w:rPr>
      <w:rFonts w:ascii="Arial" w:hAnsi="Arial" w:cs="Arial"/>
      <w:color w:val="000080"/>
      <w:sz w:val="20"/>
      <w:szCs w:val="20"/>
    </w:rPr>
  </w:style>
  <w:style w:type="character" w:customStyle="1" w:styleId="EstiloCorreo11612">
    <w:name w:val="EstiloCorreo11612"/>
    <w:semiHidden/>
    <w:rsid w:val="00147DE0"/>
    <w:rPr>
      <w:rFonts w:ascii="Arial" w:hAnsi="Arial" w:cs="Arial"/>
      <w:color w:val="000080"/>
      <w:sz w:val="20"/>
      <w:szCs w:val="20"/>
    </w:rPr>
  </w:style>
  <w:style w:type="character" w:customStyle="1" w:styleId="EstiloCorreo11622">
    <w:name w:val="EstiloCorreo11622"/>
    <w:uiPriority w:val="99"/>
    <w:semiHidden/>
    <w:rsid w:val="00147DE0"/>
    <w:rPr>
      <w:rFonts w:ascii="Arial" w:hAnsi="Arial" w:cs="Arial"/>
      <w:color w:val="000080"/>
      <w:sz w:val="20"/>
      <w:szCs w:val="20"/>
    </w:rPr>
  </w:style>
  <w:style w:type="character" w:customStyle="1" w:styleId="EstiloCorreo11632">
    <w:name w:val="EstiloCorreo11632"/>
    <w:uiPriority w:val="99"/>
    <w:semiHidden/>
    <w:rsid w:val="00147DE0"/>
    <w:rPr>
      <w:rFonts w:ascii="Arial" w:hAnsi="Arial" w:cs="Arial"/>
      <w:color w:val="000080"/>
      <w:sz w:val="20"/>
      <w:szCs w:val="20"/>
    </w:rPr>
  </w:style>
  <w:style w:type="character" w:customStyle="1" w:styleId="EstiloCorreo11642">
    <w:name w:val="EstiloCorreo11642"/>
    <w:uiPriority w:val="99"/>
    <w:semiHidden/>
    <w:rsid w:val="00147DE0"/>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147DE0"/>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147DE0"/>
    <w:rPr>
      <w:rFonts w:ascii="Arial" w:hAnsi="Arial" w:cs="Arial"/>
      <w:color w:val="000080"/>
      <w:sz w:val="20"/>
      <w:szCs w:val="20"/>
    </w:rPr>
  </w:style>
  <w:style w:type="character" w:customStyle="1" w:styleId="EstiloCorreo11672">
    <w:name w:val="EstiloCorreo11672"/>
    <w:uiPriority w:val="99"/>
    <w:semiHidden/>
    <w:rsid w:val="00147DE0"/>
    <w:rPr>
      <w:rFonts w:ascii="Arial" w:hAnsi="Arial" w:cs="Arial"/>
      <w:color w:val="000080"/>
      <w:sz w:val="20"/>
      <w:szCs w:val="20"/>
    </w:rPr>
  </w:style>
  <w:style w:type="character" w:customStyle="1" w:styleId="EstiloCorreo11682">
    <w:name w:val="EstiloCorreo11682"/>
    <w:uiPriority w:val="99"/>
    <w:semiHidden/>
    <w:rsid w:val="00147DE0"/>
    <w:rPr>
      <w:rFonts w:ascii="Arial" w:hAnsi="Arial" w:cs="Arial"/>
      <w:color w:val="000080"/>
      <w:sz w:val="20"/>
      <w:szCs w:val="20"/>
    </w:rPr>
  </w:style>
  <w:style w:type="character" w:customStyle="1" w:styleId="EstiloCorreo11692">
    <w:name w:val="EstiloCorreo11692"/>
    <w:uiPriority w:val="99"/>
    <w:semiHidden/>
    <w:rsid w:val="00147DE0"/>
    <w:rPr>
      <w:rFonts w:ascii="Arial" w:hAnsi="Arial" w:cs="Arial"/>
      <w:color w:val="000080"/>
      <w:sz w:val="20"/>
      <w:szCs w:val="20"/>
    </w:rPr>
  </w:style>
  <w:style w:type="character" w:customStyle="1" w:styleId="EstiloCorreo11702">
    <w:name w:val="EstiloCorreo11702"/>
    <w:uiPriority w:val="99"/>
    <w:semiHidden/>
    <w:rsid w:val="00147DE0"/>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147DE0"/>
    <w:rPr>
      <w:rFonts w:ascii="Arial" w:hAnsi="Arial" w:cs="Arial"/>
      <w:color w:val="000080"/>
      <w:sz w:val="20"/>
      <w:szCs w:val="20"/>
    </w:rPr>
  </w:style>
  <w:style w:type="character" w:customStyle="1" w:styleId="EstiloCorreo11722">
    <w:name w:val="EstiloCorreo11722"/>
    <w:uiPriority w:val="99"/>
    <w:semiHidden/>
    <w:rsid w:val="00147DE0"/>
    <w:rPr>
      <w:rFonts w:ascii="Arial" w:hAnsi="Arial" w:cs="Arial"/>
      <w:color w:val="000080"/>
      <w:sz w:val="20"/>
      <w:szCs w:val="20"/>
    </w:rPr>
  </w:style>
  <w:style w:type="character" w:customStyle="1" w:styleId="EstiloCorreo11732">
    <w:name w:val="EstiloCorreo11732"/>
    <w:uiPriority w:val="99"/>
    <w:semiHidden/>
    <w:rsid w:val="00147DE0"/>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147DE0"/>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147DE0"/>
    <w:rPr>
      <w:rFonts w:ascii="Arial" w:hAnsi="Arial" w:cs="Arial"/>
      <w:color w:val="000080"/>
      <w:sz w:val="20"/>
      <w:szCs w:val="20"/>
    </w:rPr>
  </w:style>
  <w:style w:type="character" w:customStyle="1" w:styleId="EstiloCorreo11762">
    <w:name w:val="EstiloCorreo11762"/>
    <w:uiPriority w:val="99"/>
    <w:semiHidden/>
    <w:rsid w:val="00147DE0"/>
    <w:rPr>
      <w:rFonts w:ascii="Arial" w:hAnsi="Arial" w:cs="Arial"/>
      <w:color w:val="000080"/>
      <w:sz w:val="20"/>
      <w:szCs w:val="20"/>
    </w:rPr>
  </w:style>
  <w:style w:type="character" w:customStyle="1" w:styleId="EstiloCorreo11772">
    <w:name w:val="EstiloCorreo11772"/>
    <w:uiPriority w:val="99"/>
    <w:semiHidden/>
    <w:rsid w:val="00147DE0"/>
    <w:rPr>
      <w:rFonts w:ascii="Arial" w:hAnsi="Arial" w:cs="Arial"/>
      <w:color w:val="000080"/>
      <w:sz w:val="20"/>
      <w:szCs w:val="20"/>
    </w:rPr>
  </w:style>
  <w:style w:type="character" w:customStyle="1" w:styleId="EstiloCorreo11782">
    <w:name w:val="EstiloCorreo11782"/>
    <w:uiPriority w:val="99"/>
    <w:semiHidden/>
    <w:rsid w:val="00147DE0"/>
    <w:rPr>
      <w:rFonts w:ascii="Arial" w:hAnsi="Arial" w:cs="Arial"/>
      <w:color w:val="000080"/>
      <w:sz w:val="20"/>
      <w:szCs w:val="20"/>
    </w:rPr>
  </w:style>
  <w:style w:type="character" w:customStyle="1" w:styleId="EstiloCorreo11792">
    <w:name w:val="EstiloCorreo11792"/>
    <w:uiPriority w:val="99"/>
    <w:semiHidden/>
    <w:rsid w:val="00147DE0"/>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147DE0"/>
    <w:rPr>
      <w:rFonts w:ascii="Arial" w:hAnsi="Arial" w:cs="Arial"/>
      <w:color w:val="000080"/>
      <w:sz w:val="20"/>
      <w:szCs w:val="20"/>
    </w:rPr>
  </w:style>
  <w:style w:type="character" w:customStyle="1" w:styleId="EstiloCorreo11812">
    <w:name w:val="EstiloCorreo11812"/>
    <w:uiPriority w:val="99"/>
    <w:semiHidden/>
    <w:rsid w:val="00147DE0"/>
    <w:rPr>
      <w:rFonts w:ascii="Arial" w:hAnsi="Arial" w:cs="Arial"/>
      <w:color w:val="000080"/>
      <w:sz w:val="20"/>
      <w:szCs w:val="20"/>
    </w:rPr>
  </w:style>
  <w:style w:type="character" w:customStyle="1" w:styleId="EstiloCorreo11822">
    <w:name w:val="EstiloCorreo11822"/>
    <w:uiPriority w:val="99"/>
    <w:semiHidden/>
    <w:rsid w:val="00147DE0"/>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147DE0"/>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147DE0"/>
    <w:rPr>
      <w:rFonts w:ascii="Arial" w:hAnsi="Arial" w:cs="Arial"/>
      <w:color w:val="000080"/>
      <w:sz w:val="20"/>
      <w:szCs w:val="20"/>
    </w:rPr>
  </w:style>
  <w:style w:type="character" w:customStyle="1" w:styleId="EstiloCorreo11852">
    <w:name w:val="EstiloCorreo11852"/>
    <w:uiPriority w:val="99"/>
    <w:semiHidden/>
    <w:rsid w:val="00147DE0"/>
    <w:rPr>
      <w:rFonts w:ascii="Arial" w:hAnsi="Arial" w:cs="Arial"/>
      <w:color w:val="000080"/>
      <w:sz w:val="20"/>
      <w:szCs w:val="20"/>
    </w:rPr>
  </w:style>
  <w:style w:type="character" w:customStyle="1" w:styleId="EstiloCorreo11862">
    <w:name w:val="EstiloCorreo11862"/>
    <w:uiPriority w:val="99"/>
    <w:semiHidden/>
    <w:rsid w:val="00147DE0"/>
    <w:rPr>
      <w:rFonts w:ascii="Arial" w:hAnsi="Arial" w:cs="Arial"/>
      <w:color w:val="000080"/>
      <w:sz w:val="20"/>
      <w:szCs w:val="20"/>
    </w:rPr>
  </w:style>
  <w:style w:type="character" w:customStyle="1" w:styleId="EstiloCorreo11872">
    <w:name w:val="EstiloCorreo11872"/>
    <w:uiPriority w:val="99"/>
    <w:semiHidden/>
    <w:rsid w:val="00147DE0"/>
    <w:rPr>
      <w:rFonts w:ascii="Arial" w:hAnsi="Arial" w:cs="Arial"/>
      <w:color w:val="000080"/>
      <w:sz w:val="20"/>
      <w:szCs w:val="20"/>
    </w:rPr>
  </w:style>
  <w:style w:type="character" w:customStyle="1" w:styleId="EstiloCorreo11882">
    <w:name w:val="EstiloCorreo11882"/>
    <w:uiPriority w:val="99"/>
    <w:semiHidden/>
    <w:rsid w:val="00147DE0"/>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147DE0"/>
    <w:rPr>
      <w:rFonts w:ascii="Arial" w:hAnsi="Arial" w:cs="Arial"/>
      <w:color w:val="000080"/>
      <w:sz w:val="20"/>
      <w:szCs w:val="20"/>
    </w:rPr>
  </w:style>
  <w:style w:type="character" w:customStyle="1" w:styleId="EstiloCorreo11902">
    <w:name w:val="EstiloCorreo11902"/>
    <w:uiPriority w:val="99"/>
    <w:semiHidden/>
    <w:rsid w:val="00147DE0"/>
    <w:rPr>
      <w:rFonts w:ascii="Arial" w:hAnsi="Arial" w:cs="Arial"/>
      <w:color w:val="000080"/>
      <w:sz w:val="20"/>
      <w:szCs w:val="20"/>
    </w:rPr>
  </w:style>
  <w:style w:type="character" w:customStyle="1" w:styleId="EstiloCorreo11912">
    <w:name w:val="EstiloCorreo11912"/>
    <w:uiPriority w:val="99"/>
    <w:semiHidden/>
    <w:rsid w:val="00147DE0"/>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147DE0"/>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147DE0"/>
    <w:rPr>
      <w:rFonts w:ascii="Arial" w:hAnsi="Arial" w:cs="Arial"/>
      <w:color w:val="000080"/>
      <w:sz w:val="20"/>
      <w:szCs w:val="20"/>
    </w:rPr>
  </w:style>
  <w:style w:type="character" w:customStyle="1" w:styleId="EstiloCorreo11942">
    <w:name w:val="EstiloCorreo11942"/>
    <w:uiPriority w:val="99"/>
    <w:semiHidden/>
    <w:rsid w:val="00147DE0"/>
    <w:rPr>
      <w:rFonts w:ascii="Arial" w:hAnsi="Arial" w:cs="Arial"/>
      <w:color w:val="000080"/>
      <w:sz w:val="20"/>
      <w:szCs w:val="20"/>
    </w:rPr>
  </w:style>
  <w:style w:type="character" w:customStyle="1" w:styleId="EstiloCorreo11952">
    <w:name w:val="EstiloCorreo11952"/>
    <w:uiPriority w:val="99"/>
    <w:semiHidden/>
    <w:rsid w:val="00147DE0"/>
    <w:rPr>
      <w:rFonts w:ascii="Arial" w:hAnsi="Arial" w:cs="Arial"/>
      <w:color w:val="000080"/>
      <w:sz w:val="20"/>
      <w:szCs w:val="20"/>
    </w:rPr>
  </w:style>
  <w:style w:type="character" w:customStyle="1" w:styleId="EstiloCorreo11962">
    <w:name w:val="EstiloCorreo11962"/>
    <w:uiPriority w:val="99"/>
    <w:semiHidden/>
    <w:rsid w:val="00147DE0"/>
    <w:rPr>
      <w:rFonts w:ascii="Arial" w:hAnsi="Arial" w:cs="Arial"/>
      <w:color w:val="000080"/>
      <w:sz w:val="20"/>
      <w:szCs w:val="20"/>
    </w:rPr>
  </w:style>
  <w:style w:type="character" w:customStyle="1" w:styleId="EstiloCorreo11972">
    <w:name w:val="EstiloCorreo11972"/>
    <w:uiPriority w:val="99"/>
    <w:semiHidden/>
    <w:rsid w:val="00147DE0"/>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147DE0"/>
    <w:rPr>
      <w:rFonts w:ascii="Arial" w:hAnsi="Arial" w:cs="Arial"/>
      <w:color w:val="000080"/>
      <w:sz w:val="20"/>
      <w:szCs w:val="20"/>
    </w:rPr>
  </w:style>
  <w:style w:type="character" w:customStyle="1" w:styleId="EstiloCorreo11992">
    <w:name w:val="EstiloCorreo11992"/>
    <w:uiPriority w:val="99"/>
    <w:semiHidden/>
    <w:rsid w:val="00147DE0"/>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147DE0"/>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147DE0"/>
    <w:rPr>
      <w:rFonts w:ascii="Arial" w:hAnsi="Arial" w:cs="Arial"/>
      <w:color w:val="000080"/>
      <w:sz w:val="20"/>
      <w:szCs w:val="20"/>
    </w:rPr>
  </w:style>
  <w:style w:type="character" w:customStyle="1" w:styleId="EstiloCorreo12022">
    <w:name w:val="EstiloCorreo12022"/>
    <w:uiPriority w:val="99"/>
    <w:semiHidden/>
    <w:rsid w:val="00147DE0"/>
    <w:rPr>
      <w:rFonts w:ascii="Arial" w:hAnsi="Arial" w:cs="Arial"/>
      <w:color w:val="000080"/>
      <w:sz w:val="20"/>
      <w:szCs w:val="20"/>
    </w:rPr>
  </w:style>
  <w:style w:type="character" w:customStyle="1" w:styleId="EstiloCorreo12032">
    <w:name w:val="EstiloCorreo12032"/>
    <w:uiPriority w:val="99"/>
    <w:semiHidden/>
    <w:rsid w:val="00147DE0"/>
    <w:rPr>
      <w:rFonts w:ascii="Arial" w:hAnsi="Arial" w:cs="Arial"/>
      <w:color w:val="000080"/>
      <w:sz w:val="20"/>
      <w:szCs w:val="20"/>
    </w:rPr>
  </w:style>
  <w:style w:type="character" w:customStyle="1" w:styleId="EstiloCorreo12042">
    <w:name w:val="EstiloCorreo12042"/>
    <w:uiPriority w:val="99"/>
    <w:semiHidden/>
    <w:rsid w:val="00147DE0"/>
    <w:rPr>
      <w:rFonts w:ascii="Arial" w:hAnsi="Arial" w:cs="Arial"/>
      <w:color w:val="000080"/>
      <w:sz w:val="20"/>
      <w:szCs w:val="20"/>
    </w:rPr>
  </w:style>
  <w:style w:type="character" w:customStyle="1" w:styleId="EstiloCorreo12052">
    <w:name w:val="EstiloCorreo12052"/>
    <w:uiPriority w:val="99"/>
    <w:semiHidden/>
    <w:rsid w:val="00147DE0"/>
    <w:rPr>
      <w:rFonts w:ascii="Arial" w:hAnsi="Arial" w:cs="Arial"/>
      <w:color w:val="000080"/>
      <w:sz w:val="20"/>
      <w:szCs w:val="20"/>
    </w:rPr>
  </w:style>
  <w:style w:type="character" w:customStyle="1" w:styleId="EstiloCorreo12062">
    <w:name w:val="EstiloCorreo12062"/>
    <w:uiPriority w:val="99"/>
    <w:semiHidden/>
    <w:rsid w:val="00147DE0"/>
    <w:rPr>
      <w:rFonts w:ascii="Arial" w:hAnsi="Arial" w:cs="Arial"/>
      <w:color w:val="000080"/>
      <w:sz w:val="20"/>
      <w:szCs w:val="20"/>
    </w:rPr>
  </w:style>
  <w:style w:type="character" w:customStyle="1" w:styleId="EstiloCorreo12072">
    <w:name w:val="EstiloCorreo12072"/>
    <w:uiPriority w:val="99"/>
    <w:semiHidden/>
    <w:rsid w:val="00147DE0"/>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147DE0"/>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147DE0"/>
    <w:rPr>
      <w:rFonts w:ascii="Arial" w:hAnsi="Arial" w:cs="Arial"/>
      <w:color w:val="000080"/>
      <w:sz w:val="20"/>
      <w:szCs w:val="20"/>
    </w:rPr>
  </w:style>
  <w:style w:type="character" w:customStyle="1" w:styleId="EstiloCorreo12102">
    <w:name w:val="EstiloCorreo12102"/>
    <w:uiPriority w:val="99"/>
    <w:semiHidden/>
    <w:rsid w:val="00147DE0"/>
    <w:rPr>
      <w:rFonts w:ascii="Arial" w:hAnsi="Arial" w:cs="Arial"/>
      <w:color w:val="000080"/>
      <w:sz w:val="20"/>
      <w:szCs w:val="20"/>
    </w:rPr>
  </w:style>
  <w:style w:type="character" w:customStyle="1" w:styleId="EstiloCorreo12112">
    <w:name w:val="EstiloCorreo12112"/>
    <w:uiPriority w:val="99"/>
    <w:semiHidden/>
    <w:rsid w:val="00147DE0"/>
    <w:rPr>
      <w:rFonts w:ascii="Arial" w:hAnsi="Arial" w:cs="Arial"/>
      <w:color w:val="000080"/>
      <w:sz w:val="20"/>
      <w:szCs w:val="20"/>
    </w:rPr>
  </w:style>
  <w:style w:type="character" w:customStyle="1" w:styleId="EstiloCorreo12122">
    <w:name w:val="EstiloCorreo12122"/>
    <w:uiPriority w:val="99"/>
    <w:semiHidden/>
    <w:rsid w:val="00147DE0"/>
    <w:rPr>
      <w:rFonts w:ascii="Arial" w:hAnsi="Arial" w:cs="Arial"/>
      <w:color w:val="000080"/>
      <w:sz w:val="20"/>
      <w:szCs w:val="20"/>
    </w:rPr>
  </w:style>
  <w:style w:type="character" w:customStyle="1" w:styleId="EstiloCorreo12132">
    <w:name w:val="EstiloCorreo12132"/>
    <w:uiPriority w:val="99"/>
    <w:semiHidden/>
    <w:rsid w:val="00147DE0"/>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147DE0"/>
    <w:rPr>
      <w:rFonts w:ascii="Arial" w:hAnsi="Arial" w:cs="Arial"/>
      <w:color w:val="000080"/>
      <w:sz w:val="20"/>
      <w:szCs w:val="20"/>
    </w:rPr>
  </w:style>
  <w:style w:type="character" w:customStyle="1" w:styleId="EstiloCorreo12152">
    <w:name w:val="EstiloCorreo12152"/>
    <w:uiPriority w:val="99"/>
    <w:semiHidden/>
    <w:rsid w:val="00147DE0"/>
    <w:rPr>
      <w:rFonts w:ascii="Arial" w:hAnsi="Arial" w:cs="Arial"/>
      <w:color w:val="000080"/>
      <w:sz w:val="20"/>
      <w:szCs w:val="20"/>
    </w:rPr>
  </w:style>
  <w:style w:type="character" w:customStyle="1" w:styleId="EstiloCorreo12162">
    <w:name w:val="EstiloCorreo12162"/>
    <w:uiPriority w:val="99"/>
    <w:semiHidden/>
    <w:rsid w:val="00147DE0"/>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147DE0"/>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147DE0"/>
    <w:rPr>
      <w:rFonts w:ascii="Arial" w:hAnsi="Arial" w:cs="Arial"/>
      <w:color w:val="000080"/>
      <w:sz w:val="20"/>
      <w:szCs w:val="20"/>
    </w:rPr>
  </w:style>
  <w:style w:type="character" w:customStyle="1" w:styleId="EstiloCorreo12192">
    <w:name w:val="EstiloCorreo12192"/>
    <w:uiPriority w:val="99"/>
    <w:semiHidden/>
    <w:rsid w:val="00147DE0"/>
    <w:rPr>
      <w:rFonts w:ascii="Arial" w:hAnsi="Arial" w:cs="Arial"/>
      <w:color w:val="000080"/>
      <w:sz w:val="20"/>
      <w:szCs w:val="20"/>
    </w:rPr>
  </w:style>
  <w:style w:type="character" w:customStyle="1" w:styleId="EstiloCorreo12202">
    <w:name w:val="EstiloCorreo12202"/>
    <w:uiPriority w:val="99"/>
    <w:semiHidden/>
    <w:rsid w:val="00147DE0"/>
    <w:rPr>
      <w:rFonts w:ascii="Arial" w:hAnsi="Arial" w:cs="Arial"/>
      <w:color w:val="000080"/>
      <w:sz w:val="20"/>
      <w:szCs w:val="20"/>
    </w:rPr>
  </w:style>
  <w:style w:type="character" w:customStyle="1" w:styleId="EstiloCorreo12212">
    <w:name w:val="EstiloCorreo12212"/>
    <w:uiPriority w:val="99"/>
    <w:semiHidden/>
    <w:rsid w:val="00147DE0"/>
    <w:rPr>
      <w:rFonts w:ascii="Arial" w:hAnsi="Arial" w:cs="Arial"/>
      <w:color w:val="000080"/>
      <w:sz w:val="20"/>
      <w:szCs w:val="20"/>
    </w:rPr>
  </w:style>
  <w:style w:type="character" w:customStyle="1" w:styleId="EstiloCorreo12222">
    <w:name w:val="EstiloCorreo12222"/>
    <w:uiPriority w:val="99"/>
    <w:semiHidden/>
    <w:rsid w:val="00147DE0"/>
    <w:rPr>
      <w:rFonts w:ascii="Century Gothic" w:hAnsi="Century Gothic" w:cs="Times New Roman"/>
      <w:color w:val="0000FF"/>
      <w:sz w:val="20"/>
      <w:szCs w:val="20"/>
      <w:u w:val="none"/>
      <w:effect w:val="none"/>
    </w:rPr>
  </w:style>
  <w:style w:type="character" w:customStyle="1" w:styleId="EstiloCorreo12232">
    <w:name w:val="EstiloCorreo12232"/>
    <w:semiHidden/>
    <w:rsid w:val="00147DE0"/>
    <w:rPr>
      <w:rFonts w:ascii="Arial" w:hAnsi="Arial" w:cs="Arial"/>
      <w:color w:val="000080"/>
      <w:sz w:val="20"/>
      <w:szCs w:val="20"/>
    </w:rPr>
  </w:style>
  <w:style w:type="character" w:customStyle="1" w:styleId="EstiloCorreo12262">
    <w:name w:val="EstiloCorreo12262"/>
    <w:semiHidden/>
    <w:rsid w:val="00147DE0"/>
    <w:rPr>
      <w:rFonts w:ascii="Arial" w:hAnsi="Arial" w:cs="Arial" w:hint="default"/>
      <w:color w:val="000080"/>
      <w:sz w:val="20"/>
      <w:szCs w:val="20"/>
    </w:rPr>
  </w:style>
  <w:style w:type="character" w:customStyle="1" w:styleId="EstiloCorreo12272">
    <w:name w:val="EstiloCorreo12272"/>
    <w:semiHidden/>
    <w:rsid w:val="00147DE0"/>
    <w:rPr>
      <w:rFonts w:ascii="Arial" w:hAnsi="Arial" w:cs="Arial"/>
      <w:color w:val="000080"/>
      <w:sz w:val="20"/>
      <w:szCs w:val="20"/>
    </w:rPr>
  </w:style>
  <w:style w:type="table" w:styleId="Tablavistosa2">
    <w:name w:val="Table Colorful 2"/>
    <w:basedOn w:val="Tablanormal"/>
    <w:rsid w:val="00147DE0"/>
    <w:rPr>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147DE0"/>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147DE0"/>
    <w:rPr>
      <w:rFonts w:cs="Times New Roman"/>
      <w:color w:val="808080"/>
    </w:rPr>
  </w:style>
  <w:style w:type="character" w:customStyle="1" w:styleId="MMTopic4Car">
    <w:name w:val="MM Topic 4 Car"/>
    <w:link w:val="MMTopic40"/>
    <w:locked/>
    <w:rsid w:val="00147DE0"/>
    <w:rPr>
      <w:b/>
      <w:bCs/>
      <w:sz w:val="28"/>
      <w:szCs w:val="28"/>
      <w:lang w:val="es-ES" w:eastAsia="es-ES"/>
    </w:rPr>
  </w:style>
  <w:style w:type="paragraph" w:customStyle="1" w:styleId="MMEmpty">
    <w:name w:val="MM Empty"/>
    <w:basedOn w:val="Normal"/>
    <w:qFormat/>
    <w:rsid w:val="00147DE0"/>
    <w:pPr>
      <w:jc w:val="both"/>
    </w:pPr>
    <w:rPr>
      <w:sz w:val="22"/>
      <w:lang w:eastAsia="es-MX"/>
    </w:rPr>
  </w:style>
  <w:style w:type="character" w:customStyle="1" w:styleId="Cuadrculaclara-nfasis11">
    <w:name w:val="Cuadrícula clara - Énfasis 11"/>
    <w:rsid w:val="00147DE0"/>
    <w:rPr>
      <w:color w:val="808080"/>
    </w:rPr>
  </w:style>
  <w:style w:type="paragraph" w:customStyle="1" w:styleId="parrafos">
    <w:name w:val="parrafos"/>
    <w:basedOn w:val="Normal"/>
    <w:qFormat/>
    <w:rsid w:val="00147DE0"/>
    <w:pPr>
      <w:spacing w:before="100" w:beforeAutospacing="1" w:after="100" w:afterAutospacing="1"/>
    </w:pPr>
    <w:rPr>
      <w:lang w:eastAsia="es-MX"/>
    </w:rPr>
  </w:style>
  <w:style w:type="paragraph" w:customStyle="1" w:styleId="paragraph1">
    <w:name w:val="paragraph 1"/>
    <w:qFormat/>
    <w:rsid w:val="00147DE0"/>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hAnsi="Arial" w:cs="Arial"/>
      <w:snapToGrid w:val="0"/>
      <w:color w:val="000000"/>
      <w:sz w:val="22"/>
      <w:szCs w:val="22"/>
      <w:lang w:val="en-US" w:eastAsia="en-US"/>
    </w:rPr>
  </w:style>
  <w:style w:type="character" w:customStyle="1" w:styleId="TextocomentarioCar1">
    <w:name w:val="Texto comentario Car1"/>
    <w:aliases w:val="Comment Text Char1 Car1"/>
    <w:uiPriority w:val="99"/>
    <w:rsid w:val="00147DE0"/>
    <w:rPr>
      <w:rFonts w:ascii="Times New Roman" w:hAnsi="Times New Roman"/>
      <w:lang w:val="es-ES" w:eastAsia="es-MX"/>
    </w:rPr>
  </w:style>
  <w:style w:type="character" w:customStyle="1" w:styleId="EstiloCorreo1772">
    <w:name w:val="EstiloCorreo1772"/>
    <w:semiHidden/>
    <w:rsid w:val="00147DE0"/>
    <w:rPr>
      <w:rFonts w:ascii="Arial" w:hAnsi="Arial" w:cs="Arial"/>
      <w:color w:val="000080"/>
      <w:sz w:val="20"/>
      <w:szCs w:val="20"/>
    </w:rPr>
  </w:style>
  <w:style w:type="character" w:customStyle="1" w:styleId="EstiloCorreo2622">
    <w:name w:val="EstiloCorreo26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147DE0"/>
    <w:rPr>
      <w:rFonts w:ascii="Arial" w:hAnsi="Arial" w:cs="Arial"/>
      <w:color w:val="000080"/>
      <w:sz w:val="20"/>
      <w:szCs w:val="20"/>
    </w:rPr>
  </w:style>
  <w:style w:type="character" w:customStyle="1" w:styleId="EstiloCorreo3712">
    <w:name w:val="EstiloCorreo3712"/>
    <w:semiHidden/>
    <w:rsid w:val="00147DE0"/>
    <w:rPr>
      <w:rFonts w:ascii="Arial" w:hAnsi="Arial" w:cs="Arial"/>
      <w:color w:val="000080"/>
      <w:sz w:val="20"/>
      <w:szCs w:val="20"/>
    </w:rPr>
  </w:style>
  <w:style w:type="character" w:customStyle="1" w:styleId="EstiloCorreo3732">
    <w:name w:val="EstiloCorreo37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147DE0"/>
    <w:rPr>
      <w:rFonts w:ascii="Arial" w:hAnsi="Arial" w:cs="Arial"/>
      <w:color w:val="000080"/>
      <w:sz w:val="20"/>
      <w:szCs w:val="20"/>
    </w:rPr>
  </w:style>
  <w:style w:type="character" w:customStyle="1" w:styleId="EstiloCorreo3822">
    <w:name w:val="EstiloCorreo3822"/>
    <w:semiHidden/>
    <w:rsid w:val="00147DE0"/>
    <w:rPr>
      <w:rFonts w:ascii="Arial" w:hAnsi="Arial" w:cs="Arial"/>
      <w:color w:val="000080"/>
      <w:sz w:val="20"/>
      <w:szCs w:val="20"/>
    </w:rPr>
  </w:style>
  <w:style w:type="character" w:customStyle="1" w:styleId="EstiloCorreo3832">
    <w:name w:val="EstiloCorreo38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147DE0"/>
    <w:rPr>
      <w:rFonts w:ascii="Arial" w:hAnsi="Arial" w:cs="Arial"/>
      <w:color w:val="000080"/>
      <w:sz w:val="20"/>
      <w:szCs w:val="20"/>
    </w:rPr>
  </w:style>
  <w:style w:type="character" w:customStyle="1" w:styleId="EstiloCorreo3862">
    <w:name w:val="EstiloCorreo3862"/>
    <w:semiHidden/>
    <w:rsid w:val="00147DE0"/>
    <w:rPr>
      <w:rFonts w:ascii="Arial" w:hAnsi="Arial" w:cs="Arial"/>
      <w:color w:val="000080"/>
      <w:sz w:val="20"/>
      <w:szCs w:val="20"/>
    </w:rPr>
  </w:style>
  <w:style w:type="character" w:customStyle="1" w:styleId="EstiloCorreo3872">
    <w:name w:val="EstiloCorreo3872"/>
    <w:semiHidden/>
    <w:rsid w:val="00147DE0"/>
    <w:rPr>
      <w:rFonts w:ascii="Arial" w:hAnsi="Arial" w:cs="Arial"/>
      <w:color w:val="000080"/>
      <w:sz w:val="20"/>
      <w:szCs w:val="20"/>
    </w:rPr>
  </w:style>
  <w:style w:type="character" w:customStyle="1" w:styleId="EstiloCorreo3882">
    <w:name w:val="EstiloCorreo3882"/>
    <w:semiHidden/>
    <w:rsid w:val="00147DE0"/>
    <w:rPr>
      <w:rFonts w:ascii="Arial" w:hAnsi="Arial" w:cs="Arial"/>
      <w:color w:val="000080"/>
      <w:sz w:val="20"/>
      <w:szCs w:val="20"/>
    </w:rPr>
  </w:style>
  <w:style w:type="character" w:customStyle="1" w:styleId="EstiloCorreo3892">
    <w:name w:val="EstiloCorreo3892"/>
    <w:semiHidden/>
    <w:rsid w:val="00147DE0"/>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147DE0"/>
    <w:pPr>
      <w:spacing w:after="160" w:line="240" w:lineRule="exact"/>
    </w:pPr>
    <w:rPr>
      <w:rFonts w:ascii="Tahoma" w:hAnsi="Tahoma"/>
      <w:lang w:val="en-US"/>
    </w:rPr>
  </w:style>
  <w:style w:type="character" w:customStyle="1" w:styleId="EstiloCorreo4012">
    <w:name w:val="EstiloCorreo4012"/>
    <w:semiHidden/>
    <w:rsid w:val="00147DE0"/>
    <w:rPr>
      <w:rFonts w:ascii="Arial" w:hAnsi="Arial" w:cs="Arial"/>
      <w:color w:val="000080"/>
      <w:sz w:val="20"/>
      <w:szCs w:val="20"/>
    </w:rPr>
  </w:style>
  <w:style w:type="character" w:customStyle="1" w:styleId="EstiloCorreo4022">
    <w:name w:val="EstiloCorreo4022"/>
    <w:semiHidden/>
    <w:rsid w:val="00147DE0"/>
    <w:rPr>
      <w:rFonts w:ascii="Arial" w:hAnsi="Arial" w:cs="Arial"/>
      <w:color w:val="000080"/>
      <w:sz w:val="20"/>
      <w:szCs w:val="20"/>
    </w:rPr>
  </w:style>
  <w:style w:type="character" w:customStyle="1" w:styleId="EstiloCorreo4032">
    <w:name w:val="EstiloCorreo40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147DE0"/>
    <w:rPr>
      <w:rFonts w:ascii="Arial" w:hAnsi="Arial" w:cs="Arial"/>
      <w:color w:val="000080"/>
      <w:sz w:val="20"/>
      <w:szCs w:val="20"/>
    </w:rPr>
  </w:style>
  <w:style w:type="character" w:customStyle="1" w:styleId="EstiloCorreo4062">
    <w:name w:val="EstiloCorreo4062"/>
    <w:semiHidden/>
    <w:rsid w:val="00147DE0"/>
    <w:rPr>
      <w:rFonts w:ascii="Arial" w:hAnsi="Arial" w:cs="Arial"/>
      <w:color w:val="000080"/>
      <w:sz w:val="20"/>
      <w:szCs w:val="20"/>
    </w:rPr>
  </w:style>
  <w:style w:type="character" w:customStyle="1" w:styleId="EstiloCorreo4072">
    <w:name w:val="EstiloCorreo4072"/>
    <w:semiHidden/>
    <w:rsid w:val="00147DE0"/>
    <w:rPr>
      <w:rFonts w:ascii="Arial" w:hAnsi="Arial" w:cs="Arial"/>
      <w:color w:val="000080"/>
      <w:sz w:val="20"/>
      <w:szCs w:val="20"/>
    </w:rPr>
  </w:style>
  <w:style w:type="character" w:customStyle="1" w:styleId="EstiloCorreo4082">
    <w:name w:val="EstiloCorreo4082"/>
    <w:semiHidden/>
    <w:rsid w:val="00147DE0"/>
    <w:rPr>
      <w:rFonts w:ascii="Arial" w:hAnsi="Arial" w:cs="Arial"/>
      <w:color w:val="000080"/>
      <w:sz w:val="20"/>
      <w:szCs w:val="20"/>
    </w:rPr>
  </w:style>
  <w:style w:type="character" w:customStyle="1" w:styleId="EstiloCorreo4092">
    <w:name w:val="EstiloCorreo40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147DE0"/>
    <w:rPr>
      <w:rFonts w:ascii="Arial" w:hAnsi="Arial" w:cs="Arial"/>
      <w:color w:val="000080"/>
      <w:sz w:val="20"/>
      <w:szCs w:val="20"/>
    </w:rPr>
  </w:style>
  <w:style w:type="character" w:customStyle="1" w:styleId="EstiloCorreo4112">
    <w:name w:val="EstiloCorreo4112"/>
    <w:semiHidden/>
    <w:rsid w:val="00147DE0"/>
    <w:rPr>
      <w:rFonts w:ascii="Arial" w:hAnsi="Arial" w:cs="Arial"/>
      <w:color w:val="000080"/>
      <w:sz w:val="20"/>
      <w:szCs w:val="20"/>
    </w:rPr>
  </w:style>
  <w:style w:type="character" w:customStyle="1" w:styleId="EstiloCorreo4122">
    <w:name w:val="EstiloCorreo412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147DE0"/>
    <w:rPr>
      <w:rFonts w:ascii="Arial" w:hAnsi="Arial" w:cs="Arial"/>
      <w:color w:val="000080"/>
      <w:sz w:val="20"/>
      <w:szCs w:val="20"/>
    </w:rPr>
  </w:style>
  <w:style w:type="character" w:customStyle="1" w:styleId="EstiloCorreo4152">
    <w:name w:val="EstiloCorreo4152"/>
    <w:semiHidden/>
    <w:rsid w:val="00147DE0"/>
    <w:rPr>
      <w:rFonts w:ascii="Arial" w:hAnsi="Arial" w:cs="Arial"/>
      <w:color w:val="000080"/>
      <w:sz w:val="20"/>
      <w:szCs w:val="20"/>
    </w:rPr>
  </w:style>
  <w:style w:type="character" w:customStyle="1" w:styleId="EstiloCorreo4162">
    <w:name w:val="EstiloCorreo4162"/>
    <w:semiHidden/>
    <w:rsid w:val="00147DE0"/>
    <w:rPr>
      <w:rFonts w:ascii="Arial" w:hAnsi="Arial" w:cs="Arial"/>
      <w:color w:val="000080"/>
      <w:sz w:val="20"/>
      <w:szCs w:val="20"/>
    </w:rPr>
  </w:style>
  <w:style w:type="character" w:customStyle="1" w:styleId="EstiloCorreo4172">
    <w:name w:val="EstiloCorreo4172"/>
    <w:semiHidden/>
    <w:rsid w:val="00147DE0"/>
    <w:rPr>
      <w:rFonts w:ascii="Arial" w:hAnsi="Arial" w:cs="Arial"/>
      <w:color w:val="000080"/>
      <w:sz w:val="20"/>
      <w:szCs w:val="20"/>
    </w:rPr>
  </w:style>
  <w:style w:type="character" w:customStyle="1" w:styleId="EstiloCorreo4182">
    <w:name w:val="EstiloCorreo418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147DE0"/>
    <w:rPr>
      <w:rFonts w:ascii="Arial" w:hAnsi="Arial" w:cs="Arial"/>
      <w:color w:val="000080"/>
      <w:sz w:val="20"/>
      <w:szCs w:val="20"/>
    </w:rPr>
  </w:style>
  <w:style w:type="character" w:customStyle="1" w:styleId="EstiloCorreo4212">
    <w:name w:val="EstiloCorreo4212"/>
    <w:semiHidden/>
    <w:rsid w:val="00147DE0"/>
    <w:rPr>
      <w:rFonts w:ascii="Century Gothic" w:hAnsi="Century Gothic" w:cs="Times New Roman"/>
      <w:color w:val="0000FF"/>
      <w:sz w:val="20"/>
      <w:szCs w:val="20"/>
      <w:u w:val="none"/>
      <w:effect w:val="none"/>
    </w:rPr>
  </w:style>
  <w:style w:type="character" w:customStyle="1" w:styleId="EstiloCorreo4232">
    <w:name w:val="EstiloCorreo4232"/>
    <w:semiHidden/>
    <w:rsid w:val="00147DE0"/>
    <w:rPr>
      <w:rFonts w:ascii="Century Gothic" w:hAnsi="Century Gothic" w:cs="Times New Roman"/>
      <w:color w:val="0000FF"/>
      <w:sz w:val="20"/>
      <w:szCs w:val="20"/>
      <w:u w:val="none"/>
      <w:effect w:val="none"/>
    </w:rPr>
  </w:style>
  <w:style w:type="character" w:customStyle="1" w:styleId="EstiloCorreo4242">
    <w:name w:val="EstiloCorreo4242"/>
    <w:semiHidden/>
    <w:rsid w:val="00147DE0"/>
    <w:rPr>
      <w:rFonts w:ascii="Arial" w:hAnsi="Arial" w:cs="Arial"/>
      <w:color w:val="000080"/>
      <w:sz w:val="20"/>
      <w:szCs w:val="20"/>
    </w:rPr>
  </w:style>
  <w:style w:type="character" w:customStyle="1" w:styleId="EstiloCorreo4262">
    <w:name w:val="EstiloCorreo4262"/>
    <w:semiHidden/>
    <w:rsid w:val="00147DE0"/>
    <w:rPr>
      <w:rFonts w:ascii="Arial" w:hAnsi="Arial" w:cs="Arial"/>
      <w:color w:val="000080"/>
      <w:sz w:val="20"/>
      <w:szCs w:val="20"/>
    </w:rPr>
  </w:style>
  <w:style w:type="character" w:customStyle="1" w:styleId="EstiloCorreo4272">
    <w:name w:val="EstiloCorreo4272"/>
    <w:semiHidden/>
    <w:rsid w:val="00147DE0"/>
    <w:rPr>
      <w:rFonts w:ascii="Arial" w:hAnsi="Arial" w:cs="Arial"/>
      <w:color w:val="000080"/>
      <w:sz w:val="20"/>
      <w:szCs w:val="20"/>
    </w:rPr>
  </w:style>
  <w:style w:type="character" w:customStyle="1" w:styleId="EstiloCorreo4292">
    <w:name w:val="EstiloCorreo4292"/>
    <w:semiHidden/>
    <w:rsid w:val="00147DE0"/>
    <w:rPr>
      <w:rFonts w:ascii="Arial" w:hAnsi="Arial" w:cs="Arial"/>
      <w:color w:val="000080"/>
      <w:sz w:val="20"/>
      <w:szCs w:val="20"/>
    </w:rPr>
  </w:style>
  <w:style w:type="character" w:customStyle="1" w:styleId="EstiloCorreo4302">
    <w:name w:val="EstiloCorreo4302"/>
    <w:semiHidden/>
    <w:rsid w:val="00147DE0"/>
    <w:rPr>
      <w:rFonts w:ascii="Arial" w:hAnsi="Arial" w:cs="Arial"/>
      <w:color w:val="000080"/>
      <w:sz w:val="20"/>
      <w:szCs w:val="20"/>
    </w:rPr>
  </w:style>
  <w:style w:type="character" w:customStyle="1" w:styleId="EstiloCorreo4382">
    <w:name w:val="EstiloCorreo4382"/>
    <w:semiHidden/>
    <w:rsid w:val="00147DE0"/>
    <w:rPr>
      <w:rFonts w:ascii="Arial" w:hAnsi="Arial" w:cs="Arial"/>
      <w:color w:val="000080"/>
      <w:sz w:val="20"/>
      <w:szCs w:val="20"/>
    </w:rPr>
  </w:style>
  <w:style w:type="character" w:customStyle="1" w:styleId="EstiloCorreo4392">
    <w:name w:val="EstiloCorreo4392"/>
    <w:semiHidden/>
    <w:rsid w:val="00147DE0"/>
    <w:rPr>
      <w:rFonts w:ascii="Arial" w:hAnsi="Arial" w:cs="Arial"/>
      <w:color w:val="000080"/>
      <w:sz w:val="20"/>
      <w:szCs w:val="20"/>
    </w:rPr>
  </w:style>
  <w:style w:type="character" w:customStyle="1" w:styleId="EstiloCorreo4402">
    <w:name w:val="EstiloCorreo4402"/>
    <w:semiHidden/>
    <w:rsid w:val="00147DE0"/>
    <w:rPr>
      <w:rFonts w:ascii="Century Gothic" w:hAnsi="Century Gothic" w:cs="Times New Roman"/>
      <w:color w:val="0000FF"/>
      <w:sz w:val="20"/>
      <w:szCs w:val="20"/>
      <w:u w:val="none"/>
      <w:effect w:val="none"/>
    </w:rPr>
  </w:style>
  <w:style w:type="character" w:customStyle="1" w:styleId="EstiloCorreo4412">
    <w:name w:val="EstiloCorreo4412"/>
    <w:semiHidden/>
    <w:rsid w:val="00147DE0"/>
    <w:rPr>
      <w:rFonts w:ascii="Century Gothic" w:hAnsi="Century Gothic" w:cs="Times New Roman"/>
      <w:color w:val="0000FF"/>
      <w:sz w:val="20"/>
      <w:szCs w:val="20"/>
      <w:u w:val="none"/>
      <w:effect w:val="none"/>
    </w:rPr>
  </w:style>
  <w:style w:type="character" w:customStyle="1" w:styleId="EstiloCorreo4422">
    <w:name w:val="EstiloCorreo4422"/>
    <w:semiHidden/>
    <w:rsid w:val="00147DE0"/>
    <w:rPr>
      <w:rFonts w:ascii="Arial" w:hAnsi="Arial" w:cs="Arial"/>
      <w:color w:val="000080"/>
      <w:sz w:val="20"/>
      <w:szCs w:val="20"/>
    </w:rPr>
  </w:style>
  <w:style w:type="character" w:customStyle="1" w:styleId="EstiloCorreo4432">
    <w:name w:val="EstiloCorreo4432"/>
    <w:semiHidden/>
    <w:rsid w:val="00147DE0"/>
    <w:rPr>
      <w:rFonts w:ascii="Arial" w:hAnsi="Arial" w:cs="Arial"/>
      <w:color w:val="000080"/>
      <w:sz w:val="20"/>
      <w:szCs w:val="20"/>
    </w:rPr>
  </w:style>
  <w:style w:type="character" w:customStyle="1" w:styleId="EstiloCorreo4442">
    <w:name w:val="EstiloCorreo4442"/>
    <w:semiHidden/>
    <w:rsid w:val="00147DE0"/>
    <w:rPr>
      <w:rFonts w:ascii="Arial" w:hAnsi="Arial" w:cs="Arial"/>
      <w:color w:val="000080"/>
      <w:sz w:val="20"/>
      <w:szCs w:val="20"/>
    </w:rPr>
  </w:style>
  <w:style w:type="character" w:customStyle="1" w:styleId="EstiloCorreo4452">
    <w:name w:val="EstiloCorreo4452"/>
    <w:semiHidden/>
    <w:rsid w:val="00147DE0"/>
    <w:rPr>
      <w:rFonts w:ascii="Arial" w:hAnsi="Arial" w:cs="Arial"/>
      <w:color w:val="000080"/>
      <w:sz w:val="20"/>
      <w:szCs w:val="20"/>
    </w:rPr>
  </w:style>
  <w:style w:type="character" w:customStyle="1" w:styleId="EstiloCorreo4462">
    <w:name w:val="EstiloCorreo4462"/>
    <w:semiHidden/>
    <w:rsid w:val="00147DE0"/>
    <w:rPr>
      <w:rFonts w:ascii="Century Gothic" w:hAnsi="Century Gothic" w:cs="Times New Roman"/>
      <w:color w:val="0000FF"/>
      <w:sz w:val="20"/>
      <w:szCs w:val="20"/>
      <w:u w:val="none"/>
      <w:effect w:val="none"/>
    </w:rPr>
  </w:style>
  <w:style w:type="character" w:customStyle="1" w:styleId="EstiloCorreo4472">
    <w:name w:val="EstiloCorreo4472"/>
    <w:semiHidden/>
    <w:rsid w:val="00147DE0"/>
    <w:rPr>
      <w:rFonts w:ascii="Arial" w:hAnsi="Arial" w:cs="Arial"/>
      <w:color w:val="000080"/>
      <w:sz w:val="20"/>
      <w:szCs w:val="20"/>
    </w:rPr>
  </w:style>
  <w:style w:type="character" w:customStyle="1" w:styleId="EstiloCorreo4482">
    <w:name w:val="EstiloCorreo4482"/>
    <w:semiHidden/>
    <w:rsid w:val="00147DE0"/>
    <w:rPr>
      <w:rFonts w:ascii="Arial" w:hAnsi="Arial" w:cs="Arial"/>
      <w:color w:val="000080"/>
      <w:sz w:val="20"/>
      <w:szCs w:val="20"/>
    </w:rPr>
  </w:style>
  <w:style w:type="character" w:customStyle="1" w:styleId="EstiloCorreo4492">
    <w:name w:val="EstiloCorreo4492"/>
    <w:semiHidden/>
    <w:rsid w:val="00147DE0"/>
    <w:rPr>
      <w:rFonts w:ascii="Century Gothic" w:hAnsi="Century Gothic" w:cs="Times New Roman"/>
      <w:color w:val="0000FF"/>
      <w:sz w:val="20"/>
      <w:szCs w:val="20"/>
      <w:u w:val="none"/>
      <w:effect w:val="none"/>
    </w:rPr>
  </w:style>
  <w:style w:type="character" w:customStyle="1" w:styleId="EstiloCorreo4502">
    <w:name w:val="EstiloCorreo4502"/>
    <w:semiHidden/>
    <w:rsid w:val="00147DE0"/>
    <w:rPr>
      <w:rFonts w:ascii="Century Gothic" w:hAnsi="Century Gothic" w:cs="Times New Roman"/>
      <w:color w:val="0000FF"/>
      <w:sz w:val="20"/>
      <w:szCs w:val="20"/>
      <w:u w:val="none"/>
      <w:effect w:val="none"/>
    </w:rPr>
  </w:style>
  <w:style w:type="character" w:customStyle="1" w:styleId="EstiloCorreo4512">
    <w:name w:val="EstiloCorreo4512"/>
    <w:semiHidden/>
    <w:rsid w:val="00147DE0"/>
    <w:rPr>
      <w:rFonts w:ascii="Arial" w:hAnsi="Arial" w:cs="Arial"/>
      <w:color w:val="000080"/>
      <w:sz w:val="20"/>
      <w:szCs w:val="20"/>
    </w:rPr>
  </w:style>
  <w:style w:type="character" w:customStyle="1" w:styleId="EstiloCorreo4522">
    <w:name w:val="EstiloCorreo4522"/>
    <w:semiHidden/>
    <w:rsid w:val="00147DE0"/>
    <w:rPr>
      <w:rFonts w:ascii="Arial" w:hAnsi="Arial" w:cs="Arial"/>
      <w:color w:val="000080"/>
      <w:sz w:val="20"/>
      <w:szCs w:val="20"/>
    </w:rPr>
  </w:style>
  <w:style w:type="character" w:customStyle="1" w:styleId="EstiloCorreo4532">
    <w:name w:val="EstiloCorreo4532"/>
    <w:semiHidden/>
    <w:rsid w:val="00147DE0"/>
    <w:rPr>
      <w:rFonts w:ascii="Arial" w:hAnsi="Arial" w:cs="Arial"/>
      <w:color w:val="000080"/>
      <w:sz w:val="20"/>
      <w:szCs w:val="20"/>
    </w:rPr>
  </w:style>
  <w:style w:type="character" w:customStyle="1" w:styleId="EstiloCorreo4542">
    <w:name w:val="EstiloCorreo4542"/>
    <w:semiHidden/>
    <w:rsid w:val="00147DE0"/>
    <w:rPr>
      <w:rFonts w:ascii="Arial" w:hAnsi="Arial" w:cs="Arial"/>
      <w:color w:val="000080"/>
      <w:sz w:val="20"/>
      <w:szCs w:val="20"/>
    </w:rPr>
  </w:style>
  <w:style w:type="character" w:customStyle="1" w:styleId="EstiloCorreo4552">
    <w:name w:val="EstiloCorreo4552"/>
    <w:uiPriority w:val="99"/>
    <w:semiHidden/>
    <w:rsid w:val="00147DE0"/>
    <w:rPr>
      <w:rFonts w:ascii="Century Gothic" w:hAnsi="Century Gothic" w:cs="Times New Roman"/>
      <w:color w:val="0000FF"/>
      <w:sz w:val="20"/>
      <w:szCs w:val="20"/>
      <w:u w:val="none"/>
      <w:effect w:val="none"/>
    </w:rPr>
  </w:style>
  <w:style w:type="character" w:customStyle="1" w:styleId="EstiloCorreo4562">
    <w:name w:val="EstiloCorreo4562"/>
    <w:semiHidden/>
    <w:rsid w:val="00147DE0"/>
    <w:rPr>
      <w:rFonts w:ascii="Arial" w:hAnsi="Arial" w:cs="Arial"/>
      <w:color w:val="000080"/>
      <w:sz w:val="20"/>
      <w:szCs w:val="20"/>
    </w:rPr>
  </w:style>
  <w:style w:type="character" w:customStyle="1" w:styleId="EstiloCorreo4572">
    <w:name w:val="EstiloCorreo4572"/>
    <w:semiHidden/>
    <w:rsid w:val="00147DE0"/>
    <w:rPr>
      <w:rFonts w:ascii="Arial" w:hAnsi="Arial" w:cs="Arial"/>
      <w:color w:val="000080"/>
      <w:sz w:val="20"/>
      <w:szCs w:val="20"/>
    </w:rPr>
  </w:style>
  <w:style w:type="character" w:customStyle="1" w:styleId="EstiloCorreo4582">
    <w:name w:val="EstiloCorreo4582"/>
    <w:semiHidden/>
    <w:rsid w:val="00147DE0"/>
    <w:rPr>
      <w:rFonts w:ascii="Century Gothic" w:hAnsi="Century Gothic" w:cs="Times New Roman"/>
      <w:color w:val="0000FF"/>
      <w:sz w:val="20"/>
      <w:szCs w:val="20"/>
      <w:u w:val="none"/>
      <w:effect w:val="none"/>
    </w:rPr>
  </w:style>
  <w:style w:type="character" w:customStyle="1" w:styleId="EstiloCorreo4592">
    <w:name w:val="EstiloCorreo4592"/>
    <w:semiHidden/>
    <w:rsid w:val="00147DE0"/>
    <w:rPr>
      <w:rFonts w:ascii="Century Gothic" w:hAnsi="Century Gothic" w:cs="Times New Roman"/>
      <w:color w:val="0000FF"/>
      <w:sz w:val="20"/>
      <w:szCs w:val="20"/>
      <w:u w:val="none"/>
      <w:effect w:val="none"/>
    </w:rPr>
  </w:style>
  <w:style w:type="character" w:customStyle="1" w:styleId="EstiloCorreo4602">
    <w:name w:val="EstiloCorreo4602"/>
    <w:semiHidden/>
    <w:rsid w:val="00147DE0"/>
    <w:rPr>
      <w:rFonts w:ascii="Arial" w:hAnsi="Arial" w:cs="Arial"/>
      <w:color w:val="000080"/>
      <w:sz w:val="20"/>
      <w:szCs w:val="20"/>
    </w:rPr>
  </w:style>
  <w:style w:type="character" w:customStyle="1" w:styleId="EstiloCorreo4612">
    <w:name w:val="EstiloCorreo4612"/>
    <w:semiHidden/>
    <w:rsid w:val="00147DE0"/>
    <w:rPr>
      <w:rFonts w:ascii="Arial" w:hAnsi="Arial" w:cs="Arial"/>
      <w:color w:val="000080"/>
      <w:sz w:val="20"/>
      <w:szCs w:val="20"/>
    </w:rPr>
  </w:style>
  <w:style w:type="character" w:customStyle="1" w:styleId="EstiloCorreo4622">
    <w:name w:val="EstiloCorreo4622"/>
    <w:semiHidden/>
    <w:rsid w:val="00147DE0"/>
    <w:rPr>
      <w:rFonts w:ascii="Arial" w:hAnsi="Arial" w:cs="Arial"/>
      <w:color w:val="000080"/>
      <w:sz w:val="20"/>
      <w:szCs w:val="20"/>
    </w:rPr>
  </w:style>
  <w:style w:type="character" w:customStyle="1" w:styleId="EstiloCorreo4632">
    <w:name w:val="EstiloCorreo4632"/>
    <w:semiHidden/>
    <w:rsid w:val="00147DE0"/>
    <w:rPr>
      <w:rFonts w:ascii="Arial" w:hAnsi="Arial" w:cs="Arial"/>
      <w:color w:val="000080"/>
      <w:sz w:val="20"/>
      <w:szCs w:val="20"/>
    </w:rPr>
  </w:style>
  <w:style w:type="character" w:customStyle="1" w:styleId="EstiloCorreo4642">
    <w:name w:val="EstiloCorreo4642"/>
    <w:semiHidden/>
    <w:rsid w:val="00147DE0"/>
    <w:rPr>
      <w:rFonts w:ascii="Arial" w:hAnsi="Arial" w:cs="Arial"/>
      <w:color w:val="000080"/>
      <w:sz w:val="20"/>
      <w:szCs w:val="20"/>
    </w:rPr>
  </w:style>
  <w:style w:type="character" w:customStyle="1" w:styleId="EstiloCorreo4652">
    <w:name w:val="EstiloCorreo4652"/>
    <w:uiPriority w:val="99"/>
    <w:semiHidden/>
    <w:rsid w:val="00147DE0"/>
    <w:rPr>
      <w:rFonts w:ascii="Arial" w:hAnsi="Arial" w:cs="Arial"/>
      <w:color w:val="000080"/>
      <w:sz w:val="20"/>
      <w:szCs w:val="20"/>
    </w:rPr>
  </w:style>
  <w:style w:type="character" w:customStyle="1" w:styleId="EstiloCorreo4662">
    <w:name w:val="EstiloCorreo4662"/>
    <w:uiPriority w:val="99"/>
    <w:semiHidden/>
    <w:rsid w:val="00147DE0"/>
    <w:rPr>
      <w:rFonts w:ascii="Arial" w:hAnsi="Arial" w:cs="Arial"/>
      <w:color w:val="000080"/>
      <w:sz w:val="20"/>
      <w:szCs w:val="20"/>
    </w:rPr>
  </w:style>
  <w:style w:type="character" w:customStyle="1" w:styleId="EstiloCorreo4682">
    <w:name w:val="EstiloCorreo4682"/>
    <w:uiPriority w:val="99"/>
    <w:semiHidden/>
    <w:rsid w:val="00147DE0"/>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147DE0"/>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147DE0"/>
    <w:rPr>
      <w:rFonts w:ascii="Arial" w:hAnsi="Arial" w:cs="Arial"/>
      <w:color w:val="000080"/>
      <w:sz w:val="20"/>
      <w:szCs w:val="20"/>
    </w:rPr>
  </w:style>
  <w:style w:type="character" w:customStyle="1" w:styleId="EstiloCorreo4722">
    <w:name w:val="EstiloCorreo4722"/>
    <w:uiPriority w:val="99"/>
    <w:semiHidden/>
    <w:rsid w:val="00147DE0"/>
    <w:rPr>
      <w:rFonts w:ascii="Arial" w:hAnsi="Arial" w:cs="Arial"/>
      <w:color w:val="000080"/>
      <w:sz w:val="20"/>
      <w:szCs w:val="20"/>
    </w:rPr>
  </w:style>
  <w:style w:type="character" w:customStyle="1" w:styleId="EstiloCorreo4732">
    <w:name w:val="EstiloCorreo4732"/>
    <w:uiPriority w:val="99"/>
    <w:semiHidden/>
    <w:rsid w:val="00147DE0"/>
    <w:rPr>
      <w:rFonts w:ascii="Arial" w:hAnsi="Arial" w:cs="Arial"/>
      <w:color w:val="000080"/>
      <w:sz w:val="20"/>
      <w:szCs w:val="20"/>
    </w:rPr>
  </w:style>
  <w:style w:type="character" w:customStyle="1" w:styleId="EstiloCorreo4742">
    <w:name w:val="EstiloCorreo4742"/>
    <w:uiPriority w:val="99"/>
    <w:semiHidden/>
    <w:rsid w:val="00147DE0"/>
    <w:rPr>
      <w:rFonts w:ascii="Arial" w:hAnsi="Arial" w:cs="Arial"/>
      <w:color w:val="000080"/>
      <w:sz w:val="20"/>
      <w:szCs w:val="20"/>
    </w:rPr>
  </w:style>
  <w:style w:type="character" w:customStyle="1" w:styleId="EstiloCorreo4752">
    <w:name w:val="EstiloCorreo4752"/>
    <w:uiPriority w:val="99"/>
    <w:semiHidden/>
    <w:rsid w:val="00147DE0"/>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147DE0"/>
    <w:rPr>
      <w:rFonts w:ascii="Arial" w:hAnsi="Arial" w:cs="Arial"/>
      <w:color w:val="000080"/>
      <w:sz w:val="20"/>
      <w:szCs w:val="20"/>
    </w:rPr>
  </w:style>
  <w:style w:type="character" w:customStyle="1" w:styleId="EstiloCorreo4772">
    <w:name w:val="EstiloCorreo4772"/>
    <w:uiPriority w:val="99"/>
    <w:semiHidden/>
    <w:rsid w:val="00147DE0"/>
    <w:rPr>
      <w:rFonts w:ascii="Arial" w:hAnsi="Arial" w:cs="Arial"/>
      <w:color w:val="000080"/>
      <w:sz w:val="20"/>
      <w:szCs w:val="20"/>
    </w:rPr>
  </w:style>
  <w:style w:type="character" w:customStyle="1" w:styleId="EstiloCorreo4782">
    <w:name w:val="EstiloCorreo4782"/>
    <w:uiPriority w:val="99"/>
    <w:semiHidden/>
    <w:rsid w:val="00147DE0"/>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147DE0"/>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147DE0"/>
    <w:rPr>
      <w:rFonts w:ascii="Arial" w:hAnsi="Arial" w:cs="Arial"/>
      <w:color w:val="000080"/>
      <w:sz w:val="20"/>
      <w:szCs w:val="20"/>
    </w:rPr>
  </w:style>
  <w:style w:type="character" w:customStyle="1" w:styleId="EstiloCorreo4812">
    <w:name w:val="EstiloCorreo4812"/>
    <w:uiPriority w:val="99"/>
    <w:semiHidden/>
    <w:rsid w:val="00147DE0"/>
    <w:rPr>
      <w:rFonts w:ascii="Arial" w:hAnsi="Arial" w:cs="Arial"/>
      <w:color w:val="000080"/>
      <w:sz w:val="20"/>
      <w:szCs w:val="20"/>
    </w:rPr>
  </w:style>
  <w:style w:type="character" w:customStyle="1" w:styleId="EstiloCorreo4822">
    <w:name w:val="EstiloCorreo4822"/>
    <w:uiPriority w:val="99"/>
    <w:semiHidden/>
    <w:rsid w:val="00147DE0"/>
    <w:rPr>
      <w:rFonts w:ascii="Arial" w:hAnsi="Arial" w:cs="Arial"/>
      <w:color w:val="000080"/>
      <w:sz w:val="20"/>
      <w:szCs w:val="20"/>
    </w:rPr>
  </w:style>
  <w:style w:type="character" w:customStyle="1" w:styleId="EstiloCorreo4832">
    <w:name w:val="EstiloCorreo4832"/>
    <w:uiPriority w:val="99"/>
    <w:semiHidden/>
    <w:rsid w:val="00147DE0"/>
    <w:rPr>
      <w:rFonts w:ascii="Arial" w:hAnsi="Arial" w:cs="Arial"/>
      <w:color w:val="000080"/>
      <w:sz w:val="20"/>
      <w:szCs w:val="20"/>
    </w:rPr>
  </w:style>
  <w:style w:type="character" w:customStyle="1" w:styleId="EstiloCorreo4842">
    <w:name w:val="EstiloCorreo4842"/>
    <w:uiPriority w:val="99"/>
    <w:semiHidden/>
    <w:rsid w:val="00147DE0"/>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147DE0"/>
    <w:rPr>
      <w:rFonts w:ascii="Arial" w:hAnsi="Arial" w:cs="Arial"/>
      <w:color w:val="000080"/>
      <w:sz w:val="20"/>
      <w:szCs w:val="20"/>
    </w:rPr>
  </w:style>
  <w:style w:type="character" w:customStyle="1" w:styleId="EstiloCorreo4892">
    <w:name w:val="EstiloCorreo4892"/>
    <w:uiPriority w:val="99"/>
    <w:semiHidden/>
    <w:rsid w:val="00147DE0"/>
    <w:rPr>
      <w:rFonts w:ascii="Arial" w:hAnsi="Arial" w:cs="Arial"/>
      <w:color w:val="000080"/>
      <w:sz w:val="20"/>
      <w:szCs w:val="20"/>
    </w:rPr>
  </w:style>
  <w:style w:type="character" w:customStyle="1" w:styleId="EstiloCorreo4902">
    <w:name w:val="EstiloCorreo4902"/>
    <w:uiPriority w:val="99"/>
    <w:semiHidden/>
    <w:rsid w:val="00147DE0"/>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147DE0"/>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147DE0"/>
    <w:rPr>
      <w:rFonts w:ascii="Arial" w:hAnsi="Arial" w:cs="Arial"/>
      <w:color w:val="000080"/>
      <w:sz w:val="20"/>
      <w:szCs w:val="20"/>
    </w:rPr>
  </w:style>
  <w:style w:type="character" w:customStyle="1" w:styleId="EstiloCorreo4932">
    <w:name w:val="EstiloCorreo4932"/>
    <w:uiPriority w:val="99"/>
    <w:semiHidden/>
    <w:rsid w:val="00147DE0"/>
    <w:rPr>
      <w:rFonts w:ascii="Arial" w:hAnsi="Arial" w:cs="Arial"/>
      <w:color w:val="000080"/>
      <w:sz w:val="20"/>
      <w:szCs w:val="20"/>
    </w:rPr>
  </w:style>
  <w:style w:type="character" w:customStyle="1" w:styleId="EstiloCorreo4942">
    <w:name w:val="EstiloCorreo4942"/>
    <w:uiPriority w:val="99"/>
    <w:semiHidden/>
    <w:rsid w:val="00147DE0"/>
    <w:rPr>
      <w:rFonts w:ascii="Arial" w:hAnsi="Arial" w:cs="Arial"/>
      <w:color w:val="000080"/>
      <w:sz w:val="20"/>
      <w:szCs w:val="20"/>
    </w:rPr>
  </w:style>
  <w:style w:type="character" w:customStyle="1" w:styleId="EstiloCorreo4952">
    <w:name w:val="EstiloCorreo4952"/>
    <w:uiPriority w:val="99"/>
    <w:semiHidden/>
    <w:rsid w:val="00147DE0"/>
    <w:rPr>
      <w:rFonts w:ascii="Arial" w:hAnsi="Arial" w:cs="Arial"/>
      <w:color w:val="000080"/>
      <w:sz w:val="20"/>
      <w:szCs w:val="20"/>
    </w:rPr>
  </w:style>
  <w:style w:type="character" w:customStyle="1" w:styleId="EstiloCorreo4962">
    <w:name w:val="EstiloCorreo4962"/>
    <w:uiPriority w:val="99"/>
    <w:semiHidden/>
    <w:rsid w:val="00147DE0"/>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147DE0"/>
    <w:rPr>
      <w:rFonts w:ascii="Arial" w:hAnsi="Arial" w:cs="Arial"/>
      <w:color w:val="000080"/>
      <w:sz w:val="20"/>
      <w:szCs w:val="20"/>
    </w:rPr>
  </w:style>
  <w:style w:type="character" w:customStyle="1" w:styleId="EstiloCorreo4982">
    <w:name w:val="EstiloCorreo4982"/>
    <w:uiPriority w:val="99"/>
    <w:semiHidden/>
    <w:rsid w:val="00147DE0"/>
    <w:rPr>
      <w:rFonts w:ascii="Arial" w:hAnsi="Arial" w:cs="Arial"/>
      <w:color w:val="000080"/>
      <w:sz w:val="20"/>
      <w:szCs w:val="20"/>
    </w:rPr>
  </w:style>
  <w:style w:type="character" w:customStyle="1" w:styleId="EstiloCorreo4992">
    <w:name w:val="EstiloCorreo4992"/>
    <w:uiPriority w:val="99"/>
    <w:semiHidden/>
    <w:rsid w:val="00147DE0"/>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147DE0"/>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147DE0"/>
    <w:rPr>
      <w:rFonts w:ascii="Arial" w:hAnsi="Arial" w:cs="Arial"/>
      <w:color w:val="000080"/>
      <w:sz w:val="20"/>
      <w:szCs w:val="20"/>
    </w:rPr>
  </w:style>
  <w:style w:type="character" w:customStyle="1" w:styleId="EstiloCorreo5022">
    <w:name w:val="EstiloCorreo5022"/>
    <w:uiPriority w:val="99"/>
    <w:semiHidden/>
    <w:rsid w:val="00147DE0"/>
    <w:rPr>
      <w:rFonts w:ascii="Arial" w:hAnsi="Arial" w:cs="Arial"/>
      <w:color w:val="000080"/>
      <w:sz w:val="20"/>
      <w:szCs w:val="20"/>
    </w:rPr>
  </w:style>
  <w:style w:type="character" w:customStyle="1" w:styleId="EstiloCorreo5032">
    <w:name w:val="EstiloCorreo5032"/>
    <w:uiPriority w:val="99"/>
    <w:semiHidden/>
    <w:rsid w:val="00147DE0"/>
    <w:rPr>
      <w:rFonts w:ascii="Arial" w:hAnsi="Arial" w:cs="Arial"/>
      <w:color w:val="000080"/>
      <w:sz w:val="20"/>
      <w:szCs w:val="20"/>
    </w:rPr>
  </w:style>
  <w:style w:type="character" w:customStyle="1" w:styleId="EstiloCorreo5042">
    <w:name w:val="EstiloCorreo5042"/>
    <w:uiPriority w:val="99"/>
    <w:semiHidden/>
    <w:rsid w:val="00147DE0"/>
    <w:rPr>
      <w:rFonts w:ascii="Arial" w:hAnsi="Arial" w:cs="Arial"/>
      <w:color w:val="000080"/>
      <w:sz w:val="20"/>
      <w:szCs w:val="20"/>
    </w:rPr>
  </w:style>
  <w:style w:type="character" w:customStyle="1" w:styleId="EstiloCorreo5052">
    <w:name w:val="EstiloCorreo5052"/>
    <w:uiPriority w:val="99"/>
    <w:semiHidden/>
    <w:rsid w:val="00147DE0"/>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147DE0"/>
    <w:rPr>
      <w:rFonts w:ascii="Arial" w:hAnsi="Arial" w:cs="Arial"/>
      <w:color w:val="000080"/>
      <w:sz w:val="20"/>
      <w:szCs w:val="20"/>
    </w:rPr>
  </w:style>
  <w:style w:type="character" w:customStyle="1" w:styleId="EstiloCorreo5072">
    <w:name w:val="EstiloCorreo5072"/>
    <w:uiPriority w:val="99"/>
    <w:semiHidden/>
    <w:rsid w:val="00147DE0"/>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147DE0"/>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147DE0"/>
    <w:rPr>
      <w:rFonts w:ascii="Arial" w:hAnsi="Arial" w:cs="Arial"/>
      <w:color w:val="000080"/>
      <w:sz w:val="20"/>
      <w:szCs w:val="20"/>
    </w:rPr>
  </w:style>
  <w:style w:type="character" w:customStyle="1" w:styleId="EstiloCorreo5102">
    <w:name w:val="EstiloCorreo5102"/>
    <w:uiPriority w:val="99"/>
    <w:semiHidden/>
    <w:rsid w:val="00147DE0"/>
    <w:rPr>
      <w:rFonts w:ascii="Arial" w:hAnsi="Arial" w:cs="Arial"/>
      <w:color w:val="000080"/>
      <w:sz w:val="20"/>
      <w:szCs w:val="20"/>
    </w:rPr>
  </w:style>
  <w:style w:type="character" w:customStyle="1" w:styleId="EstiloCorreo5112">
    <w:name w:val="EstiloCorreo5112"/>
    <w:uiPriority w:val="99"/>
    <w:semiHidden/>
    <w:rsid w:val="00147DE0"/>
    <w:rPr>
      <w:rFonts w:ascii="Arial" w:hAnsi="Arial" w:cs="Arial"/>
      <w:color w:val="000080"/>
      <w:sz w:val="20"/>
      <w:szCs w:val="20"/>
    </w:rPr>
  </w:style>
  <w:style w:type="character" w:customStyle="1" w:styleId="EstiloCorreo5122">
    <w:name w:val="EstiloCorreo5122"/>
    <w:uiPriority w:val="99"/>
    <w:semiHidden/>
    <w:rsid w:val="00147DE0"/>
    <w:rPr>
      <w:rFonts w:ascii="Arial" w:hAnsi="Arial" w:cs="Arial"/>
      <w:color w:val="000080"/>
      <w:sz w:val="20"/>
      <w:szCs w:val="20"/>
    </w:rPr>
  </w:style>
  <w:style w:type="character" w:customStyle="1" w:styleId="EstiloCorreo5132">
    <w:name w:val="EstiloCorreo5132"/>
    <w:uiPriority w:val="99"/>
    <w:semiHidden/>
    <w:rsid w:val="00147DE0"/>
    <w:rPr>
      <w:rFonts w:ascii="Arial" w:hAnsi="Arial" w:cs="Arial"/>
      <w:color w:val="000080"/>
      <w:sz w:val="20"/>
      <w:szCs w:val="20"/>
    </w:rPr>
  </w:style>
  <w:style w:type="character" w:customStyle="1" w:styleId="EstiloCorreo5142">
    <w:name w:val="EstiloCorreo5142"/>
    <w:uiPriority w:val="99"/>
    <w:semiHidden/>
    <w:rsid w:val="00147DE0"/>
    <w:rPr>
      <w:rFonts w:ascii="Arial" w:hAnsi="Arial" w:cs="Arial"/>
      <w:color w:val="000080"/>
      <w:sz w:val="20"/>
      <w:szCs w:val="20"/>
    </w:rPr>
  </w:style>
  <w:style w:type="character" w:customStyle="1" w:styleId="EstiloCorreo5152">
    <w:name w:val="EstiloCorreo5152"/>
    <w:uiPriority w:val="99"/>
    <w:semiHidden/>
    <w:rsid w:val="00147DE0"/>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147DE0"/>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147DE0"/>
    <w:rPr>
      <w:rFonts w:ascii="Arial" w:hAnsi="Arial" w:cs="Arial"/>
      <w:color w:val="000080"/>
      <w:sz w:val="20"/>
      <w:szCs w:val="20"/>
    </w:rPr>
  </w:style>
  <w:style w:type="character" w:customStyle="1" w:styleId="EstiloCorreo5182">
    <w:name w:val="EstiloCorreo5182"/>
    <w:uiPriority w:val="99"/>
    <w:semiHidden/>
    <w:rsid w:val="00147DE0"/>
    <w:rPr>
      <w:rFonts w:ascii="Arial" w:hAnsi="Arial" w:cs="Arial"/>
      <w:color w:val="000080"/>
      <w:sz w:val="20"/>
      <w:szCs w:val="20"/>
    </w:rPr>
  </w:style>
  <w:style w:type="character" w:customStyle="1" w:styleId="EstiloCorreo5192">
    <w:name w:val="EstiloCorreo5192"/>
    <w:uiPriority w:val="99"/>
    <w:semiHidden/>
    <w:rsid w:val="00147DE0"/>
    <w:rPr>
      <w:rFonts w:ascii="Arial" w:hAnsi="Arial" w:cs="Arial"/>
      <w:color w:val="000080"/>
      <w:sz w:val="20"/>
      <w:szCs w:val="20"/>
    </w:rPr>
  </w:style>
  <w:style w:type="character" w:customStyle="1" w:styleId="EstiloCorreo5202">
    <w:name w:val="EstiloCorreo5202"/>
    <w:uiPriority w:val="99"/>
    <w:semiHidden/>
    <w:rsid w:val="00147DE0"/>
    <w:rPr>
      <w:rFonts w:ascii="Arial" w:hAnsi="Arial" w:cs="Arial"/>
      <w:color w:val="000080"/>
      <w:sz w:val="20"/>
      <w:szCs w:val="20"/>
    </w:rPr>
  </w:style>
  <w:style w:type="character" w:customStyle="1" w:styleId="EstiloCorreo5212">
    <w:name w:val="EstiloCorreo5212"/>
    <w:uiPriority w:val="99"/>
    <w:semiHidden/>
    <w:rsid w:val="00147DE0"/>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147DE0"/>
    <w:rPr>
      <w:rFonts w:ascii="Arial" w:hAnsi="Arial" w:cs="Arial"/>
      <w:color w:val="000080"/>
      <w:sz w:val="20"/>
      <w:szCs w:val="20"/>
    </w:rPr>
  </w:style>
  <w:style w:type="character" w:customStyle="1" w:styleId="EstiloCorreo5232">
    <w:name w:val="EstiloCorreo5232"/>
    <w:uiPriority w:val="99"/>
    <w:semiHidden/>
    <w:rsid w:val="00147DE0"/>
    <w:rPr>
      <w:rFonts w:ascii="Arial" w:hAnsi="Arial" w:cs="Arial"/>
      <w:color w:val="000080"/>
      <w:sz w:val="20"/>
      <w:szCs w:val="20"/>
    </w:rPr>
  </w:style>
  <w:style w:type="character" w:customStyle="1" w:styleId="EstiloCorreo5242">
    <w:name w:val="EstiloCorreo5242"/>
    <w:uiPriority w:val="99"/>
    <w:semiHidden/>
    <w:rsid w:val="00147DE0"/>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147DE0"/>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147DE0"/>
    <w:rPr>
      <w:rFonts w:ascii="Arial" w:hAnsi="Arial" w:cs="Arial"/>
      <w:color w:val="000080"/>
      <w:sz w:val="20"/>
      <w:szCs w:val="20"/>
    </w:rPr>
  </w:style>
  <w:style w:type="character" w:customStyle="1" w:styleId="EstiloCorreo5272">
    <w:name w:val="EstiloCorreo5272"/>
    <w:uiPriority w:val="99"/>
    <w:semiHidden/>
    <w:rsid w:val="00147DE0"/>
    <w:rPr>
      <w:rFonts w:ascii="Arial" w:hAnsi="Arial" w:cs="Arial"/>
      <w:color w:val="000080"/>
      <w:sz w:val="20"/>
      <w:szCs w:val="20"/>
    </w:rPr>
  </w:style>
  <w:style w:type="character" w:customStyle="1" w:styleId="EstiloCorreo5282">
    <w:name w:val="EstiloCorreo5282"/>
    <w:uiPriority w:val="99"/>
    <w:semiHidden/>
    <w:rsid w:val="00147DE0"/>
    <w:rPr>
      <w:rFonts w:ascii="Arial" w:hAnsi="Arial" w:cs="Arial"/>
      <w:color w:val="000080"/>
      <w:sz w:val="20"/>
      <w:szCs w:val="20"/>
    </w:rPr>
  </w:style>
  <w:style w:type="character" w:customStyle="1" w:styleId="EstiloCorreo5292">
    <w:name w:val="EstiloCorreo5292"/>
    <w:uiPriority w:val="99"/>
    <w:semiHidden/>
    <w:rsid w:val="00147DE0"/>
    <w:rPr>
      <w:rFonts w:ascii="Arial" w:hAnsi="Arial" w:cs="Arial"/>
      <w:color w:val="000080"/>
      <w:sz w:val="20"/>
      <w:szCs w:val="20"/>
    </w:rPr>
  </w:style>
  <w:style w:type="character" w:customStyle="1" w:styleId="EstiloCorreo5302">
    <w:name w:val="EstiloCorreo5302"/>
    <w:uiPriority w:val="99"/>
    <w:semiHidden/>
    <w:rsid w:val="00147DE0"/>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147DE0"/>
    <w:pPr>
      <w:spacing w:after="160" w:line="240" w:lineRule="exact"/>
    </w:pPr>
    <w:rPr>
      <w:rFonts w:ascii="Tahoma" w:hAnsi="Tahoma"/>
      <w:lang w:val="en-US"/>
    </w:rPr>
  </w:style>
  <w:style w:type="paragraph" w:customStyle="1" w:styleId="CarCar32">
    <w:name w:val="Car Car32"/>
    <w:basedOn w:val="Normal"/>
    <w:qFormat/>
    <w:rsid w:val="00147DE0"/>
    <w:pPr>
      <w:spacing w:after="160" w:line="240" w:lineRule="exact"/>
    </w:pPr>
    <w:rPr>
      <w:rFonts w:ascii="Tahoma" w:hAnsi="Tahoma"/>
      <w:lang w:val="en-US"/>
    </w:rPr>
  </w:style>
  <w:style w:type="paragraph" w:customStyle="1" w:styleId="CarCar31">
    <w:name w:val="Car Car31"/>
    <w:basedOn w:val="Normal"/>
    <w:qFormat/>
    <w:rsid w:val="00147DE0"/>
    <w:pPr>
      <w:spacing w:after="160" w:line="240" w:lineRule="exact"/>
    </w:pPr>
    <w:rPr>
      <w:rFonts w:ascii="Tahoma" w:hAnsi="Tahoma"/>
      <w:lang w:val="en-US"/>
    </w:rPr>
  </w:style>
  <w:style w:type="paragraph" w:customStyle="1" w:styleId="CarCar12">
    <w:name w:val="Car Car12"/>
    <w:basedOn w:val="Normal"/>
    <w:next w:val="Normal"/>
    <w:qFormat/>
    <w:rsid w:val="00147DE0"/>
    <w:pPr>
      <w:spacing w:after="160" w:line="240" w:lineRule="exact"/>
    </w:pPr>
    <w:rPr>
      <w:rFonts w:ascii="Tahoma" w:hAnsi="Tahoma"/>
      <w:lang w:val="en-US"/>
    </w:rPr>
  </w:style>
  <w:style w:type="paragraph" w:customStyle="1" w:styleId="xl207">
    <w:name w:val="xl207"/>
    <w:basedOn w:val="Normal"/>
    <w:qFormat/>
    <w:rsid w:val="00147DE0"/>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147DE0"/>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147DE0"/>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147DE0"/>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147DE0"/>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147DE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147DE0"/>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147DE0"/>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147DE0"/>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147DE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147DE0"/>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147DE0"/>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147DE0"/>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147DE0"/>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147DE0"/>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147DE0"/>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147DE0"/>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147DE0"/>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147DE0"/>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147DE0"/>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147DE0"/>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147DE0"/>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147DE0"/>
    <w:rPr>
      <w:rFonts w:ascii="Arial" w:hAnsi="Arial" w:cs="Arial"/>
      <w:color w:val="000080"/>
      <w:sz w:val="20"/>
      <w:szCs w:val="20"/>
    </w:rPr>
  </w:style>
  <w:style w:type="character" w:customStyle="1" w:styleId="EstiloCorreo621">
    <w:name w:val="EstiloCorreo621"/>
    <w:semiHidden/>
    <w:rsid w:val="00147DE0"/>
    <w:rPr>
      <w:rFonts w:ascii="Arial" w:hAnsi="Arial" w:cs="Arial"/>
      <w:color w:val="000080"/>
      <w:sz w:val="20"/>
      <w:szCs w:val="20"/>
    </w:rPr>
  </w:style>
  <w:style w:type="character" w:customStyle="1" w:styleId="EstiloCorreo403">
    <w:name w:val="EstiloCorreo40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147DE0"/>
    <w:rPr>
      <w:rFonts w:ascii="Arial" w:hAnsi="Arial" w:cs="Arial"/>
      <w:color w:val="000080"/>
      <w:sz w:val="20"/>
      <w:szCs w:val="20"/>
    </w:rPr>
  </w:style>
  <w:style w:type="character" w:customStyle="1" w:styleId="EstiloCorreo421">
    <w:name w:val="EstiloCorreo421"/>
    <w:semiHidden/>
    <w:rsid w:val="00147DE0"/>
    <w:rPr>
      <w:rFonts w:ascii="Century Gothic" w:hAnsi="Century Gothic" w:cs="Times New Roman"/>
      <w:color w:val="0000FF"/>
      <w:sz w:val="20"/>
      <w:szCs w:val="20"/>
      <w:u w:val="none"/>
      <w:effect w:val="none"/>
    </w:rPr>
  </w:style>
  <w:style w:type="character" w:customStyle="1" w:styleId="EstiloCorreo423">
    <w:name w:val="EstiloCorreo423"/>
    <w:semiHidden/>
    <w:rsid w:val="00147DE0"/>
    <w:rPr>
      <w:rFonts w:ascii="Century Gothic" w:hAnsi="Century Gothic" w:cs="Times New Roman"/>
      <w:color w:val="0000FF"/>
      <w:sz w:val="20"/>
      <w:szCs w:val="20"/>
      <w:u w:val="none"/>
      <w:effect w:val="none"/>
    </w:rPr>
  </w:style>
  <w:style w:type="character" w:customStyle="1" w:styleId="EstiloCorreo424">
    <w:name w:val="EstiloCorreo424"/>
    <w:semiHidden/>
    <w:rsid w:val="00147DE0"/>
    <w:rPr>
      <w:rFonts w:ascii="Arial" w:hAnsi="Arial" w:cs="Arial"/>
      <w:color w:val="000080"/>
      <w:sz w:val="20"/>
      <w:szCs w:val="20"/>
    </w:rPr>
  </w:style>
  <w:style w:type="character" w:customStyle="1" w:styleId="EstiloCorreo426">
    <w:name w:val="EstiloCorreo426"/>
    <w:semiHidden/>
    <w:rsid w:val="00147DE0"/>
    <w:rPr>
      <w:rFonts w:ascii="Arial" w:hAnsi="Arial" w:cs="Arial"/>
      <w:color w:val="000080"/>
      <w:sz w:val="20"/>
      <w:szCs w:val="20"/>
    </w:rPr>
  </w:style>
  <w:style w:type="character" w:customStyle="1" w:styleId="EstiloCorreo427">
    <w:name w:val="EstiloCorreo427"/>
    <w:semiHidden/>
    <w:rsid w:val="00147DE0"/>
    <w:rPr>
      <w:rFonts w:ascii="Arial" w:hAnsi="Arial" w:cs="Arial"/>
      <w:color w:val="000080"/>
      <w:sz w:val="20"/>
      <w:szCs w:val="20"/>
    </w:rPr>
  </w:style>
  <w:style w:type="character" w:customStyle="1" w:styleId="EstiloCorreo429">
    <w:name w:val="EstiloCorreo429"/>
    <w:semiHidden/>
    <w:rsid w:val="00147DE0"/>
    <w:rPr>
      <w:rFonts w:ascii="Arial" w:hAnsi="Arial" w:cs="Arial"/>
      <w:color w:val="000080"/>
      <w:sz w:val="20"/>
      <w:szCs w:val="20"/>
    </w:rPr>
  </w:style>
  <w:style w:type="character" w:customStyle="1" w:styleId="EstiloCorreo430">
    <w:name w:val="EstiloCorreo430"/>
    <w:semiHidden/>
    <w:rsid w:val="00147DE0"/>
    <w:rPr>
      <w:rFonts w:ascii="Arial" w:hAnsi="Arial" w:cs="Arial"/>
      <w:color w:val="000080"/>
      <w:sz w:val="20"/>
      <w:szCs w:val="20"/>
    </w:rPr>
  </w:style>
  <w:style w:type="character" w:customStyle="1" w:styleId="EstiloCorreo455">
    <w:name w:val="EstiloCorreo455"/>
    <w:uiPriority w:val="99"/>
    <w:semiHidden/>
    <w:rsid w:val="00147DE0"/>
    <w:rPr>
      <w:rFonts w:ascii="Century Gothic" w:hAnsi="Century Gothic" w:cs="Times New Roman"/>
      <w:color w:val="0000FF"/>
      <w:sz w:val="20"/>
      <w:szCs w:val="20"/>
      <w:u w:val="none"/>
      <w:effect w:val="none"/>
    </w:rPr>
  </w:style>
  <w:style w:type="character" w:customStyle="1" w:styleId="EstiloCorreo456">
    <w:name w:val="EstiloCorreo456"/>
    <w:semiHidden/>
    <w:rsid w:val="00147DE0"/>
    <w:rPr>
      <w:rFonts w:ascii="Arial" w:hAnsi="Arial" w:cs="Arial"/>
      <w:color w:val="000080"/>
      <w:sz w:val="20"/>
      <w:szCs w:val="20"/>
    </w:rPr>
  </w:style>
  <w:style w:type="character" w:customStyle="1" w:styleId="EstiloCorreo457">
    <w:name w:val="EstiloCorreo457"/>
    <w:semiHidden/>
    <w:rsid w:val="00147DE0"/>
    <w:rPr>
      <w:rFonts w:ascii="Arial" w:hAnsi="Arial" w:cs="Arial"/>
      <w:color w:val="000080"/>
      <w:sz w:val="20"/>
      <w:szCs w:val="20"/>
    </w:rPr>
  </w:style>
  <w:style w:type="character" w:customStyle="1" w:styleId="EstiloCorreo458">
    <w:name w:val="EstiloCorreo458"/>
    <w:semiHidden/>
    <w:rsid w:val="00147DE0"/>
    <w:rPr>
      <w:rFonts w:ascii="Century Gothic" w:hAnsi="Century Gothic" w:cs="Times New Roman"/>
      <w:color w:val="0000FF"/>
      <w:sz w:val="20"/>
      <w:szCs w:val="20"/>
      <w:u w:val="none"/>
      <w:effect w:val="none"/>
    </w:rPr>
  </w:style>
  <w:style w:type="character" w:customStyle="1" w:styleId="EstiloCorreo459">
    <w:name w:val="EstiloCorreo459"/>
    <w:semiHidden/>
    <w:rsid w:val="00147DE0"/>
    <w:rPr>
      <w:rFonts w:ascii="Century Gothic" w:hAnsi="Century Gothic" w:cs="Times New Roman"/>
      <w:color w:val="0000FF"/>
      <w:sz w:val="20"/>
      <w:szCs w:val="20"/>
      <w:u w:val="none"/>
      <w:effect w:val="none"/>
    </w:rPr>
  </w:style>
  <w:style w:type="character" w:customStyle="1" w:styleId="EstiloCorreo460">
    <w:name w:val="EstiloCorreo460"/>
    <w:semiHidden/>
    <w:rsid w:val="00147DE0"/>
    <w:rPr>
      <w:rFonts w:ascii="Arial" w:hAnsi="Arial" w:cs="Arial"/>
      <w:color w:val="000080"/>
      <w:sz w:val="20"/>
      <w:szCs w:val="20"/>
    </w:rPr>
  </w:style>
  <w:style w:type="character" w:customStyle="1" w:styleId="EstiloCorreo461">
    <w:name w:val="EstiloCorreo461"/>
    <w:semiHidden/>
    <w:rsid w:val="00147DE0"/>
    <w:rPr>
      <w:rFonts w:ascii="Arial" w:hAnsi="Arial" w:cs="Arial"/>
      <w:color w:val="000080"/>
      <w:sz w:val="20"/>
      <w:szCs w:val="20"/>
    </w:rPr>
  </w:style>
  <w:style w:type="character" w:customStyle="1" w:styleId="EstiloCorreo462">
    <w:name w:val="EstiloCorreo462"/>
    <w:semiHidden/>
    <w:rsid w:val="00147DE0"/>
    <w:rPr>
      <w:rFonts w:ascii="Arial" w:hAnsi="Arial" w:cs="Arial"/>
      <w:color w:val="000080"/>
      <w:sz w:val="20"/>
      <w:szCs w:val="20"/>
    </w:rPr>
  </w:style>
  <w:style w:type="character" w:customStyle="1" w:styleId="EstiloCorreo463">
    <w:name w:val="EstiloCorreo463"/>
    <w:semiHidden/>
    <w:rsid w:val="00147DE0"/>
    <w:rPr>
      <w:rFonts w:ascii="Arial" w:hAnsi="Arial" w:cs="Arial"/>
      <w:color w:val="000080"/>
      <w:sz w:val="20"/>
      <w:szCs w:val="20"/>
    </w:rPr>
  </w:style>
  <w:style w:type="character" w:customStyle="1" w:styleId="EstiloCorreo464">
    <w:name w:val="EstiloCorreo464"/>
    <w:semiHidden/>
    <w:rsid w:val="00147DE0"/>
    <w:rPr>
      <w:rFonts w:ascii="Arial" w:hAnsi="Arial" w:cs="Arial"/>
      <w:color w:val="000080"/>
      <w:sz w:val="20"/>
      <w:szCs w:val="20"/>
    </w:rPr>
  </w:style>
  <w:style w:type="character" w:customStyle="1" w:styleId="EstiloCorreo465">
    <w:name w:val="EstiloCorreo465"/>
    <w:uiPriority w:val="99"/>
    <w:semiHidden/>
    <w:rsid w:val="00147DE0"/>
    <w:rPr>
      <w:rFonts w:ascii="Arial" w:hAnsi="Arial" w:cs="Arial"/>
      <w:color w:val="000080"/>
      <w:sz w:val="20"/>
      <w:szCs w:val="20"/>
    </w:rPr>
  </w:style>
  <w:style w:type="character" w:customStyle="1" w:styleId="EstiloCorreo466">
    <w:name w:val="EstiloCorreo466"/>
    <w:uiPriority w:val="99"/>
    <w:semiHidden/>
    <w:rsid w:val="00147DE0"/>
    <w:rPr>
      <w:rFonts w:ascii="Arial" w:hAnsi="Arial" w:cs="Arial"/>
      <w:color w:val="000080"/>
      <w:sz w:val="20"/>
      <w:szCs w:val="20"/>
    </w:rPr>
  </w:style>
  <w:style w:type="character" w:customStyle="1" w:styleId="EstiloCorreo468">
    <w:name w:val="EstiloCorreo468"/>
    <w:uiPriority w:val="99"/>
    <w:semiHidden/>
    <w:rsid w:val="00147DE0"/>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147DE0"/>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147DE0"/>
    <w:rPr>
      <w:rFonts w:ascii="Arial" w:hAnsi="Arial" w:cs="Arial"/>
      <w:color w:val="000080"/>
      <w:sz w:val="20"/>
      <w:szCs w:val="20"/>
    </w:rPr>
  </w:style>
  <w:style w:type="character" w:customStyle="1" w:styleId="EstiloCorreo472">
    <w:name w:val="EstiloCorreo472"/>
    <w:uiPriority w:val="99"/>
    <w:semiHidden/>
    <w:rsid w:val="00147DE0"/>
    <w:rPr>
      <w:rFonts w:ascii="Arial" w:hAnsi="Arial" w:cs="Arial"/>
      <w:color w:val="000080"/>
      <w:sz w:val="20"/>
      <w:szCs w:val="20"/>
    </w:rPr>
  </w:style>
  <w:style w:type="character" w:customStyle="1" w:styleId="EstiloCorreo473">
    <w:name w:val="EstiloCorreo473"/>
    <w:uiPriority w:val="99"/>
    <w:semiHidden/>
    <w:rsid w:val="00147DE0"/>
    <w:rPr>
      <w:rFonts w:ascii="Arial" w:hAnsi="Arial" w:cs="Arial"/>
      <w:color w:val="000080"/>
      <w:sz w:val="20"/>
      <w:szCs w:val="20"/>
    </w:rPr>
  </w:style>
  <w:style w:type="character" w:customStyle="1" w:styleId="EstiloCorreo474">
    <w:name w:val="EstiloCorreo474"/>
    <w:uiPriority w:val="99"/>
    <w:semiHidden/>
    <w:rsid w:val="00147DE0"/>
    <w:rPr>
      <w:rFonts w:ascii="Arial" w:hAnsi="Arial" w:cs="Arial"/>
      <w:color w:val="000080"/>
      <w:sz w:val="20"/>
      <w:szCs w:val="20"/>
    </w:rPr>
  </w:style>
  <w:style w:type="character" w:customStyle="1" w:styleId="EstiloCorreo475">
    <w:name w:val="EstiloCorreo475"/>
    <w:uiPriority w:val="99"/>
    <w:semiHidden/>
    <w:rsid w:val="00147DE0"/>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147DE0"/>
    <w:rPr>
      <w:rFonts w:ascii="Arial" w:hAnsi="Arial" w:cs="Arial"/>
      <w:color w:val="000080"/>
      <w:sz w:val="20"/>
      <w:szCs w:val="20"/>
    </w:rPr>
  </w:style>
  <w:style w:type="character" w:customStyle="1" w:styleId="EstiloCorreo477">
    <w:name w:val="EstiloCorreo477"/>
    <w:uiPriority w:val="99"/>
    <w:semiHidden/>
    <w:rsid w:val="00147DE0"/>
    <w:rPr>
      <w:rFonts w:ascii="Arial" w:hAnsi="Arial" w:cs="Arial"/>
      <w:color w:val="000080"/>
      <w:sz w:val="20"/>
      <w:szCs w:val="20"/>
    </w:rPr>
  </w:style>
  <w:style w:type="character" w:customStyle="1" w:styleId="EstiloCorreo478">
    <w:name w:val="EstiloCorreo478"/>
    <w:uiPriority w:val="99"/>
    <w:semiHidden/>
    <w:rsid w:val="00147DE0"/>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147DE0"/>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147DE0"/>
    <w:rPr>
      <w:rFonts w:ascii="Arial" w:hAnsi="Arial" w:cs="Arial"/>
      <w:color w:val="000080"/>
      <w:sz w:val="20"/>
      <w:szCs w:val="20"/>
    </w:rPr>
  </w:style>
  <w:style w:type="character" w:customStyle="1" w:styleId="EstiloCorreo481">
    <w:name w:val="EstiloCorreo481"/>
    <w:uiPriority w:val="99"/>
    <w:semiHidden/>
    <w:rsid w:val="00147DE0"/>
    <w:rPr>
      <w:rFonts w:ascii="Arial" w:hAnsi="Arial" w:cs="Arial"/>
      <w:color w:val="000080"/>
      <w:sz w:val="20"/>
      <w:szCs w:val="20"/>
    </w:rPr>
  </w:style>
  <w:style w:type="character" w:customStyle="1" w:styleId="EstiloCorreo482">
    <w:name w:val="EstiloCorreo482"/>
    <w:uiPriority w:val="99"/>
    <w:semiHidden/>
    <w:rsid w:val="00147DE0"/>
    <w:rPr>
      <w:rFonts w:ascii="Arial" w:hAnsi="Arial" w:cs="Arial"/>
      <w:color w:val="000080"/>
      <w:sz w:val="20"/>
      <w:szCs w:val="20"/>
    </w:rPr>
  </w:style>
  <w:style w:type="character" w:customStyle="1" w:styleId="EstiloCorreo483">
    <w:name w:val="EstiloCorreo483"/>
    <w:uiPriority w:val="99"/>
    <w:semiHidden/>
    <w:rsid w:val="00147DE0"/>
    <w:rPr>
      <w:rFonts w:ascii="Arial" w:hAnsi="Arial" w:cs="Arial"/>
      <w:color w:val="000080"/>
      <w:sz w:val="20"/>
      <w:szCs w:val="20"/>
    </w:rPr>
  </w:style>
  <w:style w:type="character" w:customStyle="1" w:styleId="EstiloCorreo484">
    <w:name w:val="EstiloCorreo484"/>
    <w:uiPriority w:val="99"/>
    <w:semiHidden/>
    <w:rsid w:val="00147DE0"/>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147DE0"/>
    <w:rPr>
      <w:rFonts w:ascii="Arial" w:hAnsi="Arial" w:cs="Arial"/>
      <w:color w:val="000080"/>
      <w:sz w:val="20"/>
      <w:szCs w:val="20"/>
    </w:rPr>
  </w:style>
  <w:style w:type="character" w:customStyle="1" w:styleId="EstiloCorreo489">
    <w:name w:val="EstiloCorreo489"/>
    <w:uiPriority w:val="99"/>
    <w:semiHidden/>
    <w:rsid w:val="00147DE0"/>
    <w:rPr>
      <w:rFonts w:ascii="Arial" w:hAnsi="Arial" w:cs="Arial"/>
      <w:color w:val="000080"/>
      <w:sz w:val="20"/>
      <w:szCs w:val="20"/>
    </w:rPr>
  </w:style>
  <w:style w:type="character" w:customStyle="1" w:styleId="EstiloCorreo490">
    <w:name w:val="EstiloCorreo490"/>
    <w:uiPriority w:val="99"/>
    <w:semiHidden/>
    <w:rsid w:val="00147DE0"/>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147DE0"/>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147DE0"/>
    <w:rPr>
      <w:rFonts w:ascii="Arial" w:hAnsi="Arial" w:cs="Arial"/>
      <w:color w:val="000080"/>
      <w:sz w:val="20"/>
      <w:szCs w:val="20"/>
    </w:rPr>
  </w:style>
  <w:style w:type="character" w:customStyle="1" w:styleId="EstiloCorreo493">
    <w:name w:val="EstiloCorreo493"/>
    <w:uiPriority w:val="99"/>
    <w:semiHidden/>
    <w:rsid w:val="00147DE0"/>
    <w:rPr>
      <w:rFonts w:ascii="Arial" w:hAnsi="Arial" w:cs="Arial"/>
      <w:color w:val="000080"/>
      <w:sz w:val="20"/>
      <w:szCs w:val="20"/>
    </w:rPr>
  </w:style>
  <w:style w:type="character" w:customStyle="1" w:styleId="EstiloCorreo494">
    <w:name w:val="EstiloCorreo494"/>
    <w:uiPriority w:val="99"/>
    <w:semiHidden/>
    <w:rsid w:val="00147DE0"/>
    <w:rPr>
      <w:rFonts w:ascii="Arial" w:hAnsi="Arial" w:cs="Arial"/>
      <w:color w:val="000080"/>
      <w:sz w:val="20"/>
      <w:szCs w:val="20"/>
    </w:rPr>
  </w:style>
  <w:style w:type="character" w:customStyle="1" w:styleId="EstiloCorreo495">
    <w:name w:val="EstiloCorreo495"/>
    <w:uiPriority w:val="99"/>
    <w:semiHidden/>
    <w:rsid w:val="00147DE0"/>
    <w:rPr>
      <w:rFonts w:ascii="Arial" w:hAnsi="Arial" w:cs="Arial"/>
      <w:color w:val="000080"/>
      <w:sz w:val="20"/>
      <w:szCs w:val="20"/>
    </w:rPr>
  </w:style>
  <w:style w:type="character" w:customStyle="1" w:styleId="EstiloCorreo496">
    <w:name w:val="EstiloCorreo496"/>
    <w:uiPriority w:val="99"/>
    <w:semiHidden/>
    <w:rsid w:val="00147DE0"/>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147DE0"/>
    <w:rPr>
      <w:rFonts w:ascii="Arial" w:hAnsi="Arial" w:cs="Arial"/>
      <w:color w:val="000080"/>
      <w:sz w:val="20"/>
      <w:szCs w:val="20"/>
    </w:rPr>
  </w:style>
  <w:style w:type="character" w:customStyle="1" w:styleId="EstiloCorreo498">
    <w:name w:val="EstiloCorreo498"/>
    <w:uiPriority w:val="99"/>
    <w:semiHidden/>
    <w:rsid w:val="00147DE0"/>
    <w:rPr>
      <w:rFonts w:ascii="Arial" w:hAnsi="Arial" w:cs="Arial"/>
      <w:color w:val="000080"/>
      <w:sz w:val="20"/>
      <w:szCs w:val="20"/>
    </w:rPr>
  </w:style>
  <w:style w:type="character" w:customStyle="1" w:styleId="EstiloCorreo499">
    <w:name w:val="EstiloCorreo499"/>
    <w:uiPriority w:val="99"/>
    <w:semiHidden/>
    <w:rsid w:val="00147DE0"/>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147DE0"/>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147DE0"/>
    <w:rPr>
      <w:rFonts w:ascii="Arial" w:hAnsi="Arial" w:cs="Arial"/>
      <w:color w:val="000080"/>
      <w:sz w:val="20"/>
      <w:szCs w:val="20"/>
    </w:rPr>
  </w:style>
  <w:style w:type="character" w:customStyle="1" w:styleId="EstiloCorreo502">
    <w:name w:val="EstiloCorreo502"/>
    <w:uiPriority w:val="99"/>
    <w:semiHidden/>
    <w:rsid w:val="00147DE0"/>
    <w:rPr>
      <w:rFonts w:ascii="Arial" w:hAnsi="Arial" w:cs="Arial"/>
      <w:color w:val="000080"/>
      <w:sz w:val="20"/>
      <w:szCs w:val="20"/>
    </w:rPr>
  </w:style>
  <w:style w:type="character" w:customStyle="1" w:styleId="EstiloCorreo503">
    <w:name w:val="EstiloCorreo503"/>
    <w:uiPriority w:val="99"/>
    <w:semiHidden/>
    <w:rsid w:val="00147DE0"/>
    <w:rPr>
      <w:rFonts w:ascii="Arial" w:hAnsi="Arial" w:cs="Arial"/>
      <w:color w:val="000080"/>
      <w:sz w:val="20"/>
      <w:szCs w:val="20"/>
    </w:rPr>
  </w:style>
  <w:style w:type="character" w:customStyle="1" w:styleId="EstiloCorreo504">
    <w:name w:val="EstiloCorreo504"/>
    <w:uiPriority w:val="99"/>
    <w:semiHidden/>
    <w:rsid w:val="00147DE0"/>
    <w:rPr>
      <w:rFonts w:ascii="Arial" w:hAnsi="Arial" w:cs="Arial"/>
      <w:color w:val="000080"/>
      <w:sz w:val="20"/>
      <w:szCs w:val="20"/>
    </w:rPr>
  </w:style>
  <w:style w:type="character" w:customStyle="1" w:styleId="EstiloCorreo505">
    <w:name w:val="EstiloCorreo505"/>
    <w:uiPriority w:val="99"/>
    <w:semiHidden/>
    <w:rsid w:val="00147DE0"/>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147DE0"/>
    <w:rPr>
      <w:rFonts w:ascii="Arial" w:hAnsi="Arial" w:cs="Arial"/>
      <w:color w:val="000080"/>
      <w:sz w:val="20"/>
      <w:szCs w:val="20"/>
    </w:rPr>
  </w:style>
  <w:style w:type="character" w:customStyle="1" w:styleId="EstiloCorreo507">
    <w:name w:val="EstiloCorreo507"/>
    <w:uiPriority w:val="99"/>
    <w:semiHidden/>
    <w:rsid w:val="00147DE0"/>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147DE0"/>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147DE0"/>
    <w:rPr>
      <w:rFonts w:ascii="Arial" w:hAnsi="Arial" w:cs="Arial"/>
      <w:color w:val="000080"/>
      <w:sz w:val="20"/>
      <w:szCs w:val="20"/>
    </w:rPr>
  </w:style>
  <w:style w:type="character" w:customStyle="1" w:styleId="EstiloCorreo510">
    <w:name w:val="EstiloCorreo510"/>
    <w:uiPriority w:val="99"/>
    <w:semiHidden/>
    <w:rsid w:val="00147DE0"/>
    <w:rPr>
      <w:rFonts w:ascii="Arial" w:hAnsi="Arial" w:cs="Arial"/>
      <w:color w:val="000080"/>
      <w:sz w:val="20"/>
      <w:szCs w:val="20"/>
    </w:rPr>
  </w:style>
  <w:style w:type="character" w:customStyle="1" w:styleId="EstiloCorreo511">
    <w:name w:val="EstiloCorreo511"/>
    <w:uiPriority w:val="99"/>
    <w:semiHidden/>
    <w:rsid w:val="00147DE0"/>
    <w:rPr>
      <w:rFonts w:ascii="Arial" w:hAnsi="Arial" w:cs="Arial"/>
      <w:color w:val="000080"/>
      <w:sz w:val="20"/>
      <w:szCs w:val="20"/>
    </w:rPr>
  </w:style>
  <w:style w:type="character" w:customStyle="1" w:styleId="EstiloCorreo512">
    <w:name w:val="EstiloCorreo512"/>
    <w:uiPriority w:val="99"/>
    <w:semiHidden/>
    <w:rsid w:val="00147DE0"/>
    <w:rPr>
      <w:rFonts w:ascii="Arial" w:hAnsi="Arial" w:cs="Arial"/>
      <w:color w:val="000080"/>
      <w:sz w:val="20"/>
      <w:szCs w:val="20"/>
    </w:rPr>
  </w:style>
  <w:style w:type="character" w:customStyle="1" w:styleId="EstiloCorreo513">
    <w:name w:val="EstiloCorreo513"/>
    <w:uiPriority w:val="99"/>
    <w:semiHidden/>
    <w:rsid w:val="00147DE0"/>
    <w:rPr>
      <w:rFonts w:ascii="Arial" w:hAnsi="Arial" w:cs="Arial"/>
      <w:color w:val="000080"/>
      <w:sz w:val="20"/>
      <w:szCs w:val="20"/>
    </w:rPr>
  </w:style>
  <w:style w:type="character" w:customStyle="1" w:styleId="EstiloCorreo514">
    <w:name w:val="EstiloCorreo514"/>
    <w:uiPriority w:val="99"/>
    <w:semiHidden/>
    <w:rsid w:val="00147DE0"/>
    <w:rPr>
      <w:rFonts w:ascii="Arial" w:hAnsi="Arial" w:cs="Arial"/>
      <w:color w:val="000080"/>
      <w:sz w:val="20"/>
      <w:szCs w:val="20"/>
    </w:rPr>
  </w:style>
  <w:style w:type="character" w:customStyle="1" w:styleId="EstiloCorreo515">
    <w:name w:val="EstiloCorreo515"/>
    <w:uiPriority w:val="99"/>
    <w:semiHidden/>
    <w:rsid w:val="00147DE0"/>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147DE0"/>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147DE0"/>
    <w:rPr>
      <w:rFonts w:ascii="Arial" w:hAnsi="Arial" w:cs="Arial"/>
      <w:color w:val="000080"/>
      <w:sz w:val="20"/>
      <w:szCs w:val="20"/>
    </w:rPr>
  </w:style>
  <w:style w:type="character" w:customStyle="1" w:styleId="EstiloCorreo518">
    <w:name w:val="EstiloCorreo518"/>
    <w:uiPriority w:val="99"/>
    <w:semiHidden/>
    <w:rsid w:val="00147DE0"/>
    <w:rPr>
      <w:rFonts w:ascii="Arial" w:hAnsi="Arial" w:cs="Arial"/>
      <w:color w:val="000080"/>
      <w:sz w:val="20"/>
      <w:szCs w:val="20"/>
    </w:rPr>
  </w:style>
  <w:style w:type="character" w:customStyle="1" w:styleId="EstiloCorreo519">
    <w:name w:val="EstiloCorreo519"/>
    <w:uiPriority w:val="99"/>
    <w:semiHidden/>
    <w:rsid w:val="00147DE0"/>
    <w:rPr>
      <w:rFonts w:ascii="Arial" w:hAnsi="Arial" w:cs="Arial"/>
      <w:color w:val="000080"/>
      <w:sz w:val="20"/>
      <w:szCs w:val="20"/>
    </w:rPr>
  </w:style>
  <w:style w:type="character" w:customStyle="1" w:styleId="EstiloCorreo520">
    <w:name w:val="EstiloCorreo520"/>
    <w:uiPriority w:val="99"/>
    <w:semiHidden/>
    <w:rsid w:val="00147DE0"/>
    <w:rPr>
      <w:rFonts w:ascii="Arial" w:hAnsi="Arial" w:cs="Arial"/>
      <w:color w:val="000080"/>
      <w:sz w:val="20"/>
      <w:szCs w:val="20"/>
    </w:rPr>
  </w:style>
  <w:style w:type="character" w:customStyle="1" w:styleId="EstiloCorreo521">
    <w:name w:val="EstiloCorreo521"/>
    <w:uiPriority w:val="99"/>
    <w:semiHidden/>
    <w:rsid w:val="00147DE0"/>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147DE0"/>
    <w:rPr>
      <w:rFonts w:ascii="Arial" w:hAnsi="Arial" w:cs="Arial"/>
      <w:color w:val="000080"/>
      <w:sz w:val="20"/>
      <w:szCs w:val="20"/>
    </w:rPr>
  </w:style>
  <w:style w:type="character" w:customStyle="1" w:styleId="EstiloCorreo523">
    <w:name w:val="EstiloCorreo523"/>
    <w:uiPriority w:val="99"/>
    <w:semiHidden/>
    <w:rsid w:val="00147DE0"/>
    <w:rPr>
      <w:rFonts w:ascii="Arial" w:hAnsi="Arial" w:cs="Arial"/>
      <w:color w:val="000080"/>
      <w:sz w:val="20"/>
      <w:szCs w:val="20"/>
    </w:rPr>
  </w:style>
  <w:style w:type="character" w:customStyle="1" w:styleId="EstiloCorreo524">
    <w:name w:val="EstiloCorreo524"/>
    <w:uiPriority w:val="99"/>
    <w:semiHidden/>
    <w:rsid w:val="00147DE0"/>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147DE0"/>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147DE0"/>
    <w:rPr>
      <w:rFonts w:ascii="Arial" w:hAnsi="Arial" w:cs="Arial"/>
      <w:color w:val="000080"/>
      <w:sz w:val="20"/>
      <w:szCs w:val="20"/>
    </w:rPr>
  </w:style>
  <w:style w:type="character" w:customStyle="1" w:styleId="EstiloCorreo527">
    <w:name w:val="EstiloCorreo527"/>
    <w:uiPriority w:val="99"/>
    <w:semiHidden/>
    <w:rsid w:val="00147DE0"/>
    <w:rPr>
      <w:rFonts w:ascii="Arial" w:hAnsi="Arial" w:cs="Arial"/>
      <w:color w:val="000080"/>
      <w:sz w:val="20"/>
      <w:szCs w:val="20"/>
    </w:rPr>
  </w:style>
  <w:style w:type="character" w:customStyle="1" w:styleId="EstiloCorreo528">
    <w:name w:val="EstiloCorreo528"/>
    <w:uiPriority w:val="99"/>
    <w:semiHidden/>
    <w:rsid w:val="00147DE0"/>
    <w:rPr>
      <w:rFonts w:ascii="Arial" w:hAnsi="Arial" w:cs="Arial"/>
      <w:color w:val="000080"/>
      <w:sz w:val="20"/>
      <w:szCs w:val="20"/>
    </w:rPr>
  </w:style>
  <w:style w:type="character" w:customStyle="1" w:styleId="EstiloCorreo529">
    <w:name w:val="EstiloCorreo529"/>
    <w:uiPriority w:val="99"/>
    <w:semiHidden/>
    <w:rsid w:val="00147DE0"/>
    <w:rPr>
      <w:rFonts w:ascii="Arial" w:hAnsi="Arial" w:cs="Arial"/>
      <w:color w:val="000080"/>
      <w:sz w:val="20"/>
      <w:szCs w:val="20"/>
    </w:rPr>
  </w:style>
  <w:style w:type="character" w:customStyle="1" w:styleId="EstiloCorreo530">
    <w:name w:val="EstiloCorreo530"/>
    <w:uiPriority w:val="99"/>
    <w:semiHidden/>
    <w:rsid w:val="00147DE0"/>
    <w:rPr>
      <w:rFonts w:ascii="Century Gothic" w:hAnsi="Century Gothic" w:cs="Times New Roman"/>
      <w:color w:val="0000FF"/>
      <w:sz w:val="20"/>
      <w:szCs w:val="20"/>
      <w:u w:val="none"/>
      <w:effect w:val="none"/>
    </w:rPr>
  </w:style>
  <w:style w:type="character" w:customStyle="1" w:styleId="EstiloCorreo62">
    <w:name w:val="EstiloCorreo62"/>
    <w:semiHidden/>
    <w:rsid w:val="00147DE0"/>
    <w:rPr>
      <w:rFonts w:ascii="Arial" w:hAnsi="Arial" w:cs="Arial"/>
      <w:color w:val="000080"/>
      <w:sz w:val="20"/>
      <w:szCs w:val="20"/>
    </w:rPr>
  </w:style>
  <w:style w:type="character" w:customStyle="1" w:styleId="EstiloCorreo177">
    <w:name w:val="EstiloCorreo177"/>
    <w:semiHidden/>
    <w:rsid w:val="00147DE0"/>
    <w:rPr>
      <w:rFonts w:ascii="Arial" w:hAnsi="Arial" w:cs="Arial"/>
      <w:color w:val="000080"/>
      <w:sz w:val="20"/>
      <w:szCs w:val="20"/>
    </w:rPr>
  </w:style>
  <w:style w:type="character" w:customStyle="1" w:styleId="EstiloCorreo262">
    <w:name w:val="EstiloCorreo2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147DE0"/>
    <w:rPr>
      <w:rFonts w:ascii="Arial" w:hAnsi="Arial" w:cs="Arial"/>
      <w:color w:val="000080"/>
      <w:sz w:val="20"/>
      <w:szCs w:val="20"/>
    </w:rPr>
  </w:style>
  <w:style w:type="character" w:customStyle="1" w:styleId="EstiloCorreo360">
    <w:name w:val="EstiloCorreo360"/>
    <w:semiHidden/>
    <w:rsid w:val="00147DE0"/>
    <w:rPr>
      <w:rFonts w:ascii="Arial" w:hAnsi="Arial" w:cs="Arial"/>
      <w:color w:val="000080"/>
      <w:sz w:val="20"/>
      <w:szCs w:val="20"/>
    </w:rPr>
  </w:style>
  <w:style w:type="character" w:customStyle="1" w:styleId="EstiloCorreo368">
    <w:name w:val="EstiloCorreo368"/>
    <w:semiHidden/>
    <w:rsid w:val="00147DE0"/>
    <w:rPr>
      <w:rFonts w:ascii="Arial" w:hAnsi="Arial" w:cs="Arial"/>
      <w:color w:val="000080"/>
      <w:sz w:val="20"/>
      <w:szCs w:val="20"/>
    </w:rPr>
  </w:style>
  <w:style w:type="character" w:customStyle="1" w:styleId="EstiloCorreo381">
    <w:name w:val="EstiloCorreo381"/>
    <w:semiHidden/>
    <w:rsid w:val="00147DE0"/>
    <w:rPr>
      <w:rFonts w:ascii="Arial" w:hAnsi="Arial" w:cs="Arial"/>
      <w:color w:val="000080"/>
      <w:sz w:val="20"/>
      <w:szCs w:val="20"/>
    </w:rPr>
  </w:style>
  <w:style w:type="character" w:customStyle="1" w:styleId="EstiloCorreo382">
    <w:name w:val="EstiloCorreo382"/>
    <w:semiHidden/>
    <w:rsid w:val="00147DE0"/>
    <w:rPr>
      <w:rFonts w:ascii="Arial" w:hAnsi="Arial" w:cs="Arial"/>
      <w:color w:val="000080"/>
      <w:sz w:val="20"/>
      <w:szCs w:val="20"/>
    </w:rPr>
  </w:style>
  <w:style w:type="character" w:customStyle="1" w:styleId="EstiloCorreo383">
    <w:name w:val="EstiloCorreo38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147DE0"/>
    <w:rPr>
      <w:rFonts w:ascii="Arial" w:hAnsi="Arial" w:cs="Arial"/>
      <w:color w:val="000080"/>
      <w:sz w:val="20"/>
      <w:szCs w:val="20"/>
    </w:rPr>
  </w:style>
  <w:style w:type="character" w:customStyle="1" w:styleId="EstiloCorreo386">
    <w:name w:val="EstiloCorreo386"/>
    <w:semiHidden/>
    <w:rsid w:val="00147DE0"/>
    <w:rPr>
      <w:rFonts w:ascii="Arial" w:hAnsi="Arial" w:cs="Arial"/>
      <w:color w:val="000080"/>
      <w:sz w:val="20"/>
      <w:szCs w:val="20"/>
    </w:rPr>
  </w:style>
  <w:style w:type="character" w:customStyle="1" w:styleId="EstiloCorreo387">
    <w:name w:val="EstiloCorreo387"/>
    <w:semiHidden/>
    <w:rsid w:val="00147DE0"/>
    <w:rPr>
      <w:rFonts w:ascii="Arial" w:hAnsi="Arial" w:cs="Arial"/>
      <w:color w:val="000080"/>
      <w:sz w:val="20"/>
      <w:szCs w:val="20"/>
    </w:rPr>
  </w:style>
  <w:style w:type="character" w:customStyle="1" w:styleId="EstiloCorreo388">
    <w:name w:val="EstiloCorreo388"/>
    <w:semiHidden/>
    <w:rsid w:val="00147DE0"/>
    <w:rPr>
      <w:rFonts w:ascii="Arial" w:hAnsi="Arial" w:cs="Arial"/>
      <w:color w:val="000080"/>
      <w:sz w:val="20"/>
      <w:szCs w:val="20"/>
    </w:rPr>
  </w:style>
  <w:style w:type="character" w:customStyle="1" w:styleId="EstiloCorreo389">
    <w:name w:val="EstiloCorreo38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147DE0"/>
    <w:rPr>
      <w:rFonts w:ascii="Arial" w:hAnsi="Arial" w:cs="Arial"/>
      <w:color w:val="000080"/>
      <w:sz w:val="20"/>
      <w:szCs w:val="20"/>
    </w:rPr>
  </w:style>
  <w:style w:type="character" w:customStyle="1" w:styleId="EstiloCorreo402">
    <w:name w:val="EstiloCorreo402"/>
    <w:semiHidden/>
    <w:rsid w:val="00147DE0"/>
    <w:rPr>
      <w:rFonts w:ascii="Arial" w:hAnsi="Arial" w:cs="Arial"/>
      <w:color w:val="000080"/>
      <w:sz w:val="20"/>
      <w:szCs w:val="20"/>
    </w:rPr>
  </w:style>
  <w:style w:type="character" w:customStyle="1" w:styleId="EstiloCorreo4033">
    <w:name w:val="EstiloCorreo403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147DE0"/>
    <w:rPr>
      <w:rFonts w:ascii="Arial" w:hAnsi="Arial" w:cs="Arial"/>
      <w:color w:val="000080"/>
      <w:sz w:val="20"/>
      <w:szCs w:val="20"/>
    </w:rPr>
  </w:style>
  <w:style w:type="character" w:customStyle="1" w:styleId="EstiloCorreo406">
    <w:name w:val="EstiloCorreo406"/>
    <w:semiHidden/>
    <w:rsid w:val="00147DE0"/>
    <w:rPr>
      <w:rFonts w:ascii="Arial" w:hAnsi="Arial" w:cs="Arial"/>
      <w:color w:val="000080"/>
      <w:sz w:val="20"/>
      <w:szCs w:val="20"/>
    </w:rPr>
  </w:style>
  <w:style w:type="character" w:customStyle="1" w:styleId="EstiloCorreo407">
    <w:name w:val="EstiloCorreo407"/>
    <w:semiHidden/>
    <w:rsid w:val="00147DE0"/>
    <w:rPr>
      <w:rFonts w:ascii="Arial" w:hAnsi="Arial" w:cs="Arial"/>
      <w:color w:val="000080"/>
      <w:sz w:val="20"/>
      <w:szCs w:val="20"/>
    </w:rPr>
  </w:style>
  <w:style w:type="character" w:customStyle="1" w:styleId="EstiloCorreo408">
    <w:name w:val="EstiloCorreo408"/>
    <w:semiHidden/>
    <w:rsid w:val="00147DE0"/>
    <w:rPr>
      <w:rFonts w:ascii="Arial" w:hAnsi="Arial" w:cs="Arial"/>
      <w:color w:val="000080"/>
      <w:sz w:val="20"/>
      <w:szCs w:val="20"/>
    </w:rPr>
  </w:style>
  <w:style w:type="character" w:customStyle="1" w:styleId="EstiloCorreo409">
    <w:name w:val="EstiloCorreo40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147DE0"/>
    <w:rPr>
      <w:rFonts w:ascii="Arial" w:hAnsi="Arial" w:cs="Arial"/>
      <w:color w:val="000080"/>
      <w:sz w:val="20"/>
      <w:szCs w:val="20"/>
    </w:rPr>
  </w:style>
  <w:style w:type="character" w:customStyle="1" w:styleId="EstiloCorreo411">
    <w:name w:val="EstiloCorreo411"/>
    <w:semiHidden/>
    <w:rsid w:val="00147DE0"/>
    <w:rPr>
      <w:rFonts w:ascii="Arial" w:hAnsi="Arial" w:cs="Arial"/>
      <w:color w:val="000080"/>
      <w:sz w:val="20"/>
      <w:szCs w:val="20"/>
    </w:rPr>
  </w:style>
  <w:style w:type="character" w:customStyle="1" w:styleId="EstiloCorreo412">
    <w:name w:val="EstiloCorreo41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147DE0"/>
    <w:rPr>
      <w:rFonts w:ascii="Arial" w:hAnsi="Arial" w:cs="Arial"/>
      <w:color w:val="000080"/>
      <w:sz w:val="20"/>
      <w:szCs w:val="20"/>
    </w:rPr>
  </w:style>
  <w:style w:type="character" w:customStyle="1" w:styleId="EstiloCorreo415">
    <w:name w:val="EstiloCorreo415"/>
    <w:semiHidden/>
    <w:rsid w:val="00147DE0"/>
    <w:rPr>
      <w:rFonts w:ascii="Arial" w:hAnsi="Arial" w:cs="Arial"/>
      <w:color w:val="000080"/>
      <w:sz w:val="20"/>
      <w:szCs w:val="20"/>
    </w:rPr>
  </w:style>
  <w:style w:type="character" w:customStyle="1" w:styleId="EstiloCorreo416">
    <w:name w:val="EstiloCorreo416"/>
    <w:semiHidden/>
    <w:rsid w:val="00147DE0"/>
    <w:rPr>
      <w:rFonts w:ascii="Arial" w:hAnsi="Arial" w:cs="Arial"/>
      <w:color w:val="000080"/>
      <w:sz w:val="20"/>
      <w:szCs w:val="20"/>
    </w:rPr>
  </w:style>
  <w:style w:type="character" w:customStyle="1" w:styleId="EstiloCorreo417">
    <w:name w:val="EstiloCorreo417"/>
    <w:semiHidden/>
    <w:rsid w:val="00147DE0"/>
    <w:rPr>
      <w:rFonts w:ascii="Arial" w:hAnsi="Arial" w:cs="Arial"/>
      <w:color w:val="000080"/>
      <w:sz w:val="20"/>
      <w:szCs w:val="20"/>
    </w:rPr>
  </w:style>
  <w:style w:type="character" w:customStyle="1" w:styleId="EstiloCorreo418">
    <w:name w:val="EstiloCorreo418"/>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147DE0"/>
    <w:rPr>
      <w:rFonts w:ascii="Arial" w:hAnsi="Arial" w:cs="Arial"/>
      <w:color w:val="000080"/>
      <w:sz w:val="20"/>
      <w:szCs w:val="20"/>
    </w:rPr>
  </w:style>
  <w:style w:type="character" w:customStyle="1" w:styleId="EstiloCorreo4213">
    <w:name w:val="EstiloCorreo4213"/>
    <w:semiHidden/>
    <w:rsid w:val="00147DE0"/>
    <w:rPr>
      <w:rFonts w:ascii="Century Gothic" w:hAnsi="Century Gothic" w:cs="Times New Roman"/>
      <w:color w:val="0000FF"/>
      <w:sz w:val="20"/>
      <w:szCs w:val="20"/>
      <w:u w:val="none"/>
      <w:effect w:val="none"/>
    </w:rPr>
  </w:style>
  <w:style w:type="character" w:customStyle="1" w:styleId="EstiloCorreo4233">
    <w:name w:val="EstiloCorreo4233"/>
    <w:semiHidden/>
    <w:rsid w:val="00147DE0"/>
    <w:rPr>
      <w:rFonts w:ascii="Century Gothic" w:hAnsi="Century Gothic" w:cs="Times New Roman"/>
      <w:color w:val="0000FF"/>
      <w:sz w:val="20"/>
      <w:szCs w:val="20"/>
      <w:u w:val="none"/>
      <w:effect w:val="none"/>
    </w:rPr>
  </w:style>
  <w:style w:type="character" w:customStyle="1" w:styleId="EstiloCorreo4243">
    <w:name w:val="EstiloCorreo4243"/>
    <w:semiHidden/>
    <w:rsid w:val="00147DE0"/>
    <w:rPr>
      <w:rFonts w:ascii="Arial" w:hAnsi="Arial" w:cs="Arial"/>
      <w:color w:val="000080"/>
      <w:sz w:val="20"/>
      <w:szCs w:val="20"/>
    </w:rPr>
  </w:style>
  <w:style w:type="character" w:customStyle="1" w:styleId="EstiloCorreo4263">
    <w:name w:val="EstiloCorreo4263"/>
    <w:semiHidden/>
    <w:rsid w:val="00147DE0"/>
    <w:rPr>
      <w:rFonts w:ascii="Arial" w:hAnsi="Arial" w:cs="Arial"/>
      <w:color w:val="000080"/>
      <w:sz w:val="20"/>
      <w:szCs w:val="20"/>
    </w:rPr>
  </w:style>
  <w:style w:type="character" w:customStyle="1" w:styleId="EstiloCorreo4273">
    <w:name w:val="EstiloCorreo4273"/>
    <w:semiHidden/>
    <w:rsid w:val="00147DE0"/>
    <w:rPr>
      <w:rFonts w:ascii="Arial" w:hAnsi="Arial" w:cs="Arial"/>
      <w:color w:val="000080"/>
      <w:sz w:val="20"/>
      <w:szCs w:val="20"/>
    </w:rPr>
  </w:style>
  <w:style w:type="character" w:customStyle="1" w:styleId="EstiloCorreo4293">
    <w:name w:val="EstiloCorreo4293"/>
    <w:semiHidden/>
    <w:rsid w:val="00147DE0"/>
    <w:rPr>
      <w:rFonts w:ascii="Arial" w:hAnsi="Arial" w:cs="Arial"/>
      <w:color w:val="000080"/>
      <w:sz w:val="20"/>
      <w:szCs w:val="20"/>
    </w:rPr>
  </w:style>
  <w:style w:type="character" w:customStyle="1" w:styleId="EstiloCorreo4303">
    <w:name w:val="EstiloCorreo4303"/>
    <w:semiHidden/>
    <w:rsid w:val="00147DE0"/>
    <w:rPr>
      <w:rFonts w:ascii="Arial" w:hAnsi="Arial" w:cs="Arial"/>
      <w:color w:val="000080"/>
      <w:sz w:val="20"/>
      <w:szCs w:val="20"/>
    </w:rPr>
  </w:style>
  <w:style w:type="character" w:customStyle="1" w:styleId="EstiloCorreo438">
    <w:name w:val="EstiloCorreo438"/>
    <w:semiHidden/>
    <w:rsid w:val="00147DE0"/>
    <w:rPr>
      <w:rFonts w:ascii="Arial" w:hAnsi="Arial" w:cs="Arial"/>
      <w:color w:val="000080"/>
      <w:sz w:val="20"/>
      <w:szCs w:val="20"/>
    </w:rPr>
  </w:style>
  <w:style w:type="character" w:customStyle="1" w:styleId="EstiloCorreo439">
    <w:name w:val="EstiloCorreo439"/>
    <w:semiHidden/>
    <w:rsid w:val="00147DE0"/>
    <w:rPr>
      <w:rFonts w:ascii="Arial" w:hAnsi="Arial" w:cs="Arial"/>
      <w:color w:val="000080"/>
      <w:sz w:val="20"/>
      <w:szCs w:val="20"/>
    </w:rPr>
  </w:style>
  <w:style w:type="character" w:customStyle="1" w:styleId="EstiloCorreo440">
    <w:name w:val="EstiloCorreo440"/>
    <w:semiHidden/>
    <w:rsid w:val="00147DE0"/>
    <w:rPr>
      <w:rFonts w:ascii="Century Gothic" w:hAnsi="Century Gothic" w:cs="Times New Roman"/>
      <w:color w:val="0000FF"/>
      <w:sz w:val="20"/>
      <w:szCs w:val="20"/>
      <w:u w:val="none"/>
      <w:effect w:val="none"/>
    </w:rPr>
  </w:style>
  <w:style w:type="character" w:customStyle="1" w:styleId="EstiloCorreo441">
    <w:name w:val="EstiloCorreo441"/>
    <w:semiHidden/>
    <w:rsid w:val="00147DE0"/>
    <w:rPr>
      <w:rFonts w:ascii="Century Gothic" w:hAnsi="Century Gothic" w:cs="Times New Roman"/>
      <w:color w:val="0000FF"/>
      <w:sz w:val="20"/>
      <w:szCs w:val="20"/>
      <w:u w:val="none"/>
      <w:effect w:val="none"/>
    </w:rPr>
  </w:style>
  <w:style w:type="character" w:customStyle="1" w:styleId="EstiloCorreo442">
    <w:name w:val="EstiloCorreo442"/>
    <w:semiHidden/>
    <w:rsid w:val="00147DE0"/>
    <w:rPr>
      <w:rFonts w:ascii="Arial" w:hAnsi="Arial" w:cs="Arial"/>
      <w:color w:val="000080"/>
      <w:sz w:val="20"/>
      <w:szCs w:val="20"/>
    </w:rPr>
  </w:style>
  <w:style w:type="character" w:customStyle="1" w:styleId="EstiloCorreo443">
    <w:name w:val="EstiloCorreo443"/>
    <w:semiHidden/>
    <w:rsid w:val="00147DE0"/>
    <w:rPr>
      <w:rFonts w:ascii="Arial" w:hAnsi="Arial" w:cs="Arial"/>
      <w:color w:val="000080"/>
      <w:sz w:val="20"/>
      <w:szCs w:val="20"/>
    </w:rPr>
  </w:style>
  <w:style w:type="character" w:customStyle="1" w:styleId="EstiloCorreo445">
    <w:name w:val="EstiloCorreo445"/>
    <w:semiHidden/>
    <w:rsid w:val="00147DE0"/>
    <w:rPr>
      <w:rFonts w:ascii="Arial" w:hAnsi="Arial" w:cs="Arial"/>
      <w:color w:val="000080"/>
      <w:sz w:val="20"/>
      <w:szCs w:val="20"/>
    </w:rPr>
  </w:style>
  <w:style w:type="character" w:customStyle="1" w:styleId="EstiloCorreo446">
    <w:name w:val="EstiloCorreo446"/>
    <w:semiHidden/>
    <w:rsid w:val="00147DE0"/>
    <w:rPr>
      <w:rFonts w:ascii="Century Gothic" w:hAnsi="Century Gothic" w:cs="Times New Roman"/>
      <w:color w:val="0000FF"/>
      <w:sz w:val="20"/>
      <w:szCs w:val="20"/>
      <w:u w:val="none"/>
      <w:effect w:val="none"/>
    </w:rPr>
  </w:style>
  <w:style w:type="character" w:customStyle="1" w:styleId="EstiloCorreo447">
    <w:name w:val="EstiloCorreo447"/>
    <w:semiHidden/>
    <w:rsid w:val="00147DE0"/>
    <w:rPr>
      <w:rFonts w:ascii="Arial" w:hAnsi="Arial" w:cs="Arial"/>
      <w:color w:val="000080"/>
      <w:sz w:val="20"/>
      <w:szCs w:val="20"/>
    </w:rPr>
  </w:style>
  <w:style w:type="character" w:customStyle="1" w:styleId="EstiloCorreo448">
    <w:name w:val="EstiloCorreo448"/>
    <w:semiHidden/>
    <w:rsid w:val="00147DE0"/>
    <w:rPr>
      <w:rFonts w:ascii="Arial" w:hAnsi="Arial" w:cs="Arial"/>
      <w:color w:val="000080"/>
      <w:sz w:val="20"/>
      <w:szCs w:val="20"/>
    </w:rPr>
  </w:style>
  <w:style w:type="character" w:customStyle="1" w:styleId="EstiloCorreo449">
    <w:name w:val="EstiloCorreo449"/>
    <w:semiHidden/>
    <w:rsid w:val="00147DE0"/>
    <w:rPr>
      <w:rFonts w:ascii="Century Gothic" w:hAnsi="Century Gothic" w:cs="Times New Roman"/>
      <w:color w:val="0000FF"/>
      <w:sz w:val="20"/>
      <w:szCs w:val="20"/>
      <w:u w:val="none"/>
      <w:effect w:val="none"/>
    </w:rPr>
  </w:style>
  <w:style w:type="character" w:customStyle="1" w:styleId="EstiloCorreo450">
    <w:name w:val="EstiloCorreo450"/>
    <w:semiHidden/>
    <w:rsid w:val="00147DE0"/>
    <w:rPr>
      <w:rFonts w:ascii="Century Gothic" w:hAnsi="Century Gothic" w:cs="Times New Roman"/>
      <w:color w:val="0000FF"/>
      <w:sz w:val="20"/>
      <w:szCs w:val="20"/>
      <w:u w:val="none"/>
      <w:effect w:val="none"/>
    </w:rPr>
  </w:style>
  <w:style w:type="character" w:customStyle="1" w:styleId="EstiloCorreo451">
    <w:name w:val="EstiloCorreo451"/>
    <w:semiHidden/>
    <w:rsid w:val="00147DE0"/>
    <w:rPr>
      <w:rFonts w:ascii="Arial" w:hAnsi="Arial" w:cs="Arial"/>
      <w:color w:val="000080"/>
      <w:sz w:val="20"/>
      <w:szCs w:val="20"/>
    </w:rPr>
  </w:style>
  <w:style w:type="character" w:customStyle="1" w:styleId="EstiloCorreo453">
    <w:name w:val="EstiloCorreo453"/>
    <w:semiHidden/>
    <w:rsid w:val="00147DE0"/>
    <w:rPr>
      <w:rFonts w:ascii="Arial" w:hAnsi="Arial" w:cs="Arial"/>
      <w:color w:val="000080"/>
      <w:sz w:val="20"/>
      <w:szCs w:val="20"/>
    </w:rPr>
  </w:style>
  <w:style w:type="character" w:customStyle="1" w:styleId="EstiloCorreo454">
    <w:name w:val="EstiloCorreo454"/>
    <w:semiHidden/>
    <w:rsid w:val="00147DE0"/>
    <w:rPr>
      <w:rFonts w:ascii="Arial" w:hAnsi="Arial" w:cs="Arial"/>
      <w:color w:val="000080"/>
      <w:sz w:val="20"/>
      <w:szCs w:val="20"/>
    </w:rPr>
  </w:style>
  <w:style w:type="character" w:customStyle="1" w:styleId="EstiloCorreo4553">
    <w:name w:val="EstiloCorreo4553"/>
    <w:uiPriority w:val="99"/>
    <w:semiHidden/>
    <w:rsid w:val="00147DE0"/>
    <w:rPr>
      <w:rFonts w:ascii="Century Gothic" w:hAnsi="Century Gothic" w:cs="Times New Roman"/>
      <w:color w:val="0000FF"/>
      <w:sz w:val="20"/>
      <w:szCs w:val="20"/>
      <w:u w:val="none"/>
      <w:effect w:val="none"/>
    </w:rPr>
  </w:style>
  <w:style w:type="character" w:customStyle="1" w:styleId="EstiloCorreo4563">
    <w:name w:val="EstiloCorreo4563"/>
    <w:semiHidden/>
    <w:rsid w:val="00147DE0"/>
    <w:rPr>
      <w:rFonts w:ascii="Arial" w:hAnsi="Arial" w:cs="Arial"/>
      <w:color w:val="000080"/>
      <w:sz w:val="20"/>
      <w:szCs w:val="20"/>
    </w:rPr>
  </w:style>
  <w:style w:type="character" w:customStyle="1" w:styleId="EstiloCorreo4573">
    <w:name w:val="EstiloCorreo4573"/>
    <w:semiHidden/>
    <w:rsid w:val="00147DE0"/>
    <w:rPr>
      <w:rFonts w:ascii="Arial" w:hAnsi="Arial" w:cs="Arial"/>
      <w:color w:val="000080"/>
      <w:sz w:val="20"/>
      <w:szCs w:val="20"/>
    </w:rPr>
  </w:style>
  <w:style w:type="character" w:customStyle="1" w:styleId="EstiloCorreo4583">
    <w:name w:val="EstiloCorreo4583"/>
    <w:semiHidden/>
    <w:rsid w:val="00147DE0"/>
    <w:rPr>
      <w:rFonts w:ascii="Century Gothic" w:hAnsi="Century Gothic" w:cs="Times New Roman"/>
      <w:color w:val="0000FF"/>
      <w:sz w:val="20"/>
      <w:szCs w:val="20"/>
      <w:u w:val="none"/>
      <w:effect w:val="none"/>
    </w:rPr>
  </w:style>
  <w:style w:type="character" w:customStyle="1" w:styleId="EstiloCorreo4593">
    <w:name w:val="EstiloCorreo4593"/>
    <w:semiHidden/>
    <w:rsid w:val="00147DE0"/>
    <w:rPr>
      <w:rFonts w:ascii="Century Gothic" w:hAnsi="Century Gothic" w:cs="Times New Roman"/>
      <w:color w:val="0000FF"/>
      <w:sz w:val="20"/>
      <w:szCs w:val="20"/>
      <w:u w:val="none"/>
      <w:effect w:val="none"/>
    </w:rPr>
  </w:style>
  <w:style w:type="character" w:customStyle="1" w:styleId="EstiloCorreo4603">
    <w:name w:val="EstiloCorreo4603"/>
    <w:semiHidden/>
    <w:rsid w:val="00147DE0"/>
    <w:rPr>
      <w:rFonts w:ascii="Arial" w:hAnsi="Arial" w:cs="Arial"/>
      <w:color w:val="000080"/>
      <w:sz w:val="20"/>
      <w:szCs w:val="20"/>
    </w:rPr>
  </w:style>
  <w:style w:type="character" w:customStyle="1" w:styleId="EstiloCorreo4613">
    <w:name w:val="EstiloCorreo4613"/>
    <w:semiHidden/>
    <w:rsid w:val="00147DE0"/>
    <w:rPr>
      <w:rFonts w:ascii="Arial" w:hAnsi="Arial" w:cs="Arial"/>
      <w:color w:val="000080"/>
      <w:sz w:val="20"/>
      <w:szCs w:val="20"/>
    </w:rPr>
  </w:style>
  <w:style w:type="character" w:customStyle="1" w:styleId="EstiloCorreo4623">
    <w:name w:val="EstiloCorreo4623"/>
    <w:semiHidden/>
    <w:rsid w:val="00147DE0"/>
    <w:rPr>
      <w:rFonts w:ascii="Arial" w:hAnsi="Arial" w:cs="Arial"/>
      <w:color w:val="000080"/>
      <w:sz w:val="20"/>
      <w:szCs w:val="20"/>
    </w:rPr>
  </w:style>
  <w:style w:type="character" w:customStyle="1" w:styleId="EstiloCorreo4633">
    <w:name w:val="EstiloCorreo4633"/>
    <w:semiHidden/>
    <w:rsid w:val="00147DE0"/>
    <w:rPr>
      <w:rFonts w:ascii="Arial" w:hAnsi="Arial" w:cs="Arial"/>
      <w:color w:val="000080"/>
      <w:sz w:val="20"/>
      <w:szCs w:val="20"/>
    </w:rPr>
  </w:style>
  <w:style w:type="character" w:customStyle="1" w:styleId="EstiloCorreo4643">
    <w:name w:val="EstiloCorreo4643"/>
    <w:semiHidden/>
    <w:rsid w:val="00147DE0"/>
    <w:rPr>
      <w:rFonts w:ascii="Arial" w:hAnsi="Arial" w:cs="Arial"/>
      <w:color w:val="000080"/>
      <w:sz w:val="20"/>
      <w:szCs w:val="20"/>
    </w:rPr>
  </w:style>
  <w:style w:type="character" w:customStyle="1" w:styleId="EstiloCorreo4653">
    <w:name w:val="EstiloCorreo4653"/>
    <w:uiPriority w:val="99"/>
    <w:semiHidden/>
    <w:rsid w:val="00147DE0"/>
    <w:rPr>
      <w:rFonts w:ascii="Arial" w:hAnsi="Arial" w:cs="Arial"/>
      <w:color w:val="000080"/>
      <w:sz w:val="20"/>
      <w:szCs w:val="20"/>
    </w:rPr>
  </w:style>
  <w:style w:type="character" w:customStyle="1" w:styleId="EstiloCorreo4663">
    <w:name w:val="EstiloCorreo4663"/>
    <w:uiPriority w:val="99"/>
    <w:semiHidden/>
    <w:rsid w:val="00147DE0"/>
    <w:rPr>
      <w:rFonts w:ascii="Arial" w:hAnsi="Arial" w:cs="Arial"/>
      <w:color w:val="000080"/>
      <w:sz w:val="20"/>
      <w:szCs w:val="20"/>
    </w:rPr>
  </w:style>
  <w:style w:type="character" w:customStyle="1" w:styleId="EstiloCorreo4683">
    <w:name w:val="EstiloCorreo4683"/>
    <w:uiPriority w:val="99"/>
    <w:semiHidden/>
    <w:rsid w:val="00147DE0"/>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147DE0"/>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147DE0"/>
    <w:rPr>
      <w:rFonts w:ascii="Arial" w:hAnsi="Arial" w:cs="Arial"/>
      <w:color w:val="000080"/>
      <w:sz w:val="20"/>
      <w:szCs w:val="20"/>
    </w:rPr>
  </w:style>
  <w:style w:type="character" w:customStyle="1" w:styleId="EstiloCorreo4723">
    <w:name w:val="EstiloCorreo4723"/>
    <w:uiPriority w:val="99"/>
    <w:semiHidden/>
    <w:rsid w:val="00147DE0"/>
    <w:rPr>
      <w:rFonts w:ascii="Arial" w:hAnsi="Arial" w:cs="Arial"/>
      <w:color w:val="000080"/>
      <w:sz w:val="20"/>
      <w:szCs w:val="20"/>
    </w:rPr>
  </w:style>
  <w:style w:type="character" w:customStyle="1" w:styleId="EstiloCorreo4733">
    <w:name w:val="EstiloCorreo4733"/>
    <w:uiPriority w:val="99"/>
    <w:semiHidden/>
    <w:rsid w:val="00147DE0"/>
    <w:rPr>
      <w:rFonts w:ascii="Arial" w:hAnsi="Arial" w:cs="Arial"/>
      <w:color w:val="000080"/>
      <w:sz w:val="20"/>
      <w:szCs w:val="20"/>
    </w:rPr>
  </w:style>
  <w:style w:type="character" w:customStyle="1" w:styleId="EstiloCorreo4743">
    <w:name w:val="EstiloCorreo4743"/>
    <w:uiPriority w:val="99"/>
    <w:semiHidden/>
    <w:rsid w:val="00147DE0"/>
    <w:rPr>
      <w:rFonts w:ascii="Arial" w:hAnsi="Arial" w:cs="Arial"/>
      <w:color w:val="000080"/>
      <w:sz w:val="20"/>
      <w:szCs w:val="20"/>
    </w:rPr>
  </w:style>
  <w:style w:type="character" w:customStyle="1" w:styleId="EstiloCorreo4753">
    <w:name w:val="EstiloCorreo4753"/>
    <w:uiPriority w:val="99"/>
    <w:semiHidden/>
    <w:rsid w:val="00147DE0"/>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147DE0"/>
    <w:rPr>
      <w:rFonts w:ascii="Arial" w:hAnsi="Arial" w:cs="Arial"/>
      <w:color w:val="000080"/>
      <w:sz w:val="20"/>
      <w:szCs w:val="20"/>
    </w:rPr>
  </w:style>
  <w:style w:type="character" w:customStyle="1" w:styleId="EstiloCorreo4773">
    <w:name w:val="EstiloCorreo4773"/>
    <w:uiPriority w:val="99"/>
    <w:semiHidden/>
    <w:rsid w:val="00147DE0"/>
    <w:rPr>
      <w:rFonts w:ascii="Arial" w:hAnsi="Arial" w:cs="Arial"/>
      <w:color w:val="000080"/>
      <w:sz w:val="20"/>
      <w:szCs w:val="20"/>
    </w:rPr>
  </w:style>
  <w:style w:type="character" w:customStyle="1" w:styleId="EstiloCorreo4783">
    <w:name w:val="EstiloCorreo4783"/>
    <w:uiPriority w:val="99"/>
    <w:semiHidden/>
    <w:rsid w:val="00147DE0"/>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147DE0"/>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147DE0"/>
    <w:rPr>
      <w:rFonts w:ascii="Arial" w:hAnsi="Arial" w:cs="Arial"/>
      <w:color w:val="000080"/>
      <w:sz w:val="20"/>
      <w:szCs w:val="20"/>
    </w:rPr>
  </w:style>
  <w:style w:type="character" w:customStyle="1" w:styleId="EstiloCorreo4813">
    <w:name w:val="EstiloCorreo4813"/>
    <w:uiPriority w:val="99"/>
    <w:semiHidden/>
    <w:rsid w:val="00147DE0"/>
    <w:rPr>
      <w:rFonts w:ascii="Arial" w:hAnsi="Arial" w:cs="Arial"/>
      <w:color w:val="000080"/>
      <w:sz w:val="20"/>
      <w:szCs w:val="20"/>
    </w:rPr>
  </w:style>
  <w:style w:type="character" w:customStyle="1" w:styleId="EstiloCorreo4823">
    <w:name w:val="EstiloCorreo4823"/>
    <w:uiPriority w:val="99"/>
    <w:semiHidden/>
    <w:rsid w:val="00147DE0"/>
    <w:rPr>
      <w:rFonts w:ascii="Arial" w:hAnsi="Arial" w:cs="Arial"/>
      <w:color w:val="000080"/>
      <w:sz w:val="20"/>
      <w:szCs w:val="20"/>
    </w:rPr>
  </w:style>
  <w:style w:type="character" w:customStyle="1" w:styleId="EstiloCorreo4833">
    <w:name w:val="EstiloCorreo4833"/>
    <w:uiPriority w:val="99"/>
    <w:semiHidden/>
    <w:rsid w:val="00147DE0"/>
    <w:rPr>
      <w:rFonts w:ascii="Arial" w:hAnsi="Arial" w:cs="Arial"/>
      <w:color w:val="000080"/>
      <w:sz w:val="20"/>
      <w:szCs w:val="20"/>
    </w:rPr>
  </w:style>
  <w:style w:type="character" w:customStyle="1" w:styleId="EstiloCorreo4843">
    <w:name w:val="EstiloCorreo4843"/>
    <w:uiPriority w:val="99"/>
    <w:semiHidden/>
    <w:rsid w:val="00147DE0"/>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147DE0"/>
    <w:rPr>
      <w:rFonts w:ascii="Arial" w:hAnsi="Arial" w:cs="Arial"/>
      <w:color w:val="000080"/>
      <w:sz w:val="20"/>
      <w:szCs w:val="20"/>
    </w:rPr>
  </w:style>
  <w:style w:type="character" w:customStyle="1" w:styleId="EstiloCorreo4893">
    <w:name w:val="EstiloCorreo4893"/>
    <w:uiPriority w:val="99"/>
    <w:semiHidden/>
    <w:rsid w:val="00147DE0"/>
    <w:rPr>
      <w:rFonts w:ascii="Arial" w:hAnsi="Arial" w:cs="Arial"/>
      <w:color w:val="000080"/>
      <w:sz w:val="20"/>
      <w:szCs w:val="20"/>
    </w:rPr>
  </w:style>
  <w:style w:type="character" w:customStyle="1" w:styleId="EstiloCorreo4903">
    <w:name w:val="EstiloCorreo4903"/>
    <w:uiPriority w:val="99"/>
    <w:semiHidden/>
    <w:rsid w:val="00147DE0"/>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147DE0"/>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147DE0"/>
    <w:rPr>
      <w:rFonts w:ascii="Arial" w:hAnsi="Arial" w:cs="Arial"/>
      <w:color w:val="000080"/>
      <w:sz w:val="20"/>
      <w:szCs w:val="20"/>
    </w:rPr>
  </w:style>
  <w:style w:type="character" w:customStyle="1" w:styleId="EstiloCorreo4933">
    <w:name w:val="EstiloCorreo4933"/>
    <w:uiPriority w:val="99"/>
    <w:semiHidden/>
    <w:rsid w:val="00147DE0"/>
    <w:rPr>
      <w:rFonts w:ascii="Arial" w:hAnsi="Arial" w:cs="Arial"/>
      <w:color w:val="000080"/>
      <w:sz w:val="20"/>
      <w:szCs w:val="20"/>
    </w:rPr>
  </w:style>
  <w:style w:type="character" w:customStyle="1" w:styleId="EstiloCorreo4943">
    <w:name w:val="EstiloCorreo4943"/>
    <w:uiPriority w:val="99"/>
    <w:semiHidden/>
    <w:rsid w:val="00147DE0"/>
    <w:rPr>
      <w:rFonts w:ascii="Arial" w:hAnsi="Arial" w:cs="Arial"/>
      <w:color w:val="000080"/>
      <w:sz w:val="20"/>
      <w:szCs w:val="20"/>
    </w:rPr>
  </w:style>
  <w:style w:type="character" w:customStyle="1" w:styleId="EstiloCorreo4953">
    <w:name w:val="EstiloCorreo4953"/>
    <w:uiPriority w:val="99"/>
    <w:semiHidden/>
    <w:rsid w:val="00147DE0"/>
    <w:rPr>
      <w:rFonts w:ascii="Arial" w:hAnsi="Arial" w:cs="Arial"/>
      <w:color w:val="000080"/>
      <w:sz w:val="20"/>
      <w:szCs w:val="20"/>
    </w:rPr>
  </w:style>
  <w:style w:type="character" w:customStyle="1" w:styleId="EstiloCorreo4963">
    <w:name w:val="EstiloCorreo4963"/>
    <w:uiPriority w:val="99"/>
    <w:semiHidden/>
    <w:rsid w:val="00147DE0"/>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147DE0"/>
    <w:rPr>
      <w:rFonts w:ascii="Arial" w:hAnsi="Arial" w:cs="Arial"/>
      <w:color w:val="000080"/>
      <w:sz w:val="20"/>
      <w:szCs w:val="20"/>
    </w:rPr>
  </w:style>
  <w:style w:type="character" w:customStyle="1" w:styleId="EstiloCorreo4983">
    <w:name w:val="EstiloCorreo4983"/>
    <w:uiPriority w:val="99"/>
    <w:semiHidden/>
    <w:rsid w:val="00147DE0"/>
    <w:rPr>
      <w:rFonts w:ascii="Arial" w:hAnsi="Arial" w:cs="Arial"/>
      <w:color w:val="000080"/>
      <w:sz w:val="20"/>
      <w:szCs w:val="20"/>
    </w:rPr>
  </w:style>
  <w:style w:type="character" w:customStyle="1" w:styleId="EstiloCorreo4993">
    <w:name w:val="EstiloCorreo4993"/>
    <w:uiPriority w:val="99"/>
    <w:semiHidden/>
    <w:rsid w:val="00147DE0"/>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147DE0"/>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147DE0"/>
    <w:rPr>
      <w:rFonts w:ascii="Arial" w:hAnsi="Arial" w:cs="Arial"/>
      <w:color w:val="000080"/>
      <w:sz w:val="20"/>
      <w:szCs w:val="20"/>
    </w:rPr>
  </w:style>
  <w:style w:type="character" w:customStyle="1" w:styleId="EstiloCorreo5023">
    <w:name w:val="EstiloCorreo5023"/>
    <w:uiPriority w:val="99"/>
    <w:semiHidden/>
    <w:rsid w:val="00147DE0"/>
    <w:rPr>
      <w:rFonts w:ascii="Arial" w:hAnsi="Arial" w:cs="Arial"/>
      <w:color w:val="000080"/>
      <w:sz w:val="20"/>
      <w:szCs w:val="20"/>
    </w:rPr>
  </w:style>
  <w:style w:type="character" w:customStyle="1" w:styleId="EstiloCorreo5033">
    <w:name w:val="EstiloCorreo5033"/>
    <w:uiPriority w:val="99"/>
    <w:semiHidden/>
    <w:rsid w:val="00147DE0"/>
    <w:rPr>
      <w:rFonts w:ascii="Arial" w:hAnsi="Arial" w:cs="Arial"/>
      <w:color w:val="000080"/>
      <w:sz w:val="20"/>
      <w:szCs w:val="20"/>
    </w:rPr>
  </w:style>
  <w:style w:type="character" w:customStyle="1" w:styleId="EstiloCorreo5043">
    <w:name w:val="EstiloCorreo5043"/>
    <w:uiPriority w:val="99"/>
    <w:semiHidden/>
    <w:rsid w:val="00147DE0"/>
    <w:rPr>
      <w:rFonts w:ascii="Arial" w:hAnsi="Arial" w:cs="Arial"/>
      <w:color w:val="000080"/>
      <w:sz w:val="20"/>
      <w:szCs w:val="20"/>
    </w:rPr>
  </w:style>
  <w:style w:type="character" w:customStyle="1" w:styleId="EstiloCorreo5053">
    <w:name w:val="EstiloCorreo5053"/>
    <w:uiPriority w:val="99"/>
    <w:semiHidden/>
    <w:rsid w:val="00147DE0"/>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147DE0"/>
    <w:rPr>
      <w:rFonts w:ascii="Arial" w:hAnsi="Arial" w:cs="Arial"/>
      <w:color w:val="000080"/>
      <w:sz w:val="20"/>
      <w:szCs w:val="20"/>
    </w:rPr>
  </w:style>
  <w:style w:type="character" w:customStyle="1" w:styleId="EstiloCorreo5073">
    <w:name w:val="EstiloCorreo5073"/>
    <w:uiPriority w:val="99"/>
    <w:semiHidden/>
    <w:rsid w:val="00147DE0"/>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147DE0"/>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147DE0"/>
    <w:rPr>
      <w:rFonts w:ascii="Arial" w:hAnsi="Arial" w:cs="Arial"/>
      <w:color w:val="000080"/>
      <w:sz w:val="20"/>
      <w:szCs w:val="20"/>
    </w:rPr>
  </w:style>
  <w:style w:type="character" w:customStyle="1" w:styleId="EstiloCorreo5103">
    <w:name w:val="EstiloCorreo5103"/>
    <w:uiPriority w:val="99"/>
    <w:semiHidden/>
    <w:rsid w:val="00147DE0"/>
    <w:rPr>
      <w:rFonts w:ascii="Arial" w:hAnsi="Arial" w:cs="Arial"/>
      <w:color w:val="000080"/>
      <w:sz w:val="20"/>
      <w:szCs w:val="20"/>
    </w:rPr>
  </w:style>
  <w:style w:type="character" w:customStyle="1" w:styleId="EstiloCorreo5113">
    <w:name w:val="EstiloCorreo5113"/>
    <w:uiPriority w:val="99"/>
    <w:semiHidden/>
    <w:rsid w:val="00147DE0"/>
    <w:rPr>
      <w:rFonts w:ascii="Arial" w:hAnsi="Arial" w:cs="Arial"/>
      <w:color w:val="000080"/>
      <w:sz w:val="20"/>
      <w:szCs w:val="20"/>
    </w:rPr>
  </w:style>
  <w:style w:type="character" w:customStyle="1" w:styleId="EstiloCorreo5123">
    <w:name w:val="EstiloCorreo5123"/>
    <w:uiPriority w:val="99"/>
    <w:semiHidden/>
    <w:rsid w:val="00147DE0"/>
    <w:rPr>
      <w:rFonts w:ascii="Arial" w:hAnsi="Arial" w:cs="Arial"/>
      <w:color w:val="000080"/>
      <w:sz w:val="20"/>
      <w:szCs w:val="20"/>
    </w:rPr>
  </w:style>
  <w:style w:type="character" w:customStyle="1" w:styleId="EstiloCorreo5133">
    <w:name w:val="EstiloCorreo5133"/>
    <w:uiPriority w:val="99"/>
    <w:semiHidden/>
    <w:rsid w:val="00147DE0"/>
    <w:rPr>
      <w:rFonts w:ascii="Arial" w:hAnsi="Arial" w:cs="Arial"/>
      <w:color w:val="000080"/>
      <w:sz w:val="20"/>
      <w:szCs w:val="20"/>
    </w:rPr>
  </w:style>
  <w:style w:type="character" w:customStyle="1" w:styleId="EstiloCorreo5143">
    <w:name w:val="EstiloCorreo5143"/>
    <w:uiPriority w:val="99"/>
    <w:semiHidden/>
    <w:rsid w:val="00147DE0"/>
    <w:rPr>
      <w:rFonts w:ascii="Arial" w:hAnsi="Arial" w:cs="Arial"/>
      <w:color w:val="000080"/>
      <w:sz w:val="20"/>
      <w:szCs w:val="20"/>
    </w:rPr>
  </w:style>
  <w:style w:type="character" w:customStyle="1" w:styleId="EstiloCorreo5153">
    <w:name w:val="EstiloCorreo5153"/>
    <w:uiPriority w:val="99"/>
    <w:semiHidden/>
    <w:rsid w:val="00147DE0"/>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147DE0"/>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147DE0"/>
    <w:rPr>
      <w:rFonts w:ascii="Arial" w:hAnsi="Arial" w:cs="Arial"/>
      <w:color w:val="000080"/>
      <w:sz w:val="20"/>
      <w:szCs w:val="20"/>
    </w:rPr>
  </w:style>
  <w:style w:type="character" w:customStyle="1" w:styleId="EstiloCorreo5183">
    <w:name w:val="EstiloCorreo5183"/>
    <w:uiPriority w:val="99"/>
    <w:semiHidden/>
    <w:rsid w:val="00147DE0"/>
    <w:rPr>
      <w:rFonts w:ascii="Arial" w:hAnsi="Arial" w:cs="Arial"/>
      <w:color w:val="000080"/>
      <w:sz w:val="20"/>
      <w:szCs w:val="20"/>
    </w:rPr>
  </w:style>
  <w:style w:type="character" w:customStyle="1" w:styleId="EstiloCorreo5193">
    <w:name w:val="EstiloCorreo5193"/>
    <w:uiPriority w:val="99"/>
    <w:semiHidden/>
    <w:rsid w:val="00147DE0"/>
    <w:rPr>
      <w:rFonts w:ascii="Arial" w:hAnsi="Arial" w:cs="Arial"/>
      <w:color w:val="000080"/>
      <w:sz w:val="20"/>
      <w:szCs w:val="20"/>
    </w:rPr>
  </w:style>
  <w:style w:type="character" w:customStyle="1" w:styleId="EstiloCorreo5203">
    <w:name w:val="EstiloCorreo5203"/>
    <w:uiPriority w:val="99"/>
    <w:semiHidden/>
    <w:rsid w:val="00147DE0"/>
    <w:rPr>
      <w:rFonts w:ascii="Arial" w:hAnsi="Arial" w:cs="Arial"/>
      <w:color w:val="000080"/>
      <w:sz w:val="20"/>
      <w:szCs w:val="20"/>
    </w:rPr>
  </w:style>
  <w:style w:type="character" w:customStyle="1" w:styleId="EstiloCorreo5213">
    <w:name w:val="EstiloCorreo5213"/>
    <w:uiPriority w:val="99"/>
    <w:semiHidden/>
    <w:rsid w:val="00147DE0"/>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147DE0"/>
    <w:rPr>
      <w:rFonts w:ascii="Arial" w:hAnsi="Arial" w:cs="Arial"/>
      <w:color w:val="000080"/>
      <w:sz w:val="20"/>
      <w:szCs w:val="20"/>
    </w:rPr>
  </w:style>
  <w:style w:type="character" w:customStyle="1" w:styleId="EstiloCorreo5233">
    <w:name w:val="EstiloCorreo5233"/>
    <w:uiPriority w:val="99"/>
    <w:semiHidden/>
    <w:rsid w:val="00147DE0"/>
    <w:rPr>
      <w:rFonts w:ascii="Arial" w:hAnsi="Arial" w:cs="Arial"/>
      <w:color w:val="000080"/>
      <w:sz w:val="20"/>
      <w:szCs w:val="20"/>
    </w:rPr>
  </w:style>
  <w:style w:type="character" w:customStyle="1" w:styleId="EstiloCorreo5243">
    <w:name w:val="EstiloCorreo5243"/>
    <w:uiPriority w:val="99"/>
    <w:semiHidden/>
    <w:rsid w:val="00147DE0"/>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147DE0"/>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147DE0"/>
    <w:rPr>
      <w:rFonts w:ascii="Arial" w:hAnsi="Arial" w:cs="Arial"/>
      <w:color w:val="000080"/>
      <w:sz w:val="20"/>
      <w:szCs w:val="20"/>
    </w:rPr>
  </w:style>
  <w:style w:type="character" w:customStyle="1" w:styleId="EstiloCorreo5273">
    <w:name w:val="EstiloCorreo5273"/>
    <w:uiPriority w:val="99"/>
    <w:semiHidden/>
    <w:rsid w:val="00147DE0"/>
    <w:rPr>
      <w:rFonts w:ascii="Arial" w:hAnsi="Arial" w:cs="Arial"/>
      <w:color w:val="000080"/>
      <w:sz w:val="20"/>
      <w:szCs w:val="20"/>
    </w:rPr>
  </w:style>
  <w:style w:type="character" w:customStyle="1" w:styleId="EstiloCorreo5283">
    <w:name w:val="EstiloCorreo5283"/>
    <w:uiPriority w:val="99"/>
    <w:semiHidden/>
    <w:rsid w:val="00147DE0"/>
    <w:rPr>
      <w:rFonts w:ascii="Arial" w:hAnsi="Arial" w:cs="Arial"/>
      <w:color w:val="000080"/>
      <w:sz w:val="20"/>
      <w:szCs w:val="20"/>
    </w:rPr>
  </w:style>
  <w:style w:type="character" w:customStyle="1" w:styleId="EstiloCorreo5293">
    <w:name w:val="EstiloCorreo5293"/>
    <w:uiPriority w:val="99"/>
    <w:semiHidden/>
    <w:rsid w:val="00147DE0"/>
    <w:rPr>
      <w:rFonts w:ascii="Arial" w:hAnsi="Arial" w:cs="Arial"/>
      <w:color w:val="000080"/>
      <w:sz w:val="20"/>
      <w:szCs w:val="20"/>
    </w:rPr>
  </w:style>
  <w:style w:type="character" w:customStyle="1" w:styleId="EstiloCorreo5303">
    <w:name w:val="EstiloCorreo5303"/>
    <w:uiPriority w:val="99"/>
    <w:semiHidden/>
    <w:rsid w:val="00147DE0"/>
    <w:rPr>
      <w:rFonts w:ascii="Century Gothic" w:hAnsi="Century Gothic" w:cs="Times New Roman"/>
      <w:color w:val="0000FF"/>
      <w:sz w:val="20"/>
      <w:szCs w:val="20"/>
      <w:u w:val="none"/>
      <w:effect w:val="none"/>
    </w:rPr>
  </w:style>
  <w:style w:type="character" w:customStyle="1" w:styleId="EstiloCorreo563">
    <w:name w:val="EstiloCorreo563"/>
    <w:semiHidden/>
    <w:rsid w:val="00147DE0"/>
    <w:rPr>
      <w:rFonts w:ascii="Arial" w:hAnsi="Arial" w:cs="Arial"/>
      <w:color w:val="000080"/>
      <w:sz w:val="20"/>
      <w:szCs w:val="20"/>
    </w:rPr>
  </w:style>
  <w:style w:type="character" w:customStyle="1" w:styleId="EstiloCorreo564">
    <w:name w:val="EstiloCorreo564"/>
    <w:semiHidden/>
    <w:rsid w:val="00147DE0"/>
    <w:rPr>
      <w:rFonts w:ascii="Arial" w:hAnsi="Arial" w:cs="Arial"/>
      <w:color w:val="000080"/>
      <w:sz w:val="20"/>
      <w:szCs w:val="20"/>
    </w:rPr>
  </w:style>
  <w:style w:type="character" w:customStyle="1" w:styleId="EstiloCorreo565">
    <w:name w:val="EstiloCorreo565"/>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147DE0"/>
    <w:rPr>
      <w:rFonts w:ascii="Arial" w:hAnsi="Arial" w:cs="Arial"/>
      <w:color w:val="000080"/>
      <w:sz w:val="20"/>
      <w:szCs w:val="20"/>
    </w:rPr>
  </w:style>
  <w:style w:type="character" w:customStyle="1" w:styleId="EstiloCorreo568">
    <w:name w:val="EstiloCorreo568"/>
    <w:semiHidden/>
    <w:rsid w:val="00147DE0"/>
    <w:rPr>
      <w:rFonts w:ascii="Arial" w:hAnsi="Arial" w:cs="Arial"/>
      <w:color w:val="000080"/>
      <w:sz w:val="20"/>
      <w:szCs w:val="20"/>
    </w:rPr>
  </w:style>
  <w:style w:type="character" w:customStyle="1" w:styleId="EstiloCorreo569">
    <w:name w:val="EstiloCorreo569"/>
    <w:semiHidden/>
    <w:rsid w:val="00147DE0"/>
    <w:rPr>
      <w:rFonts w:ascii="Arial" w:hAnsi="Arial" w:cs="Arial"/>
      <w:color w:val="000080"/>
      <w:sz w:val="20"/>
      <w:szCs w:val="20"/>
    </w:rPr>
  </w:style>
  <w:style w:type="character" w:customStyle="1" w:styleId="EstiloCorreo570">
    <w:name w:val="EstiloCorreo570"/>
    <w:semiHidden/>
    <w:rsid w:val="00147DE0"/>
    <w:rPr>
      <w:rFonts w:ascii="Arial" w:hAnsi="Arial" w:cs="Arial"/>
      <w:color w:val="000080"/>
      <w:sz w:val="20"/>
      <w:szCs w:val="20"/>
    </w:rPr>
  </w:style>
  <w:style w:type="character" w:customStyle="1" w:styleId="EstiloCorreo571">
    <w:name w:val="EstiloCorreo5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147DE0"/>
    <w:rPr>
      <w:rFonts w:ascii="Arial" w:hAnsi="Arial" w:cs="Arial"/>
      <w:color w:val="000080"/>
      <w:sz w:val="20"/>
      <w:szCs w:val="20"/>
    </w:rPr>
  </w:style>
  <w:style w:type="character" w:customStyle="1" w:styleId="EstiloCorreo573">
    <w:name w:val="EstiloCorreo573"/>
    <w:semiHidden/>
    <w:rsid w:val="00147DE0"/>
    <w:rPr>
      <w:rFonts w:ascii="Arial" w:hAnsi="Arial" w:cs="Arial"/>
      <w:color w:val="000080"/>
      <w:sz w:val="20"/>
      <w:szCs w:val="20"/>
    </w:rPr>
  </w:style>
  <w:style w:type="character" w:customStyle="1" w:styleId="EstiloCorreo574">
    <w:name w:val="EstiloCorreo57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147DE0"/>
    <w:rPr>
      <w:rFonts w:ascii="Arial" w:hAnsi="Arial" w:cs="Arial"/>
      <w:color w:val="000080"/>
      <w:sz w:val="20"/>
      <w:szCs w:val="20"/>
    </w:rPr>
  </w:style>
  <w:style w:type="character" w:customStyle="1" w:styleId="EstiloCorreo577">
    <w:name w:val="EstiloCorreo577"/>
    <w:semiHidden/>
    <w:rsid w:val="00147DE0"/>
    <w:rPr>
      <w:rFonts w:ascii="Arial" w:hAnsi="Arial" w:cs="Arial"/>
      <w:color w:val="000080"/>
      <w:sz w:val="20"/>
      <w:szCs w:val="20"/>
    </w:rPr>
  </w:style>
  <w:style w:type="character" w:customStyle="1" w:styleId="EstiloCorreo578">
    <w:name w:val="EstiloCorreo578"/>
    <w:semiHidden/>
    <w:rsid w:val="00147DE0"/>
    <w:rPr>
      <w:rFonts w:ascii="Arial" w:hAnsi="Arial" w:cs="Arial"/>
      <w:color w:val="000080"/>
      <w:sz w:val="20"/>
      <w:szCs w:val="20"/>
    </w:rPr>
  </w:style>
  <w:style w:type="character" w:customStyle="1" w:styleId="EstiloCorreo579">
    <w:name w:val="EstiloCorreo579"/>
    <w:semiHidden/>
    <w:rsid w:val="00147DE0"/>
    <w:rPr>
      <w:rFonts w:ascii="Arial" w:hAnsi="Arial" w:cs="Arial"/>
      <w:color w:val="000080"/>
      <w:sz w:val="20"/>
      <w:szCs w:val="20"/>
    </w:rPr>
  </w:style>
  <w:style w:type="character" w:customStyle="1" w:styleId="EstiloCorreo580">
    <w:name w:val="EstiloCorreo580"/>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147DE0"/>
    <w:rPr>
      <w:rFonts w:ascii="Arial" w:hAnsi="Arial" w:cs="Arial"/>
      <w:color w:val="000080"/>
      <w:sz w:val="20"/>
      <w:szCs w:val="20"/>
    </w:rPr>
  </w:style>
  <w:style w:type="character" w:customStyle="1" w:styleId="EstiloCorreo582">
    <w:name w:val="EstiloCorreo582"/>
    <w:semiHidden/>
    <w:rsid w:val="00147DE0"/>
    <w:rPr>
      <w:rFonts w:ascii="Arial" w:hAnsi="Arial" w:cs="Arial"/>
      <w:color w:val="000080"/>
      <w:sz w:val="20"/>
      <w:szCs w:val="20"/>
    </w:rPr>
  </w:style>
  <w:style w:type="character" w:customStyle="1" w:styleId="EstiloCorreo583">
    <w:name w:val="EstiloCorreo58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147DE0"/>
    <w:rPr>
      <w:rFonts w:ascii="Arial" w:hAnsi="Arial" w:cs="Arial"/>
      <w:color w:val="000080"/>
      <w:sz w:val="20"/>
      <w:szCs w:val="20"/>
    </w:rPr>
  </w:style>
  <w:style w:type="character" w:customStyle="1" w:styleId="EstiloCorreo586">
    <w:name w:val="EstiloCorreo586"/>
    <w:semiHidden/>
    <w:rsid w:val="00147DE0"/>
    <w:rPr>
      <w:rFonts w:ascii="Arial" w:hAnsi="Arial" w:cs="Arial"/>
      <w:color w:val="000080"/>
      <w:sz w:val="20"/>
      <w:szCs w:val="20"/>
    </w:rPr>
  </w:style>
  <w:style w:type="character" w:customStyle="1" w:styleId="EstiloCorreo587">
    <w:name w:val="EstiloCorreo587"/>
    <w:semiHidden/>
    <w:rsid w:val="00147DE0"/>
    <w:rPr>
      <w:rFonts w:ascii="Arial" w:hAnsi="Arial" w:cs="Arial"/>
      <w:color w:val="000080"/>
      <w:sz w:val="20"/>
      <w:szCs w:val="20"/>
    </w:rPr>
  </w:style>
  <w:style w:type="character" w:customStyle="1" w:styleId="EstiloCorreo588">
    <w:name w:val="EstiloCorreo588"/>
    <w:semiHidden/>
    <w:rsid w:val="00147DE0"/>
    <w:rPr>
      <w:rFonts w:ascii="Arial" w:hAnsi="Arial" w:cs="Arial"/>
      <w:color w:val="000080"/>
      <w:sz w:val="20"/>
      <w:szCs w:val="20"/>
    </w:rPr>
  </w:style>
  <w:style w:type="character" w:customStyle="1" w:styleId="EstiloCorreo589">
    <w:name w:val="EstiloCorreo58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147DE0"/>
    <w:rPr>
      <w:rFonts w:ascii="Arial" w:hAnsi="Arial" w:cs="Arial"/>
      <w:color w:val="000080"/>
      <w:sz w:val="20"/>
      <w:szCs w:val="20"/>
    </w:rPr>
  </w:style>
  <w:style w:type="character" w:customStyle="1" w:styleId="EstiloCorreo591">
    <w:name w:val="EstiloCorreo591"/>
    <w:semiHidden/>
    <w:rsid w:val="00147DE0"/>
    <w:rPr>
      <w:rFonts w:ascii="Arial" w:hAnsi="Arial" w:cs="Arial"/>
      <w:color w:val="000080"/>
      <w:sz w:val="20"/>
      <w:szCs w:val="20"/>
    </w:rPr>
  </w:style>
  <w:style w:type="character" w:customStyle="1" w:styleId="EstiloCorreo592">
    <w:name w:val="EstiloCorreo59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147DE0"/>
    <w:rPr>
      <w:rFonts w:ascii="Arial" w:hAnsi="Arial" w:cs="Arial"/>
      <w:color w:val="000080"/>
      <w:sz w:val="20"/>
      <w:szCs w:val="20"/>
    </w:rPr>
  </w:style>
  <w:style w:type="character" w:customStyle="1" w:styleId="EstiloCorreo595">
    <w:name w:val="EstiloCorreo595"/>
    <w:semiHidden/>
    <w:rsid w:val="00147DE0"/>
    <w:rPr>
      <w:rFonts w:ascii="Arial" w:hAnsi="Arial" w:cs="Arial"/>
      <w:color w:val="000080"/>
      <w:sz w:val="20"/>
      <w:szCs w:val="20"/>
    </w:rPr>
  </w:style>
  <w:style w:type="character" w:customStyle="1" w:styleId="EstiloCorreo596">
    <w:name w:val="EstiloCorreo596"/>
    <w:semiHidden/>
    <w:rsid w:val="00147DE0"/>
    <w:rPr>
      <w:rFonts w:ascii="Arial" w:hAnsi="Arial" w:cs="Arial"/>
      <w:color w:val="000080"/>
      <w:sz w:val="20"/>
      <w:szCs w:val="20"/>
    </w:rPr>
  </w:style>
  <w:style w:type="character" w:customStyle="1" w:styleId="EstiloCorreo597">
    <w:name w:val="EstiloCorreo597"/>
    <w:semiHidden/>
    <w:rsid w:val="00147DE0"/>
    <w:rPr>
      <w:rFonts w:ascii="Arial" w:hAnsi="Arial" w:cs="Arial"/>
      <w:color w:val="000080"/>
      <w:sz w:val="20"/>
      <w:szCs w:val="20"/>
    </w:rPr>
  </w:style>
  <w:style w:type="character" w:customStyle="1" w:styleId="EstiloCorreo598">
    <w:name w:val="EstiloCorreo598"/>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147DE0"/>
    <w:rPr>
      <w:rFonts w:ascii="Arial" w:hAnsi="Arial" w:cs="Arial"/>
      <w:color w:val="000080"/>
      <w:sz w:val="20"/>
      <w:szCs w:val="20"/>
    </w:rPr>
  </w:style>
  <w:style w:type="character" w:customStyle="1" w:styleId="EstiloCorreo600">
    <w:name w:val="EstiloCorreo600"/>
    <w:semiHidden/>
    <w:rsid w:val="00147DE0"/>
    <w:rPr>
      <w:rFonts w:ascii="Century Gothic" w:hAnsi="Century Gothic" w:cs="Times New Roman"/>
      <w:color w:val="0000FF"/>
      <w:sz w:val="20"/>
      <w:szCs w:val="20"/>
      <w:u w:val="none"/>
      <w:effect w:val="none"/>
    </w:rPr>
  </w:style>
  <w:style w:type="character" w:customStyle="1" w:styleId="EstiloCorreo601">
    <w:name w:val="EstiloCorreo601"/>
    <w:semiHidden/>
    <w:rsid w:val="00147DE0"/>
    <w:rPr>
      <w:rFonts w:ascii="Century Gothic" w:hAnsi="Century Gothic" w:cs="Times New Roman"/>
      <w:color w:val="0000FF"/>
      <w:sz w:val="20"/>
      <w:szCs w:val="20"/>
      <w:u w:val="none"/>
      <w:effect w:val="none"/>
    </w:rPr>
  </w:style>
  <w:style w:type="character" w:customStyle="1" w:styleId="EstiloCorreo602">
    <w:name w:val="EstiloCorreo602"/>
    <w:semiHidden/>
    <w:rsid w:val="00147DE0"/>
    <w:rPr>
      <w:rFonts w:ascii="Arial" w:hAnsi="Arial" w:cs="Arial"/>
      <w:color w:val="000080"/>
      <w:sz w:val="20"/>
      <w:szCs w:val="20"/>
    </w:rPr>
  </w:style>
  <w:style w:type="character" w:customStyle="1" w:styleId="EstiloCorreo603">
    <w:name w:val="EstiloCorreo603"/>
    <w:semiHidden/>
    <w:rsid w:val="00147DE0"/>
    <w:rPr>
      <w:rFonts w:ascii="Arial" w:hAnsi="Arial" w:cs="Arial"/>
      <w:color w:val="000080"/>
      <w:sz w:val="20"/>
      <w:szCs w:val="20"/>
    </w:rPr>
  </w:style>
  <w:style w:type="character" w:customStyle="1" w:styleId="EstiloCorreo604">
    <w:name w:val="EstiloCorreo604"/>
    <w:semiHidden/>
    <w:rsid w:val="00147DE0"/>
    <w:rPr>
      <w:rFonts w:ascii="Arial" w:hAnsi="Arial" w:cs="Arial"/>
      <w:color w:val="000080"/>
      <w:sz w:val="20"/>
      <w:szCs w:val="20"/>
    </w:rPr>
  </w:style>
  <w:style w:type="character" w:customStyle="1" w:styleId="EstiloCorreo605">
    <w:name w:val="EstiloCorreo605"/>
    <w:semiHidden/>
    <w:rsid w:val="00147DE0"/>
    <w:rPr>
      <w:rFonts w:ascii="Arial" w:hAnsi="Arial" w:cs="Arial"/>
      <w:color w:val="000080"/>
      <w:sz w:val="20"/>
      <w:szCs w:val="20"/>
    </w:rPr>
  </w:style>
  <w:style w:type="character" w:customStyle="1" w:styleId="EstiloCorreo606">
    <w:name w:val="EstiloCorreo606"/>
    <w:semiHidden/>
    <w:rsid w:val="00147DE0"/>
    <w:rPr>
      <w:rFonts w:ascii="Arial" w:hAnsi="Arial" w:cs="Arial"/>
      <w:color w:val="000080"/>
      <w:sz w:val="20"/>
      <w:szCs w:val="20"/>
    </w:rPr>
  </w:style>
  <w:style w:type="character" w:customStyle="1" w:styleId="EstiloCorreo607">
    <w:name w:val="EstiloCorreo607"/>
    <w:semiHidden/>
    <w:rsid w:val="00147DE0"/>
    <w:rPr>
      <w:rFonts w:ascii="Arial" w:hAnsi="Arial" w:cs="Arial"/>
      <w:color w:val="000080"/>
      <w:sz w:val="20"/>
      <w:szCs w:val="20"/>
    </w:rPr>
  </w:style>
  <w:style w:type="character" w:customStyle="1" w:styleId="EstiloCorreo608">
    <w:name w:val="EstiloCorreo608"/>
    <w:semiHidden/>
    <w:rsid w:val="00147DE0"/>
    <w:rPr>
      <w:rFonts w:ascii="Arial" w:hAnsi="Arial" w:cs="Arial"/>
      <w:color w:val="000080"/>
      <w:sz w:val="20"/>
      <w:szCs w:val="20"/>
    </w:rPr>
  </w:style>
  <w:style w:type="character" w:customStyle="1" w:styleId="EstiloCorreo609">
    <w:name w:val="EstiloCorreo609"/>
    <w:semiHidden/>
    <w:rsid w:val="00147DE0"/>
    <w:rPr>
      <w:rFonts w:ascii="Century Gothic" w:hAnsi="Century Gothic" w:cs="Times New Roman"/>
      <w:color w:val="0000FF"/>
      <w:sz w:val="20"/>
      <w:szCs w:val="20"/>
      <w:u w:val="none"/>
      <w:effect w:val="none"/>
    </w:rPr>
  </w:style>
  <w:style w:type="character" w:customStyle="1" w:styleId="EstiloCorreo610">
    <w:name w:val="EstiloCorreo610"/>
    <w:semiHidden/>
    <w:rsid w:val="00147DE0"/>
    <w:rPr>
      <w:rFonts w:ascii="Century Gothic" w:hAnsi="Century Gothic" w:cs="Times New Roman"/>
      <w:color w:val="0000FF"/>
      <w:sz w:val="20"/>
      <w:szCs w:val="20"/>
      <w:u w:val="none"/>
      <w:effect w:val="none"/>
    </w:rPr>
  </w:style>
  <w:style w:type="character" w:customStyle="1" w:styleId="EstiloCorreo611">
    <w:name w:val="EstiloCorreo611"/>
    <w:semiHidden/>
    <w:rsid w:val="00147DE0"/>
    <w:rPr>
      <w:rFonts w:ascii="Arial" w:hAnsi="Arial" w:cs="Arial"/>
      <w:color w:val="000080"/>
      <w:sz w:val="20"/>
      <w:szCs w:val="20"/>
    </w:rPr>
  </w:style>
  <w:style w:type="character" w:customStyle="1" w:styleId="EstiloCorreo612">
    <w:name w:val="EstiloCorreo612"/>
    <w:semiHidden/>
    <w:rsid w:val="00147DE0"/>
    <w:rPr>
      <w:rFonts w:ascii="Arial" w:hAnsi="Arial" w:cs="Arial"/>
      <w:color w:val="000080"/>
      <w:sz w:val="20"/>
      <w:szCs w:val="20"/>
    </w:rPr>
  </w:style>
  <w:style w:type="character" w:customStyle="1" w:styleId="EstiloCorreo613">
    <w:name w:val="EstiloCorreo613"/>
    <w:semiHidden/>
    <w:rsid w:val="00147DE0"/>
    <w:rPr>
      <w:rFonts w:ascii="Arial" w:hAnsi="Arial" w:cs="Arial"/>
      <w:color w:val="000080"/>
      <w:sz w:val="20"/>
      <w:szCs w:val="20"/>
    </w:rPr>
  </w:style>
  <w:style w:type="character" w:customStyle="1" w:styleId="EstiloCorreo614">
    <w:name w:val="EstiloCorreo614"/>
    <w:semiHidden/>
    <w:rsid w:val="00147DE0"/>
    <w:rPr>
      <w:rFonts w:ascii="Arial" w:hAnsi="Arial" w:cs="Arial"/>
      <w:color w:val="000080"/>
      <w:sz w:val="20"/>
      <w:szCs w:val="20"/>
    </w:rPr>
  </w:style>
  <w:style w:type="character" w:customStyle="1" w:styleId="EstiloCorreo615">
    <w:name w:val="EstiloCorreo615"/>
    <w:semiHidden/>
    <w:rsid w:val="00147DE0"/>
    <w:rPr>
      <w:rFonts w:ascii="Century Gothic" w:hAnsi="Century Gothic" w:cs="Times New Roman"/>
      <w:color w:val="0000FF"/>
      <w:sz w:val="20"/>
      <w:szCs w:val="20"/>
      <w:u w:val="none"/>
      <w:effect w:val="none"/>
    </w:rPr>
  </w:style>
  <w:style w:type="character" w:customStyle="1" w:styleId="EstiloCorreo616">
    <w:name w:val="EstiloCorreo616"/>
    <w:semiHidden/>
    <w:rsid w:val="00147DE0"/>
    <w:rPr>
      <w:rFonts w:ascii="Arial" w:hAnsi="Arial" w:cs="Arial"/>
      <w:color w:val="000080"/>
      <w:sz w:val="20"/>
      <w:szCs w:val="20"/>
    </w:rPr>
  </w:style>
  <w:style w:type="character" w:customStyle="1" w:styleId="EstiloCorreo617">
    <w:name w:val="EstiloCorreo617"/>
    <w:semiHidden/>
    <w:rsid w:val="00147DE0"/>
    <w:rPr>
      <w:rFonts w:ascii="Arial" w:hAnsi="Arial" w:cs="Arial"/>
      <w:color w:val="000080"/>
      <w:sz w:val="20"/>
      <w:szCs w:val="20"/>
    </w:rPr>
  </w:style>
  <w:style w:type="character" w:customStyle="1" w:styleId="EstiloCorreo618">
    <w:name w:val="EstiloCorreo618"/>
    <w:semiHidden/>
    <w:rsid w:val="00147DE0"/>
    <w:rPr>
      <w:rFonts w:ascii="Century Gothic" w:hAnsi="Century Gothic" w:cs="Times New Roman"/>
      <w:color w:val="0000FF"/>
      <w:sz w:val="20"/>
      <w:szCs w:val="20"/>
      <w:u w:val="none"/>
      <w:effect w:val="none"/>
    </w:rPr>
  </w:style>
  <w:style w:type="character" w:customStyle="1" w:styleId="EstiloCorreo619">
    <w:name w:val="EstiloCorreo619"/>
    <w:semiHidden/>
    <w:rsid w:val="00147DE0"/>
    <w:rPr>
      <w:rFonts w:ascii="Century Gothic" w:hAnsi="Century Gothic" w:cs="Times New Roman"/>
      <w:color w:val="0000FF"/>
      <w:sz w:val="20"/>
      <w:szCs w:val="20"/>
      <w:u w:val="none"/>
      <w:effect w:val="none"/>
    </w:rPr>
  </w:style>
  <w:style w:type="character" w:customStyle="1" w:styleId="EstiloCorreo620">
    <w:name w:val="EstiloCorreo620"/>
    <w:semiHidden/>
    <w:rsid w:val="00147DE0"/>
    <w:rPr>
      <w:rFonts w:ascii="Arial" w:hAnsi="Arial" w:cs="Arial"/>
      <w:color w:val="000080"/>
      <w:sz w:val="20"/>
      <w:szCs w:val="20"/>
    </w:rPr>
  </w:style>
  <w:style w:type="character" w:customStyle="1" w:styleId="EstiloCorreo6212">
    <w:name w:val="EstiloCorreo6212"/>
    <w:semiHidden/>
    <w:rsid w:val="00147DE0"/>
    <w:rPr>
      <w:rFonts w:ascii="Arial" w:hAnsi="Arial" w:cs="Arial"/>
      <w:color w:val="000080"/>
      <w:sz w:val="20"/>
      <w:szCs w:val="20"/>
    </w:rPr>
  </w:style>
  <w:style w:type="character" w:customStyle="1" w:styleId="EstiloCorreo6222">
    <w:name w:val="EstiloCorreo6222"/>
    <w:semiHidden/>
    <w:rsid w:val="00147DE0"/>
    <w:rPr>
      <w:rFonts w:ascii="Arial" w:hAnsi="Arial" w:cs="Arial"/>
      <w:color w:val="000080"/>
      <w:sz w:val="20"/>
      <w:szCs w:val="20"/>
    </w:rPr>
  </w:style>
  <w:style w:type="character" w:customStyle="1" w:styleId="EstiloCorreo623">
    <w:name w:val="EstiloCorreo623"/>
    <w:semiHidden/>
    <w:rsid w:val="00147DE0"/>
    <w:rPr>
      <w:rFonts w:ascii="Arial" w:hAnsi="Arial" w:cs="Arial"/>
      <w:color w:val="000080"/>
      <w:sz w:val="20"/>
      <w:szCs w:val="20"/>
    </w:rPr>
  </w:style>
  <w:style w:type="character" w:customStyle="1" w:styleId="EstiloCorreo624">
    <w:name w:val="EstiloCorreo624"/>
    <w:uiPriority w:val="99"/>
    <w:semiHidden/>
    <w:rsid w:val="00147DE0"/>
    <w:rPr>
      <w:rFonts w:ascii="Century Gothic" w:hAnsi="Century Gothic" w:cs="Times New Roman"/>
      <w:color w:val="0000FF"/>
      <w:sz w:val="20"/>
      <w:szCs w:val="20"/>
      <w:u w:val="none"/>
      <w:effect w:val="none"/>
    </w:rPr>
  </w:style>
  <w:style w:type="character" w:customStyle="1" w:styleId="EstiloCorreo625">
    <w:name w:val="EstiloCorreo625"/>
    <w:semiHidden/>
    <w:rsid w:val="00147DE0"/>
    <w:rPr>
      <w:rFonts w:ascii="Arial" w:hAnsi="Arial" w:cs="Arial"/>
      <w:color w:val="000080"/>
      <w:sz w:val="20"/>
      <w:szCs w:val="20"/>
    </w:rPr>
  </w:style>
  <w:style w:type="character" w:customStyle="1" w:styleId="EstiloCorreo626">
    <w:name w:val="EstiloCorreo626"/>
    <w:semiHidden/>
    <w:rsid w:val="00147DE0"/>
    <w:rPr>
      <w:rFonts w:ascii="Arial" w:hAnsi="Arial" w:cs="Arial"/>
      <w:color w:val="000080"/>
      <w:sz w:val="20"/>
      <w:szCs w:val="20"/>
    </w:rPr>
  </w:style>
  <w:style w:type="character" w:customStyle="1" w:styleId="EstiloCorreo627">
    <w:name w:val="EstiloCorreo627"/>
    <w:semiHidden/>
    <w:rsid w:val="00147DE0"/>
    <w:rPr>
      <w:rFonts w:ascii="Century Gothic" w:hAnsi="Century Gothic" w:cs="Times New Roman"/>
      <w:color w:val="0000FF"/>
      <w:sz w:val="20"/>
      <w:szCs w:val="20"/>
      <w:u w:val="none"/>
      <w:effect w:val="none"/>
    </w:rPr>
  </w:style>
  <w:style w:type="character" w:customStyle="1" w:styleId="EstiloCorreo628">
    <w:name w:val="EstiloCorreo628"/>
    <w:semiHidden/>
    <w:rsid w:val="00147DE0"/>
    <w:rPr>
      <w:rFonts w:ascii="Century Gothic" w:hAnsi="Century Gothic" w:cs="Times New Roman"/>
      <w:color w:val="0000FF"/>
      <w:sz w:val="20"/>
      <w:szCs w:val="20"/>
      <w:u w:val="none"/>
      <w:effect w:val="none"/>
    </w:rPr>
  </w:style>
  <w:style w:type="character" w:customStyle="1" w:styleId="EstiloCorreo630">
    <w:name w:val="EstiloCorreo630"/>
    <w:semiHidden/>
    <w:rsid w:val="00147DE0"/>
    <w:rPr>
      <w:rFonts w:ascii="Arial" w:hAnsi="Arial" w:cs="Arial"/>
      <w:color w:val="000080"/>
      <w:sz w:val="20"/>
      <w:szCs w:val="20"/>
    </w:rPr>
  </w:style>
  <w:style w:type="character" w:customStyle="1" w:styleId="EstiloCorreo631">
    <w:name w:val="EstiloCorreo631"/>
    <w:semiHidden/>
    <w:rsid w:val="00147DE0"/>
    <w:rPr>
      <w:rFonts w:ascii="Arial" w:hAnsi="Arial" w:cs="Arial"/>
      <w:color w:val="000080"/>
      <w:sz w:val="20"/>
      <w:szCs w:val="20"/>
    </w:rPr>
  </w:style>
  <w:style w:type="character" w:customStyle="1" w:styleId="EstiloCorreo632">
    <w:name w:val="EstiloCorreo632"/>
    <w:semiHidden/>
    <w:rsid w:val="00147DE0"/>
    <w:rPr>
      <w:rFonts w:ascii="Arial" w:hAnsi="Arial" w:cs="Arial"/>
      <w:color w:val="000080"/>
      <w:sz w:val="20"/>
      <w:szCs w:val="20"/>
    </w:rPr>
  </w:style>
  <w:style w:type="character" w:customStyle="1" w:styleId="EstiloCorreo633">
    <w:name w:val="EstiloCorreo633"/>
    <w:semiHidden/>
    <w:rsid w:val="00147DE0"/>
    <w:rPr>
      <w:rFonts w:ascii="Arial" w:hAnsi="Arial" w:cs="Arial"/>
      <w:color w:val="000080"/>
      <w:sz w:val="20"/>
      <w:szCs w:val="20"/>
    </w:rPr>
  </w:style>
  <w:style w:type="character" w:customStyle="1" w:styleId="EstiloCorreo634">
    <w:name w:val="EstiloCorreo634"/>
    <w:uiPriority w:val="99"/>
    <w:semiHidden/>
    <w:rsid w:val="00147DE0"/>
    <w:rPr>
      <w:rFonts w:ascii="Arial" w:hAnsi="Arial" w:cs="Arial"/>
      <w:color w:val="000080"/>
      <w:sz w:val="20"/>
      <w:szCs w:val="20"/>
    </w:rPr>
  </w:style>
  <w:style w:type="character" w:customStyle="1" w:styleId="EstiloCorreo635">
    <w:name w:val="EstiloCorreo635"/>
    <w:uiPriority w:val="99"/>
    <w:semiHidden/>
    <w:rsid w:val="00147DE0"/>
    <w:rPr>
      <w:rFonts w:ascii="Arial" w:hAnsi="Arial" w:cs="Arial"/>
      <w:color w:val="000080"/>
      <w:sz w:val="20"/>
      <w:szCs w:val="20"/>
    </w:rPr>
  </w:style>
  <w:style w:type="character" w:customStyle="1" w:styleId="EstiloCorreo636">
    <w:name w:val="EstiloCorreo636"/>
    <w:uiPriority w:val="99"/>
    <w:semiHidden/>
    <w:rsid w:val="00147DE0"/>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147DE0"/>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147DE0"/>
    <w:rPr>
      <w:rFonts w:ascii="Arial" w:hAnsi="Arial" w:cs="Arial"/>
      <w:color w:val="000080"/>
      <w:sz w:val="20"/>
      <w:szCs w:val="20"/>
    </w:rPr>
  </w:style>
  <w:style w:type="character" w:customStyle="1" w:styleId="EstiloCorreo639">
    <w:name w:val="EstiloCorreo639"/>
    <w:uiPriority w:val="99"/>
    <w:semiHidden/>
    <w:rsid w:val="00147DE0"/>
    <w:rPr>
      <w:rFonts w:ascii="Arial" w:hAnsi="Arial" w:cs="Arial"/>
      <w:color w:val="000080"/>
      <w:sz w:val="20"/>
      <w:szCs w:val="20"/>
    </w:rPr>
  </w:style>
  <w:style w:type="character" w:customStyle="1" w:styleId="EstiloCorreo640">
    <w:name w:val="EstiloCorreo640"/>
    <w:uiPriority w:val="99"/>
    <w:semiHidden/>
    <w:rsid w:val="00147DE0"/>
    <w:rPr>
      <w:rFonts w:ascii="Arial" w:hAnsi="Arial" w:cs="Arial"/>
      <w:color w:val="000080"/>
      <w:sz w:val="20"/>
      <w:szCs w:val="20"/>
    </w:rPr>
  </w:style>
  <w:style w:type="character" w:customStyle="1" w:styleId="EstiloCorreo641">
    <w:name w:val="EstiloCorreo641"/>
    <w:uiPriority w:val="99"/>
    <w:semiHidden/>
    <w:rsid w:val="00147DE0"/>
    <w:rPr>
      <w:rFonts w:ascii="Arial" w:hAnsi="Arial" w:cs="Arial"/>
      <w:color w:val="000080"/>
      <w:sz w:val="20"/>
      <w:szCs w:val="20"/>
    </w:rPr>
  </w:style>
  <w:style w:type="character" w:customStyle="1" w:styleId="EstiloCorreo642">
    <w:name w:val="EstiloCorreo642"/>
    <w:uiPriority w:val="99"/>
    <w:semiHidden/>
    <w:rsid w:val="00147DE0"/>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147DE0"/>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147DE0"/>
    <w:rPr>
      <w:rFonts w:ascii="Arial" w:hAnsi="Arial" w:cs="Arial"/>
      <w:color w:val="000080"/>
      <w:sz w:val="20"/>
      <w:szCs w:val="20"/>
    </w:rPr>
  </w:style>
  <w:style w:type="character" w:customStyle="1" w:styleId="EstiloCorreo789">
    <w:name w:val="EstiloCorreo789"/>
    <w:uiPriority w:val="99"/>
    <w:semiHidden/>
    <w:rsid w:val="00147DE0"/>
    <w:rPr>
      <w:rFonts w:ascii="Arial" w:hAnsi="Arial" w:cs="Arial"/>
      <w:color w:val="000080"/>
      <w:sz w:val="20"/>
      <w:szCs w:val="20"/>
    </w:rPr>
  </w:style>
  <w:style w:type="character" w:customStyle="1" w:styleId="EstiloCorreo790">
    <w:name w:val="EstiloCorreo790"/>
    <w:uiPriority w:val="99"/>
    <w:semiHidden/>
    <w:rsid w:val="00147DE0"/>
    <w:rPr>
      <w:rFonts w:ascii="Arial" w:hAnsi="Arial" w:cs="Arial"/>
      <w:color w:val="000080"/>
      <w:sz w:val="20"/>
      <w:szCs w:val="20"/>
    </w:rPr>
  </w:style>
  <w:style w:type="character" w:customStyle="1" w:styleId="EstiloCorreo791">
    <w:name w:val="EstiloCorreo791"/>
    <w:uiPriority w:val="99"/>
    <w:semiHidden/>
    <w:rsid w:val="00147DE0"/>
    <w:rPr>
      <w:rFonts w:ascii="Arial" w:hAnsi="Arial" w:cs="Arial"/>
      <w:color w:val="000080"/>
      <w:sz w:val="20"/>
      <w:szCs w:val="20"/>
    </w:rPr>
  </w:style>
  <w:style w:type="character" w:customStyle="1" w:styleId="EstiloCorreo792">
    <w:name w:val="EstiloCorreo792"/>
    <w:uiPriority w:val="99"/>
    <w:semiHidden/>
    <w:rsid w:val="00147DE0"/>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147DE0"/>
    <w:rPr>
      <w:rFonts w:ascii="Arial" w:hAnsi="Arial" w:cs="Arial"/>
      <w:color w:val="000080"/>
      <w:sz w:val="20"/>
      <w:szCs w:val="20"/>
    </w:rPr>
  </w:style>
  <w:style w:type="character" w:customStyle="1" w:styleId="EstiloCorreo794">
    <w:name w:val="EstiloCorreo794"/>
    <w:uiPriority w:val="99"/>
    <w:semiHidden/>
    <w:rsid w:val="00147DE0"/>
    <w:rPr>
      <w:rFonts w:ascii="Arial" w:hAnsi="Arial" w:cs="Arial"/>
      <w:color w:val="000080"/>
      <w:sz w:val="20"/>
      <w:szCs w:val="20"/>
    </w:rPr>
  </w:style>
  <w:style w:type="character" w:customStyle="1" w:styleId="EstiloCorreo795">
    <w:name w:val="EstiloCorreo795"/>
    <w:uiPriority w:val="99"/>
    <w:semiHidden/>
    <w:rsid w:val="00147DE0"/>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147DE0"/>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147DE0"/>
    <w:rPr>
      <w:rFonts w:ascii="Arial" w:hAnsi="Arial" w:cs="Arial"/>
      <w:color w:val="000080"/>
      <w:sz w:val="20"/>
      <w:szCs w:val="20"/>
    </w:rPr>
  </w:style>
  <w:style w:type="character" w:customStyle="1" w:styleId="EstiloCorreo798">
    <w:name w:val="EstiloCorreo798"/>
    <w:uiPriority w:val="99"/>
    <w:semiHidden/>
    <w:rsid w:val="00147DE0"/>
    <w:rPr>
      <w:rFonts w:ascii="Arial" w:hAnsi="Arial" w:cs="Arial"/>
      <w:color w:val="000080"/>
      <w:sz w:val="20"/>
      <w:szCs w:val="20"/>
    </w:rPr>
  </w:style>
  <w:style w:type="character" w:customStyle="1" w:styleId="EstiloCorreo799">
    <w:name w:val="EstiloCorreo799"/>
    <w:uiPriority w:val="99"/>
    <w:semiHidden/>
    <w:rsid w:val="00147DE0"/>
    <w:rPr>
      <w:rFonts w:ascii="Arial" w:hAnsi="Arial" w:cs="Arial"/>
      <w:color w:val="000080"/>
      <w:sz w:val="20"/>
      <w:szCs w:val="20"/>
    </w:rPr>
  </w:style>
  <w:style w:type="character" w:customStyle="1" w:styleId="EstiloCorreo800">
    <w:name w:val="EstiloCorreo800"/>
    <w:uiPriority w:val="99"/>
    <w:semiHidden/>
    <w:rsid w:val="00147DE0"/>
    <w:rPr>
      <w:rFonts w:ascii="Arial" w:hAnsi="Arial" w:cs="Arial"/>
      <w:color w:val="000080"/>
      <w:sz w:val="20"/>
      <w:szCs w:val="20"/>
    </w:rPr>
  </w:style>
  <w:style w:type="character" w:customStyle="1" w:styleId="EstiloCorreo802">
    <w:name w:val="EstiloCorreo802"/>
    <w:uiPriority w:val="99"/>
    <w:semiHidden/>
    <w:rsid w:val="00147DE0"/>
    <w:rPr>
      <w:rFonts w:ascii="Arial" w:hAnsi="Arial" w:cs="Arial"/>
      <w:color w:val="000080"/>
      <w:sz w:val="20"/>
      <w:szCs w:val="20"/>
    </w:rPr>
  </w:style>
  <w:style w:type="character" w:customStyle="1" w:styleId="EstiloCorreo803">
    <w:name w:val="EstiloCorreo803"/>
    <w:uiPriority w:val="99"/>
    <w:semiHidden/>
    <w:rsid w:val="00147DE0"/>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147DE0"/>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147DE0"/>
    <w:rPr>
      <w:rFonts w:ascii="Arial" w:hAnsi="Arial" w:cs="Arial"/>
      <w:color w:val="000080"/>
      <w:sz w:val="20"/>
      <w:szCs w:val="20"/>
    </w:rPr>
  </w:style>
  <w:style w:type="character" w:customStyle="1" w:styleId="EstiloCorreo806">
    <w:name w:val="EstiloCorreo806"/>
    <w:uiPriority w:val="99"/>
    <w:semiHidden/>
    <w:rsid w:val="00147DE0"/>
    <w:rPr>
      <w:rFonts w:ascii="Arial" w:hAnsi="Arial" w:cs="Arial"/>
      <w:color w:val="000080"/>
      <w:sz w:val="20"/>
      <w:szCs w:val="20"/>
    </w:rPr>
  </w:style>
  <w:style w:type="character" w:customStyle="1" w:styleId="EstiloCorreo807">
    <w:name w:val="EstiloCorreo807"/>
    <w:uiPriority w:val="99"/>
    <w:semiHidden/>
    <w:rsid w:val="00147DE0"/>
    <w:rPr>
      <w:rFonts w:ascii="Arial" w:hAnsi="Arial" w:cs="Arial"/>
      <w:color w:val="000080"/>
      <w:sz w:val="20"/>
      <w:szCs w:val="20"/>
    </w:rPr>
  </w:style>
  <w:style w:type="character" w:customStyle="1" w:styleId="EstiloCorreo808">
    <w:name w:val="EstiloCorreo808"/>
    <w:uiPriority w:val="99"/>
    <w:semiHidden/>
    <w:rsid w:val="00147DE0"/>
    <w:rPr>
      <w:rFonts w:ascii="Arial" w:hAnsi="Arial" w:cs="Arial"/>
      <w:color w:val="000080"/>
      <w:sz w:val="20"/>
      <w:szCs w:val="20"/>
    </w:rPr>
  </w:style>
  <w:style w:type="character" w:customStyle="1" w:styleId="EstiloCorreo809">
    <w:name w:val="EstiloCorreo809"/>
    <w:uiPriority w:val="99"/>
    <w:semiHidden/>
    <w:rsid w:val="00147DE0"/>
    <w:rPr>
      <w:rFonts w:ascii="Arial" w:hAnsi="Arial" w:cs="Arial"/>
      <w:color w:val="000080"/>
      <w:sz w:val="20"/>
      <w:szCs w:val="20"/>
    </w:rPr>
  </w:style>
  <w:style w:type="character" w:customStyle="1" w:styleId="EstiloCorreo810">
    <w:name w:val="EstiloCorreo810"/>
    <w:uiPriority w:val="99"/>
    <w:semiHidden/>
    <w:rsid w:val="00147DE0"/>
    <w:rPr>
      <w:rFonts w:ascii="Arial" w:hAnsi="Arial" w:cs="Arial"/>
      <w:color w:val="000080"/>
      <w:sz w:val="20"/>
      <w:szCs w:val="20"/>
    </w:rPr>
  </w:style>
  <w:style w:type="character" w:customStyle="1" w:styleId="EstiloCorreo813">
    <w:name w:val="EstiloCorreo813"/>
    <w:uiPriority w:val="99"/>
    <w:semiHidden/>
    <w:rsid w:val="00147DE0"/>
    <w:rPr>
      <w:rFonts w:ascii="Arial" w:hAnsi="Arial" w:cs="Arial"/>
      <w:color w:val="000080"/>
      <w:sz w:val="20"/>
      <w:szCs w:val="20"/>
    </w:rPr>
  </w:style>
  <w:style w:type="character" w:customStyle="1" w:styleId="EstiloCorreo814">
    <w:name w:val="EstiloCorreo814"/>
    <w:uiPriority w:val="99"/>
    <w:semiHidden/>
    <w:rsid w:val="00147DE0"/>
    <w:rPr>
      <w:rFonts w:ascii="Arial" w:hAnsi="Arial" w:cs="Arial"/>
      <w:color w:val="000080"/>
      <w:sz w:val="20"/>
      <w:szCs w:val="20"/>
    </w:rPr>
  </w:style>
  <w:style w:type="character" w:customStyle="1" w:styleId="EstiloCorreo815">
    <w:name w:val="EstiloCorreo815"/>
    <w:uiPriority w:val="99"/>
    <w:semiHidden/>
    <w:rsid w:val="00147DE0"/>
    <w:rPr>
      <w:rFonts w:ascii="Arial" w:hAnsi="Arial" w:cs="Arial"/>
      <w:color w:val="000080"/>
      <w:sz w:val="20"/>
      <w:szCs w:val="20"/>
    </w:rPr>
  </w:style>
  <w:style w:type="character" w:customStyle="1" w:styleId="EstiloCorreo816">
    <w:name w:val="EstiloCorreo816"/>
    <w:uiPriority w:val="99"/>
    <w:semiHidden/>
    <w:rsid w:val="00147DE0"/>
    <w:rPr>
      <w:rFonts w:ascii="Arial" w:hAnsi="Arial" w:cs="Arial"/>
      <w:color w:val="000080"/>
      <w:sz w:val="20"/>
      <w:szCs w:val="20"/>
    </w:rPr>
  </w:style>
  <w:style w:type="character" w:customStyle="1" w:styleId="EstiloCorreo817">
    <w:name w:val="EstiloCorreo817"/>
    <w:uiPriority w:val="99"/>
    <w:semiHidden/>
    <w:rsid w:val="00147DE0"/>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147DE0"/>
    <w:rPr>
      <w:rFonts w:ascii="Arial" w:hAnsi="Arial" w:cs="Arial"/>
      <w:color w:val="000080"/>
      <w:sz w:val="20"/>
      <w:szCs w:val="20"/>
    </w:rPr>
  </w:style>
  <w:style w:type="character" w:customStyle="1" w:styleId="EstiloCorreo819">
    <w:name w:val="EstiloCorreo819"/>
    <w:uiPriority w:val="99"/>
    <w:semiHidden/>
    <w:rsid w:val="00147DE0"/>
    <w:rPr>
      <w:rFonts w:ascii="Arial" w:hAnsi="Arial" w:cs="Arial"/>
      <w:color w:val="000080"/>
      <w:sz w:val="20"/>
      <w:szCs w:val="20"/>
    </w:rPr>
  </w:style>
  <w:style w:type="character" w:customStyle="1" w:styleId="EstiloCorreo820">
    <w:name w:val="EstiloCorreo820"/>
    <w:uiPriority w:val="99"/>
    <w:semiHidden/>
    <w:rsid w:val="00147DE0"/>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147DE0"/>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147DE0"/>
    <w:rPr>
      <w:rFonts w:ascii="Arial" w:hAnsi="Arial" w:cs="Arial"/>
      <w:color w:val="000080"/>
      <w:sz w:val="20"/>
      <w:szCs w:val="20"/>
    </w:rPr>
  </w:style>
  <w:style w:type="character" w:customStyle="1" w:styleId="EstiloCorreo823">
    <w:name w:val="EstiloCorreo823"/>
    <w:uiPriority w:val="99"/>
    <w:semiHidden/>
    <w:rsid w:val="00147DE0"/>
    <w:rPr>
      <w:rFonts w:ascii="Arial" w:hAnsi="Arial" w:cs="Arial"/>
      <w:color w:val="000080"/>
      <w:sz w:val="20"/>
      <w:szCs w:val="20"/>
    </w:rPr>
  </w:style>
  <w:style w:type="character" w:customStyle="1" w:styleId="EstiloCorreo824">
    <w:name w:val="EstiloCorreo824"/>
    <w:uiPriority w:val="99"/>
    <w:semiHidden/>
    <w:rsid w:val="00147DE0"/>
    <w:rPr>
      <w:rFonts w:ascii="Arial" w:hAnsi="Arial" w:cs="Arial"/>
      <w:color w:val="000080"/>
      <w:sz w:val="20"/>
      <w:szCs w:val="20"/>
    </w:rPr>
  </w:style>
  <w:style w:type="character" w:customStyle="1" w:styleId="EstiloCorreo825">
    <w:name w:val="EstiloCorreo825"/>
    <w:uiPriority w:val="99"/>
    <w:semiHidden/>
    <w:rsid w:val="00147DE0"/>
    <w:rPr>
      <w:rFonts w:ascii="Arial" w:hAnsi="Arial" w:cs="Arial"/>
      <w:color w:val="000080"/>
      <w:sz w:val="20"/>
      <w:szCs w:val="20"/>
    </w:rPr>
  </w:style>
  <w:style w:type="character" w:customStyle="1" w:styleId="EstiloCorreo826">
    <w:name w:val="EstiloCorreo826"/>
    <w:uiPriority w:val="99"/>
    <w:semiHidden/>
    <w:rsid w:val="00147DE0"/>
    <w:rPr>
      <w:rFonts w:ascii="Century Gothic" w:hAnsi="Century Gothic" w:cs="Times New Roman"/>
      <w:color w:val="0000FF"/>
      <w:sz w:val="20"/>
      <w:szCs w:val="20"/>
      <w:u w:val="none"/>
      <w:effect w:val="none"/>
    </w:rPr>
  </w:style>
  <w:style w:type="character" w:customStyle="1" w:styleId="EstiloCorreo8281">
    <w:name w:val="EstiloCorreo8281"/>
    <w:semiHidden/>
    <w:rsid w:val="00147DE0"/>
    <w:rPr>
      <w:rFonts w:ascii="Arial" w:hAnsi="Arial" w:cs="Arial"/>
      <w:color w:val="000080"/>
      <w:sz w:val="20"/>
      <w:szCs w:val="20"/>
    </w:rPr>
  </w:style>
  <w:style w:type="character" w:customStyle="1" w:styleId="EstiloCorreo8291">
    <w:name w:val="EstiloCorreo8291"/>
    <w:semiHidden/>
    <w:rsid w:val="00147DE0"/>
    <w:rPr>
      <w:rFonts w:ascii="Arial" w:hAnsi="Arial" w:cs="Arial"/>
      <w:color w:val="000080"/>
      <w:sz w:val="20"/>
      <w:szCs w:val="20"/>
    </w:rPr>
  </w:style>
  <w:style w:type="character" w:customStyle="1" w:styleId="EstiloCorreo8301">
    <w:name w:val="EstiloCorreo83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147DE0"/>
    <w:rPr>
      <w:rFonts w:ascii="Arial" w:hAnsi="Arial" w:cs="Arial"/>
      <w:color w:val="000080"/>
      <w:sz w:val="20"/>
      <w:szCs w:val="20"/>
    </w:rPr>
  </w:style>
  <w:style w:type="character" w:customStyle="1" w:styleId="EstiloCorreo8331">
    <w:name w:val="EstiloCorreo8331"/>
    <w:semiHidden/>
    <w:rsid w:val="00147DE0"/>
    <w:rPr>
      <w:rFonts w:ascii="Arial" w:hAnsi="Arial" w:cs="Arial"/>
      <w:color w:val="000080"/>
      <w:sz w:val="20"/>
      <w:szCs w:val="20"/>
    </w:rPr>
  </w:style>
  <w:style w:type="character" w:customStyle="1" w:styleId="EstiloCorreo8341">
    <w:name w:val="EstiloCorreo8341"/>
    <w:semiHidden/>
    <w:rsid w:val="00147DE0"/>
    <w:rPr>
      <w:rFonts w:ascii="Arial" w:hAnsi="Arial" w:cs="Arial"/>
      <w:color w:val="000080"/>
      <w:sz w:val="20"/>
      <w:szCs w:val="20"/>
    </w:rPr>
  </w:style>
  <w:style w:type="character" w:customStyle="1" w:styleId="EstiloCorreo8351">
    <w:name w:val="EstiloCorreo8351"/>
    <w:semiHidden/>
    <w:rsid w:val="00147DE0"/>
    <w:rPr>
      <w:rFonts w:ascii="Arial" w:hAnsi="Arial" w:cs="Arial"/>
      <w:color w:val="000080"/>
      <w:sz w:val="20"/>
      <w:szCs w:val="20"/>
    </w:rPr>
  </w:style>
  <w:style w:type="character" w:customStyle="1" w:styleId="EstiloCorreo8361">
    <w:name w:val="EstiloCorreo83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147DE0"/>
    <w:rPr>
      <w:rFonts w:ascii="Arial" w:hAnsi="Arial" w:cs="Arial"/>
      <w:color w:val="000080"/>
      <w:sz w:val="20"/>
      <w:szCs w:val="20"/>
    </w:rPr>
  </w:style>
  <w:style w:type="character" w:customStyle="1" w:styleId="EstiloCorreo8381">
    <w:name w:val="EstiloCorreo8381"/>
    <w:semiHidden/>
    <w:rsid w:val="00147DE0"/>
    <w:rPr>
      <w:rFonts w:ascii="Arial" w:hAnsi="Arial" w:cs="Arial"/>
      <w:color w:val="000080"/>
      <w:sz w:val="20"/>
      <w:szCs w:val="20"/>
    </w:rPr>
  </w:style>
  <w:style w:type="character" w:customStyle="1" w:styleId="EstiloCorreo8391">
    <w:name w:val="EstiloCorreo839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147DE0"/>
    <w:rPr>
      <w:rFonts w:ascii="Arial" w:hAnsi="Arial" w:cs="Arial"/>
      <w:color w:val="000080"/>
      <w:sz w:val="20"/>
      <w:szCs w:val="20"/>
    </w:rPr>
  </w:style>
  <w:style w:type="character" w:customStyle="1" w:styleId="EstiloCorreo8421">
    <w:name w:val="EstiloCorreo8421"/>
    <w:semiHidden/>
    <w:rsid w:val="00147DE0"/>
    <w:rPr>
      <w:rFonts w:ascii="Arial" w:hAnsi="Arial" w:cs="Arial"/>
      <w:color w:val="000080"/>
      <w:sz w:val="20"/>
      <w:szCs w:val="20"/>
    </w:rPr>
  </w:style>
  <w:style w:type="character" w:customStyle="1" w:styleId="EstiloCorreo8431">
    <w:name w:val="EstiloCorreo8431"/>
    <w:semiHidden/>
    <w:rsid w:val="00147DE0"/>
    <w:rPr>
      <w:rFonts w:ascii="Arial" w:hAnsi="Arial" w:cs="Arial"/>
      <w:color w:val="000080"/>
      <w:sz w:val="20"/>
      <w:szCs w:val="20"/>
    </w:rPr>
  </w:style>
  <w:style w:type="character" w:customStyle="1" w:styleId="EstiloCorreo8441">
    <w:name w:val="EstiloCorreo8441"/>
    <w:semiHidden/>
    <w:rsid w:val="00147DE0"/>
    <w:rPr>
      <w:rFonts w:ascii="Arial" w:hAnsi="Arial" w:cs="Arial"/>
      <w:color w:val="000080"/>
      <w:sz w:val="20"/>
      <w:szCs w:val="20"/>
    </w:rPr>
  </w:style>
  <w:style w:type="character" w:customStyle="1" w:styleId="EstiloCorreo8451">
    <w:name w:val="EstiloCorreo84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147DE0"/>
    <w:rPr>
      <w:rFonts w:ascii="Arial" w:hAnsi="Arial" w:cs="Arial"/>
      <w:color w:val="000080"/>
      <w:sz w:val="20"/>
      <w:szCs w:val="20"/>
    </w:rPr>
  </w:style>
  <w:style w:type="character" w:customStyle="1" w:styleId="EstiloCorreo8471">
    <w:name w:val="EstiloCorreo8471"/>
    <w:semiHidden/>
    <w:rsid w:val="00147DE0"/>
    <w:rPr>
      <w:rFonts w:ascii="Arial" w:hAnsi="Arial" w:cs="Arial"/>
      <w:color w:val="000080"/>
      <w:sz w:val="20"/>
      <w:szCs w:val="20"/>
    </w:rPr>
  </w:style>
  <w:style w:type="character" w:customStyle="1" w:styleId="EstiloCorreo8481">
    <w:name w:val="EstiloCorreo84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147DE0"/>
    <w:rPr>
      <w:rFonts w:ascii="Arial" w:hAnsi="Arial" w:cs="Arial"/>
      <w:color w:val="000080"/>
      <w:sz w:val="20"/>
      <w:szCs w:val="20"/>
    </w:rPr>
  </w:style>
  <w:style w:type="character" w:customStyle="1" w:styleId="EstiloCorreo8511">
    <w:name w:val="EstiloCorreo8511"/>
    <w:semiHidden/>
    <w:rsid w:val="00147DE0"/>
    <w:rPr>
      <w:rFonts w:ascii="Arial" w:hAnsi="Arial" w:cs="Arial"/>
      <w:color w:val="000080"/>
      <w:sz w:val="20"/>
      <w:szCs w:val="20"/>
    </w:rPr>
  </w:style>
  <w:style w:type="character" w:customStyle="1" w:styleId="EstiloCorreo8521">
    <w:name w:val="EstiloCorreo8521"/>
    <w:semiHidden/>
    <w:rsid w:val="00147DE0"/>
    <w:rPr>
      <w:rFonts w:ascii="Arial" w:hAnsi="Arial" w:cs="Arial"/>
      <w:color w:val="000080"/>
      <w:sz w:val="20"/>
      <w:szCs w:val="20"/>
    </w:rPr>
  </w:style>
  <w:style w:type="character" w:customStyle="1" w:styleId="EstiloCorreo8531">
    <w:name w:val="EstiloCorreo8531"/>
    <w:semiHidden/>
    <w:rsid w:val="00147DE0"/>
    <w:rPr>
      <w:rFonts w:ascii="Arial" w:hAnsi="Arial" w:cs="Arial"/>
      <w:color w:val="000080"/>
      <w:sz w:val="20"/>
      <w:szCs w:val="20"/>
    </w:rPr>
  </w:style>
  <w:style w:type="character" w:customStyle="1" w:styleId="EstiloCorreo8541">
    <w:name w:val="EstiloCorreo854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147DE0"/>
    <w:rPr>
      <w:rFonts w:ascii="Arial" w:hAnsi="Arial" w:cs="Arial"/>
      <w:color w:val="000080"/>
      <w:sz w:val="20"/>
      <w:szCs w:val="20"/>
    </w:rPr>
  </w:style>
  <w:style w:type="character" w:customStyle="1" w:styleId="EstiloCorreo8561">
    <w:name w:val="EstiloCorreo8561"/>
    <w:semiHidden/>
    <w:rsid w:val="00147DE0"/>
    <w:rPr>
      <w:rFonts w:ascii="Arial" w:hAnsi="Arial" w:cs="Arial"/>
      <w:color w:val="000080"/>
      <w:sz w:val="20"/>
      <w:szCs w:val="20"/>
    </w:rPr>
  </w:style>
  <w:style w:type="character" w:customStyle="1" w:styleId="EstiloCorreo8571">
    <w:name w:val="EstiloCorreo85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147DE0"/>
    <w:rPr>
      <w:rFonts w:ascii="Arial" w:hAnsi="Arial" w:cs="Arial"/>
      <w:color w:val="000080"/>
      <w:sz w:val="20"/>
      <w:szCs w:val="20"/>
    </w:rPr>
  </w:style>
  <w:style w:type="character" w:customStyle="1" w:styleId="EstiloCorreo8601">
    <w:name w:val="EstiloCorreo8601"/>
    <w:semiHidden/>
    <w:rsid w:val="00147DE0"/>
    <w:rPr>
      <w:rFonts w:ascii="Arial" w:hAnsi="Arial" w:cs="Arial"/>
      <w:color w:val="000080"/>
      <w:sz w:val="20"/>
      <w:szCs w:val="20"/>
    </w:rPr>
  </w:style>
  <w:style w:type="character" w:customStyle="1" w:styleId="EstiloCorreo8611">
    <w:name w:val="EstiloCorreo8611"/>
    <w:semiHidden/>
    <w:rsid w:val="00147DE0"/>
    <w:rPr>
      <w:rFonts w:ascii="Arial" w:hAnsi="Arial" w:cs="Arial"/>
      <w:color w:val="000080"/>
      <w:sz w:val="20"/>
      <w:szCs w:val="20"/>
    </w:rPr>
  </w:style>
  <w:style w:type="character" w:customStyle="1" w:styleId="EstiloCorreo8621">
    <w:name w:val="EstiloCorreo8621"/>
    <w:semiHidden/>
    <w:rsid w:val="00147DE0"/>
    <w:rPr>
      <w:rFonts w:ascii="Arial" w:hAnsi="Arial" w:cs="Arial"/>
      <w:color w:val="000080"/>
      <w:sz w:val="20"/>
      <w:szCs w:val="20"/>
    </w:rPr>
  </w:style>
  <w:style w:type="character" w:customStyle="1" w:styleId="EstiloCorreo8631">
    <w:name w:val="EstiloCorreo86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147DE0"/>
    <w:rPr>
      <w:rFonts w:ascii="Arial" w:hAnsi="Arial" w:cs="Arial"/>
      <w:color w:val="000080"/>
      <w:sz w:val="20"/>
      <w:szCs w:val="20"/>
    </w:rPr>
  </w:style>
  <w:style w:type="character" w:customStyle="1" w:styleId="EstiloCorreo8651">
    <w:name w:val="EstiloCorreo8651"/>
    <w:semiHidden/>
    <w:rsid w:val="00147DE0"/>
    <w:rPr>
      <w:rFonts w:ascii="Century Gothic" w:hAnsi="Century Gothic" w:cs="Times New Roman"/>
      <w:color w:val="0000FF"/>
      <w:sz w:val="20"/>
      <w:szCs w:val="20"/>
      <w:u w:val="none"/>
      <w:effect w:val="none"/>
    </w:rPr>
  </w:style>
  <w:style w:type="character" w:customStyle="1" w:styleId="EstiloCorreo8661">
    <w:name w:val="EstiloCorreo8661"/>
    <w:semiHidden/>
    <w:rsid w:val="00147DE0"/>
    <w:rPr>
      <w:rFonts w:ascii="Century Gothic" w:hAnsi="Century Gothic" w:cs="Times New Roman"/>
      <w:color w:val="0000FF"/>
      <w:sz w:val="20"/>
      <w:szCs w:val="20"/>
      <w:u w:val="none"/>
      <w:effect w:val="none"/>
    </w:rPr>
  </w:style>
  <w:style w:type="character" w:customStyle="1" w:styleId="EstiloCorreo8671">
    <w:name w:val="EstiloCorreo8671"/>
    <w:semiHidden/>
    <w:rsid w:val="00147DE0"/>
    <w:rPr>
      <w:rFonts w:ascii="Arial" w:hAnsi="Arial" w:cs="Arial"/>
      <w:color w:val="000080"/>
      <w:sz w:val="20"/>
      <w:szCs w:val="20"/>
    </w:rPr>
  </w:style>
  <w:style w:type="character" w:customStyle="1" w:styleId="EstiloCorreo8681">
    <w:name w:val="EstiloCorreo8681"/>
    <w:semiHidden/>
    <w:rsid w:val="00147DE0"/>
    <w:rPr>
      <w:rFonts w:ascii="Arial" w:hAnsi="Arial" w:cs="Arial"/>
      <w:color w:val="000080"/>
      <w:sz w:val="20"/>
      <w:szCs w:val="20"/>
    </w:rPr>
  </w:style>
  <w:style w:type="character" w:customStyle="1" w:styleId="EstiloCorreo8691">
    <w:name w:val="EstiloCorreo8691"/>
    <w:semiHidden/>
    <w:rsid w:val="00147DE0"/>
    <w:rPr>
      <w:rFonts w:ascii="Arial" w:hAnsi="Arial" w:cs="Arial"/>
      <w:color w:val="000080"/>
      <w:sz w:val="20"/>
      <w:szCs w:val="20"/>
    </w:rPr>
  </w:style>
  <w:style w:type="character" w:customStyle="1" w:styleId="EstiloCorreo8701">
    <w:name w:val="EstiloCorreo8701"/>
    <w:semiHidden/>
    <w:rsid w:val="00147DE0"/>
    <w:rPr>
      <w:rFonts w:ascii="Arial" w:hAnsi="Arial" w:cs="Arial"/>
      <w:color w:val="000080"/>
      <w:sz w:val="20"/>
      <w:szCs w:val="20"/>
    </w:rPr>
  </w:style>
  <w:style w:type="character" w:customStyle="1" w:styleId="EstiloCorreo8711">
    <w:name w:val="EstiloCorreo8711"/>
    <w:semiHidden/>
    <w:rsid w:val="00147DE0"/>
    <w:rPr>
      <w:rFonts w:ascii="Arial" w:hAnsi="Arial" w:cs="Arial"/>
      <w:color w:val="000080"/>
      <w:sz w:val="20"/>
      <w:szCs w:val="20"/>
    </w:rPr>
  </w:style>
  <w:style w:type="character" w:customStyle="1" w:styleId="EstiloCorreo8721">
    <w:name w:val="EstiloCorreo8721"/>
    <w:semiHidden/>
    <w:rsid w:val="00147DE0"/>
    <w:rPr>
      <w:rFonts w:ascii="Arial" w:hAnsi="Arial" w:cs="Arial"/>
      <w:color w:val="000080"/>
      <w:sz w:val="20"/>
      <w:szCs w:val="20"/>
    </w:rPr>
  </w:style>
  <w:style w:type="character" w:customStyle="1" w:styleId="EstiloCorreo8731">
    <w:name w:val="EstiloCorreo8731"/>
    <w:semiHidden/>
    <w:rsid w:val="00147DE0"/>
    <w:rPr>
      <w:rFonts w:ascii="Arial" w:hAnsi="Arial" w:cs="Arial"/>
      <w:color w:val="000080"/>
      <w:sz w:val="20"/>
      <w:szCs w:val="20"/>
    </w:rPr>
  </w:style>
  <w:style w:type="character" w:customStyle="1" w:styleId="EstiloCorreo8741">
    <w:name w:val="EstiloCorreo8741"/>
    <w:semiHidden/>
    <w:rsid w:val="00147DE0"/>
    <w:rPr>
      <w:rFonts w:ascii="Century Gothic" w:hAnsi="Century Gothic" w:cs="Times New Roman"/>
      <w:color w:val="0000FF"/>
      <w:sz w:val="20"/>
      <w:szCs w:val="20"/>
      <w:u w:val="none"/>
      <w:effect w:val="none"/>
    </w:rPr>
  </w:style>
  <w:style w:type="character" w:customStyle="1" w:styleId="EstiloCorreo8751">
    <w:name w:val="EstiloCorreo8751"/>
    <w:semiHidden/>
    <w:rsid w:val="00147DE0"/>
    <w:rPr>
      <w:rFonts w:ascii="Century Gothic" w:hAnsi="Century Gothic" w:cs="Times New Roman"/>
      <w:color w:val="0000FF"/>
      <w:sz w:val="20"/>
      <w:szCs w:val="20"/>
      <w:u w:val="none"/>
      <w:effect w:val="none"/>
    </w:rPr>
  </w:style>
  <w:style w:type="character" w:customStyle="1" w:styleId="EstiloCorreo8761">
    <w:name w:val="EstiloCorreo8761"/>
    <w:semiHidden/>
    <w:rsid w:val="00147DE0"/>
    <w:rPr>
      <w:rFonts w:ascii="Arial" w:hAnsi="Arial" w:cs="Arial"/>
      <w:color w:val="000080"/>
      <w:sz w:val="20"/>
      <w:szCs w:val="20"/>
    </w:rPr>
  </w:style>
  <w:style w:type="character" w:customStyle="1" w:styleId="EstiloCorreo8771">
    <w:name w:val="EstiloCorreo8771"/>
    <w:semiHidden/>
    <w:rsid w:val="00147DE0"/>
    <w:rPr>
      <w:rFonts w:ascii="Arial" w:hAnsi="Arial" w:cs="Arial"/>
      <w:color w:val="000080"/>
      <w:sz w:val="20"/>
      <w:szCs w:val="20"/>
    </w:rPr>
  </w:style>
  <w:style w:type="character" w:customStyle="1" w:styleId="EstiloCorreo8781">
    <w:name w:val="EstiloCorreo8781"/>
    <w:semiHidden/>
    <w:rsid w:val="00147DE0"/>
    <w:rPr>
      <w:rFonts w:ascii="Arial" w:hAnsi="Arial" w:cs="Arial"/>
      <w:color w:val="000080"/>
      <w:sz w:val="20"/>
      <w:szCs w:val="20"/>
    </w:rPr>
  </w:style>
  <w:style w:type="character" w:customStyle="1" w:styleId="EstiloCorreo8791">
    <w:name w:val="EstiloCorreo8791"/>
    <w:semiHidden/>
    <w:rsid w:val="00147DE0"/>
    <w:rPr>
      <w:rFonts w:ascii="Arial" w:hAnsi="Arial" w:cs="Arial"/>
      <w:color w:val="000080"/>
      <w:sz w:val="20"/>
      <w:szCs w:val="20"/>
    </w:rPr>
  </w:style>
  <w:style w:type="character" w:customStyle="1" w:styleId="EstiloCorreo8801">
    <w:name w:val="EstiloCorreo8801"/>
    <w:semiHidden/>
    <w:rsid w:val="00147DE0"/>
    <w:rPr>
      <w:rFonts w:ascii="Century Gothic" w:hAnsi="Century Gothic" w:cs="Times New Roman"/>
      <w:color w:val="0000FF"/>
      <w:sz w:val="20"/>
      <w:szCs w:val="20"/>
      <w:u w:val="none"/>
      <w:effect w:val="none"/>
    </w:rPr>
  </w:style>
  <w:style w:type="character" w:customStyle="1" w:styleId="EstiloCorreo8811">
    <w:name w:val="EstiloCorreo8811"/>
    <w:semiHidden/>
    <w:rsid w:val="00147DE0"/>
    <w:rPr>
      <w:rFonts w:ascii="Arial" w:hAnsi="Arial" w:cs="Arial"/>
      <w:color w:val="000080"/>
      <w:sz w:val="20"/>
      <w:szCs w:val="20"/>
    </w:rPr>
  </w:style>
  <w:style w:type="character" w:customStyle="1" w:styleId="EstiloCorreo8821">
    <w:name w:val="EstiloCorreo8821"/>
    <w:semiHidden/>
    <w:rsid w:val="00147DE0"/>
    <w:rPr>
      <w:rFonts w:ascii="Arial" w:hAnsi="Arial" w:cs="Arial"/>
      <w:color w:val="000080"/>
      <w:sz w:val="20"/>
      <w:szCs w:val="20"/>
    </w:rPr>
  </w:style>
  <w:style w:type="character" w:customStyle="1" w:styleId="EstiloCorreo8831">
    <w:name w:val="EstiloCorreo8831"/>
    <w:semiHidden/>
    <w:rsid w:val="00147DE0"/>
    <w:rPr>
      <w:rFonts w:ascii="Century Gothic" w:hAnsi="Century Gothic" w:cs="Times New Roman"/>
      <w:color w:val="0000FF"/>
      <w:sz w:val="20"/>
      <w:szCs w:val="20"/>
      <w:u w:val="none"/>
      <w:effect w:val="none"/>
    </w:rPr>
  </w:style>
  <w:style w:type="character" w:customStyle="1" w:styleId="EstiloCorreo8841">
    <w:name w:val="EstiloCorreo8841"/>
    <w:semiHidden/>
    <w:rsid w:val="00147DE0"/>
    <w:rPr>
      <w:rFonts w:ascii="Century Gothic" w:hAnsi="Century Gothic" w:cs="Times New Roman"/>
      <w:color w:val="0000FF"/>
      <w:sz w:val="20"/>
      <w:szCs w:val="20"/>
      <w:u w:val="none"/>
      <w:effect w:val="none"/>
    </w:rPr>
  </w:style>
  <w:style w:type="character" w:customStyle="1" w:styleId="EstiloCorreo8851">
    <w:name w:val="EstiloCorreo8851"/>
    <w:semiHidden/>
    <w:rsid w:val="00147DE0"/>
    <w:rPr>
      <w:rFonts w:ascii="Arial" w:hAnsi="Arial" w:cs="Arial"/>
      <w:color w:val="000080"/>
      <w:sz w:val="20"/>
      <w:szCs w:val="20"/>
    </w:rPr>
  </w:style>
  <w:style w:type="character" w:customStyle="1" w:styleId="EstiloCorreo8861">
    <w:name w:val="EstiloCorreo8861"/>
    <w:semiHidden/>
    <w:rsid w:val="00147DE0"/>
    <w:rPr>
      <w:rFonts w:ascii="Arial" w:hAnsi="Arial" w:cs="Arial"/>
      <w:color w:val="000080"/>
      <w:sz w:val="20"/>
      <w:szCs w:val="20"/>
    </w:rPr>
  </w:style>
  <w:style w:type="character" w:customStyle="1" w:styleId="EstiloCorreo8871">
    <w:name w:val="EstiloCorreo8871"/>
    <w:semiHidden/>
    <w:rsid w:val="00147DE0"/>
    <w:rPr>
      <w:rFonts w:ascii="Arial" w:hAnsi="Arial" w:cs="Arial"/>
      <w:color w:val="000080"/>
      <w:sz w:val="20"/>
      <w:szCs w:val="20"/>
    </w:rPr>
  </w:style>
  <w:style w:type="character" w:customStyle="1" w:styleId="EstiloCorreo8881">
    <w:name w:val="EstiloCorreo8881"/>
    <w:semiHidden/>
    <w:rsid w:val="00147DE0"/>
    <w:rPr>
      <w:rFonts w:ascii="Arial" w:hAnsi="Arial" w:cs="Arial"/>
      <w:color w:val="000080"/>
      <w:sz w:val="20"/>
      <w:szCs w:val="20"/>
    </w:rPr>
  </w:style>
  <w:style w:type="character" w:customStyle="1" w:styleId="EstiloCorreo8891">
    <w:name w:val="EstiloCorreo8891"/>
    <w:semiHidden/>
    <w:rsid w:val="00147DE0"/>
    <w:rPr>
      <w:rFonts w:ascii="Century Gothic" w:hAnsi="Century Gothic" w:cs="Times New Roman"/>
      <w:color w:val="0000FF"/>
      <w:sz w:val="20"/>
      <w:szCs w:val="20"/>
      <w:u w:val="none"/>
      <w:effect w:val="none"/>
    </w:rPr>
  </w:style>
  <w:style w:type="character" w:customStyle="1" w:styleId="EstiloCorreo8901">
    <w:name w:val="EstiloCorreo8901"/>
    <w:semiHidden/>
    <w:rsid w:val="00147DE0"/>
    <w:rPr>
      <w:rFonts w:ascii="Arial" w:hAnsi="Arial" w:cs="Arial"/>
      <w:color w:val="000080"/>
      <w:sz w:val="20"/>
      <w:szCs w:val="20"/>
    </w:rPr>
  </w:style>
  <w:style w:type="character" w:customStyle="1" w:styleId="EstiloCorreo8911">
    <w:name w:val="EstiloCorreo8911"/>
    <w:semiHidden/>
    <w:rsid w:val="00147DE0"/>
    <w:rPr>
      <w:rFonts w:ascii="Arial" w:hAnsi="Arial" w:cs="Arial"/>
      <w:color w:val="000080"/>
      <w:sz w:val="20"/>
      <w:szCs w:val="20"/>
    </w:rPr>
  </w:style>
  <w:style w:type="character" w:customStyle="1" w:styleId="EstiloCorreo8921">
    <w:name w:val="EstiloCorreo8921"/>
    <w:semiHidden/>
    <w:rsid w:val="00147DE0"/>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147DE0"/>
    <w:rPr>
      <w:rFonts w:ascii="Century Gothic" w:hAnsi="Century Gothic" w:cs="Times New Roman"/>
      <w:color w:val="0000FF"/>
      <w:sz w:val="20"/>
      <w:szCs w:val="20"/>
      <w:u w:val="none"/>
      <w:effect w:val="none"/>
    </w:rPr>
  </w:style>
  <w:style w:type="character" w:customStyle="1" w:styleId="EstiloCorreo8941">
    <w:name w:val="EstiloCorreo8941"/>
    <w:semiHidden/>
    <w:rsid w:val="00147DE0"/>
    <w:rPr>
      <w:rFonts w:ascii="Arial" w:hAnsi="Arial" w:cs="Arial"/>
      <w:color w:val="000080"/>
      <w:sz w:val="20"/>
      <w:szCs w:val="20"/>
    </w:rPr>
  </w:style>
  <w:style w:type="character" w:customStyle="1" w:styleId="EstiloCorreo8951">
    <w:name w:val="EstiloCorreo8951"/>
    <w:semiHidden/>
    <w:rsid w:val="00147DE0"/>
    <w:rPr>
      <w:rFonts w:ascii="Arial" w:hAnsi="Arial" w:cs="Arial"/>
      <w:color w:val="000080"/>
      <w:sz w:val="20"/>
      <w:szCs w:val="20"/>
    </w:rPr>
  </w:style>
  <w:style w:type="character" w:customStyle="1" w:styleId="EstiloCorreo8961">
    <w:name w:val="EstiloCorreo8961"/>
    <w:semiHidden/>
    <w:rsid w:val="00147DE0"/>
    <w:rPr>
      <w:rFonts w:ascii="Arial" w:hAnsi="Arial" w:cs="Arial"/>
      <w:color w:val="000080"/>
      <w:sz w:val="20"/>
      <w:szCs w:val="20"/>
    </w:rPr>
  </w:style>
  <w:style w:type="character" w:customStyle="1" w:styleId="EstiloCorreo8971">
    <w:name w:val="EstiloCorreo8971"/>
    <w:semiHidden/>
    <w:rsid w:val="00147DE0"/>
    <w:rPr>
      <w:rFonts w:ascii="Arial" w:hAnsi="Arial" w:cs="Arial"/>
      <w:color w:val="000080"/>
      <w:sz w:val="20"/>
      <w:szCs w:val="20"/>
    </w:rPr>
  </w:style>
  <w:style w:type="character" w:customStyle="1" w:styleId="EstiloCorreo8981">
    <w:name w:val="EstiloCorreo8981"/>
    <w:semiHidden/>
    <w:rsid w:val="00147DE0"/>
    <w:rPr>
      <w:rFonts w:ascii="Arial" w:hAnsi="Arial" w:cs="Arial"/>
      <w:color w:val="000080"/>
      <w:sz w:val="20"/>
      <w:szCs w:val="20"/>
    </w:rPr>
  </w:style>
  <w:style w:type="character" w:customStyle="1" w:styleId="EstiloCorreo8991">
    <w:name w:val="EstiloCorreo8991"/>
    <w:semiHidden/>
    <w:rsid w:val="00147DE0"/>
    <w:rPr>
      <w:rFonts w:ascii="Arial" w:hAnsi="Arial" w:cs="Arial"/>
      <w:color w:val="000080"/>
      <w:sz w:val="20"/>
      <w:szCs w:val="20"/>
    </w:rPr>
  </w:style>
  <w:style w:type="character" w:customStyle="1" w:styleId="EstiloCorreo9001">
    <w:name w:val="EstiloCorreo9001"/>
    <w:semiHidden/>
    <w:rsid w:val="00147DE0"/>
    <w:rPr>
      <w:rFonts w:ascii="Arial" w:hAnsi="Arial" w:cs="Arial"/>
      <w:color w:val="000080"/>
      <w:sz w:val="20"/>
      <w:szCs w:val="20"/>
    </w:rPr>
  </w:style>
  <w:style w:type="character" w:customStyle="1" w:styleId="EstiloCorreo9011">
    <w:name w:val="EstiloCorreo9011"/>
    <w:semiHidden/>
    <w:rsid w:val="00147DE0"/>
    <w:rPr>
      <w:rFonts w:ascii="Century Gothic" w:hAnsi="Century Gothic" w:cs="Times New Roman"/>
      <w:color w:val="0000FF"/>
      <w:sz w:val="20"/>
      <w:szCs w:val="20"/>
      <w:u w:val="none"/>
      <w:effect w:val="none"/>
    </w:rPr>
  </w:style>
  <w:style w:type="character" w:customStyle="1" w:styleId="EstiloCorreo9021">
    <w:name w:val="EstiloCorreo9021"/>
    <w:semiHidden/>
    <w:rsid w:val="00147DE0"/>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147DE0"/>
    <w:rPr>
      <w:rFonts w:ascii="Arial" w:hAnsi="Arial" w:cs="Arial"/>
      <w:color w:val="000080"/>
      <w:sz w:val="20"/>
      <w:szCs w:val="20"/>
    </w:rPr>
  </w:style>
  <w:style w:type="character" w:customStyle="1" w:styleId="EstiloCorreo9041">
    <w:name w:val="EstiloCorreo9041"/>
    <w:uiPriority w:val="99"/>
    <w:semiHidden/>
    <w:rsid w:val="00147DE0"/>
    <w:rPr>
      <w:rFonts w:ascii="Arial" w:hAnsi="Arial" w:cs="Arial"/>
      <w:color w:val="000080"/>
      <w:sz w:val="20"/>
      <w:szCs w:val="20"/>
    </w:rPr>
  </w:style>
  <w:style w:type="character" w:customStyle="1" w:styleId="EstiloCorreo9051">
    <w:name w:val="EstiloCorreo9051"/>
    <w:uiPriority w:val="99"/>
    <w:semiHidden/>
    <w:rsid w:val="00147DE0"/>
    <w:rPr>
      <w:rFonts w:ascii="Arial" w:hAnsi="Arial" w:cs="Arial"/>
      <w:color w:val="000080"/>
      <w:sz w:val="20"/>
      <w:szCs w:val="20"/>
    </w:rPr>
  </w:style>
  <w:style w:type="character" w:customStyle="1" w:styleId="EstiloCorreo9061">
    <w:name w:val="EstiloCorreo9061"/>
    <w:uiPriority w:val="99"/>
    <w:semiHidden/>
    <w:rsid w:val="00147DE0"/>
    <w:rPr>
      <w:rFonts w:ascii="Arial" w:hAnsi="Arial" w:cs="Arial"/>
      <w:color w:val="000080"/>
      <w:sz w:val="20"/>
      <w:szCs w:val="20"/>
    </w:rPr>
  </w:style>
  <w:style w:type="character" w:customStyle="1" w:styleId="EstiloCorreo9071">
    <w:name w:val="EstiloCorreo9071"/>
    <w:uiPriority w:val="99"/>
    <w:semiHidden/>
    <w:rsid w:val="00147DE0"/>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147DE0"/>
    <w:rPr>
      <w:rFonts w:ascii="Arial" w:hAnsi="Arial" w:cs="Arial"/>
      <w:color w:val="000080"/>
      <w:sz w:val="20"/>
      <w:szCs w:val="20"/>
    </w:rPr>
  </w:style>
  <w:style w:type="character" w:customStyle="1" w:styleId="EstiloCorreo9091">
    <w:name w:val="EstiloCorreo9091"/>
    <w:uiPriority w:val="99"/>
    <w:semiHidden/>
    <w:rsid w:val="00147DE0"/>
    <w:rPr>
      <w:rFonts w:ascii="Arial" w:hAnsi="Arial" w:cs="Arial"/>
      <w:color w:val="000080"/>
      <w:sz w:val="20"/>
      <w:szCs w:val="20"/>
    </w:rPr>
  </w:style>
  <w:style w:type="character" w:customStyle="1" w:styleId="EstiloCorreo9101">
    <w:name w:val="EstiloCorreo9101"/>
    <w:uiPriority w:val="99"/>
    <w:semiHidden/>
    <w:rsid w:val="00147DE0"/>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147DE0"/>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147DE0"/>
    <w:rPr>
      <w:rFonts w:ascii="Arial" w:hAnsi="Arial" w:cs="Arial"/>
      <w:color w:val="000080"/>
      <w:sz w:val="20"/>
      <w:szCs w:val="20"/>
    </w:rPr>
  </w:style>
  <w:style w:type="character" w:customStyle="1" w:styleId="EstiloCorreo9131">
    <w:name w:val="EstiloCorreo9131"/>
    <w:uiPriority w:val="99"/>
    <w:semiHidden/>
    <w:rsid w:val="00147DE0"/>
    <w:rPr>
      <w:rFonts w:ascii="Arial" w:hAnsi="Arial" w:cs="Arial"/>
      <w:color w:val="000080"/>
      <w:sz w:val="20"/>
      <w:szCs w:val="20"/>
    </w:rPr>
  </w:style>
  <w:style w:type="character" w:customStyle="1" w:styleId="EstiloCorreo9141">
    <w:name w:val="EstiloCorreo9141"/>
    <w:uiPriority w:val="99"/>
    <w:semiHidden/>
    <w:rsid w:val="00147DE0"/>
    <w:rPr>
      <w:rFonts w:ascii="Arial" w:hAnsi="Arial" w:cs="Arial"/>
      <w:color w:val="000080"/>
      <w:sz w:val="20"/>
      <w:szCs w:val="20"/>
    </w:rPr>
  </w:style>
  <w:style w:type="character" w:customStyle="1" w:styleId="EstiloCorreo9151">
    <w:name w:val="EstiloCorreo9151"/>
    <w:uiPriority w:val="99"/>
    <w:semiHidden/>
    <w:rsid w:val="00147DE0"/>
    <w:rPr>
      <w:rFonts w:ascii="Arial" w:hAnsi="Arial" w:cs="Arial"/>
      <w:color w:val="000080"/>
      <w:sz w:val="20"/>
      <w:szCs w:val="20"/>
    </w:rPr>
  </w:style>
  <w:style w:type="character" w:customStyle="1" w:styleId="EstiloCorreo9161">
    <w:name w:val="EstiloCorreo9161"/>
    <w:uiPriority w:val="99"/>
    <w:semiHidden/>
    <w:rsid w:val="00147DE0"/>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147DE0"/>
    <w:rPr>
      <w:rFonts w:ascii="Arial" w:hAnsi="Arial" w:cs="Arial"/>
      <w:color w:val="000080"/>
      <w:sz w:val="20"/>
      <w:szCs w:val="20"/>
    </w:rPr>
  </w:style>
  <w:style w:type="character" w:customStyle="1" w:styleId="EstiloCorreo9181">
    <w:name w:val="EstiloCorreo9181"/>
    <w:uiPriority w:val="99"/>
    <w:semiHidden/>
    <w:rsid w:val="00147DE0"/>
    <w:rPr>
      <w:rFonts w:ascii="Arial" w:hAnsi="Arial" w:cs="Arial"/>
      <w:color w:val="000080"/>
      <w:sz w:val="20"/>
      <w:szCs w:val="20"/>
    </w:rPr>
  </w:style>
  <w:style w:type="character" w:customStyle="1" w:styleId="EstiloCorreo9191">
    <w:name w:val="EstiloCorreo9191"/>
    <w:uiPriority w:val="99"/>
    <w:semiHidden/>
    <w:rsid w:val="00147DE0"/>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147DE0"/>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147DE0"/>
    <w:rPr>
      <w:rFonts w:ascii="Arial" w:hAnsi="Arial" w:cs="Arial"/>
      <w:color w:val="000080"/>
      <w:sz w:val="20"/>
      <w:szCs w:val="20"/>
    </w:rPr>
  </w:style>
  <w:style w:type="character" w:customStyle="1" w:styleId="EstiloCorreo9221">
    <w:name w:val="EstiloCorreo9221"/>
    <w:uiPriority w:val="99"/>
    <w:semiHidden/>
    <w:rsid w:val="00147DE0"/>
    <w:rPr>
      <w:rFonts w:ascii="Arial" w:hAnsi="Arial" w:cs="Arial"/>
      <w:color w:val="000080"/>
      <w:sz w:val="20"/>
      <w:szCs w:val="20"/>
    </w:rPr>
  </w:style>
  <w:style w:type="character" w:customStyle="1" w:styleId="EstiloCorreo9231">
    <w:name w:val="EstiloCorreo9231"/>
    <w:uiPriority w:val="99"/>
    <w:semiHidden/>
    <w:rsid w:val="00147DE0"/>
    <w:rPr>
      <w:rFonts w:ascii="Arial" w:hAnsi="Arial" w:cs="Arial"/>
      <w:color w:val="000080"/>
      <w:sz w:val="20"/>
      <w:szCs w:val="20"/>
    </w:rPr>
  </w:style>
  <w:style w:type="character" w:customStyle="1" w:styleId="EstiloCorreo9241">
    <w:name w:val="EstiloCorreo9241"/>
    <w:uiPriority w:val="99"/>
    <w:semiHidden/>
    <w:rsid w:val="00147DE0"/>
    <w:rPr>
      <w:rFonts w:ascii="Arial" w:hAnsi="Arial" w:cs="Arial"/>
      <w:color w:val="000080"/>
      <w:sz w:val="20"/>
      <w:szCs w:val="20"/>
    </w:rPr>
  </w:style>
  <w:style w:type="character" w:customStyle="1" w:styleId="EstiloCorreo9251">
    <w:name w:val="EstiloCorreo9251"/>
    <w:uiPriority w:val="99"/>
    <w:semiHidden/>
    <w:rsid w:val="00147DE0"/>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147DE0"/>
    <w:rPr>
      <w:rFonts w:ascii="Arial" w:hAnsi="Arial" w:cs="Arial"/>
      <w:color w:val="000080"/>
      <w:sz w:val="20"/>
      <w:szCs w:val="20"/>
    </w:rPr>
  </w:style>
  <w:style w:type="character" w:customStyle="1" w:styleId="EstiloCorreo9271">
    <w:name w:val="EstiloCorreo9271"/>
    <w:uiPriority w:val="99"/>
    <w:semiHidden/>
    <w:rsid w:val="00147DE0"/>
    <w:rPr>
      <w:rFonts w:ascii="Arial" w:hAnsi="Arial" w:cs="Arial"/>
      <w:color w:val="000080"/>
      <w:sz w:val="20"/>
      <w:szCs w:val="20"/>
    </w:rPr>
  </w:style>
  <w:style w:type="character" w:customStyle="1" w:styleId="EstiloCorreo9281">
    <w:name w:val="EstiloCorreo9281"/>
    <w:uiPriority w:val="99"/>
    <w:semiHidden/>
    <w:rsid w:val="00147DE0"/>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147DE0"/>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147DE0"/>
    <w:rPr>
      <w:rFonts w:ascii="Arial" w:hAnsi="Arial" w:cs="Arial"/>
      <w:color w:val="000080"/>
      <w:sz w:val="20"/>
      <w:szCs w:val="20"/>
    </w:rPr>
  </w:style>
  <w:style w:type="character" w:customStyle="1" w:styleId="EstiloCorreo9311">
    <w:name w:val="EstiloCorreo9311"/>
    <w:uiPriority w:val="99"/>
    <w:semiHidden/>
    <w:rsid w:val="00147DE0"/>
    <w:rPr>
      <w:rFonts w:ascii="Arial" w:hAnsi="Arial" w:cs="Arial"/>
      <w:color w:val="000080"/>
      <w:sz w:val="20"/>
      <w:szCs w:val="20"/>
    </w:rPr>
  </w:style>
  <w:style w:type="character" w:customStyle="1" w:styleId="EstiloCorreo9321">
    <w:name w:val="EstiloCorreo9321"/>
    <w:uiPriority w:val="99"/>
    <w:semiHidden/>
    <w:rsid w:val="00147DE0"/>
    <w:rPr>
      <w:rFonts w:ascii="Arial" w:hAnsi="Arial" w:cs="Arial"/>
      <w:color w:val="000080"/>
      <w:sz w:val="20"/>
      <w:szCs w:val="20"/>
    </w:rPr>
  </w:style>
  <w:style w:type="character" w:customStyle="1" w:styleId="EstiloCorreo9331">
    <w:name w:val="EstiloCorreo9331"/>
    <w:uiPriority w:val="99"/>
    <w:semiHidden/>
    <w:rsid w:val="00147DE0"/>
    <w:rPr>
      <w:rFonts w:ascii="Arial" w:hAnsi="Arial" w:cs="Arial"/>
      <w:color w:val="000080"/>
      <w:sz w:val="20"/>
      <w:szCs w:val="20"/>
    </w:rPr>
  </w:style>
  <w:style w:type="character" w:customStyle="1" w:styleId="EstiloCorreo9341">
    <w:name w:val="EstiloCorreo9341"/>
    <w:uiPriority w:val="99"/>
    <w:semiHidden/>
    <w:rsid w:val="00147DE0"/>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147DE0"/>
    <w:rPr>
      <w:rFonts w:ascii="Arial" w:hAnsi="Arial" w:cs="Arial"/>
      <w:color w:val="000080"/>
      <w:sz w:val="20"/>
      <w:szCs w:val="20"/>
    </w:rPr>
  </w:style>
  <w:style w:type="character" w:customStyle="1" w:styleId="EstiloCorreo9361">
    <w:name w:val="EstiloCorreo9361"/>
    <w:uiPriority w:val="99"/>
    <w:semiHidden/>
    <w:rsid w:val="00147DE0"/>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147DE0"/>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147DE0"/>
    <w:rPr>
      <w:rFonts w:ascii="Arial" w:hAnsi="Arial" w:cs="Arial"/>
      <w:color w:val="000080"/>
      <w:sz w:val="20"/>
      <w:szCs w:val="20"/>
    </w:rPr>
  </w:style>
  <w:style w:type="character" w:customStyle="1" w:styleId="EstiloCorreo9391">
    <w:name w:val="EstiloCorreo9391"/>
    <w:uiPriority w:val="99"/>
    <w:semiHidden/>
    <w:rsid w:val="00147DE0"/>
    <w:rPr>
      <w:rFonts w:ascii="Arial" w:hAnsi="Arial" w:cs="Arial"/>
      <w:color w:val="000080"/>
      <w:sz w:val="20"/>
      <w:szCs w:val="20"/>
    </w:rPr>
  </w:style>
  <w:style w:type="character" w:customStyle="1" w:styleId="EstiloCorreo9401">
    <w:name w:val="EstiloCorreo9401"/>
    <w:uiPriority w:val="99"/>
    <w:semiHidden/>
    <w:rsid w:val="00147DE0"/>
    <w:rPr>
      <w:rFonts w:ascii="Arial" w:hAnsi="Arial" w:cs="Arial"/>
      <w:color w:val="000080"/>
      <w:sz w:val="20"/>
      <w:szCs w:val="20"/>
    </w:rPr>
  </w:style>
  <w:style w:type="character" w:customStyle="1" w:styleId="EstiloCorreo9411">
    <w:name w:val="EstiloCorreo9411"/>
    <w:uiPriority w:val="99"/>
    <w:semiHidden/>
    <w:rsid w:val="00147DE0"/>
    <w:rPr>
      <w:rFonts w:ascii="Arial" w:hAnsi="Arial" w:cs="Arial"/>
      <w:color w:val="000080"/>
      <w:sz w:val="20"/>
      <w:szCs w:val="20"/>
    </w:rPr>
  </w:style>
  <w:style w:type="character" w:customStyle="1" w:styleId="EstiloCorreo9421">
    <w:name w:val="EstiloCorreo9421"/>
    <w:uiPriority w:val="99"/>
    <w:semiHidden/>
    <w:rsid w:val="00147DE0"/>
    <w:rPr>
      <w:rFonts w:ascii="Arial" w:hAnsi="Arial" w:cs="Arial"/>
      <w:color w:val="000080"/>
      <w:sz w:val="20"/>
      <w:szCs w:val="20"/>
    </w:rPr>
  </w:style>
  <w:style w:type="character" w:customStyle="1" w:styleId="EstiloCorreo9431">
    <w:name w:val="EstiloCorreo9431"/>
    <w:uiPriority w:val="99"/>
    <w:semiHidden/>
    <w:rsid w:val="00147DE0"/>
    <w:rPr>
      <w:rFonts w:ascii="Arial" w:hAnsi="Arial" w:cs="Arial"/>
      <w:color w:val="000080"/>
      <w:sz w:val="20"/>
      <w:szCs w:val="20"/>
    </w:rPr>
  </w:style>
  <w:style w:type="character" w:customStyle="1" w:styleId="EstiloCorreo9441">
    <w:name w:val="EstiloCorreo9441"/>
    <w:uiPriority w:val="99"/>
    <w:semiHidden/>
    <w:rsid w:val="00147DE0"/>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147DE0"/>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147DE0"/>
    <w:rPr>
      <w:rFonts w:ascii="Arial" w:hAnsi="Arial" w:cs="Arial"/>
      <w:color w:val="000080"/>
      <w:sz w:val="20"/>
      <w:szCs w:val="20"/>
    </w:rPr>
  </w:style>
  <w:style w:type="character" w:customStyle="1" w:styleId="EstiloCorreo9471">
    <w:name w:val="EstiloCorreo9471"/>
    <w:uiPriority w:val="99"/>
    <w:semiHidden/>
    <w:rsid w:val="00147DE0"/>
    <w:rPr>
      <w:rFonts w:ascii="Arial" w:hAnsi="Arial" w:cs="Arial"/>
      <w:color w:val="000080"/>
      <w:sz w:val="20"/>
      <w:szCs w:val="20"/>
    </w:rPr>
  </w:style>
  <w:style w:type="character" w:customStyle="1" w:styleId="EstiloCorreo9481">
    <w:name w:val="EstiloCorreo9481"/>
    <w:uiPriority w:val="99"/>
    <w:semiHidden/>
    <w:rsid w:val="00147DE0"/>
    <w:rPr>
      <w:rFonts w:ascii="Arial" w:hAnsi="Arial" w:cs="Arial"/>
      <w:color w:val="000080"/>
      <w:sz w:val="20"/>
      <w:szCs w:val="20"/>
    </w:rPr>
  </w:style>
  <w:style w:type="character" w:customStyle="1" w:styleId="EstiloCorreo9491">
    <w:name w:val="EstiloCorreo9491"/>
    <w:uiPriority w:val="99"/>
    <w:semiHidden/>
    <w:rsid w:val="00147DE0"/>
    <w:rPr>
      <w:rFonts w:ascii="Arial" w:hAnsi="Arial" w:cs="Arial"/>
      <w:color w:val="000080"/>
      <w:sz w:val="20"/>
      <w:szCs w:val="20"/>
    </w:rPr>
  </w:style>
  <w:style w:type="character" w:customStyle="1" w:styleId="EstiloCorreo9501">
    <w:name w:val="EstiloCorreo9501"/>
    <w:uiPriority w:val="99"/>
    <w:semiHidden/>
    <w:rsid w:val="00147DE0"/>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147DE0"/>
    <w:rPr>
      <w:rFonts w:ascii="Arial" w:hAnsi="Arial" w:cs="Arial"/>
      <w:color w:val="000080"/>
      <w:sz w:val="20"/>
      <w:szCs w:val="20"/>
    </w:rPr>
  </w:style>
  <w:style w:type="character" w:customStyle="1" w:styleId="EstiloCorreo9521">
    <w:name w:val="EstiloCorreo9521"/>
    <w:uiPriority w:val="99"/>
    <w:semiHidden/>
    <w:rsid w:val="00147DE0"/>
    <w:rPr>
      <w:rFonts w:ascii="Arial" w:hAnsi="Arial" w:cs="Arial"/>
      <w:color w:val="000080"/>
      <w:sz w:val="20"/>
      <w:szCs w:val="20"/>
    </w:rPr>
  </w:style>
  <w:style w:type="character" w:customStyle="1" w:styleId="EstiloCorreo9531">
    <w:name w:val="EstiloCorreo9531"/>
    <w:uiPriority w:val="99"/>
    <w:semiHidden/>
    <w:rsid w:val="00147DE0"/>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147DE0"/>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147DE0"/>
    <w:rPr>
      <w:rFonts w:ascii="Arial" w:hAnsi="Arial" w:cs="Arial"/>
      <w:color w:val="000080"/>
      <w:sz w:val="20"/>
      <w:szCs w:val="20"/>
    </w:rPr>
  </w:style>
  <w:style w:type="character" w:customStyle="1" w:styleId="EstiloCorreo9561">
    <w:name w:val="EstiloCorreo9561"/>
    <w:uiPriority w:val="99"/>
    <w:semiHidden/>
    <w:rsid w:val="00147DE0"/>
    <w:rPr>
      <w:rFonts w:ascii="Arial" w:hAnsi="Arial" w:cs="Arial"/>
      <w:color w:val="000080"/>
      <w:sz w:val="20"/>
      <w:szCs w:val="20"/>
    </w:rPr>
  </w:style>
  <w:style w:type="character" w:customStyle="1" w:styleId="EstiloCorreo9571">
    <w:name w:val="EstiloCorreo9571"/>
    <w:uiPriority w:val="99"/>
    <w:semiHidden/>
    <w:rsid w:val="00147DE0"/>
    <w:rPr>
      <w:rFonts w:ascii="Arial" w:hAnsi="Arial" w:cs="Arial"/>
      <w:color w:val="000080"/>
      <w:sz w:val="20"/>
      <w:szCs w:val="20"/>
    </w:rPr>
  </w:style>
  <w:style w:type="character" w:customStyle="1" w:styleId="EstiloCorreo9581">
    <w:name w:val="EstiloCorreo9581"/>
    <w:uiPriority w:val="99"/>
    <w:semiHidden/>
    <w:rsid w:val="00147DE0"/>
    <w:rPr>
      <w:rFonts w:ascii="Arial" w:hAnsi="Arial" w:cs="Arial"/>
      <w:color w:val="000080"/>
      <w:sz w:val="20"/>
      <w:szCs w:val="20"/>
    </w:rPr>
  </w:style>
  <w:style w:type="character" w:customStyle="1" w:styleId="EstiloCorreo9591">
    <w:name w:val="EstiloCorreo9591"/>
    <w:uiPriority w:val="99"/>
    <w:semiHidden/>
    <w:rsid w:val="00147DE0"/>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147DE0"/>
    <w:rPr>
      <w:rFonts w:ascii="Arial" w:hAnsi="Arial" w:cs="Arial"/>
      <w:color w:val="000080"/>
      <w:sz w:val="20"/>
      <w:szCs w:val="20"/>
    </w:rPr>
  </w:style>
  <w:style w:type="character" w:customStyle="1" w:styleId="EstiloCorreo9611">
    <w:name w:val="EstiloCorreo9611"/>
    <w:uiPriority w:val="99"/>
    <w:semiHidden/>
    <w:rsid w:val="00147DE0"/>
    <w:rPr>
      <w:rFonts w:ascii="Arial" w:hAnsi="Arial" w:cs="Arial"/>
      <w:color w:val="000080"/>
      <w:sz w:val="20"/>
      <w:szCs w:val="20"/>
    </w:rPr>
  </w:style>
  <w:style w:type="character" w:customStyle="1" w:styleId="EstiloCorreo9621">
    <w:name w:val="EstiloCorreo9621"/>
    <w:uiPriority w:val="9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147DE0"/>
    <w:rPr>
      <w:rFonts w:ascii="Arial" w:hAnsi="Arial" w:cs="Arial"/>
      <w:color w:val="000080"/>
      <w:sz w:val="20"/>
      <w:szCs w:val="20"/>
    </w:rPr>
  </w:style>
  <w:style w:type="character" w:customStyle="1" w:styleId="EstiloCorreo9651">
    <w:name w:val="EstiloCorreo9651"/>
    <w:semiHidden/>
    <w:rsid w:val="00147DE0"/>
    <w:rPr>
      <w:rFonts w:ascii="Arial" w:hAnsi="Arial" w:cs="Arial"/>
      <w:color w:val="000080"/>
      <w:sz w:val="20"/>
      <w:szCs w:val="20"/>
    </w:rPr>
  </w:style>
  <w:style w:type="character" w:customStyle="1" w:styleId="EstiloCorreo9661">
    <w:name w:val="EstiloCorreo9661"/>
    <w:semiHidden/>
    <w:rsid w:val="00147DE0"/>
    <w:rPr>
      <w:rFonts w:ascii="Arial" w:hAnsi="Arial" w:cs="Arial"/>
      <w:color w:val="000080"/>
      <w:sz w:val="20"/>
      <w:szCs w:val="20"/>
    </w:rPr>
  </w:style>
  <w:style w:type="character" w:customStyle="1" w:styleId="EstiloCorreo9671">
    <w:name w:val="EstiloCorreo9671"/>
    <w:semiHidden/>
    <w:rsid w:val="00147DE0"/>
    <w:rPr>
      <w:rFonts w:ascii="Arial" w:hAnsi="Arial" w:cs="Arial"/>
      <w:color w:val="000080"/>
      <w:sz w:val="20"/>
      <w:szCs w:val="20"/>
    </w:rPr>
  </w:style>
  <w:style w:type="character" w:customStyle="1" w:styleId="EstiloCorreo9681">
    <w:name w:val="EstiloCorreo96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147DE0"/>
    <w:rPr>
      <w:rFonts w:ascii="Arial" w:hAnsi="Arial" w:cs="Arial"/>
      <w:color w:val="000080"/>
      <w:sz w:val="20"/>
      <w:szCs w:val="20"/>
    </w:rPr>
  </w:style>
  <w:style w:type="character" w:customStyle="1" w:styleId="EstiloCorreo9701">
    <w:name w:val="EstiloCorreo9701"/>
    <w:semiHidden/>
    <w:rsid w:val="00147DE0"/>
    <w:rPr>
      <w:rFonts w:ascii="Arial" w:hAnsi="Arial" w:cs="Arial"/>
      <w:color w:val="000080"/>
      <w:sz w:val="20"/>
      <w:szCs w:val="20"/>
    </w:rPr>
  </w:style>
  <w:style w:type="character" w:customStyle="1" w:styleId="EstiloCorreo9711">
    <w:name w:val="EstiloCorreo97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147DE0"/>
    <w:rPr>
      <w:rFonts w:ascii="Arial" w:hAnsi="Arial" w:cs="Arial"/>
      <w:color w:val="000080"/>
      <w:sz w:val="20"/>
      <w:szCs w:val="20"/>
    </w:rPr>
  </w:style>
  <w:style w:type="character" w:customStyle="1" w:styleId="EstiloCorreo9741">
    <w:name w:val="EstiloCorreo9741"/>
    <w:semiHidden/>
    <w:rsid w:val="00147DE0"/>
    <w:rPr>
      <w:rFonts w:ascii="Arial" w:hAnsi="Arial" w:cs="Arial"/>
      <w:color w:val="000080"/>
      <w:sz w:val="20"/>
      <w:szCs w:val="20"/>
    </w:rPr>
  </w:style>
  <w:style w:type="character" w:customStyle="1" w:styleId="EstiloCorreo9751">
    <w:name w:val="EstiloCorreo9751"/>
    <w:semiHidden/>
    <w:rsid w:val="00147DE0"/>
    <w:rPr>
      <w:rFonts w:ascii="Arial" w:hAnsi="Arial" w:cs="Arial"/>
      <w:color w:val="000080"/>
      <w:sz w:val="20"/>
      <w:szCs w:val="20"/>
    </w:rPr>
  </w:style>
  <w:style w:type="character" w:customStyle="1" w:styleId="EstiloCorreo9761">
    <w:name w:val="EstiloCorreo9761"/>
    <w:semiHidden/>
    <w:rsid w:val="00147DE0"/>
    <w:rPr>
      <w:rFonts w:ascii="Arial" w:hAnsi="Arial" w:cs="Arial"/>
      <w:color w:val="000080"/>
      <w:sz w:val="20"/>
      <w:szCs w:val="20"/>
    </w:rPr>
  </w:style>
  <w:style w:type="character" w:customStyle="1" w:styleId="EstiloCorreo9771">
    <w:name w:val="EstiloCorreo97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147DE0"/>
    <w:rPr>
      <w:rFonts w:ascii="Arial" w:hAnsi="Arial" w:cs="Arial"/>
      <w:color w:val="000080"/>
      <w:sz w:val="20"/>
      <w:szCs w:val="20"/>
    </w:rPr>
  </w:style>
  <w:style w:type="character" w:customStyle="1" w:styleId="EstiloCorreo9791">
    <w:name w:val="EstiloCorreo9791"/>
    <w:semiHidden/>
    <w:rsid w:val="00147DE0"/>
    <w:rPr>
      <w:rFonts w:ascii="Arial" w:hAnsi="Arial" w:cs="Arial"/>
      <w:color w:val="000080"/>
      <w:sz w:val="20"/>
      <w:szCs w:val="20"/>
    </w:rPr>
  </w:style>
  <w:style w:type="character" w:customStyle="1" w:styleId="EstiloCorreo9801">
    <w:name w:val="EstiloCorreo98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147DE0"/>
    <w:rPr>
      <w:rFonts w:ascii="Arial" w:hAnsi="Arial" w:cs="Arial"/>
      <w:color w:val="000080"/>
      <w:sz w:val="20"/>
      <w:szCs w:val="20"/>
    </w:rPr>
  </w:style>
  <w:style w:type="character" w:customStyle="1" w:styleId="EstiloCorreo9831">
    <w:name w:val="EstiloCorreo9831"/>
    <w:semiHidden/>
    <w:rsid w:val="00147DE0"/>
    <w:rPr>
      <w:rFonts w:ascii="Arial" w:hAnsi="Arial" w:cs="Arial"/>
      <w:color w:val="000080"/>
      <w:sz w:val="20"/>
      <w:szCs w:val="20"/>
    </w:rPr>
  </w:style>
  <w:style w:type="character" w:customStyle="1" w:styleId="EstiloCorreo9841">
    <w:name w:val="EstiloCorreo9841"/>
    <w:semiHidden/>
    <w:rsid w:val="00147DE0"/>
    <w:rPr>
      <w:rFonts w:ascii="Arial" w:hAnsi="Arial" w:cs="Arial"/>
      <w:color w:val="000080"/>
      <w:sz w:val="20"/>
      <w:szCs w:val="20"/>
    </w:rPr>
  </w:style>
  <w:style w:type="character" w:customStyle="1" w:styleId="EstiloCorreo9851">
    <w:name w:val="EstiloCorreo9851"/>
    <w:semiHidden/>
    <w:rsid w:val="00147DE0"/>
    <w:rPr>
      <w:rFonts w:ascii="Arial" w:hAnsi="Arial" w:cs="Arial"/>
      <w:color w:val="000080"/>
      <w:sz w:val="20"/>
      <w:szCs w:val="20"/>
    </w:rPr>
  </w:style>
  <w:style w:type="character" w:customStyle="1" w:styleId="EstiloCorreo9861">
    <w:name w:val="EstiloCorreo98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147DE0"/>
    <w:rPr>
      <w:rFonts w:ascii="Arial" w:hAnsi="Arial" w:cs="Arial"/>
      <w:color w:val="000080"/>
      <w:sz w:val="20"/>
      <w:szCs w:val="20"/>
    </w:rPr>
  </w:style>
  <w:style w:type="character" w:customStyle="1" w:styleId="EstiloCorreo9881">
    <w:name w:val="EstiloCorreo9881"/>
    <w:semiHidden/>
    <w:rsid w:val="00147DE0"/>
    <w:rPr>
      <w:rFonts w:ascii="Arial" w:hAnsi="Arial" w:cs="Arial"/>
      <w:color w:val="000080"/>
      <w:sz w:val="20"/>
      <w:szCs w:val="20"/>
    </w:rPr>
  </w:style>
  <w:style w:type="character" w:customStyle="1" w:styleId="EstiloCorreo9891">
    <w:name w:val="EstiloCorreo989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147DE0"/>
    <w:rPr>
      <w:rFonts w:ascii="Arial" w:hAnsi="Arial" w:cs="Arial"/>
      <w:color w:val="000080"/>
      <w:sz w:val="20"/>
      <w:szCs w:val="20"/>
    </w:rPr>
  </w:style>
  <w:style w:type="character" w:customStyle="1" w:styleId="EstiloCorreo9921">
    <w:name w:val="EstiloCorreo9921"/>
    <w:semiHidden/>
    <w:rsid w:val="00147DE0"/>
    <w:rPr>
      <w:rFonts w:ascii="Arial" w:hAnsi="Arial" w:cs="Arial"/>
      <w:color w:val="000080"/>
      <w:sz w:val="20"/>
      <w:szCs w:val="20"/>
    </w:rPr>
  </w:style>
  <w:style w:type="character" w:customStyle="1" w:styleId="EstiloCorreo9931">
    <w:name w:val="EstiloCorreo9931"/>
    <w:semiHidden/>
    <w:rsid w:val="00147DE0"/>
    <w:rPr>
      <w:rFonts w:ascii="Arial" w:hAnsi="Arial" w:cs="Arial"/>
      <w:color w:val="000080"/>
      <w:sz w:val="20"/>
      <w:szCs w:val="20"/>
    </w:rPr>
  </w:style>
  <w:style w:type="character" w:customStyle="1" w:styleId="EstiloCorreo9941">
    <w:name w:val="EstiloCorreo9941"/>
    <w:semiHidden/>
    <w:rsid w:val="00147DE0"/>
    <w:rPr>
      <w:rFonts w:ascii="Arial" w:hAnsi="Arial" w:cs="Arial"/>
      <w:color w:val="000080"/>
      <w:sz w:val="20"/>
      <w:szCs w:val="20"/>
    </w:rPr>
  </w:style>
  <w:style w:type="character" w:customStyle="1" w:styleId="EstiloCorreo9951">
    <w:name w:val="EstiloCorreo99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147DE0"/>
    <w:rPr>
      <w:rFonts w:ascii="Arial" w:hAnsi="Arial" w:cs="Arial"/>
      <w:color w:val="000080"/>
      <w:sz w:val="20"/>
      <w:szCs w:val="20"/>
    </w:rPr>
  </w:style>
  <w:style w:type="character" w:customStyle="1" w:styleId="EstiloCorreo9971">
    <w:name w:val="EstiloCorreo9971"/>
    <w:semiHidden/>
    <w:rsid w:val="00147DE0"/>
    <w:rPr>
      <w:rFonts w:ascii="Century Gothic" w:hAnsi="Century Gothic" w:cs="Times New Roman"/>
      <w:color w:val="0000FF"/>
      <w:sz w:val="20"/>
      <w:szCs w:val="20"/>
      <w:u w:val="none"/>
      <w:effect w:val="none"/>
    </w:rPr>
  </w:style>
  <w:style w:type="character" w:customStyle="1" w:styleId="EstiloCorreo9981">
    <w:name w:val="EstiloCorreo9981"/>
    <w:semiHidden/>
    <w:rsid w:val="00147DE0"/>
    <w:rPr>
      <w:rFonts w:ascii="Century Gothic" w:hAnsi="Century Gothic" w:cs="Times New Roman"/>
      <w:color w:val="0000FF"/>
      <w:sz w:val="20"/>
      <w:szCs w:val="20"/>
      <w:u w:val="none"/>
      <w:effect w:val="none"/>
    </w:rPr>
  </w:style>
  <w:style w:type="character" w:customStyle="1" w:styleId="EstiloCorreo9991">
    <w:name w:val="EstiloCorreo9991"/>
    <w:semiHidden/>
    <w:rsid w:val="00147DE0"/>
    <w:rPr>
      <w:rFonts w:ascii="Arial" w:hAnsi="Arial" w:cs="Arial"/>
      <w:color w:val="000080"/>
      <w:sz w:val="20"/>
      <w:szCs w:val="20"/>
    </w:rPr>
  </w:style>
  <w:style w:type="character" w:customStyle="1" w:styleId="EstiloCorreo10001">
    <w:name w:val="EstiloCorreo10001"/>
    <w:semiHidden/>
    <w:rsid w:val="00147DE0"/>
    <w:rPr>
      <w:rFonts w:ascii="Arial" w:hAnsi="Arial" w:cs="Arial"/>
      <w:color w:val="000080"/>
      <w:sz w:val="20"/>
      <w:szCs w:val="20"/>
    </w:rPr>
  </w:style>
  <w:style w:type="character" w:customStyle="1" w:styleId="EstiloCorreo10011">
    <w:name w:val="EstiloCorreo10011"/>
    <w:semiHidden/>
    <w:rsid w:val="00147DE0"/>
    <w:rPr>
      <w:rFonts w:ascii="Arial" w:hAnsi="Arial" w:cs="Arial"/>
      <w:color w:val="000080"/>
      <w:sz w:val="20"/>
      <w:szCs w:val="20"/>
    </w:rPr>
  </w:style>
  <w:style w:type="character" w:customStyle="1" w:styleId="EstiloCorreo10021">
    <w:name w:val="EstiloCorreo10021"/>
    <w:semiHidden/>
    <w:rsid w:val="00147DE0"/>
    <w:rPr>
      <w:rFonts w:ascii="Arial" w:hAnsi="Arial" w:cs="Arial"/>
      <w:color w:val="000080"/>
      <w:sz w:val="20"/>
      <w:szCs w:val="20"/>
    </w:rPr>
  </w:style>
  <w:style w:type="character" w:customStyle="1" w:styleId="EstiloCorreo10031">
    <w:name w:val="EstiloCorreo10031"/>
    <w:semiHidden/>
    <w:rsid w:val="00147DE0"/>
    <w:rPr>
      <w:rFonts w:ascii="Arial" w:hAnsi="Arial" w:cs="Arial"/>
      <w:color w:val="000080"/>
      <w:sz w:val="20"/>
      <w:szCs w:val="20"/>
    </w:rPr>
  </w:style>
  <w:style w:type="character" w:customStyle="1" w:styleId="EstiloCorreo10041">
    <w:name w:val="EstiloCorreo10041"/>
    <w:semiHidden/>
    <w:rsid w:val="00147DE0"/>
    <w:rPr>
      <w:rFonts w:ascii="Arial" w:hAnsi="Arial" w:cs="Arial"/>
      <w:color w:val="000080"/>
      <w:sz w:val="20"/>
      <w:szCs w:val="20"/>
    </w:rPr>
  </w:style>
  <w:style w:type="character" w:customStyle="1" w:styleId="EstiloCorreo10051">
    <w:name w:val="EstiloCorreo10051"/>
    <w:semiHidden/>
    <w:rsid w:val="00147DE0"/>
    <w:rPr>
      <w:rFonts w:ascii="Arial" w:hAnsi="Arial" w:cs="Arial"/>
      <w:color w:val="000080"/>
      <w:sz w:val="20"/>
      <w:szCs w:val="20"/>
    </w:rPr>
  </w:style>
  <w:style w:type="character" w:customStyle="1" w:styleId="EstiloCorreo10061">
    <w:name w:val="EstiloCorreo10061"/>
    <w:semiHidden/>
    <w:rsid w:val="00147DE0"/>
    <w:rPr>
      <w:rFonts w:ascii="Century Gothic" w:hAnsi="Century Gothic" w:cs="Times New Roman"/>
      <w:color w:val="0000FF"/>
      <w:sz w:val="20"/>
      <w:szCs w:val="20"/>
      <w:u w:val="none"/>
      <w:effect w:val="none"/>
    </w:rPr>
  </w:style>
  <w:style w:type="character" w:customStyle="1" w:styleId="EstiloCorreo10071">
    <w:name w:val="EstiloCorreo10071"/>
    <w:semiHidden/>
    <w:rsid w:val="00147DE0"/>
    <w:rPr>
      <w:rFonts w:ascii="Century Gothic" w:hAnsi="Century Gothic" w:cs="Times New Roman"/>
      <w:color w:val="0000FF"/>
      <w:sz w:val="20"/>
      <w:szCs w:val="20"/>
      <w:u w:val="none"/>
      <w:effect w:val="none"/>
    </w:rPr>
  </w:style>
  <w:style w:type="character" w:customStyle="1" w:styleId="EstiloCorreo10081">
    <w:name w:val="EstiloCorreo10081"/>
    <w:semiHidden/>
    <w:rsid w:val="00147DE0"/>
    <w:rPr>
      <w:rFonts w:ascii="Arial" w:hAnsi="Arial" w:cs="Arial"/>
      <w:color w:val="000080"/>
      <w:sz w:val="20"/>
      <w:szCs w:val="20"/>
    </w:rPr>
  </w:style>
  <w:style w:type="character" w:customStyle="1" w:styleId="EstiloCorreo10091">
    <w:name w:val="EstiloCorreo10091"/>
    <w:semiHidden/>
    <w:rsid w:val="00147DE0"/>
    <w:rPr>
      <w:rFonts w:ascii="Arial" w:hAnsi="Arial" w:cs="Arial"/>
      <w:color w:val="000080"/>
      <w:sz w:val="20"/>
      <w:szCs w:val="20"/>
    </w:rPr>
  </w:style>
  <w:style w:type="character" w:customStyle="1" w:styleId="EstiloCorreo10101">
    <w:name w:val="EstiloCorreo10101"/>
    <w:semiHidden/>
    <w:rsid w:val="00147DE0"/>
    <w:rPr>
      <w:rFonts w:ascii="Arial" w:hAnsi="Arial" w:cs="Arial"/>
      <w:color w:val="000080"/>
      <w:sz w:val="20"/>
      <w:szCs w:val="20"/>
    </w:rPr>
  </w:style>
  <w:style w:type="character" w:customStyle="1" w:styleId="EstiloCorreo10111">
    <w:name w:val="EstiloCorreo10111"/>
    <w:semiHidden/>
    <w:rsid w:val="00147DE0"/>
    <w:rPr>
      <w:rFonts w:ascii="Arial" w:hAnsi="Arial" w:cs="Arial"/>
      <w:color w:val="000080"/>
      <w:sz w:val="20"/>
      <w:szCs w:val="20"/>
    </w:rPr>
  </w:style>
  <w:style w:type="character" w:customStyle="1" w:styleId="EstiloCorreo10121">
    <w:name w:val="EstiloCorreo10121"/>
    <w:semiHidden/>
    <w:rsid w:val="00147DE0"/>
    <w:rPr>
      <w:rFonts w:ascii="Century Gothic" w:hAnsi="Century Gothic" w:cs="Times New Roman"/>
      <w:color w:val="0000FF"/>
      <w:sz w:val="20"/>
      <w:szCs w:val="20"/>
      <w:u w:val="none"/>
      <w:effect w:val="none"/>
    </w:rPr>
  </w:style>
  <w:style w:type="character" w:customStyle="1" w:styleId="EstiloCorreo10131">
    <w:name w:val="EstiloCorreo10131"/>
    <w:semiHidden/>
    <w:rsid w:val="00147DE0"/>
    <w:rPr>
      <w:rFonts w:ascii="Arial" w:hAnsi="Arial" w:cs="Arial"/>
      <w:color w:val="000080"/>
      <w:sz w:val="20"/>
      <w:szCs w:val="20"/>
    </w:rPr>
  </w:style>
  <w:style w:type="character" w:customStyle="1" w:styleId="EstiloCorreo10141">
    <w:name w:val="EstiloCorreo10141"/>
    <w:semiHidden/>
    <w:rsid w:val="00147DE0"/>
    <w:rPr>
      <w:rFonts w:ascii="Arial" w:hAnsi="Arial" w:cs="Arial"/>
      <w:color w:val="000080"/>
      <w:sz w:val="20"/>
      <w:szCs w:val="20"/>
    </w:rPr>
  </w:style>
  <w:style w:type="character" w:customStyle="1" w:styleId="EstiloCorreo10151">
    <w:name w:val="EstiloCorreo10151"/>
    <w:semiHidden/>
    <w:rsid w:val="00147DE0"/>
    <w:rPr>
      <w:rFonts w:ascii="Century Gothic" w:hAnsi="Century Gothic" w:cs="Times New Roman"/>
      <w:color w:val="0000FF"/>
      <w:sz w:val="20"/>
      <w:szCs w:val="20"/>
      <w:u w:val="none"/>
      <w:effect w:val="none"/>
    </w:rPr>
  </w:style>
  <w:style w:type="character" w:customStyle="1" w:styleId="EstiloCorreo10161">
    <w:name w:val="EstiloCorreo10161"/>
    <w:semiHidden/>
    <w:rsid w:val="00147DE0"/>
    <w:rPr>
      <w:rFonts w:ascii="Century Gothic" w:hAnsi="Century Gothic" w:cs="Times New Roman"/>
      <w:color w:val="0000FF"/>
      <w:sz w:val="20"/>
      <w:szCs w:val="20"/>
      <w:u w:val="none"/>
      <w:effect w:val="none"/>
    </w:rPr>
  </w:style>
  <w:style w:type="character" w:customStyle="1" w:styleId="EstiloCorreo10171">
    <w:name w:val="EstiloCorreo10171"/>
    <w:semiHidden/>
    <w:rsid w:val="00147DE0"/>
    <w:rPr>
      <w:rFonts w:ascii="Arial" w:hAnsi="Arial" w:cs="Arial"/>
      <w:color w:val="000080"/>
      <w:sz w:val="20"/>
      <w:szCs w:val="20"/>
    </w:rPr>
  </w:style>
  <w:style w:type="character" w:customStyle="1" w:styleId="EstiloCorreo10181">
    <w:name w:val="EstiloCorreo10181"/>
    <w:semiHidden/>
    <w:rsid w:val="00147DE0"/>
    <w:rPr>
      <w:rFonts w:ascii="Arial" w:hAnsi="Arial" w:cs="Arial"/>
      <w:color w:val="000080"/>
      <w:sz w:val="20"/>
      <w:szCs w:val="20"/>
    </w:rPr>
  </w:style>
  <w:style w:type="character" w:customStyle="1" w:styleId="EstiloCorreo10191">
    <w:name w:val="EstiloCorreo10191"/>
    <w:semiHidden/>
    <w:rsid w:val="00147DE0"/>
    <w:rPr>
      <w:rFonts w:ascii="Arial" w:hAnsi="Arial" w:cs="Arial"/>
      <w:color w:val="000080"/>
      <w:sz w:val="20"/>
      <w:szCs w:val="20"/>
    </w:rPr>
  </w:style>
  <w:style w:type="character" w:customStyle="1" w:styleId="EstiloCorreo10201">
    <w:name w:val="EstiloCorreo10201"/>
    <w:uiPriority w:val="99"/>
    <w:semiHidden/>
    <w:rsid w:val="00147DE0"/>
    <w:rPr>
      <w:rFonts w:ascii="Century Gothic" w:hAnsi="Century Gothic" w:cs="Times New Roman"/>
      <w:color w:val="0000FF"/>
      <w:sz w:val="20"/>
      <w:szCs w:val="20"/>
      <w:u w:val="none"/>
      <w:effect w:val="none"/>
    </w:rPr>
  </w:style>
  <w:style w:type="character" w:customStyle="1" w:styleId="EstiloCorreo10211">
    <w:name w:val="EstiloCorreo10211"/>
    <w:semiHidden/>
    <w:rsid w:val="00147DE0"/>
    <w:rPr>
      <w:rFonts w:ascii="Arial" w:hAnsi="Arial" w:cs="Arial"/>
      <w:color w:val="000080"/>
      <w:sz w:val="20"/>
      <w:szCs w:val="20"/>
    </w:rPr>
  </w:style>
  <w:style w:type="character" w:customStyle="1" w:styleId="EstiloCorreo10221">
    <w:name w:val="EstiloCorreo10221"/>
    <w:semiHidden/>
    <w:rsid w:val="00147DE0"/>
    <w:rPr>
      <w:rFonts w:ascii="Arial" w:hAnsi="Arial" w:cs="Arial"/>
      <w:color w:val="000080"/>
      <w:sz w:val="20"/>
      <w:szCs w:val="20"/>
    </w:rPr>
  </w:style>
  <w:style w:type="character" w:customStyle="1" w:styleId="EstiloCorreo10231">
    <w:name w:val="EstiloCorreo10231"/>
    <w:semiHidden/>
    <w:rsid w:val="00147DE0"/>
    <w:rPr>
      <w:rFonts w:ascii="Century Gothic" w:hAnsi="Century Gothic" w:cs="Times New Roman"/>
      <w:color w:val="0000FF"/>
      <w:sz w:val="20"/>
      <w:szCs w:val="20"/>
      <w:u w:val="none"/>
      <w:effect w:val="none"/>
    </w:rPr>
  </w:style>
  <w:style w:type="character" w:customStyle="1" w:styleId="EstiloCorreo10241">
    <w:name w:val="EstiloCorreo10241"/>
    <w:semiHidden/>
    <w:rsid w:val="00147DE0"/>
    <w:rPr>
      <w:rFonts w:ascii="Century Gothic" w:hAnsi="Century Gothic" w:cs="Times New Roman"/>
      <w:color w:val="0000FF"/>
      <w:sz w:val="20"/>
      <w:szCs w:val="20"/>
      <w:u w:val="none"/>
      <w:effect w:val="none"/>
    </w:rPr>
  </w:style>
  <w:style w:type="character" w:customStyle="1" w:styleId="EstiloCorreo10251">
    <w:name w:val="EstiloCorreo10251"/>
    <w:semiHidden/>
    <w:rsid w:val="00147DE0"/>
    <w:rPr>
      <w:rFonts w:ascii="Arial" w:hAnsi="Arial" w:cs="Arial"/>
      <w:color w:val="000080"/>
      <w:sz w:val="20"/>
      <w:szCs w:val="20"/>
    </w:rPr>
  </w:style>
  <w:style w:type="character" w:customStyle="1" w:styleId="EstiloCorreo10261">
    <w:name w:val="EstiloCorreo10261"/>
    <w:semiHidden/>
    <w:rsid w:val="00147DE0"/>
    <w:rPr>
      <w:rFonts w:ascii="Arial" w:hAnsi="Arial" w:cs="Arial"/>
      <w:color w:val="000080"/>
      <w:sz w:val="20"/>
      <w:szCs w:val="20"/>
    </w:rPr>
  </w:style>
  <w:style w:type="character" w:customStyle="1" w:styleId="EstiloCorreo10271">
    <w:name w:val="EstiloCorreo10271"/>
    <w:semiHidden/>
    <w:rsid w:val="00147DE0"/>
    <w:rPr>
      <w:rFonts w:ascii="Arial" w:hAnsi="Arial" w:cs="Arial"/>
      <w:color w:val="000080"/>
      <w:sz w:val="20"/>
      <w:szCs w:val="20"/>
    </w:rPr>
  </w:style>
  <w:style w:type="character" w:customStyle="1" w:styleId="EstiloCorreo10281">
    <w:name w:val="EstiloCorreo10281"/>
    <w:semiHidden/>
    <w:rsid w:val="00147DE0"/>
    <w:rPr>
      <w:rFonts w:ascii="Arial" w:hAnsi="Arial" w:cs="Arial"/>
      <w:color w:val="000080"/>
      <w:sz w:val="20"/>
      <w:szCs w:val="20"/>
    </w:rPr>
  </w:style>
  <w:style w:type="character" w:customStyle="1" w:styleId="EstiloCorreo10291">
    <w:name w:val="EstiloCorreo10291"/>
    <w:semiHidden/>
    <w:rsid w:val="00147DE0"/>
    <w:rPr>
      <w:rFonts w:ascii="Arial" w:hAnsi="Arial" w:cs="Arial"/>
      <w:color w:val="000080"/>
      <w:sz w:val="20"/>
      <w:szCs w:val="20"/>
    </w:rPr>
  </w:style>
  <w:style w:type="character" w:customStyle="1" w:styleId="EstiloCorreo10301">
    <w:name w:val="EstiloCorreo10301"/>
    <w:uiPriority w:val="99"/>
    <w:semiHidden/>
    <w:rsid w:val="00147DE0"/>
    <w:rPr>
      <w:rFonts w:ascii="Arial" w:hAnsi="Arial" w:cs="Arial"/>
      <w:color w:val="000080"/>
      <w:sz w:val="20"/>
      <w:szCs w:val="20"/>
    </w:rPr>
  </w:style>
  <w:style w:type="character" w:customStyle="1" w:styleId="EstiloCorreo10311">
    <w:name w:val="EstiloCorreo10311"/>
    <w:uiPriority w:val="99"/>
    <w:semiHidden/>
    <w:rsid w:val="00147DE0"/>
    <w:rPr>
      <w:rFonts w:ascii="Arial" w:hAnsi="Arial" w:cs="Arial"/>
      <w:color w:val="000080"/>
      <w:sz w:val="20"/>
      <w:szCs w:val="20"/>
    </w:rPr>
  </w:style>
  <w:style w:type="character" w:customStyle="1" w:styleId="EstiloCorreo10321">
    <w:name w:val="EstiloCorreo10321"/>
    <w:uiPriority w:val="99"/>
    <w:semiHidden/>
    <w:rsid w:val="00147DE0"/>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147DE0"/>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147DE0"/>
    <w:rPr>
      <w:rFonts w:ascii="Arial" w:hAnsi="Arial" w:cs="Arial"/>
      <w:color w:val="000080"/>
      <w:sz w:val="20"/>
      <w:szCs w:val="20"/>
    </w:rPr>
  </w:style>
  <w:style w:type="character" w:customStyle="1" w:styleId="EstiloCorreo10351">
    <w:name w:val="EstiloCorreo10351"/>
    <w:uiPriority w:val="99"/>
    <w:semiHidden/>
    <w:rsid w:val="00147DE0"/>
    <w:rPr>
      <w:rFonts w:ascii="Arial" w:hAnsi="Arial" w:cs="Arial"/>
      <w:color w:val="000080"/>
      <w:sz w:val="20"/>
      <w:szCs w:val="20"/>
    </w:rPr>
  </w:style>
  <w:style w:type="character" w:customStyle="1" w:styleId="EstiloCorreo10361">
    <w:name w:val="EstiloCorreo10361"/>
    <w:uiPriority w:val="99"/>
    <w:semiHidden/>
    <w:rsid w:val="00147DE0"/>
    <w:rPr>
      <w:rFonts w:ascii="Arial" w:hAnsi="Arial" w:cs="Arial"/>
      <w:color w:val="000080"/>
      <w:sz w:val="20"/>
      <w:szCs w:val="20"/>
    </w:rPr>
  </w:style>
  <w:style w:type="character" w:customStyle="1" w:styleId="EstiloCorreo10371">
    <w:name w:val="EstiloCorreo10371"/>
    <w:uiPriority w:val="99"/>
    <w:semiHidden/>
    <w:rsid w:val="00147DE0"/>
    <w:rPr>
      <w:rFonts w:ascii="Arial" w:hAnsi="Arial" w:cs="Arial"/>
      <w:color w:val="000080"/>
      <w:sz w:val="20"/>
      <w:szCs w:val="20"/>
    </w:rPr>
  </w:style>
  <w:style w:type="character" w:customStyle="1" w:styleId="EstiloCorreo10381">
    <w:name w:val="EstiloCorreo10381"/>
    <w:uiPriority w:val="99"/>
    <w:semiHidden/>
    <w:rsid w:val="00147DE0"/>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147DE0"/>
    <w:rPr>
      <w:rFonts w:ascii="Arial" w:hAnsi="Arial" w:cs="Arial"/>
      <w:color w:val="000080"/>
      <w:sz w:val="20"/>
      <w:szCs w:val="20"/>
    </w:rPr>
  </w:style>
  <w:style w:type="character" w:customStyle="1" w:styleId="EstiloCorreo10401">
    <w:name w:val="EstiloCorreo10401"/>
    <w:uiPriority w:val="99"/>
    <w:semiHidden/>
    <w:rsid w:val="00147DE0"/>
    <w:rPr>
      <w:rFonts w:ascii="Arial" w:hAnsi="Arial" w:cs="Arial"/>
      <w:color w:val="000080"/>
      <w:sz w:val="20"/>
      <w:szCs w:val="20"/>
    </w:rPr>
  </w:style>
  <w:style w:type="character" w:customStyle="1" w:styleId="EstiloCorreo10411">
    <w:name w:val="EstiloCorreo10411"/>
    <w:uiPriority w:val="99"/>
    <w:semiHidden/>
    <w:rsid w:val="00147DE0"/>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147DE0"/>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147DE0"/>
    <w:rPr>
      <w:rFonts w:ascii="Arial" w:hAnsi="Arial" w:cs="Arial"/>
      <w:color w:val="000080"/>
      <w:sz w:val="20"/>
      <w:szCs w:val="20"/>
    </w:rPr>
  </w:style>
  <w:style w:type="character" w:customStyle="1" w:styleId="EstiloCorreo10441">
    <w:name w:val="EstiloCorreo10441"/>
    <w:uiPriority w:val="99"/>
    <w:semiHidden/>
    <w:rsid w:val="00147DE0"/>
    <w:rPr>
      <w:rFonts w:ascii="Arial" w:hAnsi="Arial" w:cs="Arial"/>
      <w:color w:val="000080"/>
      <w:sz w:val="20"/>
      <w:szCs w:val="20"/>
    </w:rPr>
  </w:style>
  <w:style w:type="character" w:customStyle="1" w:styleId="EstiloCorreo10451">
    <w:name w:val="EstiloCorreo10451"/>
    <w:uiPriority w:val="99"/>
    <w:semiHidden/>
    <w:rsid w:val="00147DE0"/>
    <w:rPr>
      <w:rFonts w:ascii="Arial" w:hAnsi="Arial" w:cs="Arial"/>
      <w:color w:val="000080"/>
      <w:sz w:val="20"/>
      <w:szCs w:val="20"/>
    </w:rPr>
  </w:style>
  <w:style w:type="character" w:customStyle="1" w:styleId="EstiloCorreo10461">
    <w:name w:val="EstiloCorreo10461"/>
    <w:uiPriority w:val="99"/>
    <w:semiHidden/>
    <w:rsid w:val="00147DE0"/>
    <w:rPr>
      <w:rFonts w:ascii="Arial" w:hAnsi="Arial" w:cs="Arial"/>
      <w:color w:val="000080"/>
      <w:sz w:val="20"/>
      <w:szCs w:val="20"/>
    </w:rPr>
  </w:style>
  <w:style w:type="character" w:customStyle="1" w:styleId="EstiloCorreo10471">
    <w:name w:val="EstiloCorreo10471"/>
    <w:uiPriority w:val="99"/>
    <w:semiHidden/>
    <w:rsid w:val="00147DE0"/>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147DE0"/>
    <w:rPr>
      <w:rFonts w:ascii="Arial" w:hAnsi="Arial" w:cs="Arial"/>
      <w:color w:val="000080"/>
      <w:sz w:val="20"/>
      <w:szCs w:val="20"/>
    </w:rPr>
  </w:style>
  <w:style w:type="character" w:customStyle="1" w:styleId="EstiloCorreo10491">
    <w:name w:val="EstiloCorreo10491"/>
    <w:uiPriority w:val="99"/>
    <w:semiHidden/>
    <w:rsid w:val="00147DE0"/>
    <w:rPr>
      <w:rFonts w:ascii="Arial" w:hAnsi="Arial" w:cs="Arial"/>
      <w:color w:val="000080"/>
      <w:sz w:val="20"/>
      <w:szCs w:val="20"/>
    </w:rPr>
  </w:style>
  <w:style w:type="character" w:customStyle="1" w:styleId="EstiloCorreo10501">
    <w:name w:val="EstiloCorreo10501"/>
    <w:uiPriority w:val="99"/>
    <w:semiHidden/>
    <w:rsid w:val="00147DE0"/>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147DE0"/>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147DE0"/>
    <w:rPr>
      <w:rFonts w:ascii="Arial" w:hAnsi="Arial" w:cs="Arial"/>
      <w:color w:val="000080"/>
      <w:sz w:val="20"/>
      <w:szCs w:val="20"/>
    </w:rPr>
  </w:style>
  <w:style w:type="character" w:customStyle="1" w:styleId="EstiloCorreo10531">
    <w:name w:val="EstiloCorreo10531"/>
    <w:uiPriority w:val="99"/>
    <w:semiHidden/>
    <w:rsid w:val="00147DE0"/>
    <w:rPr>
      <w:rFonts w:ascii="Arial" w:hAnsi="Arial" w:cs="Arial"/>
      <w:color w:val="000080"/>
      <w:sz w:val="20"/>
      <w:szCs w:val="20"/>
    </w:rPr>
  </w:style>
  <w:style w:type="character" w:customStyle="1" w:styleId="EstiloCorreo10541">
    <w:name w:val="EstiloCorreo10541"/>
    <w:uiPriority w:val="99"/>
    <w:semiHidden/>
    <w:rsid w:val="00147DE0"/>
    <w:rPr>
      <w:rFonts w:ascii="Arial" w:hAnsi="Arial" w:cs="Arial"/>
      <w:color w:val="000080"/>
      <w:sz w:val="20"/>
      <w:szCs w:val="20"/>
    </w:rPr>
  </w:style>
  <w:style w:type="character" w:customStyle="1" w:styleId="EstiloCorreo10551">
    <w:name w:val="EstiloCorreo10551"/>
    <w:uiPriority w:val="99"/>
    <w:semiHidden/>
    <w:rsid w:val="00147DE0"/>
    <w:rPr>
      <w:rFonts w:ascii="Arial" w:hAnsi="Arial" w:cs="Arial"/>
      <w:color w:val="000080"/>
      <w:sz w:val="20"/>
      <w:szCs w:val="20"/>
    </w:rPr>
  </w:style>
  <w:style w:type="character" w:customStyle="1" w:styleId="EstiloCorreo10561">
    <w:name w:val="EstiloCorreo10561"/>
    <w:uiPriority w:val="99"/>
    <w:semiHidden/>
    <w:rsid w:val="00147DE0"/>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147DE0"/>
    <w:rPr>
      <w:rFonts w:ascii="Arial" w:hAnsi="Arial" w:cs="Arial"/>
      <w:color w:val="000080"/>
      <w:sz w:val="20"/>
      <w:szCs w:val="20"/>
    </w:rPr>
  </w:style>
  <w:style w:type="character" w:customStyle="1" w:styleId="EstiloCorreo10581">
    <w:name w:val="EstiloCorreo10581"/>
    <w:uiPriority w:val="99"/>
    <w:semiHidden/>
    <w:rsid w:val="00147DE0"/>
    <w:rPr>
      <w:rFonts w:ascii="Arial" w:hAnsi="Arial" w:cs="Arial"/>
      <w:color w:val="000080"/>
      <w:sz w:val="20"/>
      <w:szCs w:val="20"/>
    </w:rPr>
  </w:style>
  <w:style w:type="character" w:customStyle="1" w:styleId="EstiloCorreo10591">
    <w:name w:val="EstiloCorreo10591"/>
    <w:uiPriority w:val="99"/>
    <w:semiHidden/>
    <w:rsid w:val="00147DE0"/>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147DE0"/>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147DE0"/>
    <w:rPr>
      <w:rFonts w:ascii="Arial" w:hAnsi="Arial" w:cs="Arial"/>
      <w:color w:val="000080"/>
      <w:sz w:val="20"/>
      <w:szCs w:val="20"/>
    </w:rPr>
  </w:style>
  <w:style w:type="character" w:customStyle="1" w:styleId="EstiloCorreo10621">
    <w:name w:val="EstiloCorreo10621"/>
    <w:uiPriority w:val="99"/>
    <w:semiHidden/>
    <w:rsid w:val="00147DE0"/>
    <w:rPr>
      <w:rFonts w:ascii="Arial" w:hAnsi="Arial" w:cs="Arial"/>
      <w:color w:val="000080"/>
      <w:sz w:val="20"/>
      <w:szCs w:val="20"/>
    </w:rPr>
  </w:style>
  <w:style w:type="character" w:customStyle="1" w:styleId="EstiloCorreo10631">
    <w:name w:val="EstiloCorreo10631"/>
    <w:uiPriority w:val="99"/>
    <w:semiHidden/>
    <w:rsid w:val="00147DE0"/>
    <w:rPr>
      <w:rFonts w:ascii="Arial" w:hAnsi="Arial" w:cs="Arial"/>
      <w:color w:val="000080"/>
      <w:sz w:val="20"/>
      <w:szCs w:val="20"/>
    </w:rPr>
  </w:style>
  <w:style w:type="character" w:customStyle="1" w:styleId="EstiloCorreo10641">
    <w:name w:val="EstiloCorreo10641"/>
    <w:uiPriority w:val="99"/>
    <w:semiHidden/>
    <w:rsid w:val="00147DE0"/>
    <w:rPr>
      <w:rFonts w:ascii="Arial" w:hAnsi="Arial" w:cs="Arial"/>
      <w:color w:val="000080"/>
      <w:sz w:val="20"/>
      <w:szCs w:val="20"/>
    </w:rPr>
  </w:style>
  <w:style w:type="character" w:customStyle="1" w:styleId="EstiloCorreo10651">
    <w:name w:val="EstiloCorreo10651"/>
    <w:uiPriority w:val="99"/>
    <w:semiHidden/>
    <w:rsid w:val="00147DE0"/>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147DE0"/>
    <w:rPr>
      <w:rFonts w:ascii="Arial" w:hAnsi="Arial" w:cs="Arial"/>
      <w:color w:val="000080"/>
      <w:sz w:val="20"/>
      <w:szCs w:val="20"/>
    </w:rPr>
  </w:style>
  <w:style w:type="character" w:customStyle="1" w:styleId="EstiloCorreo10671">
    <w:name w:val="EstiloCorreo10671"/>
    <w:uiPriority w:val="99"/>
    <w:semiHidden/>
    <w:rsid w:val="00147DE0"/>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147DE0"/>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147DE0"/>
    <w:rPr>
      <w:rFonts w:ascii="Arial" w:hAnsi="Arial" w:cs="Arial"/>
      <w:color w:val="000080"/>
      <w:sz w:val="20"/>
      <w:szCs w:val="20"/>
    </w:rPr>
  </w:style>
  <w:style w:type="character" w:customStyle="1" w:styleId="EstiloCorreo10701">
    <w:name w:val="EstiloCorreo10701"/>
    <w:uiPriority w:val="99"/>
    <w:semiHidden/>
    <w:rsid w:val="00147DE0"/>
    <w:rPr>
      <w:rFonts w:ascii="Arial" w:hAnsi="Arial" w:cs="Arial"/>
      <w:color w:val="000080"/>
      <w:sz w:val="20"/>
      <w:szCs w:val="20"/>
    </w:rPr>
  </w:style>
  <w:style w:type="character" w:customStyle="1" w:styleId="EstiloCorreo10711">
    <w:name w:val="EstiloCorreo10711"/>
    <w:uiPriority w:val="99"/>
    <w:semiHidden/>
    <w:rsid w:val="00147DE0"/>
    <w:rPr>
      <w:rFonts w:ascii="Arial" w:hAnsi="Arial" w:cs="Arial"/>
      <w:color w:val="000080"/>
      <w:sz w:val="20"/>
      <w:szCs w:val="20"/>
    </w:rPr>
  </w:style>
  <w:style w:type="character" w:customStyle="1" w:styleId="EstiloCorreo10721">
    <w:name w:val="EstiloCorreo10721"/>
    <w:uiPriority w:val="99"/>
    <w:semiHidden/>
    <w:rsid w:val="00147DE0"/>
    <w:rPr>
      <w:rFonts w:ascii="Arial" w:hAnsi="Arial" w:cs="Arial"/>
      <w:color w:val="000080"/>
      <w:sz w:val="20"/>
      <w:szCs w:val="20"/>
    </w:rPr>
  </w:style>
  <w:style w:type="character" w:customStyle="1" w:styleId="EstiloCorreo10731">
    <w:name w:val="EstiloCorreo10731"/>
    <w:uiPriority w:val="99"/>
    <w:semiHidden/>
    <w:rsid w:val="00147DE0"/>
    <w:rPr>
      <w:rFonts w:ascii="Arial" w:hAnsi="Arial" w:cs="Arial"/>
      <w:color w:val="000080"/>
      <w:sz w:val="20"/>
      <w:szCs w:val="20"/>
    </w:rPr>
  </w:style>
  <w:style w:type="character" w:customStyle="1" w:styleId="EstiloCorreo10741">
    <w:name w:val="EstiloCorreo10741"/>
    <w:uiPriority w:val="99"/>
    <w:semiHidden/>
    <w:rsid w:val="00147DE0"/>
    <w:rPr>
      <w:rFonts w:ascii="Arial" w:hAnsi="Arial" w:cs="Arial"/>
      <w:color w:val="000080"/>
      <w:sz w:val="20"/>
      <w:szCs w:val="20"/>
    </w:rPr>
  </w:style>
  <w:style w:type="character" w:customStyle="1" w:styleId="EstiloCorreo10751">
    <w:name w:val="EstiloCorreo10751"/>
    <w:uiPriority w:val="99"/>
    <w:semiHidden/>
    <w:rsid w:val="00147DE0"/>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147DE0"/>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147DE0"/>
    <w:rPr>
      <w:rFonts w:ascii="Arial" w:hAnsi="Arial" w:cs="Arial"/>
      <w:color w:val="000080"/>
      <w:sz w:val="20"/>
      <w:szCs w:val="20"/>
    </w:rPr>
  </w:style>
  <w:style w:type="character" w:customStyle="1" w:styleId="EstiloCorreo10781">
    <w:name w:val="EstiloCorreo10781"/>
    <w:uiPriority w:val="99"/>
    <w:semiHidden/>
    <w:rsid w:val="00147DE0"/>
    <w:rPr>
      <w:rFonts w:ascii="Arial" w:hAnsi="Arial" w:cs="Arial"/>
      <w:color w:val="000080"/>
      <w:sz w:val="20"/>
      <w:szCs w:val="20"/>
    </w:rPr>
  </w:style>
  <w:style w:type="character" w:customStyle="1" w:styleId="EstiloCorreo10791">
    <w:name w:val="EstiloCorreo10791"/>
    <w:uiPriority w:val="99"/>
    <w:semiHidden/>
    <w:rsid w:val="00147DE0"/>
    <w:rPr>
      <w:rFonts w:ascii="Arial" w:hAnsi="Arial" w:cs="Arial"/>
      <w:color w:val="000080"/>
      <w:sz w:val="20"/>
      <w:szCs w:val="20"/>
    </w:rPr>
  </w:style>
  <w:style w:type="character" w:customStyle="1" w:styleId="EstiloCorreo10801">
    <w:name w:val="EstiloCorreo10801"/>
    <w:uiPriority w:val="99"/>
    <w:semiHidden/>
    <w:rsid w:val="00147DE0"/>
    <w:rPr>
      <w:rFonts w:ascii="Arial" w:hAnsi="Arial" w:cs="Arial"/>
      <w:color w:val="000080"/>
      <w:sz w:val="20"/>
      <w:szCs w:val="20"/>
    </w:rPr>
  </w:style>
  <w:style w:type="character" w:customStyle="1" w:styleId="EstiloCorreo10811">
    <w:name w:val="EstiloCorreo10811"/>
    <w:uiPriority w:val="99"/>
    <w:semiHidden/>
    <w:rsid w:val="00147DE0"/>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147DE0"/>
    <w:rPr>
      <w:rFonts w:ascii="Arial" w:hAnsi="Arial" w:cs="Arial"/>
      <w:color w:val="000080"/>
      <w:sz w:val="20"/>
      <w:szCs w:val="20"/>
    </w:rPr>
  </w:style>
  <w:style w:type="character" w:customStyle="1" w:styleId="EstiloCorreo10831">
    <w:name w:val="EstiloCorreo10831"/>
    <w:uiPriority w:val="99"/>
    <w:semiHidden/>
    <w:rsid w:val="00147DE0"/>
    <w:rPr>
      <w:rFonts w:ascii="Arial" w:hAnsi="Arial" w:cs="Arial"/>
      <w:color w:val="000080"/>
      <w:sz w:val="20"/>
      <w:szCs w:val="20"/>
    </w:rPr>
  </w:style>
  <w:style w:type="character" w:customStyle="1" w:styleId="EstiloCorreo10841">
    <w:name w:val="EstiloCorreo10841"/>
    <w:uiPriority w:val="99"/>
    <w:semiHidden/>
    <w:rsid w:val="00147DE0"/>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147DE0"/>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147DE0"/>
    <w:rPr>
      <w:rFonts w:ascii="Arial" w:hAnsi="Arial" w:cs="Arial"/>
      <w:color w:val="000080"/>
      <w:sz w:val="20"/>
      <w:szCs w:val="20"/>
    </w:rPr>
  </w:style>
  <w:style w:type="character" w:customStyle="1" w:styleId="EstiloCorreo10871">
    <w:name w:val="EstiloCorreo10871"/>
    <w:uiPriority w:val="99"/>
    <w:semiHidden/>
    <w:rsid w:val="00147DE0"/>
    <w:rPr>
      <w:rFonts w:ascii="Arial" w:hAnsi="Arial" w:cs="Arial"/>
      <w:color w:val="000080"/>
      <w:sz w:val="20"/>
      <w:szCs w:val="20"/>
    </w:rPr>
  </w:style>
  <w:style w:type="character" w:customStyle="1" w:styleId="EstiloCorreo10881">
    <w:name w:val="EstiloCorreo10881"/>
    <w:uiPriority w:val="99"/>
    <w:semiHidden/>
    <w:rsid w:val="00147DE0"/>
    <w:rPr>
      <w:rFonts w:ascii="Arial" w:hAnsi="Arial" w:cs="Arial"/>
      <w:color w:val="000080"/>
      <w:sz w:val="20"/>
      <w:szCs w:val="20"/>
    </w:rPr>
  </w:style>
  <w:style w:type="character" w:customStyle="1" w:styleId="EstiloCorreo10891">
    <w:name w:val="EstiloCorreo10891"/>
    <w:uiPriority w:val="99"/>
    <w:semiHidden/>
    <w:rsid w:val="00147DE0"/>
    <w:rPr>
      <w:rFonts w:ascii="Arial" w:hAnsi="Arial" w:cs="Arial"/>
      <w:color w:val="000080"/>
      <w:sz w:val="20"/>
      <w:szCs w:val="20"/>
    </w:rPr>
  </w:style>
  <w:style w:type="character" w:customStyle="1" w:styleId="EstiloCorreo10901">
    <w:name w:val="EstiloCorreo10901"/>
    <w:uiPriority w:val="99"/>
    <w:semiHidden/>
    <w:rsid w:val="00147DE0"/>
    <w:rPr>
      <w:rFonts w:ascii="Century Gothic" w:hAnsi="Century Gothic" w:cs="Times New Roman"/>
      <w:color w:val="0000FF"/>
      <w:sz w:val="20"/>
      <w:szCs w:val="20"/>
      <w:u w:val="none"/>
      <w:effect w:val="none"/>
    </w:rPr>
  </w:style>
  <w:style w:type="character" w:customStyle="1" w:styleId="EstiloCorreo10911">
    <w:name w:val="EstiloCorreo10911"/>
    <w:semiHidden/>
    <w:rsid w:val="00147DE0"/>
    <w:rPr>
      <w:rFonts w:ascii="Arial" w:hAnsi="Arial" w:cs="Arial"/>
      <w:color w:val="000080"/>
      <w:sz w:val="20"/>
      <w:szCs w:val="20"/>
    </w:rPr>
  </w:style>
  <w:style w:type="character" w:customStyle="1" w:styleId="EstiloCorreo10921">
    <w:name w:val="EstiloCorreo10921"/>
    <w:semiHidden/>
    <w:rsid w:val="00147DE0"/>
    <w:rPr>
      <w:rFonts w:ascii="Arial" w:hAnsi="Arial" w:cs="Arial"/>
      <w:color w:val="000080"/>
      <w:sz w:val="20"/>
      <w:szCs w:val="20"/>
    </w:rPr>
  </w:style>
  <w:style w:type="character" w:customStyle="1" w:styleId="EstiloCorreo10931">
    <w:name w:val="EstiloCorreo109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147DE0"/>
    <w:rPr>
      <w:rFonts w:ascii="Arial" w:hAnsi="Arial" w:cs="Arial"/>
      <w:color w:val="000080"/>
      <w:sz w:val="20"/>
      <w:szCs w:val="20"/>
    </w:rPr>
  </w:style>
  <w:style w:type="character" w:customStyle="1" w:styleId="EstiloCorreo10961">
    <w:name w:val="EstiloCorreo10961"/>
    <w:semiHidden/>
    <w:rsid w:val="00147DE0"/>
    <w:rPr>
      <w:rFonts w:ascii="Arial" w:hAnsi="Arial" w:cs="Arial"/>
      <w:color w:val="000080"/>
      <w:sz w:val="20"/>
      <w:szCs w:val="20"/>
    </w:rPr>
  </w:style>
  <w:style w:type="character" w:customStyle="1" w:styleId="EstiloCorreo10971">
    <w:name w:val="EstiloCorreo10971"/>
    <w:semiHidden/>
    <w:rsid w:val="00147DE0"/>
    <w:rPr>
      <w:rFonts w:ascii="Arial" w:hAnsi="Arial" w:cs="Arial"/>
      <w:color w:val="000080"/>
      <w:sz w:val="20"/>
      <w:szCs w:val="20"/>
    </w:rPr>
  </w:style>
  <w:style w:type="character" w:customStyle="1" w:styleId="EstiloCorreo10981">
    <w:name w:val="EstiloCorreo10981"/>
    <w:semiHidden/>
    <w:rsid w:val="00147DE0"/>
    <w:rPr>
      <w:rFonts w:ascii="Arial" w:hAnsi="Arial" w:cs="Arial"/>
      <w:color w:val="000080"/>
      <w:sz w:val="20"/>
      <w:szCs w:val="20"/>
    </w:rPr>
  </w:style>
  <w:style w:type="character" w:customStyle="1" w:styleId="EstiloCorreo10991">
    <w:name w:val="EstiloCorreo1099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147DE0"/>
    <w:rPr>
      <w:rFonts w:ascii="Arial" w:hAnsi="Arial" w:cs="Arial"/>
      <w:color w:val="000080"/>
      <w:sz w:val="20"/>
      <w:szCs w:val="20"/>
    </w:rPr>
  </w:style>
  <w:style w:type="character" w:customStyle="1" w:styleId="EstiloCorreo11011">
    <w:name w:val="EstiloCorreo11011"/>
    <w:semiHidden/>
    <w:rsid w:val="00147DE0"/>
    <w:rPr>
      <w:rFonts w:ascii="Arial" w:hAnsi="Arial" w:cs="Arial"/>
      <w:color w:val="000080"/>
      <w:sz w:val="20"/>
      <w:szCs w:val="20"/>
    </w:rPr>
  </w:style>
  <w:style w:type="character" w:customStyle="1" w:styleId="EstiloCorreo11021">
    <w:name w:val="EstiloCorreo1102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147DE0"/>
    <w:rPr>
      <w:rFonts w:ascii="Arial" w:hAnsi="Arial" w:cs="Arial"/>
      <w:color w:val="000080"/>
      <w:sz w:val="20"/>
      <w:szCs w:val="20"/>
    </w:rPr>
  </w:style>
  <w:style w:type="character" w:customStyle="1" w:styleId="EstiloCorreo11051">
    <w:name w:val="EstiloCorreo11051"/>
    <w:semiHidden/>
    <w:rsid w:val="00147DE0"/>
    <w:rPr>
      <w:rFonts w:ascii="Arial" w:hAnsi="Arial" w:cs="Arial"/>
      <w:color w:val="000080"/>
      <w:sz w:val="20"/>
      <w:szCs w:val="20"/>
    </w:rPr>
  </w:style>
  <w:style w:type="character" w:customStyle="1" w:styleId="EstiloCorreo11061">
    <w:name w:val="EstiloCorreo11061"/>
    <w:semiHidden/>
    <w:rsid w:val="00147DE0"/>
    <w:rPr>
      <w:rFonts w:ascii="Arial" w:hAnsi="Arial" w:cs="Arial"/>
      <w:color w:val="000080"/>
      <w:sz w:val="20"/>
      <w:szCs w:val="20"/>
    </w:rPr>
  </w:style>
  <w:style w:type="character" w:customStyle="1" w:styleId="EstiloCorreo11071">
    <w:name w:val="EstiloCorreo11071"/>
    <w:semiHidden/>
    <w:rsid w:val="00147DE0"/>
    <w:rPr>
      <w:rFonts w:ascii="Arial" w:hAnsi="Arial" w:cs="Arial"/>
      <w:color w:val="000080"/>
      <w:sz w:val="20"/>
      <w:szCs w:val="20"/>
    </w:rPr>
  </w:style>
  <w:style w:type="character" w:customStyle="1" w:styleId="EstiloCorreo11081">
    <w:name w:val="EstiloCorreo110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147DE0"/>
    <w:rPr>
      <w:rFonts w:ascii="Arial" w:hAnsi="Arial" w:cs="Arial"/>
      <w:color w:val="000080"/>
      <w:sz w:val="20"/>
      <w:szCs w:val="20"/>
    </w:rPr>
  </w:style>
  <w:style w:type="character" w:customStyle="1" w:styleId="EstiloCorreo11101">
    <w:name w:val="EstiloCorreo11101"/>
    <w:semiHidden/>
    <w:rsid w:val="00147DE0"/>
    <w:rPr>
      <w:rFonts w:ascii="Arial" w:hAnsi="Arial" w:cs="Arial"/>
      <w:color w:val="000080"/>
      <w:sz w:val="20"/>
      <w:szCs w:val="20"/>
    </w:rPr>
  </w:style>
  <w:style w:type="character" w:customStyle="1" w:styleId="EstiloCorreo11111">
    <w:name w:val="EstiloCorreo111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147DE0"/>
    <w:rPr>
      <w:rFonts w:ascii="Arial" w:hAnsi="Arial" w:cs="Arial"/>
      <w:color w:val="000080"/>
      <w:sz w:val="20"/>
      <w:szCs w:val="20"/>
    </w:rPr>
  </w:style>
  <w:style w:type="character" w:customStyle="1" w:styleId="EstiloCorreo11141">
    <w:name w:val="EstiloCorreo11141"/>
    <w:semiHidden/>
    <w:rsid w:val="00147DE0"/>
    <w:rPr>
      <w:rFonts w:ascii="Arial" w:hAnsi="Arial" w:cs="Arial"/>
      <w:color w:val="000080"/>
      <w:sz w:val="20"/>
      <w:szCs w:val="20"/>
    </w:rPr>
  </w:style>
  <w:style w:type="character" w:customStyle="1" w:styleId="EstiloCorreo11151">
    <w:name w:val="EstiloCorreo11151"/>
    <w:semiHidden/>
    <w:rsid w:val="00147DE0"/>
    <w:rPr>
      <w:rFonts w:ascii="Arial" w:hAnsi="Arial" w:cs="Arial"/>
      <w:color w:val="000080"/>
      <w:sz w:val="20"/>
      <w:szCs w:val="20"/>
    </w:rPr>
  </w:style>
  <w:style w:type="character" w:customStyle="1" w:styleId="EstiloCorreo11161">
    <w:name w:val="EstiloCorreo11161"/>
    <w:semiHidden/>
    <w:rsid w:val="00147DE0"/>
    <w:rPr>
      <w:rFonts w:ascii="Arial" w:hAnsi="Arial" w:cs="Arial"/>
      <w:color w:val="000080"/>
      <w:sz w:val="20"/>
      <w:szCs w:val="20"/>
    </w:rPr>
  </w:style>
  <w:style w:type="character" w:customStyle="1" w:styleId="EstiloCorreo11171">
    <w:name w:val="EstiloCorreo111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147DE0"/>
    <w:rPr>
      <w:rFonts w:ascii="Arial" w:hAnsi="Arial" w:cs="Arial"/>
      <w:color w:val="000080"/>
      <w:sz w:val="20"/>
      <w:szCs w:val="20"/>
    </w:rPr>
  </w:style>
  <w:style w:type="character" w:customStyle="1" w:styleId="EstiloCorreo11191">
    <w:name w:val="EstiloCorreo11191"/>
    <w:semiHidden/>
    <w:rsid w:val="00147DE0"/>
    <w:rPr>
      <w:rFonts w:ascii="Arial" w:hAnsi="Arial" w:cs="Arial"/>
      <w:color w:val="000080"/>
      <w:sz w:val="20"/>
      <w:szCs w:val="20"/>
    </w:rPr>
  </w:style>
  <w:style w:type="character" w:customStyle="1" w:styleId="EstiloCorreo11201">
    <w:name w:val="EstiloCorreo112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147DE0"/>
    <w:rPr>
      <w:rFonts w:ascii="Arial" w:hAnsi="Arial" w:cs="Arial"/>
      <w:color w:val="000080"/>
      <w:sz w:val="20"/>
      <w:szCs w:val="20"/>
    </w:rPr>
  </w:style>
  <w:style w:type="character" w:customStyle="1" w:styleId="EstiloCorreo11231">
    <w:name w:val="EstiloCorreo11231"/>
    <w:semiHidden/>
    <w:rsid w:val="00147DE0"/>
    <w:rPr>
      <w:rFonts w:ascii="Arial" w:hAnsi="Arial" w:cs="Arial"/>
      <w:color w:val="000080"/>
      <w:sz w:val="20"/>
      <w:szCs w:val="20"/>
    </w:rPr>
  </w:style>
  <w:style w:type="character" w:customStyle="1" w:styleId="EstiloCorreo11241">
    <w:name w:val="EstiloCorreo11241"/>
    <w:semiHidden/>
    <w:rsid w:val="00147DE0"/>
    <w:rPr>
      <w:rFonts w:ascii="Arial" w:hAnsi="Arial" w:cs="Arial"/>
      <w:color w:val="000080"/>
      <w:sz w:val="20"/>
      <w:szCs w:val="20"/>
    </w:rPr>
  </w:style>
  <w:style w:type="character" w:customStyle="1" w:styleId="EstiloCorreo11251">
    <w:name w:val="EstiloCorreo11251"/>
    <w:semiHidden/>
    <w:rsid w:val="00147DE0"/>
    <w:rPr>
      <w:rFonts w:ascii="Arial" w:hAnsi="Arial" w:cs="Arial"/>
      <w:color w:val="000080"/>
      <w:sz w:val="20"/>
      <w:szCs w:val="20"/>
    </w:rPr>
  </w:style>
  <w:style w:type="character" w:customStyle="1" w:styleId="EstiloCorreo11261">
    <w:name w:val="EstiloCorreo112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147DE0"/>
    <w:rPr>
      <w:rFonts w:ascii="Arial" w:hAnsi="Arial" w:cs="Arial"/>
      <w:color w:val="000080"/>
      <w:sz w:val="20"/>
      <w:szCs w:val="20"/>
    </w:rPr>
  </w:style>
  <w:style w:type="character" w:customStyle="1" w:styleId="EstiloCorreo11281">
    <w:name w:val="EstiloCorreo11281"/>
    <w:semiHidden/>
    <w:rsid w:val="00147DE0"/>
    <w:rPr>
      <w:rFonts w:ascii="Century Gothic" w:hAnsi="Century Gothic" w:cs="Times New Roman"/>
      <w:color w:val="0000FF"/>
      <w:sz w:val="20"/>
      <w:szCs w:val="20"/>
      <w:u w:val="none"/>
      <w:effect w:val="none"/>
    </w:rPr>
  </w:style>
  <w:style w:type="character" w:customStyle="1" w:styleId="EstiloCorreo11291">
    <w:name w:val="EstiloCorreo11291"/>
    <w:semiHidden/>
    <w:rsid w:val="00147DE0"/>
    <w:rPr>
      <w:rFonts w:ascii="Century Gothic" w:hAnsi="Century Gothic" w:cs="Times New Roman"/>
      <w:color w:val="0000FF"/>
      <w:sz w:val="20"/>
      <w:szCs w:val="20"/>
      <w:u w:val="none"/>
      <w:effect w:val="none"/>
    </w:rPr>
  </w:style>
  <w:style w:type="character" w:customStyle="1" w:styleId="EstiloCorreo11301">
    <w:name w:val="EstiloCorreo11301"/>
    <w:semiHidden/>
    <w:rsid w:val="00147DE0"/>
    <w:rPr>
      <w:rFonts w:ascii="Arial" w:hAnsi="Arial" w:cs="Arial"/>
      <w:color w:val="000080"/>
      <w:sz w:val="20"/>
      <w:szCs w:val="20"/>
    </w:rPr>
  </w:style>
  <w:style w:type="character" w:customStyle="1" w:styleId="EstiloCorreo11311">
    <w:name w:val="EstiloCorreo11311"/>
    <w:semiHidden/>
    <w:rsid w:val="00147DE0"/>
    <w:rPr>
      <w:rFonts w:ascii="Arial" w:hAnsi="Arial" w:cs="Arial"/>
      <w:color w:val="000080"/>
      <w:sz w:val="20"/>
      <w:szCs w:val="20"/>
    </w:rPr>
  </w:style>
  <w:style w:type="character" w:customStyle="1" w:styleId="EstiloCorreo11321">
    <w:name w:val="EstiloCorreo11321"/>
    <w:semiHidden/>
    <w:rsid w:val="00147DE0"/>
    <w:rPr>
      <w:rFonts w:ascii="Arial" w:hAnsi="Arial" w:cs="Arial"/>
      <w:color w:val="000080"/>
      <w:sz w:val="20"/>
      <w:szCs w:val="20"/>
    </w:rPr>
  </w:style>
  <w:style w:type="character" w:customStyle="1" w:styleId="EstiloCorreo11331">
    <w:name w:val="EstiloCorreo11331"/>
    <w:semiHidden/>
    <w:rsid w:val="00147DE0"/>
    <w:rPr>
      <w:rFonts w:ascii="Arial" w:hAnsi="Arial" w:cs="Arial"/>
      <w:color w:val="000080"/>
      <w:sz w:val="20"/>
      <w:szCs w:val="20"/>
    </w:rPr>
  </w:style>
  <w:style w:type="character" w:customStyle="1" w:styleId="EstiloCorreo11341">
    <w:name w:val="EstiloCorreo11341"/>
    <w:semiHidden/>
    <w:rsid w:val="00147DE0"/>
    <w:rPr>
      <w:rFonts w:ascii="Arial" w:hAnsi="Arial" w:cs="Arial"/>
      <w:color w:val="000080"/>
      <w:sz w:val="20"/>
      <w:szCs w:val="20"/>
    </w:rPr>
  </w:style>
  <w:style w:type="character" w:customStyle="1" w:styleId="EstiloCorreo11351">
    <w:name w:val="EstiloCorreo11351"/>
    <w:semiHidden/>
    <w:rsid w:val="00147DE0"/>
    <w:rPr>
      <w:rFonts w:ascii="Arial" w:hAnsi="Arial" w:cs="Arial"/>
      <w:color w:val="000080"/>
      <w:sz w:val="20"/>
      <w:szCs w:val="20"/>
    </w:rPr>
  </w:style>
  <w:style w:type="character" w:customStyle="1" w:styleId="EstiloCorreo11361">
    <w:name w:val="EstiloCorreo11361"/>
    <w:semiHidden/>
    <w:rsid w:val="00147DE0"/>
    <w:rPr>
      <w:rFonts w:ascii="Arial" w:hAnsi="Arial" w:cs="Arial"/>
      <w:color w:val="000080"/>
      <w:sz w:val="20"/>
      <w:szCs w:val="20"/>
    </w:rPr>
  </w:style>
  <w:style w:type="character" w:customStyle="1" w:styleId="EstiloCorreo11371">
    <w:name w:val="EstiloCorreo11371"/>
    <w:semiHidden/>
    <w:rsid w:val="00147DE0"/>
    <w:rPr>
      <w:rFonts w:ascii="Century Gothic" w:hAnsi="Century Gothic" w:cs="Times New Roman"/>
      <w:color w:val="0000FF"/>
      <w:sz w:val="20"/>
      <w:szCs w:val="20"/>
      <w:u w:val="none"/>
      <w:effect w:val="none"/>
    </w:rPr>
  </w:style>
  <w:style w:type="character" w:customStyle="1" w:styleId="EstiloCorreo11381">
    <w:name w:val="EstiloCorreo11381"/>
    <w:semiHidden/>
    <w:rsid w:val="00147DE0"/>
    <w:rPr>
      <w:rFonts w:ascii="Century Gothic" w:hAnsi="Century Gothic" w:cs="Times New Roman"/>
      <w:color w:val="0000FF"/>
      <w:sz w:val="20"/>
      <w:szCs w:val="20"/>
      <w:u w:val="none"/>
      <w:effect w:val="none"/>
    </w:rPr>
  </w:style>
  <w:style w:type="character" w:customStyle="1" w:styleId="EstiloCorreo11391">
    <w:name w:val="EstiloCorreo11391"/>
    <w:semiHidden/>
    <w:rsid w:val="00147DE0"/>
    <w:rPr>
      <w:rFonts w:ascii="Arial" w:hAnsi="Arial" w:cs="Arial"/>
      <w:color w:val="000080"/>
      <w:sz w:val="20"/>
      <w:szCs w:val="20"/>
    </w:rPr>
  </w:style>
  <w:style w:type="character" w:customStyle="1" w:styleId="EstiloCorreo11401">
    <w:name w:val="EstiloCorreo11401"/>
    <w:semiHidden/>
    <w:rsid w:val="00147DE0"/>
    <w:rPr>
      <w:rFonts w:ascii="Arial" w:hAnsi="Arial" w:cs="Arial"/>
      <w:color w:val="000080"/>
      <w:sz w:val="20"/>
      <w:szCs w:val="20"/>
    </w:rPr>
  </w:style>
  <w:style w:type="character" w:customStyle="1" w:styleId="EstiloCorreo11411">
    <w:name w:val="EstiloCorreo11411"/>
    <w:semiHidden/>
    <w:rsid w:val="00147DE0"/>
    <w:rPr>
      <w:rFonts w:ascii="Arial" w:hAnsi="Arial" w:cs="Arial"/>
      <w:color w:val="000080"/>
      <w:sz w:val="20"/>
      <w:szCs w:val="20"/>
    </w:rPr>
  </w:style>
  <w:style w:type="character" w:customStyle="1" w:styleId="EstiloCorreo11421">
    <w:name w:val="EstiloCorreo11421"/>
    <w:semiHidden/>
    <w:rsid w:val="00147DE0"/>
    <w:rPr>
      <w:rFonts w:ascii="Arial" w:hAnsi="Arial" w:cs="Arial"/>
      <w:color w:val="000080"/>
      <w:sz w:val="20"/>
      <w:szCs w:val="20"/>
    </w:rPr>
  </w:style>
  <w:style w:type="character" w:customStyle="1" w:styleId="EstiloCorreo11431">
    <w:name w:val="EstiloCorreo11431"/>
    <w:semiHidden/>
    <w:rsid w:val="00147DE0"/>
    <w:rPr>
      <w:rFonts w:ascii="Century Gothic" w:hAnsi="Century Gothic" w:cs="Times New Roman"/>
      <w:color w:val="0000FF"/>
      <w:sz w:val="20"/>
      <w:szCs w:val="20"/>
      <w:u w:val="none"/>
      <w:effect w:val="none"/>
    </w:rPr>
  </w:style>
  <w:style w:type="character" w:customStyle="1" w:styleId="EstiloCorreo11441">
    <w:name w:val="EstiloCorreo11441"/>
    <w:semiHidden/>
    <w:rsid w:val="00147DE0"/>
    <w:rPr>
      <w:rFonts w:ascii="Arial" w:hAnsi="Arial" w:cs="Arial"/>
      <w:color w:val="000080"/>
      <w:sz w:val="20"/>
      <w:szCs w:val="20"/>
    </w:rPr>
  </w:style>
  <w:style w:type="character" w:customStyle="1" w:styleId="EstiloCorreo11451">
    <w:name w:val="EstiloCorreo11451"/>
    <w:semiHidden/>
    <w:rsid w:val="00147DE0"/>
    <w:rPr>
      <w:rFonts w:ascii="Arial" w:hAnsi="Arial" w:cs="Arial"/>
      <w:color w:val="000080"/>
      <w:sz w:val="20"/>
      <w:szCs w:val="20"/>
    </w:rPr>
  </w:style>
  <w:style w:type="character" w:customStyle="1" w:styleId="EstiloCorreo11461">
    <w:name w:val="EstiloCorreo11461"/>
    <w:semiHidden/>
    <w:rsid w:val="00147DE0"/>
    <w:rPr>
      <w:rFonts w:ascii="Century Gothic" w:hAnsi="Century Gothic" w:cs="Times New Roman"/>
      <w:color w:val="0000FF"/>
      <w:sz w:val="20"/>
      <w:szCs w:val="20"/>
      <w:u w:val="none"/>
      <w:effect w:val="none"/>
    </w:rPr>
  </w:style>
  <w:style w:type="character" w:customStyle="1" w:styleId="EstiloCorreo11471">
    <w:name w:val="EstiloCorreo11471"/>
    <w:semiHidden/>
    <w:rsid w:val="00147DE0"/>
    <w:rPr>
      <w:rFonts w:ascii="Century Gothic" w:hAnsi="Century Gothic" w:cs="Times New Roman"/>
      <w:color w:val="0000FF"/>
      <w:sz w:val="20"/>
      <w:szCs w:val="20"/>
      <w:u w:val="none"/>
      <w:effect w:val="none"/>
    </w:rPr>
  </w:style>
  <w:style w:type="character" w:customStyle="1" w:styleId="EstiloCorreo11481">
    <w:name w:val="EstiloCorreo11481"/>
    <w:semiHidden/>
    <w:rsid w:val="00147DE0"/>
    <w:rPr>
      <w:rFonts w:ascii="Arial" w:hAnsi="Arial" w:cs="Arial"/>
      <w:color w:val="000080"/>
      <w:sz w:val="20"/>
      <w:szCs w:val="20"/>
    </w:rPr>
  </w:style>
  <w:style w:type="character" w:customStyle="1" w:styleId="EstiloCorreo11491">
    <w:name w:val="EstiloCorreo11491"/>
    <w:semiHidden/>
    <w:rsid w:val="00147DE0"/>
    <w:rPr>
      <w:rFonts w:ascii="Arial" w:hAnsi="Arial" w:cs="Arial"/>
      <w:color w:val="000080"/>
      <w:sz w:val="20"/>
      <w:szCs w:val="20"/>
    </w:rPr>
  </w:style>
  <w:style w:type="character" w:customStyle="1" w:styleId="EstiloCorreo11501">
    <w:name w:val="EstiloCorreo11501"/>
    <w:semiHidden/>
    <w:rsid w:val="00147DE0"/>
    <w:rPr>
      <w:rFonts w:ascii="Arial" w:hAnsi="Arial" w:cs="Arial"/>
      <w:color w:val="000080"/>
      <w:sz w:val="20"/>
      <w:szCs w:val="20"/>
    </w:rPr>
  </w:style>
  <w:style w:type="character" w:customStyle="1" w:styleId="EstiloCorreo11511">
    <w:name w:val="EstiloCorreo11511"/>
    <w:semiHidden/>
    <w:rsid w:val="00147DE0"/>
    <w:rPr>
      <w:rFonts w:ascii="Arial" w:hAnsi="Arial" w:cs="Arial"/>
      <w:color w:val="000080"/>
      <w:sz w:val="20"/>
      <w:szCs w:val="20"/>
    </w:rPr>
  </w:style>
  <w:style w:type="character" w:customStyle="1" w:styleId="EstiloCorreo11521">
    <w:name w:val="EstiloCorreo11521"/>
    <w:uiPriority w:val="99"/>
    <w:semiHidden/>
    <w:rsid w:val="00147DE0"/>
    <w:rPr>
      <w:rFonts w:ascii="Century Gothic" w:hAnsi="Century Gothic" w:cs="Times New Roman"/>
      <w:color w:val="0000FF"/>
      <w:sz w:val="20"/>
      <w:szCs w:val="20"/>
      <w:u w:val="none"/>
      <w:effect w:val="none"/>
    </w:rPr>
  </w:style>
  <w:style w:type="character" w:customStyle="1" w:styleId="EstiloCorreo11531">
    <w:name w:val="EstiloCorreo11531"/>
    <w:semiHidden/>
    <w:rsid w:val="00147DE0"/>
    <w:rPr>
      <w:rFonts w:ascii="Arial" w:hAnsi="Arial" w:cs="Arial"/>
      <w:color w:val="000080"/>
      <w:sz w:val="20"/>
      <w:szCs w:val="20"/>
    </w:rPr>
  </w:style>
  <w:style w:type="character" w:customStyle="1" w:styleId="EstiloCorreo11541">
    <w:name w:val="EstiloCorreo11541"/>
    <w:semiHidden/>
    <w:rsid w:val="00147DE0"/>
    <w:rPr>
      <w:rFonts w:ascii="Arial" w:hAnsi="Arial" w:cs="Arial"/>
      <w:color w:val="000080"/>
      <w:sz w:val="20"/>
      <w:szCs w:val="20"/>
    </w:rPr>
  </w:style>
  <w:style w:type="character" w:customStyle="1" w:styleId="EstiloCorreo11551">
    <w:name w:val="EstiloCorreo11551"/>
    <w:semiHidden/>
    <w:rsid w:val="00147DE0"/>
    <w:rPr>
      <w:rFonts w:ascii="Century Gothic" w:hAnsi="Century Gothic" w:cs="Times New Roman"/>
      <w:color w:val="0000FF"/>
      <w:sz w:val="20"/>
      <w:szCs w:val="20"/>
      <w:u w:val="none"/>
      <w:effect w:val="none"/>
    </w:rPr>
  </w:style>
  <w:style w:type="character" w:customStyle="1" w:styleId="EstiloCorreo11561">
    <w:name w:val="EstiloCorreo11561"/>
    <w:semiHidden/>
    <w:rsid w:val="00147DE0"/>
    <w:rPr>
      <w:rFonts w:ascii="Century Gothic" w:hAnsi="Century Gothic" w:cs="Times New Roman"/>
      <w:color w:val="0000FF"/>
      <w:sz w:val="20"/>
      <w:szCs w:val="20"/>
      <w:u w:val="none"/>
      <w:effect w:val="none"/>
    </w:rPr>
  </w:style>
  <w:style w:type="character" w:customStyle="1" w:styleId="EstiloCorreo11571">
    <w:name w:val="EstiloCorreo11571"/>
    <w:semiHidden/>
    <w:rsid w:val="00147DE0"/>
    <w:rPr>
      <w:rFonts w:ascii="Arial" w:hAnsi="Arial" w:cs="Arial"/>
      <w:color w:val="000080"/>
      <w:sz w:val="20"/>
      <w:szCs w:val="20"/>
    </w:rPr>
  </w:style>
  <w:style w:type="character" w:customStyle="1" w:styleId="EstiloCorreo11581">
    <w:name w:val="EstiloCorreo11581"/>
    <w:semiHidden/>
    <w:rsid w:val="00147DE0"/>
    <w:rPr>
      <w:rFonts w:ascii="Arial" w:hAnsi="Arial" w:cs="Arial"/>
      <w:color w:val="000080"/>
      <w:sz w:val="20"/>
      <w:szCs w:val="20"/>
    </w:rPr>
  </w:style>
  <w:style w:type="character" w:customStyle="1" w:styleId="EstiloCorreo11591">
    <w:name w:val="EstiloCorreo11591"/>
    <w:semiHidden/>
    <w:rsid w:val="00147DE0"/>
    <w:rPr>
      <w:rFonts w:ascii="Arial" w:hAnsi="Arial" w:cs="Arial"/>
      <w:color w:val="000080"/>
      <w:sz w:val="20"/>
      <w:szCs w:val="20"/>
    </w:rPr>
  </w:style>
  <w:style w:type="character" w:customStyle="1" w:styleId="EstiloCorreo11601">
    <w:name w:val="EstiloCorreo11601"/>
    <w:semiHidden/>
    <w:rsid w:val="00147DE0"/>
    <w:rPr>
      <w:rFonts w:ascii="Arial" w:hAnsi="Arial" w:cs="Arial"/>
      <w:color w:val="000080"/>
      <w:sz w:val="20"/>
      <w:szCs w:val="20"/>
    </w:rPr>
  </w:style>
  <w:style w:type="character" w:customStyle="1" w:styleId="EstiloCorreo11611">
    <w:name w:val="EstiloCorreo11611"/>
    <w:semiHidden/>
    <w:rsid w:val="00147DE0"/>
    <w:rPr>
      <w:rFonts w:ascii="Arial" w:hAnsi="Arial" w:cs="Arial"/>
      <w:color w:val="000080"/>
      <w:sz w:val="20"/>
      <w:szCs w:val="20"/>
    </w:rPr>
  </w:style>
  <w:style w:type="character" w:customStyle="1" w:styleId="EstiloCorreo11621">
    <w:name w:val="EstiloCorreo11621"/>
    <w:uiPriority w:val="99"/>
    <w:semiHidden/>
    <w:rsid w:val="00147DE0"/>
    <w:rPr>
      <w:rFonts w:ascii="Arial" w:hAnsi="Arial" w:cs="Arial"/>
      <w:color w:val="000080"/>
      <w:sz w:val="20"/>
      <w:szCs w:val="20"/>
    </w:rPr>
  </w:style>
  <w:style w:type="character" w:customStyle="1" w:styleId="EstiloCorreo11631">
    <w:name w:val="EstiloCorreo11631"/>
    <w:uiPriority w:val="99"/>
    <w:semiHidden/>
    <w:rsid w:val="00147DE0"/>
    <w:rPr>
      <w:rFonts w:ascii="Arial" w:hAnsi="Arial" w:cs="Arial"/>
      <w:color w:val="000080"/>
      <w:sz w:val="20"/>
      <w:szCs w:val="20"/>
    </w:rPr>
  </w:style>
  <w:style w:type="character" w:customStyle="1" w:styleId="EstiloCorreo11641">
    <w:name w:val="EstiloCorreo11641"/>
    <w:uiPriority w:val="99"/>
    <w:semiHidden/>
    <w:rsid w:val="00147DE0"/>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147DE0"/>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147DE0"/>
    <w:rPr>
      <w:rFonts w:ascii="Arial" w:hAnsi="Arial" w:cs="Arial"/>
      <w:color w:val="000080"/>
      <w:sz w:val="20"/>
      <w:szCs w:val="20"/>
    </w:rPr>
  </w:style>
  <w:style w:type="character" w:customStyle="1" w:styleId="EstiloCorreo11671">
    <w:name w:val="EstiloCorreo11671"/>
    <w:uiPriority w:val="99"/>
    <w:semiHidden/>
    <w:rsid w:val="00147DE0"/>
    <w:rPr>
      <w:rFonts w:ascii="Arial" w:hAnsi="Arial" w:cs="Arial"/>
      <w:color w:val="000080"/>
      <w:sz w:val="20"/>
      <w:szCs w:val="20"/>
    </w:rPr>
  </w:style>
  <w:style w:type="character" w:customStyle="1" w:styleId="EstiloCorreo11681">
    <w:name w:val="EstiloCorreo11681"/>
    <w:uiPriority w:val="99"/>
    <w:semiHidden/>
    <w:rsid w:val="00147DE0"/>
    <w:rPr>
      <w:rFonts w:ascii="Arial" w:hAnsi="Arial" w:cs="Arial"/>
      <w:color w:val="000080"/>
      <w:sz w:val="20"/>
      <w:szCs w:val="20"/>
    </w:rPr>
  </w:style>
  <w:style w:type="character" w:customStyle="1" w:styleId="EstiloCorreo11691">
    <w:name w:val="EstiloCorreo11691"/>
    <w:uiPriority w:val="99"/>
    <w:semiHidden/>
    <w:rsid w:val="00147DE0"/>
    <w:rPr>
      <w:rFonts w:ascii="Arial" w:hAnsi="Arial" w:cs="Arial"/>
      <w:color w:val="000080"/>
      <w:sz w:val="20"/>
      <w:szCs w:val="20"/>
    </w:rPr>
  </w:style>
  <w:style w:type="character" w:customStyle="1" w:styleId="EstiloCorreo11701">
    <w:name w:val="EstiloCorreo11701"/>
    <w:uiPriority w:val="99"/>
    <w:semiHidden/>
    <w:rsid w:val="00147DE0"/>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147DE0"/>
    <w:rPr>
      <w:rFonts w:ascii="Arial" w:hAnsi="Arial" w:cs="Arial"/>
      <w:color w:val="000080"/>
      <w:sz w:val="20"/>
      <w:szCs w:val="20"/>
    </w:rPr>
  </w:style>
  <w:style w:type="character" w:customStyle="1" w:styleId="EstiloCorreo11721">
    <w:name w:val="EstiloCorreo11721"/>
    <w:uiPriority w:val="99"/>
    <w:semiHidden/>
    <w:rsid w:val="00147DE0"/>
    <w:rPr>
      <w:rFonts w:ascii="Arial" w:hAnsi="Arial" w:cs="Arial"/>
      <w:color w:val="000080"/>
      <w:sz w:val="20"/>
      <w:szCs w:val="20"/>
    </w:rPr>
  </w:style>
  <w:style w:type="character" w:customStyle="1" w:styleId="EstiloCorreo11731">
    <w:name w:val="EstiloCorreo11731"/>
    <w:uiPriority w:val="99"/>
    <w:semiHidden/>
    <w:rsid w:val="00147DE0"/>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147DE0"/>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147DE0"/>
    <w:rPr>
      <w:rFonts w:ascii="Arial" w:hAnsi="Arial" w:cs="Arial"/>
      <w:color w:val="000080"/>
      <w:sz w:val="20"/>
      <w:szCs w:val="20"/>
    </w:rPr>
  </w:style>
  <w:style w:type="character" w:customStyle="1" w:styleId="EstiloCorreo11761">
    <w:name w:val="EstiloCorreo11761"/>
    <w:uiPriority w:val="99"/>
    <w:semiHidden/>
    <w:rsid w:val="00147DE0"/>
    <w:rPr>
      <w:rFonts w:ascii="Arial" w:hAnsi="Arial" w:cs="Arial"/>
      <w:color w:val="000080"/>
      <w:sz w:val="20"/>
      <w:szCs w:val="20"/>
    </w:rPr>
  </w:style>
  <w:style w:type="character" w:customStyle="1" w:styleId="EstiloCorreo11771">
    <w:name w:val="EstiloCorreo11771"/>
    <w:uiPriority w:val="99"/>
    <w:semiHidden/>
    <w:rsid w:val="00147DE0"/>
    <w:rPr>
      <w:rFonts w:ascii="Arial" w:hAnsi="Arial" w:cs="Arial"/>
      <w:color w:val="000080"/>
      <w:sz w:val="20"/>
      <w:szCs w:val="20"/>
    </w:rPr>
  </w:style>
  <w:style w:type="character" w:customStyle="1" w:styleId="EstiloCorreo11781">
    <w:name w:val="EstiloCorreo11781"/>
    <w:uiPriority w:val="99"/>
    <w:semiHidden/>
    <w:rsid w:val="00147DE0"/>
    <w:rPr>
      <w:rFonts w:ascii="Arial" w:hAnsi="Arial" w:cs="Arial"/>
      <w:color w:val="000080"/>
      <w:sz w:val="20"/>
      <w:szCs w:val="20"/>
    </w:rPr>
  </w:style>
  <w:style w:type="character" w:customStyle="1" w:styleId="EstiloCorreo11791">
    <w:name w:val="EstiloCorreo11791"/>
    <w:uiPriority w:val="99"/>
    <w:semiHidden/>
    <w:rsid w:val="00147DE0"/>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147DE0"/>
    <w:rPr>
      <w:rFonts w:ascii="Arial" w:hAnsi="Arial" w:cs="Arial"/>
      <w:color w:val="000080"/>
      <w:sz w:val="20"/>
      <w:szCs w:val="20"/>
    </w:rPr>
  </w:style>
  <w:style w:type="character" w:customStyle="1" w:styleId="EstiloCorreo11811">
    <w:name w:val="EstiloCorreo11811"/>
    <w:uiPriority w:val="99"/>
    <w:semiHidden/>
    <w:rsid w:val="00147DE0"/>
    <w:rPr>
      <w:rFonts w:ascii="Arial" w:hAnsi="Arial" w:cs="Arial"/>
      <w:color w:val="000080"/>
      <w:sz w:val="20"/>
      <w:szCs w:val="20"/>
    </w:rPr>
  </w:style>
  <w:style w:type="character" w:customStyle="1" w:styleId="EstiloCorreo11821">
    <w:name w:val="EstiloCorreo11821"/>
    <w:uiPriority w:val="99"/>
    <w:semiHidden/>
    <w:rsid w:val="00147DE0"/>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147DE0"/>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147DE0"/>
    <w:rPr>
      <w:rFonts w:ascii="Arial" w:hAnsi="Arial" w:cs="Arial"/>
      <w:color w:val="000080"/>
      <w:sz w:val="20"/>
      <w:szCs w:val="20"/>
    </w:rPr>
  </w:style>
  <w:style w:type="character" w:customStyle="1" w:styleId="EstiloCorreo11851">
    <w:name w:val="EstiloCorreo11851"/>
    <w:uiPriority w:val="99"/>
    <w:semiHidden/>
    <w:rsid w:val="00147DE0"/>
    <w:rPr>
      <w:rFonts w:ascii="Arial" w:hAnsi="Arial" w:cs="Arial"/>
      <w:color w:val="000080"/>
      <w:sz w:val="20"/>
      <w:szCs w:val="20"/>
    </w:rPr>
  </w:style>
  <w:style w:type="character" w:customStyle="1" w:styleId="EstiloCorreo11861">
    <w:name w:val="EstiloCorreo11861"/>
    <w:uiPriority w:val="99"/>
    <w:semiHidden/>
    <w:rsid w:val="00147DE0"/>
    <w:rPr>
      <w:rFonts w:ascii="Arial" w:hAnsi="Arial" w:cs="Arial"/>
      <w:color w:val="000080"/>
      <w:sz w:val="20"/>
      <w:szCs w:val="20"/>
    </w:rPr>
  </w:style>
  <w:style w:type="character" w:customStyle="1" w:styleId="EstiloCorreo11871">
    <w:name w:val="EstiloCorreo11871"/>
    <w:uiPriority w:val="99"/>
    <w:semiHidden/>
    <w:rsid w:val="00147DE0"/>
    <w:rPr>
      <w:rFonts w:ascii="Arial" w:hAnsi="Arial" w:cs="Arial"/>
      <w:color w:val="000080"/>
      <w:sz w:val="20"/>
      <w:szCs w:val="20"/>
    </w:rPr>
  </w:style>
  <w:style w:type="character" w:customStyle="1" w:styleId="EstiloCorreo11881">
    <w:name w:val="EstiloCorreo11881"/>
    <w:uiPriority w:val="99"/>
    <w:semiHidden/>
    <w:rsid w:val="00147DE0"/>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147DE0"/>
    <w:rPr>
      <w:rFonts w:ascii="Arial" w:hAnsi="Arial" w:cs="Arial"/>
      <w:color w:val="000080"/>
      <w:sz w:val="20"/>
      <w:szCs w:val="20"/>
    </w:rPr>
  </w:style>
  <w:style w:type="character" w:customStyle="1" w:styleId="EstiloCorreo11901">
    <w:name w:val="EstiloCorreo11901"/>
    <w:uiPriority w:val="99"/>
    <w:semiHidden/>
    <w:rsid w:val="00147DE0"/>
    <w:rPr>
      <w:rFonts w:ascii="Arial" w:hAnsi="Arial" w:cs="Arial"/>
      <w:color w:val="000080"/>
      <w:sz w:val="20"/>
      <w:szCs w:val="20"/>
    </w:rPr>
  </w:style>
  <w:style w:type="character" w:customStyle="1" w:styleId="EstiloCorreo11911">
    <w:name w:val="EstiloCorreo11911"/>
    <w:uiPriority w:val="99"/>
    <w:semiHidden/>
    <w:rsid w:val="00147DE0"/>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147DE0"/>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147DE0"/>
    <w:rPr>
      <w:rFonts w:ascii="Arial" w:hAnsi="Arial" w:cs="Arial"/>
      <w:color w:val="000080"/>
      <w:sz w:val="20"/>
      <w:szCs w:val="20"/>
    </w:rPr>
  </w:style>
  <w:style w:type="character" w:customStyle="1" w:styleId="EstiloCorreo11941">
    <w:name w:val="EstiloCorreo11941"/>
    <w:uiPriority w:val="99"/>
    <w:semiHidden/>
    <w:rsid w:val="00147DE0"/>
    <w:rPr>
      <w:rFonts w:ascii="Arial" w:hAnsi="Arial" w:cs="Arial"/>
      <w:color w:val="000080"/>
      <w:sz w:val="20"/>
      <w:szCs w:val="20"/>
    </w:rPr>
  </w:style>
  <w:style w:type="character" w:customStyle="1" w:styleId="EstiloCorreo11951">
    <w:name w:val="EstiloCorreo11951"/>
    <w:uiPriority w:val="99"/>
    <w:semiHidden/>
    <w:rsid w:val="00147DE0"/>
    <w:rPr>
      <w:rFonts w:ascii="Arial" w:hAnsi="Arial" w:cs="Arial"/>
      <w:color w:val="000080"/>
      <w:sz w:val="20"/>
      <w:szCs w:val="20"/>
    </w:rPr>
  </w:style>
  <w:style w:type="character" w:customStyle="1" w:styleId="EstiloCorreo11961">
    <w:name w:val="EstiloCorreo11961"/>
    <w:uiPriority w:val="99"/>
    <w:semiHidden/>
    <w:rsid w:val="00147DE0"/>
    <w:rPr>
      <w:rFonts w:ascii="Arial" w:hAnsi="Arial" w:cs="Arial"/>
      <w:color w:val="000080"/>
      <w:sz w:val="20"/>
      <w:szCs w:val="20"/>
    </w:rPr>
  </w:style>
  <w:style w:type="character" w:customStyle="1" w:styleId="EstiloCorreo11971">
    <w:name w:val="EstiloCorreo11971"/>
    <w:uiPriority w:val="99"/>
    <w:semiHidden/>
    <w:rsid w:val="00147DE0"/>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147DE0"/>
    <w:rPr>
      <w:rFonts w:ascii="Arial" w:hAnsi="Arial" w:cs="Arial"/>
      <w:color w:val="000080"/>
      <w:sz w:val="20"/>
      <w:szCs w:val="20"/>
    </w:rPr>
  </w:style>
  <w:style w:type="character" w:customStyle="1" w:styleId="EstiloCorreo11991">
    <w:name w:val="EstiloCorreo11991"/>
    <w:uiPriority w:val="99"/>
    <w:semiHidden/>
    <w:rsid w:val="00147DE0"/>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147DE0"/>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147DE0"/>
    <w:rPr>
      <w:rFonts w:ascii="Arial" w:hAnsi="Arial" w:cs="Arial"/>
      <w:color w:val="000080"/>
      <w:sz w:val="20"/>
      <w:szCs w:val="20"/>
    </w:rPr>
  </w:style>
  <w:style w:type="character" w:customStyle="1" w:styleId="EstiloCorreo12021">
    <w:name w:val="EstiloCorreo12021"/>
    <w:uiPriority w:val="99"/>
    <w:semiHidden/>
    <w:rsid w:val="00147DE0"/>
    <w:rPr>
      <w:rFonts w:ascii="Arial" w:hAnsi="Arial" w:cs="Arial"/>
      <w:color w:val="000080"/>
      <w:sz w:val="20"/>
      <w:szCs w:val="20"/>
    </w:rPr>
  </w:style>
  <w:style w:type="character" w:customStyle="1" w:styleId="EstiloCorreo12031">
    <w:name w:val="EstiloCorreo12031"/>
    <w:uiPriority w:val="99"/>
    <w:semiHidden/>
    <w:rsid w:val="00147DE0"/>
    <w:rPr>
      <w:rFonts w:ascii="Arial" w:hAnsi="Arial" w:cs="Arial"/>
      <w:color w:val="000080"/>
      <w:sz w:val="20"/>
      <w:szCs w:val="20"/>
    </w:rPr>
  </w:style>
  <w:style w:type="character" w:customStyle="1" w:styleId="EstiloCorreo12041">
    <w:name w:val="EstiloCorreo12041"/>
    <w:uiPriority w:val="99"/>
    <w:semiHidden/>
    <w:rsid w:val="00147DE0"/>
    <w:rPr>
      <w:rFonts w:ascii="Arial" w:hAnsi="Arial" w:cs="Arial"/>
      <w:color w:val="000080"/>
      <w:sz w:val="20"/>
      <w:szCs w:val="20"/>
    </w:rPr>
  </w:style>
  <w:style w:type="character" w:customStyle="1" w:styleId="EstiloCorreo12051">
    <w:name w:val="EstiloCorreo12051"/>
    <w:uiPriority w:val="99"/>
    <w:semiHidden/>
    <w:rsid w:val="00147DE0"/>
    <w:rPr>
      <w:rFonts w:ascii="Arial" w:hAnsi="Arial" w:cs="Arial"/>
      <w:color w:val="000080"/>
      <w:sz w:val="20"/>
      <w:szCs w:val="20"/>
    </w:rPr>
  </w:style>
  <w:style w:type="character" w:customStyle="1" w:styleId="EstiloCorreo12061">
    <w:name w:val="EstiloCorreo12061"/>
    <w:uiPriority w:val="99"/>
    <w:semiHidden/>
    <w:rsid w:val="00147DE0"/>
    <w:rPr>
      <w:rFonts w:ascii="Arial" w:hAnsi="Arial" w:cs="Arial"/>
      <w:color w:val="000080"/>
      <w:sz w:val="20"/>
      <w:szCs w:val="20"/>
    </w:rPr>
  </w:style>
  <w:style w:type="character" w:customStyle="1" w:styleId="EstiloCorreo12071">
    <w:name w:val="EstiloCorreo12071"/>
    <w:uiPriority w:val="99"/>
    <w:semiHidden/>
    <w:rsid w:val="00147DE0"/>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147DE0"/>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147DE0"/>
    <w:rPr>
      <w:rFonts w:ascii="Arial" w:hAnsi="Arial" w:cs="Arial"/>
      <w:color w:val="000080"/>
      <w:sz w:val="20"/>
      <w:szCs w:val="20"/>
    </w:rPr>
  </w:style>
  <w:style w:type="character" w:customStyle="1" w:styleId="EstiloCorreo12101">
    <w:name w:val="EstiloCorreo12101"/>
    <w:uiPriority w:val="99"/>
    <w:semiHidden/>
    <w:rsid w:val="00147DE0"/>
    <w:rPr>
      <w:rFonts w:ascii="Arial" w:hAnsi="Arial" w:cs="Arial"/>
      <w:color w:val="000080"/>
      <w:sz w:val="20"/>
      <w:szCs w:val="20"/>
    </w:rPr>
  </w:style>
  <w:style w:type="character" w:customStyle="1" w:styleId="EstiloCorreo12111">
    <w:name w:val="EstiloCorreo12111"/>
    <w:uiPriority w:val="99"/>
    <w:semiHidden/>
    <w:rsid w:val="00147DE0"/>
    <w:rPr>
      <w:rFonts w:ascii="Arial" w:hAnsi="Arial" w:cs="Arial"/>
      <w:color w:val="000080"/>
      <w:sz w:val="20"/>
      <w:szCs w:val="20"/>
    </w:rPr>
  </w:style>
  <w:style w:type="character" w:customStyle="1" w:styleId="EstiloCorreo12121">
    <w:name w:val="EstiloCorreo12121"/>
    <w:uiPriority w:val="99"/>
    <w:semiHidden/>
    <w:rsid w:val="00147DE0"/>
    <w:rPr>
      <w:rFonts w:ascii="Arial" w:hAnsi="Arial" w:cs="Arial"/>
      <w:color w:val="000080"/>
      <w:sz w:val="20"/>
      <w:szCs w:val="20"/>
    </w:rPr>
  </w:style>
  <w:style w:type="character" w:customStyle="1" w:styleId="EstiloCorreo12131">
    <w:name w:val="EstiloCorreo12131"/>
    <w:uiPriority w:val="99"/>
    <w:semiHidden/>
    <w:rsid w:val="00147DE0"/>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147DE0"/>
    <w:rPr>
      <w:rFonts w:ascii="Arial" w:hAnsi="Arial" w:cs="Arial"/>
      <w:color w:val="000080"/>
      <w:sz w:val="20"/>
      <w:szCs w:val="20"/>
    </w:rPr>
  </w:style>
  <w:style w:type="character" w:customStyle="1" w:styleId="EstiloCorreo12151">
    <w:name w:val="EstiloCorreo12151"/>
    <w:uiPriority w:val="99"/>
    <w:semiHidden/>
    <w:rsid w:val="00147DE0"/>
    <w:rPr>
      <w:rFonts w:ascii="Arial" w:hAnsi="Arial" w:cs="Arial"/>
      <w:color w:val="000080"/>
      <w:sz w:val="20"/>
      <w:szCs w:val="20"/>
    </w:rPr>
  </w:style>
  <w:style w:type="character" w:customStyle="1" w:styleId="EstiloCorreo12161">
    <w:name w:val="EstiloCorreo12161"/>
    <w:uiPriority w:val="99"/>
    <w:semiHidden/>
    <w:rsid w:val="00147DE0"/>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147DE0"/>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147DE0"/>
    <w:rPr>
      <w:rFonts w:ascii="Arial" w:hAnsi="Arial" w:cs="Arial"/>
      <w:color w:val="000080"/>
      <w:sz w:val="20"/>
      <w:szCs w:val="20"/>
    </w:rPr>
  </w:style>
  <w:style w:type="character" w:customStyle="1" w:styleId="EstiloCorreo12191">
    <w:name w:val="EstiloCorreo12191"/>
    <w:uiPriority w:val="99"/>
    <w:semiHidden/>
    <w:rsid w:val="00147DE0"/>
    <w:rPr>
      <w:rFonts w:ascii="Arial" w:hAnsi="Arial" w:cs="Arial"/>
      <w:color w:val="000080"/>
      <w:sz w:val="20"/>
      <w:szCs w:val="20"/>
    </w:rPr>
  </w:style>
  <w:style w:type="character" w:customStyle="1" w:styleId="EstiloCorreo12201">
    <w:name w:val="EstiloCorreo12201"/>
    <w:uiPriority w:val="99"/>
    <w:semiHidden/>
    <w:rsid w:val="00147DE0"/>
    <w:rPr>
      <w:rFonts w:ascii="Arial" w:hAnsi="Arial" w:cs="Arial"/>
      <w:color w:val="000080"/>
      <w:sz w:val="20"/>
      <w:szCs w:val="20"/>
    </w:rPr>
  </w:style>
  <w:style w:type="character" w:customStyle="1" w:styleId="EstiloCorreo12211">
    <w:name w:val="EstiloCorreo12211"/>
    <w:uiPriority w:val="99"/>
    <w:semiHidden/>
    <w:rsid w:val="00147DE0"/>
    <w:rPr>
      <w:rFonts w:ascii="Arial" w:hAnsi="Arial" w:cs="Arial"/>
      <w:color w:val="000080"/>
      <w:sz w:val="20"/>
      <w:szCs w:val="20"/>
    </w:rPr>
  </w:style>
  <w:style w:type="character" w:customStyle="1" w:styleId="EstiloCorreo12221">
    <w:name w:val="EstiloCorreo12221"/>
    <w:uiPriority w:val="99"/>
    <w:semiHidden/>
    <w:rsid w:val="00147DE0"/>
    <w:rPr>
      <w:rFonts w:ascii="Century Gothic" w:hAnsi="Century Gothic" w:cs="Times New Roman"/>
      <w:color w:val="0000FF"/>
      <w:sz w:val="20"/>
      <w:szCs w:val="20"/>
      <w:u w:val="none"/>
      <w:effect w:val="none"/>
    </w:rPr>
  </w:style>
  <w:style w:type="character" w:customStyle="1" w:styleId="EstiloCorreo12231">
    <w:name w:val="EstiloCorreo12231"/>
    <w:semiHidden/>
    <w:rsid w:val="00147DE0"/>
    <w:rPr>
      <w:rFonts w:ascii="Arial" w:hAnsi="Arial" w:cs="Arial"/>
      <w:color w:val="000080"/>
      <w:sz w:val="20"/>
      <w:szCs w:val="20"/>
    </w:rPr>
  </w:style>
  <w:style w:type="character" w:customStyle="1" w:styleId="EstiloCorreo12261">
    <w:name w:val="EstiloCorreo12261"/>
    <w:semiHidden/>
    <w:rsid w:val="00147DE0"/>
    <w:rPr>
      <w:rFonts w:ascii="Arial" w:hAnsi="Arial" w:cs="Arial" w:hint="default"/>
      <w:color w:val="000080"/>
      <w:sz w:val="20"/>
      <w:szCs w:val="20"/>
    </w:rPr>
  </w:style>
  <w:style w:type="character" w:customStyle="1" w:styleId="EstiloCorreo12271">
    <w:name w:val="EstiloCorreo12271"/>
    <w:semiHidden/>
    <w:rsid w:val="00147DE0"/>
    <w:rPr>
      <w:rFonts w:ascii="Arial" w:hAnsi="Arial" w:cs="Arial"/>
      <w:color w:val="000080"/>
      <w:sz w:val="20"/>
      <w:szCs w:val="20"/>
    </w:rPr>
  </w:style>
  <w:style w:type="numbering" w:customStyle="1" w:styleId="Sinlista15">
    <w:name w:val="Sin lista15"/>
    <w:next w:val="Sinlista"/>
    <w:uiPriority w:val="99"/>
    <w:semiHidden/>
    <w:unhideWhenUsed/>
    <w:rsid w:val="00147DE0"/>
  </w:style>
  <w:style w:type="character" w:customStyle="1" w:styleId="cargo1">
    <w:name w:val="cargo1"/>
    <w:rsid w:val="00147DE0"/>
    <w:rPr>
      <w:b w:val="0"/>
      <w:bCs w:val="0"/>
      <w:color w:val="000000"/>
    </w:rPr>
  </w:style>
  <w:style w:type="character" w:customStyle="1" w:styleId="nombres1">
    <w:name w:val="nombres1"/>
    <w:rsid w:val="00147DE0"/>
    <w:rPr>
      <w:b/>
      <w:bCs/>
    </w:rPr>
  </w:style>
  <w:style w:type="numbering" w:customStyle="1" w:styleId="Sinlista112">
    <w:name w:val="Sin lista112"/>
    <w:next w:val="Sinlista"/>
    <w:uiPriority w:val="99"/>
    <w:semiHidden/>
    <w:unhideWhenUsed/>
    <w:rsid w:val="00147DE0"/>
  </w:style>
  <w:style w:type="table" w:customStyle="1" w:styleId="Tablaconcuadrcula24">
    <w:name w:val="Tabla con cuadrícula24"/>
    <w:basedOn w:val="Tablanormal"/>
    <w:next w:val="Tablaconcuadrcula"/>
    <w:rsid w:val="00147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147DE0"/>
    <w:rPr>
      <w:rFonts w:ascii="Arial" w:hAnsi="Arial" w:cs="Arial"/>
      <w:color w:val="000080"/>
      <w:sz w:val="20"/>
      <w:szCs w:val="20"/>
    </w:rPr>
  </w:style>
  <w:style w:type="character" w:customStyle="1" w:styleId="EstiloCorreo395">
    <w:name w:val="EstiloCorreo395"/>
    <w:semiHidden/>
    <w:rsid w:val="00147DE0"/>
    <w:rPr>
      <w:rFonts w:ascii="Arial" w:hAnsi="Arial" w:cs="Arial"/>
      <w:color w:val="000080"/>
      <w:sz w:val="20"/>
      <w:szCs w:val="20"/>
    </w:rPr>
  </w:style>
  <w:style w:type="numbering" w:customStyle="1" w:styleId="Sinlista1111">
    <w:name w:val="Sin lista1111"/>
    <w:next w:val="Sinlista"/>
    <w:uiPriority w:val="99"/>
    <w:semiHidden/>
    <w:unhideWhenUsed/>
    <w:rsid w:val="00147DE0"/>
  </w:style>
  <w:style w:type="character" w:customStyle="1" w:styleId="EstiloCorreo861">
    <w:name w:val="EstiloCorreo861"/>
    <w:semiHidden/>
    <w:rsid w:val="00147DE0"/>
    <w:rPr>
      <w:rFonts w:ascii="Arial" w:hAnsi="Arial" w:cs="Arial"/>
      <w:color w:val="000080"/>
      <w:sz w:val="20"/>
      <w:szCs w:val="20"/>
    </w:rPr>
  </w:style>
  <w:style w:type="character" w:customStyle="1" w:styleId="EstiloCorreo1791">
    <w:name w:val="EstiloCorreo1791"/>
    <w:semiHidden/>
    <w:rsid w:val="00147DE0"/>
    <w:rPr>
      <w:rFonts w:ascii="Arial" w:hAnsi="Arial" w:cs="Arial"/>
      <w:color w:val="000080"/>
      <w:sz w:val="20"/>
      <w:szCs w:val="20"/>
    </w:rPr>
  </w:style>
  <w:style w:type="character" w:customStyle="1" w:styleId="EstiloCorreo2631">
    <w:name w:val="EstiloCorreo2631"/>
    <w:semiHidden/>
    <w:rsid w:val="00147DE0"/>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147DE0"/>
  </w:style>
  <w:style w:type="numbering" w:customStyle="1" w:styleId="11111112">
    <w:name w:val="1 / 1.1 / 1.1.112"/>
    <w:basedOn w:val="Sinlista"/>
    <w:next w:val="111111"/>
    <w:rsid w:val="00147DE0"/>
  </w:style>
  <w:style w:type="numbering" w:customStyle="1" w:styleId="Sinlista31">
    <w:name w:val="Sin lista31"/>
    <w:next w:val="Sinlista"/>
    <w:uiPriority w:val="99"/>
    <w:semiHidden/>
    <w:unhideWhenUsed/>
    <w:rsid w:val="00147DE0"/>
  </w:style>
  <w:style w:type="numbering" w:customStyle="1" w:styleId="11111121">
    <w:name w:val="1 / 1.1 / 1.1.121"/>
    <w:basedOn w:val="Sinlista"/>
    <w:next w:val="111111"/>
    <w:rsid w:val="00147DE0"/>
    <w:pPr>
      <w:numPr>
        <w:numId w:val="146"/>
      </w:numPr>
    </w:pPr>
  </w:style>
  <w:style w:type="numbering" w:customStyle="1" w:styleId="Estilo217">
    <w:name w:val="Estilo217"/>
    <w:rsid w:val="00147DE0"/>
    <w:pPr>
      <w:numPr>
        <w:numId w:val="150"/>
      </w:numPr>
    </w:pPr>
  </w:style>
  <w:style w:type="paragraph" w:customStyle="1" w:styleId="font12">
    <w:name w:val="font12"/>
    <w:basedOn w:val="Normal"/>
    <w:qFormat/>
    <w:rsid w:val="00147DE0"/>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147DE0"/>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147DE0"/>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147DE0"/>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147DE0"/>
    <w:pPr>
      <w:spacing w:before="100" w:beforeAutospacing="1" w:after="100" w:afterAutospacing="1"/>
    </w:pPr>
    <w:rPr>
      <w:rFonts w:ascii="Calibri" w:hAnsi="Calibri"/>
      <w:sz w:val="22"/>
      <w:szCs w:val="22"/>
      <w:lang w:eastAsia="es-MX"/>
    </w:rPr>
  </w:style>
  <w:style w:type="paragraph" w:customStyle="1" w:styleId="font17">
    <w:name w:val="font17"/>
    <w:basedOn w:val="Normal"/>
    <w:rsid w:val="00147DE0"/>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147DE0"/>
    <w:pPr>
      <w:spacing w:before="100" w:beforeAutospacing="1" w:after="100" w:afterAutospacing="1"/>
    </w:pPr>
    <w:rPr>
      <w:rFonts w:ascii="Calibri" w:hAnsi="Calibri"/>
      <w:b/>
      <w:bCs/>
      <w:color w:val="FF0000"/>
      <w:lang w:eastAsia="es-MX"/>
    </w:rPr>
  </w:style>
  <w:style w:type="paragraph" w:customStyle="1" w:styleId="font19">
    <w:name w:val="font19"/>
    <w:basedOn w:val="Normal"/>
    <w:rsid w:val="00147DE0"/>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147DE0"/>
    <w:rPr>
      <w:rFonts w:ascii="Times" w:eastAsia="Times" w:hAnsi="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147DE0"/>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147DE0"/>
    <w:rPr>
      <w:rFonts w:ascii="Arial" w:hAnsi="Arial"/>
      <w:spacing w:val="-3"/>
      <w:sz w:val="24"/>
      <w:szCs w:val="24"/>
      <w:lang w:val="es-ES_tradnl"/>
    </w:rPr>
  </w:style>
  <w:style w:type="table" w:customStyle="1" w:styleId="Sombreadomedio1-nfasis11">
    <w:name w:val="Sombreado medio 1 - Énfasis 11"/>
    <w:basedOn w:val="Tablanormal"/>
    <w:uiPriority w:val="63"/>
    <w:rsid w:val="00147DE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147DE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147DE0"/>
    <w:rPr>
      <w:rFonts w:ascii="Courier New" w:hAnsi="Courier New"/>
    </w:rPr>
  </w:style>
  <w:style w:type="table" w:customStyle="1" w:styleId="Tabladelista41">
    <w:name w:val="Tabla de lista 41"/>
    <w:basedOn w:val="Tablanormal"/>
    <w:uiPriority w:val="49"/>
    <w:rsid w:val="00147DE0"/>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147DE0"/>
    <w:rPr>
      <w:rFonts w:ascii="Arial" w:hAnsi="Arial" w:cs="Arial"/>
      <w:color w:val="000080"/>
      <w:sz w:val="20"/>
      <w:szCs w:val="20"/>
    </w:rPr>
  </w:style>
  <w:style w:type="character" w:customStyle="1" w:styleId="EstiloCorreo5631">
    <w:name w:val="EstiloCorreo5631"/>
    <w:semiHidden/>
    <w:rsid w:val="00147DE0"/>
    <w:rPr>
      <w:rFonts w:ascii="Arial" w:hAnsi="Arial" w:cs="Arial"/>
      <w:color w:val="000080"/>
      <w:sz w:val="20"/>
      <w:szCs w:val="20"/>
    </w:rPr>
  </w:style>
  <w:style w:type="character" w:customStyle="1" w:styleId="EstiloCorreo5641">
    <w:name w:val="EstiloCorreo5641"/>
    <w:semiHidden/>
    <w:rsid w:val="00147DE0"/>
    <w:rPr>
      <w:rFonts w:ascii="Arial" w:hAnsi="Arial" w:cs="Arial"/>
      <w:color w:val="000080"/>
      <w:sz w:val="20"/>
      <w:szCs w:val="20"/>
    </w:rPr>
  </w:style>
  <w:style w:type="character" w:customStyle="1" w:styleId="EstiloCorreo5651">
    <w:name w:val="EstiloCorreo56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147DE0"/>
    <w:rPr>
      <w:rFonts w:ascii="Arial" w:hAnsi="Arial" w:cs="Arial"/>
      <w:color w:val="000080"/>
      <w:sz w:val="20"/>
      <w:szCs w:val="20"/>
    </w:rPr>
  </w:style>
  <w:style w:type="character" w:customStyle="1" w:styleId="EstiloCorreo5681">
    <w:name w:val="EstiloCorreo5681"/>
    <w:semiHidden/>
    <w:rsid w:val="00147DE0"/>
    <w:rPr>
      <w:rFonts w:ascii="Arial" w:hAnsi="Arial" w:cs="Arial"/>
      <w:color w:val="000080"/>
      <w:sz w:val="20"/>
      <w:szCs w:val="20"/>
    </w:rPr>
  </w:style>
  <w:style w:type="character" w:customStyle="1" w:styleId="EstiloCorreo5691">
    <w:name w:val="EstiloCorreo5691"/>
    <w:semiHidden/>
    <w:rsid w:val="00147DE0"/>
    <w:rPr>
      <w:rFonts w:ascii="Arial" w:hAnsi="Arial" w:cs="Arial"/>
      <w:color w:val="000080"/>
      <w:sz w:val="20"/>
      <w:szCs w:val="20"/>
    </w:rPr>
  </w:style>
  <w:style w:type="character" w:customStyle="1" w:styleId="EstiloCorreo5701">
    <w:name w:val="EstiloCorreo5701"/>
    <w:semiHidden/>
    <w:rsid w:val="00147DE0"/>
    <w:rPr>
      <w:rFonts w:ascii="Arial" w:hAnsi="Arial" w:cs="Arial"/>
      <w:color w:val="000080"/>
      <w:sz w:val="20"/>
      <w:szCs w:val="20"/>
    </w:rPr>
  </w:style>
  <w:style w:type="character" w:customStyle="1" w:styleId="EstiloCorreo5711">
    <w:name w:val="EstiloCorreo57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147DE0"/>
    <w:rPr>
      <w:rFonts w:ascii="Arial" w:hAnsi="Arial" w:cs="Arial"/>
      <w:color w:val="000080"/>
      <w:sz w:val="20"/>
      <w:szCs w:val="20"/>
    </w:rPr>
  </w:style>
  <w:style w:type="character" w:customStyle="1" w:styleId="EstiloCorreo5731">
    <w:name w:val="EstiloCorreo5731"/>
    <w:semiHidden/>
    <w:rsid w:val="00147DE0"/>
    <w:rPr>
      <w:rFonts w:ascii="Arial" w:hAnsi="Arial" w:cs="Arial"/>
      <w:color w:val="000080"/>
      <w:sz w:val="20"/>
      <w:szCs w:val="20"/>
    </w:rPr>
  </w:style>
  <w:style w:type="character" w:customStyle="1" w:styleId="EstiloCorreo5741">
    <w:name w:val="EstiloCorreo574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147DE0"/>
    <w:rPr>
      <w:rFonts w:ascii="Arial" w:hAnsi="Arial" w:cs="Arial"/>
      <w:color w:val="000080"/>
      <w:sz w:val="20"/>
      <w:szCs w:val="20"/>
    </w:rPr>
  </w:style>
  <w:style w:type="character" w:customStyle="1" w:styleId="EstiloCorreo5771">
    <w:name w:val="EstiloCorreo5771"/>
    <w:semiHidden/>
    <w:rsid w:val="00147DE0"/>
    <w:rPr>
      <w:rFonts w:ascii="Arial" w:hAnsi="Arial" w:cs="Arial"/>
      <w:color w:val="000080"/>
      <w:sz w:val="20"/>
      <w:szCs w:val="20"/>
    </w:rPr>
  </w:style>
  <w:style w:type="character" w:customStyle="1" w:styleId="EstiloCorreo5781">
    <w:name w:val="EstiloCorreo5781"/>
    <w:semiHidden/>
    <w:rsid w:val="00147DE0"/>
    <w:rPr>
      <w:rFonts w:ascii="Arial" w:hAnsi="Arial" w:cs="Arial"/>
      <w:color w:val="000080"/>
      <w:sz w:val="20"/>
      <w:szCs w:val="20"/>
    </w:rPr>
  </w:style>
  <w:style w:type="character" w:customStyle="1" w:styleId="EstiloCorreo5791">
    <w:name w:val="EstiloCorreo5791"/>
    <w:semiHidden/>
    <w:rsid w:val="00147DE0"/>
    <w:rPr>
      <w:rFonts w:ascii="Arial" w:hAnsi="Arial" w:cs="Arial"/>
      <w:color w:val="000080"/>
      <w:sz w:val="20"/>
      <w:szCs w:val="20"/>
    </w:rPr>
  </w:style>
  <w:style w:type="character" w:customStyle="1" w:styleId="EstiloCorreo5801">
    <w:name w:val="EstiloCorreo58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147DE0"/>
    <w:rPr>
      <w:rFonts w:ascii="Arial" w:hAnsi="Arial" w:cs="Arial"/>
      <w:color w:val="000080"/>
      <w:sz w:val="20"/>
      <w:szCs w:val="20"/>
    </w:rPr>
  </w:style>
  <w:style w:type="character" w:customStyle="1" w:styleId="EstiloCorreo5821">
    <w:name w:val="EstiloCorreo5821"/>
    <w:semiHidden/>
    <w:rsid w:val="00147DE0"/>
    <w:rPr>
      <w:rFonts w:ascii="Arial" w:hAnsi="Arial" w:cs="Arial"/>
      <w:color w:val="000080"/>
      <w:sz w:val="20"/>
      <w:szCs w:val="20"/>
    </w:rPr>
  </w:style>
  <w:style w:type="character" w:customStyle="1" w:styleId="EstiloCorreo5831">
    <w:name w:val="EstiloCorreo58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147DE0"/>
    <w:rPr>
      <w:rFonts w:ascii="Arial" w:hAnsi="Arial" w:cs="Arial"/>
      <w:color w:val="000080"/>
      <w:sz w:val="20"/>
      <w:szCs w:val="20"/>
    </w:rPr>
  </w:style>
  <w:style w:type="character" w:customStyle="1" w:styleId="EstiloCorreo5861">
    <w:name w:val="EstiloCorreo5861"/>
    <w:semiHidden/>
    <w:rsid w:val="00147DE0"/>
    <w:rPr>
      <w:rFonts w:ascii="Arial" w:hAnsi="Arial" w:cs="Arial"/>
      <w:color w:val="000080"/>
      <w:sz w:val="20"/>
      <w:szCs w:val="20"/>
    </w:rPr>
  </w:style>
  <w:style w:type="character" w:customStyle="1" w:styleId="EstiloCorreo5871">
    <w:name w:val="EstiloCorreo5871"/>
    <w:semiHidden/>
    <w:rsid w:val="00147DE0"/>
    <w:rPr>
      <w:rFonts w:ascii="Arial" w:hAnsi="Arial" w:cs="Arial"/>
      <w:color w:val="000080"/>
      <w:sz w:val="20"/>
      <w:szCs w:val="20"/>
    </w:rPr>
  </w:style>
  <w:style w:type="character" w:customStyle="1" w:styleId="EstiloCorreo5881">
    <w:name w:val="EstiloCorreo5881"/>
    <w:semiHidden/>
    <w:rsid w:val="00147DE0"/>
    <w:rPr>
      <w:rFonts w:ascii="Arial" w:hAnsi="Arial" w:cs="Arial"/>
      <w:color w:val="000080"/>
      <w:sz w:val="20"/>
      <w:szCs w:val="20"/>
    </w:rPr>
  </w:style>
  <w:style w:type="character" w:customStyle="1" w:styleId="EstiloCorreo5891">
    <w:name w:val="EstiloCorreo589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147DE0"/>
    <w:rPr>
      <w:rFonts w:ascii="Arial" w:hAnsi="Arial" w:cs="Arial"/>
      <w:color w:val="000080"/>
      <w:sz w:val="20"/>
      <w:szCs w:val="20"/>
    </w:rPr>
  </w:style>
  <w:style w:type="character" w:customStyle="1" w:styleId="EstiloCorreo5911">
    <w:name w:val="EstiloCorreo5911"/>
    <w:semiHidden/>
    <w:rsid w:val="00147DE0"/>
    <w:rPr>
      <w:rFonts w:ascii="Arial" w:hAnsi="Arial" w:cs="Arial"/>
      <w:color w:val="000080"/>
      <w:sz w:val="20"/>
      <w:szCs w:val="20"/>
    </w:rPr>
  </w:style>
  <w:style w:type="character" w:customStyle="1" w:styleId="EstiloCorreo5921">
    <w:name w:val="EstiloCorreo592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147DE0"/>
    <w:rPr>
      <w:rFonts w:ascii="Arial" w:hAnsi="Arial" w:cs="Arial"/>
      <w:color w:val="000080"/>
      <w:sz w:val="20"/>
      <w:szCs w:val="20"/>
    </w:rPr>
  </w:style>
  <w:style w:type="character" w:customStyle="1" w:styleId="EstiloCorreo5951">
    <w:name w:val="EstiloCorreo5951"/>
    <w:semiHidden/>
    <w:rsid w:val="00147DE0"/>
    <w:rPr>
      <w:rFonts w:ascii="Arial" w:hAnsi="Arial" w:cs="Arial"/>
      <w:color w:val="000080"/>
      <w:sz w:val="20"/>
      <w:szCs w:val="20"/>
    </w:rPr>
  </w:style>
  <w:style w:type="character" w:customStyle="1" w:styleId="EstiloCorreo5961">
    <w:name w:val="EstiloCorreo5961"/>
    <w:semiHidden/>
    <w:rsid w:val="00147DE0"/>
    <w:rPr>
      <w:rFonts w:ascii="Arial" w:hAnsi="Arial" w:cs="Arial"/>
      <w:color w:val="000080"/>
      <w:sz w:val="20"/>
      <w:szCs w:val="20"/>
    </w:rPr>
  </w:style>
  <w:style w:type="character" w:customStyle="1" w:styleId="EstiloCorreo5971">
    <w:name w:val="EstiloCorreo5971"/>
    <w:semiHidden/>
    <w:rsid w:val="00147DE0"/>
    <w:rPr>
      <w:rFonts w:ascii="Arial" w:hAnsi="Arial" w:cs="Arial"/>
      <w:color w:val="000080"/>
      <w:sz w:val="20"/>
      <w:szCs w:val="20"/>
    </w:rPr>
  </w:style>
  <w:style w:type="character" w:customStyle="1" w:styleId="EstiloCorreo5981">
    <w:name w:val="EstiloCorreo59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147DE0"/>
    <w:rPr>
      <w:rFonts w:ascii="Arial" w:hAnsi="Arial" w:cs="Arial"/>
      <w:color w:val="000080"/>
      <w:sz w:val="20"/>
      <w:szCs w:val="20"/>
    </w:rPr>
  </w:style>
  <w:style w:type="character" w:customStyle="1" w:styleId="EstiloCorreo6001">
    <w:name w:val="EstiloCorreo6001"/>
    <w:semiHidden/>
    <w:rsid w:val="00147DE0"/>
    <w:rPr>
      <w:rFonts w:ascii="Century Gothic" w:hAnsi="Century Gothic" w:cs="Times New Roman"/>
      <w:color w:val="0000FF"/>
      <w:sz w:val="20"/>
      <w:szCs w:val="20"/>
      <w:u w:val="none"/>
      <w:effect w:val="none"/>
    </w:rPr>
  </w:style>
  <w:style w:type="character" w:customStyle="1" w:styleId="EstiloCorreo6011">
    <w:name w:val="EstiloCorreo6011"/>
    <w:semiHidden/>
    <w:rsid w:val="00147DE0"/>
    <w:rPr>
      <w:rFonts w:ascii="Century Gothic" w:hAnsi="Century Gothic" w:cs="Times New Roman"/>
      <w:color w:val="0000FF"/>
      <w:sz w:val="20"/>
      <w:szCs w:val="20"/>
      <w:u w:val="none"/>
      <w:effect w:val="none"/>
    </w:rPr>
  </w:style>
  <w:style w:type="character" w:customStyle="1" w:styleId="EstiloCorreo6021">
    <w:name w:val="EstiloCorreo6021"/>
    <w:semiHidden/>
    <w:rsid w:val="00147DE0"/>
    <w:rPr>
      <w:rFonts w:ascii="Arial" w:hAnsi="Arial" w:cs="Arial"/>
      <w:color w:val="000080"/>
      <w:sz w:val="20"/>
      <w:szCs w:val="20"/>
    </w:rPr>
  </w:style>
  <w:style w:type="character" w:customStyle="1" w:styleId="EstiloCorreo6031">
    <w:name w:val="EstiloCorreo6031"/>
    <w:semiHidden/>
    <w:rsid w:val="00147DE0"/>
    <w:rPr>
      <w:rFonts w:ascii="Arial" w:hAnsi="Arial" w:cs="Arial"/>
      <w:color w:val="000080"/>
      <w:sz w:val="20"/>
      <w:szCs w:val="20"/>
    </w:rPr>
  </w:style>
  <w:style w:type="character" w:customStyle="1" w:styleId="EstiloCorreo6041">
    <w:name w:val="EstiloCorreo6041"/>
    <w:semiHidden/>
    <w:rsid w:val="00147DE0"/>
    <w:rPr>
      <w:rFonts w:ascii="Arial" w:hAnsi="Arial" w:cs="Arial"/>
      <w:color w:val="000080"/>
      <w:sz w:val="20"/>
      <w:szCs w:val="20"/>
    </w:rPr>
  </w:style>
  <w:style w:type="character" w:customStyle="1" w:styleId="EstiloCorreo6051">
    <w:name w:val="EstiloCorreo6051"/>
    <w:semiHidden/>
    <w:rsid w:val="00147DE0"/>
    <w:rPr>
      <w:rFonts w:ascii="Arial" w:hAnsi="Arial" w:cs="Arial"/>
      <w:color w:val="000080"/>
      <w:sz w:val="20"/>
      <w:szCs w:val="20"/>
    </w:rPr>
  </w:style>
  <w:style w:type="character" w:customStyle="1" w:styleId="EstiloCorreo6061">
    <w:name w:val="EstiloCorreo6061"/>
    <w:semiHidden/>
    <w:rsid w:val="00147DE0"/>
    <w:rPr>
      <w:rFonts w:ascii="Arial" w:hAnsi="Arial" w:cs="Arial"/>
      <w:color w:val="000080"/>
      <w:sz w:val="20"/>
      <w:szCs w:val="20"/>
    </w:rPr>
  </w:style>
  <w:style w:type="character" w:customStyle="1" w:styleId="EstiloCorreo6071">
    <w:name w:val="EstiloCorreo6071"/>
    <w:semiHidden/>
    <w:rsid w:val="00147DE0"/>
    <w:rPr>
      <w:rFonts w:ascii="Arial" w:hAnsi="Arial" w:cs="Arial"/>
      <w:color w:val="000080"/>
      <w:sz w:val="20"/>
      <w:szCs w:val="20"/>
    </w:rPr>
  </w:style>
  <w:style w:type="character" w:customStyle="1" w:styleId="EstiloCorreo6081">
    <w:name w:val="EstiloCorreo6081"/>
    <w:semiHidden/>
    <w:rsid w:val="00147DE0"/>
    <w:rPr>
      <w:rFonts w:ascii="Arial" w:hAnsi="Arial" w:cs="Arial"/>
      <w:color w:val="000080"/>
      <w:sz w:val="20"/>
      <w:szCs w:val="20"/>
    </w:rPr>
  </w:style>
  <w:style w:type="character" w:customStyle="1" w:styleId="EstiloCorreo6091">
    <w:name w:val="EstiloCorreo6091"/>
    <w:semiHidden/>
    <w:rsid w:val="00147DE0"/>
    <w:rPr>
      <w:rFonts w:ascii="Century Gothic" w:hAnsi="Century Gothic" w:cs="Times New Roman"/>
      <w:color w:val="0000FF"/>
      <w:sz w:val="20"/>
      <w:szCs w:val="20"/>
      <w:u w:val="none"/>
      <w:effect w:val="none"/>
    </w:rPr>
  </w:style>
  <w:style w:type="character" w:customStyle="1" w:styleId="EstiloCorreo6101">
    <w:name w:val="EstiloCorreo6101"/>
    <w:semiHidden/>
    <w:rsid w:val="00147DE0"/>
    <w:rPr>
      <w:rFonts w:ascii="Century Gothic" w:hAnsi="Century Gothic" w:cs="Times New Roman"/>
      <w:color w:val="0000FF"/>
      <w:sz w:val="20"/>
      <w:szCs w:val="20"/>
      <w:u w:val="none"/>
      <w:effect w:val="none"/>
    </w:rPr>
  </w:style>
  <w:style w:type="character" w:customStyle="1" w:styleId="EstiloCorreo6111">
    <w:name w:val="EstiloCorreo6111"/>
    <w:semiHidden/>
    <w:rsid w:val="00147DE0"/>
    <w:rPr>
      <w:rFonts w:ascii="Arial" w:hAnsi="Arial" w:cs="Arial"/>
      <w:color w:val="000080"/>
      <w:sz w:val="20"/>
      <w:szCs w:val="20"/>
    </w:rPr>
  </w:style>
  <w:style w:type="character" w:customStyle="1" w:styleId="EstiloCorreo6121">
    <w:name w:val="EstiloCorreo6121"/>
    <w:semiHidden/>
    <w:rsid w:val="00147DE0"/>
    <w:rPr>
      <w:rFonts w:ascii="Arial" w:hAnsi="Arial" w:cs="Arial"/>
      <w:color w:val="000080"/>
      <w:sz w:val="20"/>
      <w:szCs w:val="20"/>
    </w:rPr>
  </w:style>
  <w:style w:type="character" w:customStyle="1" w:styleId="EstiloCorreo6131">
    <w:name w:val="EstiloCorreo6131"/>
    <w:semiHidden/>
    <w:rsid w:val="00147DE0"/>
    <w:rPr>
      <w:rFonts w:ascii="Arial" w:hAnsi="Arial" w:cs="Arial"/>
      <w:color w:val="000080"/>
      <w:sz w:val="20"/>
      <w:szCs w:val="20"/>
    </w:rPr>
  </w:style>
  <w:style w:type="character" w:customStyle="1" w:styleId="EstiloCorreo6141">
    <w:name w:val="EstiloCorreo6141"/>
    <w:semiHidden/>
    <w:rsid w:val="00147DE0"/>
    <w:rPr>
      <w:rFonts w:ascii="Arial" w:hAnsi="Arial" w:cs="Arial"/>
      <w:color w:val="000080"/>
      <w:sz w:val="20"/>
      <w:szCs w:val="20"/>
    </w:rPr>
  </w:style>
  <w:style w:type="character" w:customStyle="1" w:styleId="EstiloCorreo6151">
    <w:name w:val="EstiloCorreo6151"/>
    <w:semiHidden/>
    <w:rsid w:val="00147DE0"/>
    <w:rPr>
      <w:rFonts w:ascii="Century Gothic" w:hAnsi="Century Gothic" w:cs="Times New Roman"/>
      <w:color w:val="0000FF"/>
      <w:sz w:val="20"/>
      <w:szCs w:val="20"/>
      <w:u w:val="none"/>
      <w:effect w:val="none"/>
    </w:rPr>
  </w:style>
  <w:style w:type="character" w:customStyle="1" w:styleId="EstiloCorreo6161">
    <w:name w:val="EstiloCorreo6161"/>
    <w:semiHidden/>
    <w:rsid w:val="00147DE0"/>
    <w:rPr>
      <w:rFonts w:ascii="Arial" w:hAnsi="Arial" w:cs="Arial"/>
      <w:color w:val="000080"/>
      <w:sz w:val="20"/>
      <w:szCs w:val="20"/>
    </w:rPr>
  </w:style>
  <w:style w:type="character" w:customStyle="1" w:styleId="EstiloCorreo6171">
    <w:name w:val="EstiloCorreo6171"/>
    <w:semiHidden/>
    <w:rsid w:val="00147DE0"/>
    <w:rPr>
      <w:rFonts w:ascii="Arial" w:hAnsi="Arial" w:cs="Arial"/>
      <w:color w:val="000080"/>
      <w:sz w:val="20"/>
      <w:szCs w:val="20"/>
    </w:rPr>
  </w:style>
  <w:style w:type="character" w:customStyle="1" w:styleId="EstiloCorreo6181">
    <w:name w:val="EstiloCorreo6181"/>
    <w:semiHidden/>
    <w:rsid w:val="00147DE0"/>
    <w:rPr>
      <w:rFonts w:ascii="Century Gothic" w:hAnsi="Century Gothic" w:cs="Times New Roman"/>
      <w:color w:val="0000FF"/>
      <w:sz w:val="20"/>
      <w:szCs w:val="20"/>
      <w:u w:val="none"/>
      <w:effect w:val="none"/>
    </w:rPr>
  </w:style>
  <w:style w:type="character" w:customStyle="1" w:styleId="EstiloCorreo6191">
    <w:name w:val="EstiloCorreo6191"/>
    <w:semiHidden/>
    <w:rsid w:val="00147DE0"/>
    <w:rPr>
      <w:rFonts w:ascii="Century Gothic" w:hAnsi="Century Gothic" w:cs="Times New Roman"/>
      <w:color w:val="0000FF"/>
      <w:sz w:val="20"/>
      <w:szCs w:val="20"/>
      <w:u w:val="none"/>
      <w:effect w:val="none"/>
    </w:rPr>
  </w:style>
  <w:style w:type="character" w:customStyle="1" w:styleId="EstiloCorreo6291">
    <w:name w:val="EstiloCorreo6291"/>
    <w:semiHidden/>
    <w:rsid w:val="00147DE0"/>
    <w:rPr>
      <w:rFonts w:ascii="Arial" w:hAnsi="Arial" w:cs="Arial"/>
      <w:color w:val="000080"/>
      <w:sz w:val="20"/>
      <w:szCs w:val="20"/>
    </w:rPr>
  </w:style>
  <w:style w:type="character" w:customStyle="1" w:styleId="EstiloCorreo6311">
    <w:name w:val="EstiloCorreo6311"/>
    <w:semiHidden/>
    <w:rsid w:val="00147DE0"/>
    <w:rPr>
      <w:rFonts w:ascii="Arial" w:hAnsi="Arial" w:cs="Arial"/>
      <w:color w:val="000080"/>
      <w:sz w:val="20"/>
      <w:szCs w:val="20"/>
    </w:rPr>
  </w:style>
  <w:style w:type="character" w:customStyle="1" w:styleId="EstiloCorreo6321">
    <w:name w:val="EstiloCorreo6321"/>
    <w:semiHidden/>
    <w:rsid w:val="00147DE0"/>
    <w:rPr>
      <w:rFonts w:ascii="Arial" w:hAnsi="Arial" w:cs="Arial"/>
      <w:color w:val="000080"/>
      <w:sz w:val="20"/>
      <w:szCs w:val="20"/>
    </w:rPr>
  </w:style>
  <w:style w:type="character" w:customStyle="1" w:styleId="EstiloCorreo6341">
    <w:name w:val="EstiloCorreo6341"/>
    <w:uiPriority w:val="99"/>
    <w:semiHidden/>
    <w:rsid w:val="00147DE0"/>
    <w:rPr>
      <w:rFonts w:ascii="Arial" w:hAnsi="Arial" w:cs="Arial"/>
      <w:color w:val="000080"/>
      <w:sz w:val="20"/>
      <w:szCs w:val="20"/>
    </w:rPr>
  </w:style>
  <w:style w:type="character" w:customStyle="1" w:styleId="EstiloCorreo6351">
    <w:name w:val="EstiloCorreo6351"/>
    <w:uiPriority w:val="99"/>
    <w:semiHidden/>
    <w:rsid w:val="00147DE0"/>
    <w:rPr>
      <w:rFonts w:ascii="Arial" w:hAnsi="Arial" w:cs="Arial"/>
      <w:color w:val="000080"/>
      <w:sz w:val="20"/>
      <w:szCs w:val="20"/>
    </w:rPr>
  </w:style>
  <w:style w:type="character" w:customStyle="1" w:styleId="EstiloCorreo6361">
    <w:name w:val="EstiloCorreo6361"/>
    <w:uiPriority w:val="99"/>
    <w:semiHidden/>
    <w:rsid w:val="00147DE0"/>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147DE0"/>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147DE0"/>
    <w:rPr>
      <w:rFonts w:ascii="Arial" w:hAnsi="Arial" w:cs="Arial"/>
      <w:color w:val="000080"/>
      <w:sz w:val="20"/>
      <w:szCs w:val="20"/>
    </w:rPr>
  </w:style>
  <w:style w:type="character" w:customStyle="1" w:styleId="EstiloCorreo6391">
    <w:name w:val="EstiloCorreo6391"/>
    <w:uiPriority w:val="99"/>
    <w:semiHidden/>
    <w:rsid w:val="00147DE0"/>
    <w:rPr>
      <w:rFonts w:ascii="Arial" w:hAnsi="Arial" w:cs="Arial"/>
      <w:color w:val="000080"/>
      <w:sz w:val="20"/>
      <w:szCs w:val="20"/>
    </w:rPr>
  </w:style>
  <w:style w:type="character" w:customStyle="1" w:styleId="EstiloCorreo6401">
    <w:name w:val="EstiloCorreo6401"/>
    <w:uiPriority w:val="99"/>
    <w:semiHidden/>
    <w:rsid w:val="00147DE0"/>
    <w:rPr>
      <w:rFonts w:ascii="Arial" w:hAnsi="Arial" w:cs="Arial"/>
      <w:color w:val="000080"/>
      <w:sz w:val="20"/>
      <w:szCs w:val="20"/>
    </w:rPr>
  </w:style>
  <w:style w:type="character" w:customStyle="1" w:styleId="EstiloCorreo6431">
    <w:name w:val="EstiloCorreo6431"/>
    <w:uiPriority w:val="99"/>
    <w:semiHidden/>
    <w:rsid w:val="00147DE0"/>
    <w:rPr>
      <w:rFonts w:ascii="Arial" w:hAnsi="Arial" w:cs="Arial"/>
      <w:color w:val="000080"/>
      <w:sz w:val="20"/>
      <w:szCs w:val="20"/>
    </w:rPr>
  </w:style>
  <w:style w:type="character" w:customStyle="1" w:styleId="EstiloCorreo6441">
    <w:name w:val="EstiloCorreo6441"/>
    <w:uiPriority w:val="99"/>
    <w:semiHidden/>
    <w:rsid w:val="00147DE0"/>
    <w:rPr>
      <w:rFonts w:ascii="Arial" w:hAnsi="Arial" w:cs="Arial"/>
      <w:color w:val="000080"/>
      <w:sz w:val="20"/>
      <w:szCs w:val="20"/>
    </w:rPr>
  </w:style>
  <w:style w:type="character" w:customStyle="1" w:styleId="EstiloCorreo6451">
    <w:name w:val="EstiloCorreo6451"/>
    <w:uiPriority w:val="99"/>
    <w:semiHidden/>
    <w:rsid w:val="00147DE0"/>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147DE0"/>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147DE0"/>
    <w:rPr>
      <w:rFonts w:ascii="Arial" w:hAnsi="Arial" w:cs="Arial"/>
      <w:color w:val="000080"/>
      <w:sz w:val="20"/>
      <w:szCs w:val="20"/>
    </w:rPr>
  </w:style>
  <w:style w:type="character" w:customStyle="1" w:styleId="EstiloCorreo6481">
    <w:name w:val="EstiloCorreo6481"/>
    <w:uiPriority w:val="99"/>
    <w:semiHidden/>
    <w:rsid w:val="00147DE0"/>
    <w:rPr>
      <w:rFonts w:ascii="Arial" w:hAnsi="Arial" w:cs="Arial"/>
      <w:color w:val="000080"/>
      <w:sz w:val="20"/>
      <w:szCs w:val="20"/>
    </w:rPr>
  </w:style>
  <w:style w:type="character" w:customStyle="1" w:styleId="EstiloCorreo6491">
    <w:name w:val="EstiloCorreo6491"/>
    <w:uiPriority w:val="99"/>
    <w:semiHidden/>
    <w:rsid w:val="00147DE0"/>
    <w:rPr>
      <w:rFonts w:ascii="Arial" w:hAnsi="Arial" w:cs="Arial"/>
      <w:color w:val="000080"/>
      <w:sz w:val="20"/>
      <w:szCs w:val="20"/>
    </w:rPr>
  </w:style>
  <w:style w:type="character" w:customStyle="1" w:styleId="EstiloCorreo6501">
    <w:name w:val="EstiloCorreo6501"/>
    <w:uiPriority w:val="99"/>
    <w:semiHidden/>
    <w:rsid w:val="00147DE0"/>
    <w:rPr>
      <w:rFonts w:ascii="Arial" w:hAnsi="Arial" w:cs="Arial"/>
      <w:color w:val="000080"/>
      <w:sz w:val="20"/>
      <w:szCs w:val="20"/>
    </w:rPr>
  </w:style>
  <w:style w:type="character" w:customStyle="1" w:styleId="EstiloCorreo6511">
    <w:name w:val="EstiloCorreo6511"/>
    <w:uiPriority w:val="99"/>
    <w:semiHidden/>
    <w:rsid w:val="00147DE0"/>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147DE0"/>
    <w:rPr>
      <w:rFonts w:ascii="Arial" w:hAnsi="Arial" w:cs="Arial"/>
      <w:color w:val="000080"/>
      <w:sz w:val="20"/>
      <w:szCs w:val="20"/>
    </w:rPr>
  </w:style>
  <w:style w:type="character" w:customStyle="1" w:styleId="EstiloCorreo6531">
    <w:name w:val="EstiloCorreo6531"/>
    <w:uiPriority w:val="99"/>
    <w:semiHidden/>
    <w:rsid w:val="00147DE0"/>
    <w:rPr>
      <w:rFonts w:ascii="Arial" w:hAnsi="Arial" w:cs="Arial"/>
      <w:color w:val="000080"/>
      <w:sz w:val="20"/>
      <w:szCs w:val="20"/>
    </w:rPr>
  </w:style>
  <w:style w:type="character" w:customStyle="1" w:styleId="EstiloCorreo6541">
    <w:name w:val="EstiloCorreo6541"/>
    <w:uiPriority w:val="99"/>
    <w:semiHidden/>
    <w:rsid w:val="00147DE0"/>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147DE0"/>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147DE0"/>
    <w:rPr>
      <w:rFonts w:ascii="Arial" w:hAnsi="Arial" w:cs="Arial"/>
      <w:color w:val="000080"/>
      <w:sz w:val="20"/>
      <w:szCs w:val="20"/>
    </w:rPr>
  </w:style>
  <w:style w:type="character" w:customStyle="1" w:styleId="EstiloCorreo6571">
    <w:name w:val="EstiloCorreo6571"/>
    <w:uiPriority w:val="99"/>
    <w:semiHidden/>
    <w:rsid w:val="00147DE0"/>
    <w:rPr>
      <w:rFonts w:ascii="Arial" w:hAnsi="Arial" w:cs="Arial"/>
      <w:color w:val="000080"/>
      <w:sz w:val="20"/>
      <w:szCs w:val="20"/>
    </w:rPr>
  </w:style>
  <w:style w:type="character" w:customStyle="1" w:styleId="EstiloCorreo6581">
    <w:name w:val="EstiloCorreo6581"/>
    <w:uiPriority w:val="99"/>
    <w:semiHidden/>
    <w:rsid w:val="00147DE0"/>
    <w:rPr>
      <w:rFonts w:ascii="Arial" w:hAnsi="Arial" w:cs="Arial"/>
      <w:color w:val="000080"/>
      <w:sz w:val="20"/>
      <w:szCs w:val="20"/>
    </w:rPr>
  </w:style>
  <w:style w:type="character" w:customStyle="1" w:styleId="EstiloCorreo6591">
    <w:name w:val="EstiloCorreo6591"/>
    <w:uiPriority w:val="99"/>
    <w:semiHidden/>
    <w:rsid w:val="00147DE0"/>
    <w:rPr>
      <w:rFonts w:ascii="Arial" w:hAnsi="Arial" w:cs="Arial"/>
      <w:color w:val="000080"/>
      <w:sz w:val="20"/>
      <w:szCs w:val="20"/>
    </w:rPr>
  </w:style>
  <w:style w:type="character" w:customStyle="1" w:styleId="EstiloCorreo6601">
    <w:name w:val="EstiloCorreo6601"/>
    <w:uiPriority w:val="99"/>
    <w:semiHidden/>
    <w:rsid w:val="00147DE0"/>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147DE0"/>
    <w:rPr>
      <w:rFonts w:ascii="Arial" w:hAnsi="Arial" w:cs="Arial"/>
      <w:color w:val="000080"/>
      <w:sz w:val="20"/>
      <w:szCs w:val="20"/>
    </w:rPr>
  </w:style>
  <w:style w:type="character" w:customStyle="1" w:styleId="EstiloCorreo6621">
    <w:name w:val="EstiloCorreo6621"/>
    <w:uiPriority w:val="99"/>
    <w:semiHidden/>
    <w:rsid w:val="00147DE0"/>
    <w:rPr>
      <w:rFonts w:ascii="Arial" w:hAnsi="Arial" w:cs="Arial"/>
      <w:color w:val="000080"/>
      <w:sz w:val="20"/>
      <w:szCs w:val="20"/>
    </w:rPr>
  </w:style>
  <w:style w:type="character" w:customStyle="1" w:styleId="EstiloCorreo6631">
    <w:name w:val="EstiloCorreo6631"/>
    <w:uiPriority w:val="99"/>
    <w:semiHidden/>
    <w:rsid w:val="00147DE0"/>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147DE0"/>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147DE0"/>
    <w:rPr>
      <w:rFonts w:ascii="Arial" w:hAnsi="Arial" w:cs="Arial"/>
      <w:color w:val="000080"/>
      <w:sz w:val="20"/>
      <w:szCs w:val="20"/>
    </w:rPr>
  </w:style>
  <w:style w:type="character" w:customStyle="1" w:styleId="EstiloCorreo6661">
    <w:name w:val="EstiloCorreo6661"/>
    <w:uiPriority w:val="99"/>
    <w:semiHidden/>
    <w:rsid w:val="00147DE0"/>
    <w:rPr>
      <w:rFonts w:ascii="Arial" w:hAnsi="Arial" w:cs="Arial"/>
      <w:color w:val="000080"/>
      <w:sz w:val="20"/>
      <w:szCs w:val="20"/>
    </w:rPr>
  </w:style>
  <w:style w:type="character" w:customStyle="1" w:styleId="EstiloCorreo6671">
    <w:name w:val="EstiloCorreo6671"/>
    <w:uiPriority w:val="99"/>
    <w:semiHidden/>
    <w:rsid w:val="00147DE0"/>
    <w:rPr>
      <w:rFonts w:ascii="Arial" w:hAnsi="Arial" w:cs="Arial"/>
      <w:color w:val="000080"/>
      <w:sz w:val="20"/>
      <w:szCs w:val="20"/>
    </w:rPr>
  </w:style>
  <w:style w:type="character" w:customStyle="1" w:styleId="EstiloCorreo6681">
    <w:name w:val="EstiloCorreo6681"/>
    <w:uiPriority w:val="99"/>
    <w:semiHidden/>
    <w:rsid w:val="00147DE0"/>
    <w:rPr>
      <w:rFonts w:ascii="Arial" w:hAnsi="Arial" w:cs="Arial"/>
      <w:color w:val="000080"/>
      <w:sz w:val="20"/>
      <w:szCs w:val="20"/>
    </w:rPr>
  </w:style>
  <w:style w:type="character" w:customStyle="1" w:styleId="EstiloCorreo6691">
    <w:name w:val="EstiloCorreo6691"/>
    <w:uiPriority w:val="99"/>
    <w:semiHidden/>
    <w:rsid w:val="00147DE0"/>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147DE0"/>
    <w:rPr>
      <w:rFonts w:ascii="Arial" w:hAnsi="Arial" w:cs="Arial"/>
      <w:color w:val="000080"/>
      <w:sz w:val="20"/>
      <w:szCs w:val="20"/>
    </w:rPr>
  </w:style>
  <w:style w:type="character" w:customStyle="1" w:styleId="EstiloCorreo6711">
    <w:name w:val="EstiloCorreo6711"/>
    <w:uiPriority w:val="99"/>
    <w:semiHidden/>
    <w:rsid w:val="00147DE0"/>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147DE0"/>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147DE0"/>
    <w:rPr>
      <w:rFonts w:ascii="Arial" w:hAnsi="Arial" w:cs="Arial"/>
      <w:color w:val="000080"/>
      <w:sz w:val="20"/>
      <w:szCs w:val="20"/>
    </w:rPr>
  </w:style>
  <w:style w:type="character" w:customStyle="1" w:styleId="EstiloCorreo6741">
    <w:name w:val="EstiloCorreo6741"/>
    <w:uiPriority w:val="99"/>
    <w:semiHidden/>
    <w:rsid w:val="00147DE0"/>
    <w:rPr>
      <w:rFonts w:ascii="Arial" w:hAnsi="Arial" w:cs="Arial"/>
      <w:color w:val="000080"/>
      <w:sz w:val="20"/>
      <w:szCs w:val="20"/>
    </w:rPr>
  </w:style>
  <w:style w:type="character" w:customStyle="1" w:styleId="EstiloCorreo6751">
    <w:name w:val="EstiloCorreo6751"/>
    <w:uiPriority w:val="99"/>
    <w:semiHidden/>
    <w:rsid w:val="00147DE0"/>
    <w:rPr>
      <w:rFonts w:ascii="Arial" w:hAnsi="Arial" w:cs="Arial"/>
      <w:color w:val="000080"/>
      <w:sz w:val="20"/>
      <w:szCs w:val="20"/>
    </w:rPr>
  </w:style>
  <w:style w:type="character" w:customStyle="1" w:styleId="EstiloCorreo6761">
    <w:name w:val="EstiloCorreo6761"/>
    <w:uiPriority w:val="99"/>
    <w:semiHidden/>
    <w:rsid w:val="00147DE0"/>
    <w:rPr>
      <w:rFonts w:ascii="Arial" w:hAnsi="Arial" w:cs="Arial"/>
      <w:color w:val="000080"/>
      <w:sz w:val="20"/>
      <w:szCs w:val="20"/>
    </w:rPr>
  </w:style>
  <w:style w:type="character" w:customStyle="1" w:styleId="EstiloCorreo6771">
    <w:name w:val="EstiloCorreo6771"/>
    <w:uiPriority w:val="99"/>
    <w:semiHidden/>
    <w:rsid w:val="00147DE0"/>
    <w:rPr>
      <w:rFonts w:ascii="Arial" w:hAnsi="Arial" w:cs="Arial"/>
      <w:color w:val="000080"/>
      <w:sz w:val="20"/>
      <w:szCs w:val="20"/>
    </w:rPr>
  </w:style>
  <w:style w:type="character" w:customStyle="1" w:styleId="EstiloCorreo6781">
    <w:name w:val="EstiloCorreo6781"/>
    <w:uiPriority w:val="99"/>
    <w:semiHidden/>
    <w:rsid w:val="00147DE0"/>
    <w:rPr>
      <w:rFonts w:ascii="Arial" w:hAnsi="Arial" w:cs="Arial"/>
      <w:color w:val="000080"/>
      <w:sz w:val="20"/>
      <w:szCs w:val="20"/>
    </w:rPr>
  </w:style>
  <w:style w:type="character" w:customStyle="1" w:styleId="EstiloCorreo6791">
    <w:name w:val="EstiloCorreo6791"/>
    <w:uiPriority w:val="99"/>
    <w:semiHidden/>
    <w:rsid w:val="00147DE0"/>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147DE0"/>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147DE0"/>
    <w:rPr>
      <w:rFonts w:ascii="Arial" w:hAnsi="Arial" w:cs="Arial"/>
      <w:color w:val="000080"/>
      <w:sz w:val="20"/>
      <w:szCs w:val="20"/>
    </w:rPr>
  </w:style>
  <w:style w:type="character" w:customStyle="1" w:styleId="EstiloCorreo6821">
    <w:name w:val="EstiloCorreo6821"/>
    <w:uiPriority w:val="99"/>
    <w:semiHidden/>
    <w:rsid w:val="00147DE0"/>
    <w:rPr>
      <w:rFonts w:ascii="Arial" w:hAnsi="Arial" w:cs="Arial"/>
      <w:color w:val="000080"/>
      <w:sz w:val="20"/>
      <w:szCs w:val="20"/>
    </w:rPr>
  </w:style>
  <w:style w:type="character" w:customStyle="1" w:styleId="EstiloCorreo6831">
    <w:name w:val="EstiloCorreo6831"/>
    <w:uiPriority w:val="99"/>
    <w:semiHidden/>
    <w:rsid w:val="00147DE0"/>
    <w:rPr>
      <w:rFonts w:ascii="Arial" w:hAnsi="Arial" w:cs="Arial"/>
      <w:color w:val="000080"/>
      <w:sz w:val="20"/>
      <w:szCs w:val="20"/>
    </w:rPr>
  </w:style>
  <w:style w:type="character" w:customStyle="1" w:styleId="EstiloCorreo6841">
    <w:name w:val="EstiloCorreo6841"/>
    <w:uiPriority w:val="99"/>
    <w:semiHidden/>
    <w:rsid w:val="00147DE0"/>
    <w:rPr>
      <w:rFonts w:ascii="Arial" w:hAnsi="Arial" w:cs="Arial"/>
      <w:color w:val="000080"/>
      <w:sz w:val="20"/>
      <w:szCs w:val="20"/>
    </w:rPr>
  </w:style>
  <w:style w:type="character" w:customStyle="1" w:styleId="EstiloCorreo6851">
    <w:name w:val="EstiloCorreo6851"/>
    <w:uiPriority w:val="99"/>
    <w:semiHidden/>
    <w:rsid w:val="00147DE0"/>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147DE0"/>
    <w:rPr>
      <w:rFonts w:ascii="Arial" w:hAnsi="Arial" w:cs="Arial"/>
      <w:color w:val="000080"/>
      <w:sz w:val="20"/>
      <w:szCs w:val="20"/>
    </w:rPr>
  </w:style>
  <w:style w:type="character" w:customStyle="1" w:styleId="EstiloCorreo6871">
    <w:name w:val="EstiloCorreo6871"/>
    <w:uiPriority w:val="99"/>
    <w:semiHidden/>
    <w:rsid w:val="00147DE0"/>
    <w:rPr>
      <w:rFonts w:ascii="Arial" w:hAnsi="Arial" w:cs="Arial"/>
      <w:color w:val="000080"/>
      <w:sz w:val="20"/>
      <w:szCs w:val="20"/>
    </w:rPr>
  </w:style>
  <w:style w:type="character" w:customStyle="1" w:styleId="EstiloCorreo6881">
    <w:name w:val="EstiloCorreo6881"/>
    <w:uiPriority w:val="99"/>
    <w:semiHidden/>
    <w:rsid w:val="00147DE0"/>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147DE0"/>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147DE0"/>
    <w:rPr>
      <w:rFonts w:ascii="Arial" w:hAnsi="Arial" w:cs="Arial"/>
      <w:color w:val="000080"/>
      <w:sz w:val="20"/>
      <w:szCs w:val="20"/>
    </w:rPr>
  </w:style>
  <w:style w:type="character" w:customStyle="1" w:styleId="EstiloCorreo6911">
    <w:name w:val="EstiloCorreo6911"/>
    <w:uiPriority w:val="99"/>
    <w:semiHidden/>
    <w:rsid w:val="00147DE0"/>
    <w:rPr>
      <w:rFonts w:ascii="Arial" w:hAnsi="Arial" w:cs="Arial"/>
      <w:color w:val="000080"/>
      <w:sz w:val="20"/>
      <w:szCs w:val="20"/>
    </w:rPr>
  </w:style>
  <w:style w:type="character" w:customStyle="1" w:styleId="EstiloCorreo6921">
    <w:name w:val="EstiloCorreo6921"/>
    <w:uiPriority w:val="99"/>
    <w:semiHidden/>
    <w:rsid w:val="00147DE0"/>
    <w:rPr>
      <w:rFonts w:ascii="Arial" w:hAnsi="Arial" w:cs="Arial"/>
      <w:color w:val="000080"/>
      <w:sz w:val="20"/>
      <w:szCs w:val="20"/>
    </w:rPr>
  </w:style>
  <w:style w:type="character" w:customStyle="1" w:styleId="EstiloCorreo6931">
    <w:name w:val="EstiloCorreo6931"/>
    <w:uiPriority w:val="99"/>
    <w:semiHidden/>
    <w:rsid w:val="00147DE0"/>
    <w:rPr>
      <w:rFonts w:ascii="Arial" w:hAnsi="Arial" w:cs="Arial"/>
      <w:color w:val="000080"/>
      <w:sz w:val="20"/>
      <w:szCs w:val="20"/>
    </w:rPr>
  </w:style>
  <w:style w:type="character" w:customStyle="1" w:styleId="EstiloCorreo6941">
    <w:name w:val="EstiloCorreo6941"/>
    <w:uiPriority w:val="99"/>
    <w:semiHidden/>
    <w:rsid w:val="00147DE0"/>
    <w:rPr>
      <w:rFonts w:ascii="Century Gothic" w:hAnsi="Century Gothic" w:cs="Times New Roman"/>
      <w:color w:val="0000FF"/>
      <w:sz w:val="20"/>
      <w:szCs w:val="20"/>
      <w:u w:val="none"/>
      <w:effect w:val="none"/>
    </w:rPr>
  </w:style>
  <w:style w:type="character" w:customStyle="1" w:styleId="EstiloCorreo827">
    <w:name w:val="EstiloCorreo827"/>
    <w:semiHidden/>
    <w:rsid w:val="00147DE0"/>
    <w:rPr>
      <w:rFonts w:ascii="Arial" w:hAnsi="Arial" w:cs="Arial"/>
      <w:color w:val="000080"/>
      <w:sz w:val="20"/>
      <w:szCs w:val="20"/>
    </w:rPr>
  </w:style>
  <w:style w:type="character" w:customStyle="1" w:styleId="EstiloCorreo830">
    <w:name w:val="EstiloCorreo830"/>
    <w:semiHidden/>
    <w:rsid w:val="00147DE0"/>
    <w:rPr>
      <w:rFonts w:ascii="Arial" w:hAnsi="Arial" w:cs="Arial" w:hint="default"/>
      <w:color w:val="000080"/>
      <w:sz w:val="20"/>
      <w:szCs w:val="20"/>
    </w:rPr>
  </w:style>
  <w:style w:type="character" w:customStyle="1" w:styleId="EstiloCorreo8311">
    <w:name w:val="EstiloCorreo8311"/>
    <w:semiHidden/>
    <w:rsid w:val="00147DE0"/>
    <w:rPr>
      <w:rFonts w:ascii="Arial" w:hAnsi="Arial" w:cs="Arial"/>
      <w:color w:val="000080"/>
      <w:sz w:val="20"/>
      <w:szCs w:val="20"/>
    </w:rPr>
  </w:style>
  <w:style w:type="character" w:customStyle="1" w:styleId="EstiloCorreo832">
    <w:name w:val="EstiloCorreo832"/>
    <w:semiHidden/>
    <w:rsid w:val="00147DE0"/>
    <w:rPr>
      <w:rFonts w:ascii="Arial" w:hAnsi="Arial" w:cs="Arial"/>
      <w:color w:val="000080"/>
      <w:sz w:val="20"/>
      <w:szCs w:val="20"/>
    </w:rPr>
  </w:style>
  <w:style w:type="character" w:customStyle="1" w:styleId="EstiloCorreo833">
    <w:name w:val="EstiloCorreo833"/>
    <w:semiHidden/>
    <w:rsid w:val="00147DE0"/>
    <w:rPr>
      <w:rFonts w:ascii="Arial" w:hAnsi="Arial" w:cs="Arial"/>
      <w:color w:val="000080"/>
      <w:sz w:val="20"/>
      <w:szCs w:val="20"/>
    </w:rPr>
  </w:style>
  <w:style w:type="character" w:customStyle="1" w:styleId="EstiloCorreo834">
    <w:name w:val="EstiloCorreo83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147DE0"/>
    <w:rPr>
      <w:rFonts w:ascii="Arial" w:hAnsi="Arial" w:cs="Arial"/>
      <w:color w:val="000080"/>
      <w:sz w:val="20"/>
      <w:szCs w:val="20"/>
    </w:rPr>
  </w:style>
  <w:style w:type="character" w:customStyle="1" w:styleId="EstiloCorreo837">
    <w:name w:val="EstiloCorreo837"/>
    <w:semiHidden/>
    <w:rsid w:val="00147DE0"/>
    <w:rPr>
      <w:rFonts w:ascii="Arial" w:hAnsi="Arial" w:cs="Arial"/>
      <w:color w:val="000080"/>
      <w:sz w:val="20"/>
      <w:szCs w:val="20"/>
    </w:rPr>
  </w:style>
  <w:style w:type="character" w:customStyle="1" w:styleId="EstiloCorreo838">
    <w:name w:val="EstiloCorreo838"/>
    <w:semiHidden/>
    <w:rsid w:val="00147DE0"/>
    <w:rPr>
      <w:rFonts w:ascii="Arial" w:hAnsi="Arial" w:cs="Arial"/>
      <w:color w:val="000080"/>
      <w:sz w:val="20"/>
      <w:szCs w:val="20"/>
    </w:rPr>
  </w:style>
  <w:style w:type="character" w:customStyle="1" w:styleId="EstiloCorreo839">
    <w:name w:val="EstiloCorreo839"/>
    <w:semiHidden/>
    <w:rsid w:val="00147DE0"/>
    <w:rPr>
      <w:rFonts w:ascii="Arial" w:hAnsi="Arial" w:cs="Arial"/>
      <w:color w:val="000080"/>
      <w:sz w:val="20"/>
      <w:szCs w:val="20"/>
    </w:rPr>
  </w:style>
  <w:style w:type="character" w:customStyle="1" w:styleId="EstiloCorreo840">
    <w:name w:val="EstiloCorreo840"/>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147DE0"/>
    <w:rPr>
      <w:rFonts w:ascii="Arial" w:hAnsi="Arial" w:cs="Arial"/>
      <w:color w:val="000080"/>
      <w:sz w:val="20"/>
      <w:szCs w:val="20"/>
    </w:rPr>
  </w:style>
  <w:style w:type="character" w:customStyle="1" w:styleId="EstiloCorreo842">
    <w:name w:val="EstiloCorreo842"/>
    <w:semiHidden/>
    <w:rsid w:val="00147DE0"/>
    <w:rPr>
      <w:rFonts w:ascii="Arial" w:hAnsi="Arial" w:cs="Arial"/>
      <w:color w:val="000080"/>
      <w:sz w:val="20"/>
      <w:szCs w:val="20"/>
    </w:rPr>
  </w:style>
  <w:style w:type="character" w:customStyle="1" w:styleId="EstiloCorreo843">
    <w:name w:val="EstiloCorreo84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147DE0"/>
    <w:rPr>
      <w:rFonts w:ascii="Arial" w:hAnsi="Arial" w:cs="Arial"/>
      <w:color w:val="000080"/>
      <w:sz w:val="20"/>
      <w:szCs w:val="20"/>
    </w:rPr>
  </w:style>
  <w:style w:type="character" w:customStyle="1" w:styleId="EstiloCorreo846">
    <w:name w:val="EstiloCorreo846"/>
    <w:semiHidden/>
    <w:rsid w:val="00147DE0"/>
    <w:rPr>
      <w:rFonts w:ascii="Arial" w:hAnsi="Arial" w:cs="Arial"/>
      <w:color w:val="000080"/>
      <w:sz w:val="20"/>
      <w:szCs w:val="20"/>
    </w:rPr>
  </w:style>
  <w:style w:type="character" w:customStyle="1" w:styleId="EstiloCorreo847">
    <w:name w:val="EstiloCorreo847"/>
    <w:semiHidden/>
    <w:rsid w:val="00147DE0"/>
    <w:rPr>
      <w:rFonts w:ascii="Arial" w:hAnsi="Arial" w:cs="Arial"/>
      <w:color w:val="000080"/>
      <w:sz w:val="20"/>
      <w:szCs w:val="20"/>
    </w:rPr>
  </w:style>
  <w:style w:type="character" w:customStyle="1" w:styleId="EstiloCorreo848">
    <w:name w:val="EstiloCorreo848"/>
    <w:semiHidden/>
    <w:rsid w:val="00147DE0"/>
    <w:rPr>
      <w:rFonts w:ascii="Arial" w:hAnsi="Arial" w:cs="Arial"/>
      <w:color w:val="000080"/>
      <w:sz w:val="20"/>
      <w:szCs w:val="20"/>
    </w:rPr>
  </w:style>
  <w:style w:type="character" w:customStyle="1" w:styleId="EstiloCorreo849">
    <w:name w:val="EstiloCorreo849"/>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147DE0"/>
    <w:rPr>
      <w:rFonts w:ascii="Arial" w:hAnsi="Arial" w:cs="Arial"/>
      <w:color w:val="000080"/>
      <w:sz w:val="20"/>
      <w:szCs w:val="20"/>
    </w:rPr>
  </w:style>
  <w:style w:type="character" w:customStyle="1" w:styleId="EstiloCorreo851">
    <w:name w:val="EstiloCorreo851"/>
    <w:semiHidden/>
    <w:rsid w:val="00147DE0"/>
    <w:rPr>
      <w:rFonts w:ascii="Arial" w:hAnsi="Arial" w:cs="Arial"/>
      <w:color w:val="000080"/>
      <w:sz w:val="20"/>
      <w:szCs w:val="20"/>
    </w:rPr>
  </w:style>
  <w:style w:type="character" w:customStyle="1" w:styleId="EstiloCorreo852">
    <w:name w:val="EstiloCorreo85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147DE0"/>
    <w:rPr>
      <w:rFonts w:ascii="Arial" w:hAnsi="Arial" w:cs="Arial"/>
      <w:color w:val="000080"/>
      <w:sz w:val="20"/>
      <w:szCs w:val="20"/>
    </w:rPr>
  </w:style>
  <w:style w:type="character" w:customStyle="1" w:styleId="EstiloCorreo855">
    <w:name w:val="EstiloCorreo855"/>
    <w:semiHidden/>
    <w:rsid w:val="00147DE0"/>
    <w:rPr>
      <w:rFonts w:ascii="Arial" w:hAnsi="Arial" w:cs="Arial"/>
      <w:color w:val="000080"/>
      <w:sz w:val="20"/>
      <w:szCs w:val="20"/>
    </w:rPr>
  </w:style>
  <w:style w:type="character" w:customStyle="1" w:styleId="EstiloCorreo856">
    <w:name w:val="EstiloCorreo856"/>
    <w:semiHidden/>
    <w:rsid w:val="00147DE0"/>
    <w:rPr>
      <w:rFonts w:ascii="Arial" w:hAnsi="Arial" w:cs="Arial"/>
      <w:color w:val="000080"/>
      <w:sz w:val="20"/>
      <w:szCs w:val="20"/>
    </w:rPr>
  </w:style>
  <w:style w:type="character" w:customStyle="1" w:styleId="EstiloCorreo857">
    <w:name w:val="EstiloCorreo857"/>
    <w:semiHidden/>
    <w:rsid w:val="00147DE0"/>
    <w:rPr>
      <w:rFonts w:ascii="Arial" w:hAnsi="Arial" w:cs="Arial"/>
      <w:color w:val="000080"/>
      <w:sz w:val="20"/>
      <w:szCs w:val="20"/>
    </w:rPr>
  </w:style>
  <w:style w:type="character" w:customStyle="1" w:styleId="EstiloCorreo858">
    <w:name w:val="EstiloCorreo858"/>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147DE0"/>
    <w:rPr>
      <w:rFonts w:ascii="Arial" w:hAnsi="Arial" w:cs="Arial"/>
      <w:color w:val="000080"/>
      <w:sz w:val="20"/>
      <w:szCs w:val="20"/>
    </w:rPr>
  </w:style>
  <w:style w:type="character" w:customStyle="1" w:styleId="EstiloCorreo860">
    <w:name w:val="EstiloCorreo860"/>
    <w:semiHidden/>
    <w:rsid w:val="00147DE0"/>
    <w:rPr>
      <w:rFonts w:ascii="Arial" w:hAnsi="Arial" w:cs="Arial"/>
      <w:color w:val="000080"/>
      <w:sz w:val="20"/>
      <w:szCs w:val="20"/>
    </w:rPr>
  </w:style>
  <w:style w:type="character" w:customStyle="1" w:styleId="EstiloCorreo862">
    <w:name w:val="EstiloCorreo862"/>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147DE0"/>
    <w:rPr>
      <w:rFonts w:ascii="Arial" w:hAnsi="Arial" w:cs="Arial"/>
      <w:color w:val="000080"/>
      <w:sz w:val="20"/>
      <w:szCs w:val="20"/>
    </w:rPr>
  </w:style>
  <w:style w:type="character" w:customStyle="1" w:styleId="EstiloCorreo864">
    <w:name w:val="EstiloCorreo864"/>
    <w:semiHidden/>
    <w:rsid w:val="00147DE0"/>
    <w:rPr>
      <w:rFonts w:ascii="Arial" w:hAnsi="Arial" w:cs="Arial"/>
      <w:color w:val="000080"/>
      <w:sz w:val="20"/>
      <w:szCs w:val="20"/>
    </w:rPr>
  </w:style>
  <w:style w:type="character" w:customStyle="1" w:styleId="EstiloCorreo865">
    <w:name w:val="EstiloCorreo865"/>
    <w:semiHidden/>
    <w:rsid w:val="00147DE0"/>
    <w:rPr>
      <w:rFonts w:ascii="Arial" w:hAnsi="Arial" w:cs="Arial"/>
      <w:color w:val="000080"/>
      <w:sz w:val="20"/>
      <w:szCs w:val="20"/>
    </w:rPr>
  </w:style>
  <w:style w:type="character" w:customStyle="1" w:styleId="EstiloCorreo866">
    <w:name w:val="EstiloCorreo866"/>
    <w:semiHidden/>
    <w:rsid w:val="00147DE0"/>
    <w:rPr>
      <w:rFonts w:ascii="Arial" w:hAnsi="Arial" w:cs="Arial"/>
      <w:color w:val="000080"/>
      <w:sz w:val="20"/>
      <w:szCs w:val="20"/>
    </w:rPr>
  </w:style>
  <w:style w:type="character" w:customStyle="1" w:styleId="EstiloCorreo867">
    <w:name w:val="EstiloCorreo867"/>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147DE0"/>
    <w:rPr>
      <w:rFonts w:ascii="Arial" w:hAnsi="Arial" w:cs="Arial"/>
      <w:color w:val="000080"/>
      <w:sz w:val="20"/>
      <w:szCs w:val="20"/>
    </w:rPr>
  </w:style>
  <w:style w:type="character" w:customStyle="1" w:styleId="EstiloCorreo869">
    <w:name w:val="EstiloCorreo869"/>
    <w:semiHidden/>
    <w:rsid w:val="00147DE0"/>
    <w:rPr>
      <w:rFonts w:ascii="Century Gothic" w:hAnsi="Century Gothic" w:cs="Times New Roman"/>
      <w:color w:val="0000FF"/>
      <w:sz w:val="20"/>
      <w:szCs w:val="20"/>
      <w:u w:val="none"/>
      <w:effect w:val="none"/>
    </w:rPr>
  </w:style>
  <w:style w:type="character" w:customStyle="1" w:styleId="EstiloCorreo870">
    <w:name w:val="EstiloCorreo870"/>
    <w:semiHidden/>
    <w:rsid w:val="00147DE0"/>
    <w:rPr>
      <w:rFonts w:ascii="Century Gothic" w:hAnsi="Century Gothic" w:cs="Times New Roman"/>
      <w:color w:val="0000FF"/>
      <w:sz w:val="20"/>
      <w:szCs w:val="20"/>
      <w:u w:val="none"/>
      <w:effect w:val="none"/>
    </w:rPr>
  </w:style>
  <w:style w:type="character" w:customStyle="1" w:styleId="EstiloCorreo871">
    <w:name w:val="EstiloCorreo871"/>
    <w:semiHidden/>
    <w:rsid w:val="00147DE0"/>
    <w:rPr>
      <w:rFonts w:ascii="Arial" w:hAnsi="Arial" w:cs="Arial"/>
      <w:color w:val="000080"/>
      <w:sz w:val="20"/>
      <w:szCs w:val="20"/>
    </w:rPr>
  </w:style>
  <w:style w:type="character" w:customStyle="1" w:styleId="EstiloCorreo872">
    <w:name w:val="EstiloCorreo872"/>
    <w:semiHidden/>
    <w:rsid w:val="00147DE0"/>
    <w:rPr>
      <w:rFonts w:ascii="Arial" w:hAnsi="Arial" w:cs="Arial"/>
      <w:color w:val="000080"/>
      <w:sz w:val="20"/>
      <w:szCs w:val="20"/>
    </w:rPr>
  </w:style>
  <w:style w:type="character" w:customStyle="1" w:styleId="EstiloCorreo873">
    <w:name w:val="EstiloCorreo873"/>
    <w:semiHidden/>
    <w:rsid w:val="00147DE0"/>
    <w:rPr>
      <w:rFonts w:ascii="Arial" w:hAnsi="Arial" w:cs="Arial"/>
      <w:color w:val="000080"/>
      <w:sz w:val="20"/>
      <w:szCs w:val="20"/>
    </w:rPr>
  </w:style>
  <w:style w:type="character" w:customStyle="1" w:styleId="EstiloCorreo874">
    <w:name w:val="EstiloCorreo874"/>
    <w:semiHidden/>
    <w:rsid w:val="00147DE0"/>
    <w:rPr>
      <w:rFonts w:ascii="Arial" w:hAnsi="Arial" w:cs="Arial"/>
      <w:color w:val="000080"/>
      <w:sz w:val="20"/>
      <w:szCs w:val="20"/>
    </w:rPr>
  </w:style>
  <w:style w:type="character" w:customStyle="1" w:styleId="EstiloCorreo875">
    <w:name w:val="EstiloCorreo875"/>
    <w:semiHidden/>
    <w:rsid w:val="00147DE0"/>
    <w:rPr>
      <w:rFonts w:ascii="Arial" w:hAnsi="Arial" w:cs="Arial"/>
      <w:color w:val="000080"/>
      <w:sz w:val="20"/>
      <w:szCs w:val="20"/>
    </w:rPr>
  </w:style>
  <w:style w:type="character" w:customStyle="1" w:styleId="EstiloCorreo876">
    <w:name w:val="EstiloCorreo876"/>
    <w:semiHidden/>
    <w:rsid w:val="00147DE0"/>
    <w:rPr>
      <w:rFonts w:ascii="Arial" w:hAnsi="Arial" w:cs="Arial"/>
      <w:color w:val="000080"/>
      <w:sz w:val="20"/>
      <w:szCs w:val="20"/>
    </w:rPr>
  </w:style>
  <w:style w:type="character" w:customStyle="1" w:styleId="EstiloCorreo877">
    <w:name w:val="EstiloCorreo877"/>
    <w:semiHidden/>
    <w:rsid w:val="00147DE0"/>
    <w:rPr>
      <w:rFonts w:ascii="Arial" w:hAnsi="Arial" w:cs="Arial"/>
      <w:color w:val="000080"/>
      <w:sz w:val="20"/>
      <w:szCs w:val="20"/>
    </w:rPr>
  </w:style>
  <w:style w:type="character" w:customStyle="1" w:styleId="EstiloCorreo878">
    <w:name w:val="EstiloCorreo878"/>
    <w:semiHidden/>
    <w:rsid w:val="00147DE0"/>
    <w:rPr>
      <w:rFonts w:ascii="Century Gothic" w:hAnsi="Century Gothic" w:cs="Times New Roman"/>
      <w:color w:val="0000FF"/>
      <w:sz w:val="20"/>
      <w:szCs w:val="20"/>
      <w:u w:val="none"/>
      <w:effect w:val="none"/>
    </w:rPr>
  </w:style>
  <w:style w:type="character" w:customStyle="1" w:styleId="EstiloCorreo879">
    <w:name w:val="EstiloCorreo879"/>
    <w:semiHidden/>
    <w:rsid w:val="00147DE0"/>
    <w:rPr>
      <w:rFonts w:ascii="Century Gothic" w:hAnsi="Century Gothic" w:cs="Times New Roman"/>
      <w:color w:val="0000FF"/>
      <w:sz w:val="20"/>
      <w:szCs w:val="20"/>
      <w:u w:val="none"/>
      <w:effect w:val="none"/>
    </w:rPr>
  </w:style>
  <w:style w:type="character" w:customStyle="1" w:styleId="EstiloCorreo880">
    <w:name w:val="EstiloCorreo880"/>
    <w:semiHidden/>
    <w:rsid w:val="00147DE0"/>
    <w:rPr>
      <w:rFonts w:ascii="Arial" w:hAnsi="Arial" w:cs="Arial"/>
      <w:color w:val="000080"/>
      <w:sz w:val="20"/>
      <w:szCs w:val="20"/>
    </w:rPr>
  </w:style>
  <w:style w:type="character" w:customStyle="1" w:styleId="EstiloCorreo881">
    <w:name w:val="EstiloCorreo881"/>
    <w:semiHidden/>
    <w:rsid w:val="00147DE0"/>
    <w:rPr>
      <w:rFonts w:ascii="Arial" w:hAnsi="Arial" w:cs="Arial"/>
      <w:color w:val="000080"/>
      <w:sz w:val="20"/>
      <w:szCs w:val="20"/>
    </w:rPr>
  </w:style>
  <w:style w:type="character" w:customStyle="1" w:styleId="EstiloCorreo882">
    <w:name w:val="EstiloCorreo882"/>
    <w:semiHidden/>
    <w:rsid w:val="00147DE0"/>
    <w:rPr>
      <w:rFonts w:ascii="Arial" w:hAnsi="Arial" w:cs="Arial"/>
      <w:color w:val="000080"/>
      <w:sz w:val="20"/>
      <w:szCs w:val="20"/>
    </w:rPr>
  </w:style>
  <w:style w:type="character" w:customStyle="1" w:styleId="EstiloCorreo883">
    <w:name w:val="EstiloCorreo883"/>
    <w:semiHidden/>
    <w:rsid w:val="00147DE0"/>
    <w:rPr>
      <w:rFonts w:ascii="Arial" w:hAnsi="Arial" w:cs="Arial"/>
      <w:color w:val="000080"/>
      <w:sz w:val="20"/>
      <w:szCs w:val="20"/>
    </w:rPr>
  </w:style>
  <w:style w:type="character" w:customStyle="1" w:styleId="EstiloCorreo884">
    <w:name w:val="EstiloCorreo884"/>
    <w:semiHidden/>
    <w:rsid w:val="00147DE0"/>
    <w:rPr>
      <w:rFonts w:ascii="Century Gothic" w:hAnsi="Century Gothic" w:cs="Times New Roman"/>
      <w:color w:val="0000FF"/>
      <w:sz w:val="20"/>
      <w:szCs w:val="20"/>
      <w:u w:val="none"/>
      <w:effect w:val="none"/>
    </w:rPr>
  </w:style>
  <w:style w:type="character" w:customStyle="1" w:styleId="EstiloCorreo885">
    <w:name w:val="EstiloCorreo885"/>
    <w:semiHidden/>
    <w:rsid w:val="00147DE0"/>
    <w:rPr>
      <w:rFonts w:ascii="Arial" w:hAnsi="Arial" w:cs="Arial"/>
      <w:color w:val="000080"/>
      <w:sz w:val="20"/>
      <w:szCs w:val="20"/>
    </w:rPr>
  </w:style>
  <w:style w:type="character" w:customStyle="1" w:styleId="EstiloCorreo886">
    <w:name w:val="EstiloCorreo886"/>
    <w:semiHidden/>
    <w:rsid w:val="00147DE0"/>
    <w:rPr>
      <w:rFonts w:ascii="Arial" w:hAnsi="Arial" w:cs="Arial"/>
      <w:color w:val="000080"/>
      <w:sz w:val="20"/>
      <w:szCs w:val="20"/>
    </w:rPr>
  </w:style>
  <w:style w:type="character" w:customStyle="1" w:styleId="EstiloCorreo887">
    <w:name w:val="EstiloCorreo887"/>
    <w:semiHidden/>
    <w:rsid w:val="00147DE0"/>
    <w:rPr>
      <w:rFonts w:ascii="Century Gothic" w:hAnsi="Century Gothic" w:cs="Times New Roman"/>
      <w:color w:val="0000FF"/>
      <w:sz w:val="20"/>
      <w:szCs w:val="20"/>
      <w:u w:val="none"/>
      <w:effect w:val="none"/>
    </w:rPr>
  </w:style>
  <w:style w:type="character" w:customStyle="1" w:styleId="EstiloCorreo888">
    <w:name w:val="EstiloCorreo888"/>
    <w:semiHidden/>
    <w:rsid w:val="00147DE0"/>
    <w:rPr>
      <w:rFonts w:ascii="Century Gothic" w:hAnsi="Century Gothic" w:cs="Times New Roman"/>
      <w:color w:val="0000FF"/>
      <w:sz w:val="20"/>
      <w:szCs w:val="20"/>
      <w:u w:val="none"/>
      <w:effect w:val="none"/>
    </w:rPr>
  </w:style>
  <w:style w:type="character" w:customStyle="1" w:styleId="EstiloCorreo889">
    <w:name w:val="EstiloCorreo889"/>
    <w:semiHidden/>
    <w:rsid w:val="00147DE0"/>
    <w:rPr>
      <w:rFonts w:ascii="Arial" w:hAnsi="Arial" w:cs="Arial"/>
      <w:color w:val="000080"/>
      <w:sz w:val="20"/>
      <w:szCs w:val="20"/>
    </w:rPr>
  </w:style>
  <w:style w:type="character" w:customStyle="1" w:styleId="EstiloCorreo890">
    <w:name w:val="EstiloCorreo890"/>
    <w:semiHidden/>
    <w:rsid w:val="00147DE0"/>
    <w:rPr>
      <w:rFonts w:ascii="Arial" w:hAnsi="Arial" w:cs="Arial"/>
      <w:color w:val="000080"/>
      <w:sz w:val="20"/>
      <w:szCs w:val="20"/>
    </w:rPr>
  </w:style>
  <w:style w:type="character" w:customStyle="1" w:styleId="EstiloCorreo891">
    <w:name w:val="EstiloCorreo891"/>
    <w:semiHidden/>
    <w:rsid w:val="00147DE0"/>
    <w:rPr>
      <w:rFonts w:ascii="Arial" w:hAnsi="Arial" w:cs="Arial"/>
      <w:color w:val="000080"/>
      <w:sz w:val="20"/>
      <w:szCs w:val="20"/>
    </w:rPr>
  </w:style>
  <w:style w:type="character" w:customStyle="1" w:styleId="EstiloCorreo892">
    <w:name w:val="EstiloCorreo892"/>
    <w:semiHidden/>
    <w:rsid w:val="00147DE0"/>
    <w:rPr>
      <w:rFonts w:ascii="Arial" w:hAnsi="Arial" w:cs="Arial"/>
      <w:color w:val="000080"/>
      <w:sz w:val="20"/>
      <w:szCs w:val="20"/>
    </w:rPr>
  </w:style>
  <w:style w:type="character" w:customStyle="1" w:styleId="EstiloCorreo893">
    <w:name w:val="EstiloCorreo893"/>
    <w:uiPriority w:val="99"/>
    <w:semiHidden/>
    <w:rsid w:val="00147DE0"/>
    <w:rPr>
      <w:rFonts w:ascii="Century Gothic" w:hAnsi="Century Gothic" w:cs="Times New Roman"/>
      <w:color w:val="0000FF"/>
      <w:sz w:val="20"/>
      <w:szCs w:val="20"/>
      <w:u w:val="none"/>
      <w:effect w:val="none"/>
    </w:rPr>
  </w:style>
  <w:style w:type="character" w:customStyle="1" w:styleId="EstiloCorreo894">
    <w:name w:val="EstiloCorreo894"/>
    <w:semiHidden/>
    <w:rsid w:val="00147DE0"/>
    <w:rPr>
      <w:rFonts w:ascii="Arial" w:hAnsi="Arial" w:cs="Arial"/>
      <w:color w:val="000080"/>
      <w:sz w:val="20"/>
      <w:szCs w:val="20"/>
    </w:rPr>
  </w:style>
  <w:style w:type="character" w:customStyle="1" w:styleId="EstiloCorreo895">
    <w:name w:val="EstiloCorreo895"/>
    <w:semiHidden/>
    <w:rsid w:val="00147DE0"/>
    <w:rPr>
      <w:rFonts w:ascii="Arial" w:hAnsi="Arial" w:cs="Arial"/>
      <w:color w:val="000080"/>
      <w:sz w:val="20"/>
      <w:szCs w:val="20"/>
    </w:rPr>
  </w:style>
  <w:style w:type="character" w:customStyle="1" w:styleId="EstiloCorreo896">
    <w:name w:val="EstiloCorreo896"/>
    <w:semiHidden/>
    <w:rsid w:val="00147DE0"/>
    <w:rPr>
      <w:rFonts w:ascii="Century Gothic" w:hAnsi="Century Gothic" w:cs="Times New Roman"/>
      <w:color w:val="0000FF"/>
      <w:sz w:val="20"/>
      <w:szCs w:val="20"/>
      <w:u w:val="none"/>
      <w:effect w:val="none"/>
    </w:rPr>
  </w:style>
  <w:style w:type="character" w:customStyle="1" w:styleId="EstiloCorreo897">
    <w:name w:val="EstiloCorreo897"/>
    <w:semiHidden/>
    <w:rsid w:val="00147DE0"/>
    <w:rPr>
      <w:rFonts w:ascii="Century Gothic" w:hAnsi="Century Gothic" w:cs="Times New Roman"/>
      <w:color w:val="0000FF"/>
      <w:sz w:val="20"/>
      <w:szCs w:val="20"/>
      <w:u w:val="none"/>
      <w:effect w:val="none"/>
    </w:rPr>
  </w:style>
  <w:style w:type="character" w:customStyle="1" w:styleId="EstiloCorreo898">
    <w:name w:val="EstiloCorreo898"/>
    <w:semiHidden/>
    <w:rsid w:val="00147DE0"/>
    <w:rPr>
      <w:rFonts w:ascii="Arial" w:hAnsi="Arial" w:cs="Arial"/>
      <w:color w:val="000080"/>
      <w:sz w:val="20"/>
      <w:szCs w:val="20"/>
    </w:rPr>
  </w:style>
  <w:style w:type="character" w:customStyle="1" w:styleId="EstiloCorreo899">
    <w:name w:val="EstiloCorreo899"/>
    <w:semiHidden/>
    <w:rsid w:val="00147DE0"/>
    <w:rPr>
      <w:rFonts w:ascii="Arial" w:hAnsi="Arial" w:cs="Arial"/>
      <w:color w:val="000080"/>
      <w:sz w:val="20"/>
      <w:szCs w:val="20"/>
    </w:rPr>
  </w:style>
  <w:style w:type="character" w:customStyle="1" w:styleId="EstiloCorreo900">
    <w:name w:val="EstiloCorreo900"/>
    <w:semiHidden/>
    <w:rsid w:val="00147DE0"/>
    <w:rPr>
      <w:rFonts w:ascii="Arial" w:hAnsi="Arial" w:cs="Arial"/>
      <w:color w:val="000080"/>
      <w:sz w:val="20"/>
      <w:szCs w:val="20"/>
    </w:rPr>
  </w:style>
  <w:style w:type="character" w:customStyle="1" w:styleId="EstiloCorreo901">
    <w:name w:val="EstiloCorreo901"/>
    <w:semiHidden/>
    <w:rsid w:val="00147DE0"/>
    <w:rPr>
      <w:rFonts w:ascii="Arial" w:hAnsi="Arial" w:cs="Arial"/>
      <w:color w:val="000080"/>
      <w:sz w:val="20"/>
      <w:szCs w:val="20"/>
    </w:rPr>
  </w:style>
  <w:style w:type="character" w:customStyle="1" w:styleId="EstiloCorreo902">
    <w:name w:val="EstiloCorreo902"/>
    <w:semiHidden/>
    <w:rsid w:val="00147DE0"/>
    <w:rPr>
      <w:rFonts w:ascii="Arial" w:hAnsi="Arial" w:cs="Arial"/>
      <w:color w:val="000080"/>
      <w:sz w:val="20"/>
      <w:szCs w:val="20"/>
    </w:rPr>
  </w:style>
  <w:style w:type="character" w:customStyle="1" w:styleId="EstiloCorreo903">
    <w:name w:val="EstiloCorreo903"/>
    <w:uiPriority w:val="99"/>
    <w:semiHidden/>
    <w:rsid w:val="00147DE0"/>
    <w:rPr>
      <w:rFonts w:ascii="Arial" w:hAnsi="Arial" w:cs="Arial"/>
      <w:color w:val="000080"/>
      <w:sz w:val="20"/>
      <w:szCs w:val="20"/>
    </w:rPr>
  </w:style>
  <w:style w:type="character" w:customStyle="1" w:styleId="EstiloCorreo904">
    <w:name w:val="EstiloCorreo904"/>
    <w:uiPriority w:val="99"/>
    <w:semiHidden/>
    <w:rsid w:val="00147DE0"/>
    <w:rPr>
      <w:rFonts w:ascii="Arial" w:hAnsi="Arial" w:cs="Arial"/>
      <w:color w:val="000080"/>
      <w:sz w:val="20"/>
      <w:szCs w:val="20"/>
    </w:rPr>
  </w:style>
  <w:style w:type="character" w:customStyle="1" w:styleId="EstiloCorreo905">
    <w:name w:val="EstiloCorreo905"/>
    <w:uiPriority w:val="99"/>
    <w:semiHidden/>
    <w:rsid w:val="00147DE0"/>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147DE0"/>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147DE0"/>
    <w:rPr>
      <w:rFonts w:ascii="Arial" w:hAnsi="Arial" w:cs="Arial"/>
      <w:color w:val="000080"/>
      <w:sz w:val="20"/>
      <w:szCs w:val="20"/>
    </w:rPr>
  </w:style>
  <w:style w:type="character" w:customStyle="1" w:styleId="EstiloCorreo908">
    <w:name w:val="EstiloCorreo908"/>
    <w:uiPriority w:val="99"/>
    <w:semiHidden/>
    <w:rsid w:val="00147DE0"/>
    <w:rPr>
      <w:rFonts w:ascii="Arial" w:hAnsi="Arial" w:cs="Arial"/>
      <w:color w:val="000080"/>
      <w:sz w:val="20"/>
      <w:szCs w:val="20"/>
    </w:rPr>
  </w:style>
  <w:style w:type="character" w:customStyle="1" w:styleId="EstiloCorreo909">
    <w:name w:val="EstiloCorreo909"/>
    <w:uiPriority w:val="99"/>
    <w:semiHidden/>
    <w:rsid w:val="00147DE0"/>
    <w:rPr>
      <w:rFonts w:ascii="Arial" w:hAnsi="Arial" w:cs="Arial"/>
      <w:color w:val="000080"/>
      <w:sz w:val="20"/>
      <w:szCs w:val="20"/>
    </w:rPr>
  </w:style>
  <w:style w:type="character" w:customStyle="1" w:styleId="EstiloCorreo910">
    <w:name w:val="EstiloCorreo910"/>
    <w:uiPriority w:val="99"/>
    <w:semiHidden/>
    <w:rsid w:val="00147DE0"/>
    <w:rPr>
      <w:rFonts w:ascii="Arial" w:hAnsi="Arial" w:cs="Arial"/>
      <w:color w:val="000080"/>
      <w:sz w:val="20"/>
      <w:szCs w:val="20"/>
    </w:rPr>
  </w:style>
  <w:style w:type="character" w:customStyle="1" w:styleId="EstiloCorreo911">
    <w:name w:val="EstiloCorreo911"/>
    <w:uiPriority w:val="99"/>
    <w:semiHidden/>
    <w:rsid w:val="00147DE0"/>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147DE0"/>
    <w:rPr>
      <w:rFonts w:ascii="Arial" w:hAnsi="Arial" w:cs="Arial"/>
      <w:color w:val="000080"/>
      <w:sz w:val="20"/>
      <w:szCs w:val="20"/>
    </w:rPr>
  </w:style>
  <w:style w:type="character" w:customStyle="1" w:styleId="EstiloCorreo913">
    <w:name w:val="EstiloCorreo913"/>
    <w:uiPriority w:val="99"/>
    <w:semiHidden/>
    <w:rsid w:val="00147DE0"/>
    <w:rPr>
      <w:rFonts w:ascii="Arial" w:hAnsi="Arial" w:cs="Arial"/>
      <w:color w:val="000080"/>
      <w:sz w:val="20"/>
      <w:szCs w:val="20"/>
    </w:rPr>
  </w:style>
  <w:style w:type="character" w:customStyle="1" w:styleId="EstiloCorreo914">
    <w:name w:val="EstiloCorreo914"/>
    <w:uiPriority w:val="99"/>
    <w:semiHidden/>
    <w:rsid w:val="00147DE0"/>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147DE0"/>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147DE0"/>
    <w:rPr>
      <w:rFonts w:ascii="Arial" w:hAnsi="Arial" w:cs="Arial"/>
      <w:color w:val="000080"/>
      <w:sz w:val="20"/>
      <w:szCs w:val="20"/>
    </w:rPr>
  </w:style>
  <w:style w:type="character" w:customStyle="1" w:styleId="EstiloCorreo917">
    <w:name w:val="EstiloCorreo917"/>
    <w:uiPriority w:val="99"/>
    <w:semiHidden/>
    <w:rsid w:val="00147DE0"/>
    <w:rPr>
      <w:rFonts w:ascii="Arial" w:hAnsi="Arial" w:cs="Arial"/>
      <w:color w:val="000080"/>
      <w:sz w:val="20"/>
      <w:szCs w:val="20"/>
    </w:rPr>
  </w:style>
  <w:style w:type="character" w:customStyle="1" w:styleId="EstiloCorreo918">
    <w:name w:val="EstiloCorreo918"/>
    <w:uiPriority w:val="99"/>
    <w:semiHidden/>
    <w:rsid w:val="00147DE0"/>
    <w:rPr>
      <w:rFonts w:ascii="Arial" w:hAnsi="Arial" w:cs="Arial"/>
      <w:color w:val="000080"/>
      <w:sz w:val="20"/>
      <w:szCs w:val="20"/>
    </w:rPr>
  </w:style>
  <w:style w:type="character" w:customStyle="1" w:styleId="EstiloCorreo919">
    <w:name w:val="EstiloCorreo919"/>
    <w:uiPriority w:val="99"/>
    <w:semiHidden/>
    <w:rsid w:val="00147DE0"/>
    <w:rPr>
      <w:rFonts w:ascii="Arial" w:hAnsi="Arial" w:cs="Arial"/>
      <w:color w:val="000080"/>
      <w:sz w:val="20"/>
      <w:szCs w:val="20"/>
    </w:rPr>
  </w:style>
  <w:style w:type="character" w:customStyle="1" w:styleId="EstiloCorreo920">
    <w:name w:val="EstiloCorreo920"/>
    <w:uiPriority w:val="99"/>
    <w:semiHidden/>
    <w:rsid w:val="00147DE0"/>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147DE0"/>
    <w:rPr>
      <w:rFonts w:ascii="Arial" w:hAnsi="Arial" w:cs="Arial"/>
      <w:color w:val="000080"/>
      <w:sz w:val="20"/>
      <w:szCs w:val="20"/>
    </w:rPr>
  </w:style>
  <w:style w:type="character" w:customStyle="1" w:styleId="EstiloCorreo922">
    <w:name w:val="EstiloCorreo922"/>
    <w:uiPriority w:val="99"/>
    <w:semiHidden/>
    <w:rsid w:val="00147DE0"/>
    <w:rPr>
      <w:rFonts w:ascii="Arial" w:hAnsi="Arial" w:cs="Arial"/>
      <w:color w:val="000080"/>
      <w:sz w:val="20"/>
      <w:szCs w:val="20"/>
    </w:rPr>
  </w:style>
  <w:style w:type="character" w:customStyle="1" w:styleId="EstiloCorreo923">
    <w:name w:val="EstiloCorreo923"/>
    <w:uiPriority w:val="99"/>
    <w:semiHidden/>
    <w:rsid w:val="00147DE0"/>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147DE0"/>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147DE0"/>
    <w:rPr>
      <w:rFonts w:ascii="Arial" w:hAnsi="Arial" w:cs="Arial"/>
      <w:color w:val="000080"/>
      <w:sz w:val="20"/>
      <w:szCs w:val="20"/>
    </w:rPr>
  </w:style>
  <w:style w:type="character" w:customStyle="1" w:styleId="EstiloCorreo926">
    <w:name w:val="EstiloCorreo926"/>
    <w:uiPriority w:val="99"/>
    <w:semiHidden/>
    <w:rsid w:val="00147DE0"/>
    <w:rPr>
      <w:rFonts w:ascii="Arial" w:hAnsi="Arial" w:cs="Arial"/>
      <w:color w:val="000080"/>
      <w:sz w:val="20"/>
      <w:szCs w:val="20"/>
    </w:rPr>
  </w:style>
  <w:style w:type="character" w:customStyle="1" w:styleId="EstiloCorreo927">
    <w:name w:val="EstiloCorreo927"/>
    <w:uiPriority w:val="99"/>
    <w:semiHidden/>
    <w:rsid w:val="00147DE0"/>
    <w:rPr>
      <w:rFonts w:ascii="Arial" w:hAnsi="Arial" w:cs="Arial"/>
      <w:color w:val="000080"/>
      <w:sz w:val="20"/>
      <w:szCs w:val="20"/>
    </w:rPr>
  </w:style>
  <w:style w:type="character" w:customStyle="1" w:styleId="EstiloCorreo928">
    <w:name w:val="EstiloCorreo928"/>
    <w:uiPriority w:val="99"/>
    <w:semiHidden/>
    <w:rsid w:val="00147DE0"/>
    <w:rPr>
      <w:rFonts w:ascii="Arial" w:hAnsi="Arial" w:cs="Arial"/>
      <w:color w:val="000080"/>
      <w:sz w:val="20"/>
      <w:szCs w:val="20"/>
    </w:rPr>
  </w:style>
  <w:style w:type="character" w:customStyle="1" w:styleId="EstiloCorreo929">
    <w:name w:val="EstiloCorreo929"/>
    <w:uiPriority w:val="99"/>
    <w:semiHidden/>
    <w:rsid w:val="00147DE0"/>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147DE0"/>
    <w:rPr>
      <w:rFonts w:ascii="Arial" w:hAnsi="Arial" w:cs="Arial"/>
      <w:color w:val="000080"/>
      <w:sz w:val="20"/>
      <w:szCs w:val="20"/>
    </w:rPr>
  </w:style>
  <w:style w:type="character" w:customStyle="1" w:styleId="EstiloCorreo931">
    <w:name w:val="EstiloCorreo931"/>
    <w:uiPriority w:val="99"/>
    <w:semiHidden/>
    <w:rsid w:val="00147DE0"/>
    <w:rPr>
      <w:rFonts w:ascii="Arial" w:hAnsi="Arial" w:cs="Arial"/>
      <w:color w:val="000080"/>
      <w:sz w:val="20"/>
      <w:szCs w:val="20"/>
    </w:rPr>
  </w:style>
  <w:style w:type="character" w:customStyle="1" w:styleId="EstiloCorreo932">
    <w:name w:val="EstiloCorreo932"/>
    <w:uiPriority w:val="99"/>
    <w:semiHidden/>
    <w:rsid w:val="00147DE0"/>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147DE0"/>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147DE0"/>
    <w:rPr>
      <w:rFonts w:ascii="Arial" w:hAnsi="Arial" w:cs="Arial"/>
      <w:color w:val="000080"/>
      <w:sz w:val="20"/>
      <w:szCs w:val="20"/>
    </w:rPr>
  </w:style>
  <w:style w:type="character" w:customStyle="1" w:styleId="EstiloCorreo935">
    <w:name w:val="EstiloCorreo935"/>
    <w:uiPriority w:val="99"/>
    <w:semiHidden/>
    <w:rsid w:val="00147DE0"/>
    <w:rPr>
      <w:rFonts w:ascii="Arial" w:hAnsi="Arial" w:cs="Arial"/>
      <w:color w:val="000080"/>
      <w:sz w:val="20"/>
      <w:szCs w:val="20"/>
    </w:rPr>
  </w:style>
  <w:style w:type="character" w:customStyle="1" w:styleId="EstiloCorreo936">
    <w:name w:val="EstiloCorreo936"/>
    <w:uiPriority w:val="99"/>
    <w:semiHidden/>
    <w:rsid w:val="00147DE0"/>
    <w:rPr>
      <w:rFonts w:ascii="Arial" w:hAnsi="Arial" w:cs="Arial"/>
      <w:color w:val="000080"/>
      <w:sz w:val="20"/>
      <w:szCs w:val="20"/>
    </w:rPr>
  </w:style>
  <w:style w:type="character" w:customStyle="1" w:styleId="EstiloCorreo937">
    <w:name w:val="EstiloCorreo937"/>
    <w:uiPriority w:val="99"/>
    <w:semiHidden/>
    <w:rsid w:val="00147DE0"/>
    <w:rPr>
      <w:rFonts w:ascii="Arial" w:hAnsi="Arial" w:cs="Arial"/>
      <w:color w:val="000080"/>
      <w:sz w:val="20"/>
      <w:szCs w:val="20"/>
    </w:rPr>
  </w:style>
  <w:style w:type="character" w:customStyle="1" w:styleId="EstiloCorreo938">
    <w:name w:val="EstiloCorreo938"/>
    <w:uiPriority w:val="99"/>
    <w:semiHidden/>
    <w:rsid w:val="00147DE0"/>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147DE0"/>
    <w:rPr>
      <w:rFonts w:ascii="Arial" w:hAnsi="Arial" w:cs="Arial"/>
      <w:color w:val="000080"/>
      <w:sz w:val="20"/>
      <w:szCs w:val="20"/>
    </w:rPr>
  </w:style>
  <w:style w:type="character" w:customStyle="1" w:styleId="EstiloCorreo940">
    <w:name w:val="EstiloCorreo940"/>
    <w:uiPriority w:val="99"/>
    <w:semiHidden/>
    <w:rsid w:val="00147DE0"/>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147DE0"/>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147DE0"/>
    <w:rPr>
      <w:rFonts w:ascii="Arial" w:hAnsi="Arial" w:cs="Arial"/>
      <w:color w:val="000080"/>
      <w:sz w:val="20"/>
      <w:szCs w:val="20"/>
    </w:rPr>
  </w:style>
  <w:style w:type="character" w:customStyle="1" w:styleId="EstiloCorreo943">
    <w:name w:val="EstiloCorreo943"/>
    <w:uiPriority w:val="99"/>
    <w:semiHidden/>
    <w:rsid w:val="00147DE0"/>
    <w:rPr>
      <w:rFonts w:ascii="Arial" w:hAnsi="Arial" w:cs="Arial"/>
      <w:color w:val="000080"/>
      <w:sz w:val="20"/>
      <w:szCs w:val="20"/>
    </w:rPr>
  </w:style>
  <w:style w:type="character" w:customStyle="1" w:styleId="EstiloCorreo944">
    <w:name w:val="EstiloCorreo944"/>
    <w:uiPriority w:val="99"/>
    <w:semiHidden/>
    <w:rsid w:val="00147DE0"/>
    <w:rPr>
      <w:rFonts w:ascii="Arial" w:hAnsi="Arial" w:cs="Arial"/>
      <w:color w:val="000080"/>
      <w:sz w:val="20"/>
      <w:szCs w:val="20"/>
    </w:rPr>
  </w:style>
  <w:style w:type="character" w:customStyle="1" w:styleId="EstiloCorreo945">
    <w:name w:val="EstiloCorreo945"/>
    <w:uiPriority w:val="99"/>
    <w:semiHidden/>
    <w:rsid w:val="00147DE0"/>
    <w:rPr>
      <w:rFonts w:ascii="Arial" w:hAnsi="Arial" w:cs="Arial"/>
      <w:color w:val="000080"/>
      <w:sz w:val="20"/>
      <w:szCs w:val="20"/>
    </w:rPr>
  </w:style>
  <w:style w:type="character" w:customStyle="1" w:styleId="EstiloCorreo946">
    <w:name w:val="EstiloCorreo946"/>
    <w:uiPriority w:val="99"/>
    <w:semiHidden/>
    <w:rsid w:val="00147DE0"/>
    <w:rPr>
      <w:rFonts w:ascii="Arial" w:hAnsi="Arial" w:cs="Arial"/>
      <w:color w:val="000080"/>
      <w:sz w:val="20"/>
      <w:szCs w:val="20"/>
    </w:rPr>
  </w:style>
  <w:style w:type="character" w:customStyle="1" w:styleId="EstiloCorreo947">
    <w:name w:val="EstiloCorreo947"/>
    <w:uiPriority w:val="99"/>
    <w:semiHidden/>
    <w:rsid w:val="00147DE0"/>
    <w:rPr>
      <w:rFonts w:ascii="Arial" w:hAnsi="Arial" w:cs="Arial"/>
      <w:color w:val="000080"/>
      <w:sz w:val="20"/>
      <w:szCs w:val="20"/>
    </w:rPr>
  </w:style>
  <w:style w:type="character" w:customStyle="1" w:styleId="EstiloCorreo948">
    <w:name w:val="EstiloCorreo948"/>
    <w:uiPriority w:val="99"/>
    <w:semiHidden/>
    <w:rsid w:val="00147DE0"/>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147DE0"/>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147DE0"/>
    <w:rPr>
      <w:rFonts w:ascii="Arial" w:hAnsi="Arial" w:cs="Arial"/>
      <w:color w:val="000080"/>
      <w:sz w:val="20"/>
      <w:szCs w:val="20"/>
    </w:rPr>
  </w:style>
  <w:style w:type="character" w:customStyle="1" w:styleId="EstiloCorreo951">
    <w:name w:val="EstiloCorreo951"/>
    <w:uiPriority w:val="99"/>
    <w:semiHidden/>
    <w:rsid w:val="00147DE0"/>
    <w:rPr>
      <w:rFonts w:ascii="Arial" w:hAnsi="Arial" w:cs="Arial"/>
      <w:color w:val="000080"/>
      <w:sz w:val="20"/>
      <w:szCs w:val="20"/>
    </w:rPr>
  </w:style>
  <w:style w:type="character" w:customStyle="1" w:styleId="EstiloCorreo952">
    <w:name w:val="EstiloCorreo952"/>
    <w:uiPriority w:val="99"/>
    <w:semiHidden/>
    <w:rsid w:val="00147DE0"/>
    <w:rPr>
      <w:rFonts w:ascii="Arial" w:hAnsi="Arial" w:cs="Arial"/>
      <w:color w:val="000080"/>
      <w:sz w:val="20"/>
      <w:szCs w:val="20"/>
    </w:rPr>
  </w:style>
  <w:style w:type="character" w:customStyle="1" w:styleId="EstiloCorreo953">
    <w:name w:val="EstiloCorreo953"/>
    <w:uiPriority w:val="99"/>
    <w:semiHidden/>
    <w:rsid w:val="00147DE0"/>
    <w:rPr>
      <w:rFonts w:ascii="Arial" w:hAnsi="Arial" w:cs="Arial"/>
      <w:color w:val="000080"/>
      <w:sz w:val="20"/>
      <w:szCs w:val="20"/>
    </w:rPr>
  </w:style>
  <w:style w:type="character" w:customStyle="1" w:styleId="EstiloCorreo954">
    <w:name w:val="EstiloCorreo954"/>
    <w:uiPriority w:val="99"/>
    <w:semiHidden/>
    <w:rsid w:val="00147DE0"/>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147DE0"/>
    <w:rPr>
      <w:rFonts w:ascii="Arial" w:hAnsi="Arial" w:cs="Arial"/>
      <w:color w:val="000080"/>
      <w:sz w:val="20"/>
      <w:szCs w:val="20"/>
    </w:rPr>
  </w:style>
  <w:style w:type="character" w:customStyle="1" w:styleId="EstiloCorreo956">
    <w:name w:val="EstiloCorreo956"/>
    <w:uiPriority w:val="99"/>
    <w:semiHidden/>
    <w:rsid w:val="00147DE0"/>
    <w:rPr>
      <w:rFonts w:ascii="Arial" w:hAnsi="Arial" w:cs="Arial"/>
      <w:color w:val="000080"/>
      <w:sz w:val="20"/>
      <w:szCs w:val="20"/>
    </w:rPr>
  </w:style>
  <w:style w:type="character" w:customStyle="1" w:styleId="EstiloCorreo957">
    <w:name w:val="EstiloCorreo957"/>
    <w:uiPriority w:val="99"/>
    <w:semiHidden/>
    <w:rsid w:val="00147DE0"/>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147DE0"/>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147DE0"/>
    <w:rPr>
      <w:rFonts w:ascii="Arial" w:hAnsi="Arial" w:cs="Arial"/>
      <w:color w:val="000080"/>
      <w:sz w:val="20"/>
      <w:szCs w:val="20"/>
    </w:rPr>
  </w:style>
  <w:style w:type="character" w:customStyle="1" w:styleId="EstiloCorreo960">
    <w:name w:val="EstiloCorreo960"/>
    <w:uiPriority w:val="99"/>
    <w:semiHidden/>
    <w:rsid w:val="00147DE0"/>
    <w:rPr>
      <w:rFonts w:ascii="Arial" w:hAnsi="Arial" w:cs="Arial"/>
      <w:color w:val="000080"/>
      <w:sz w:val="20"/>
      <w:szCs w:val="20"/>
    </w:rPr>
  </w:style>
  <w:style w:type="character" w:customStyle="1" w:styleId="EstiloCorreo961">
    <w:name w:val="EstiloCorreo961"/>
    <w:uiPriority w:val="99"/>
    <w:semiHidden/>
    <w:rsid w:val="00147DE0"/>
    <w:rPr>
      <w:rFonts w:ascii="Arial" w:hAnsi="Arial" w:cs="Arial"/>
      <w:color w:val="000080"/>
      <w:sz w:val="20"/>
      <w:szCs w:val="20"/>
    </w:rPr>
  </w:style>
  <w:style w:type="character" w:customStyle="1" w:styleId="EstiloCorreo962">
    <w:name w:val="EstiloCorreo962"/>
    <w:uiPriority w:val="99"/>
    <w:semiHidden/>
    <w:rsid w:val="00147DE0"/>
    <w:rPr>
      <w:rFonts w:ascii="Arial" w:hAnsi="Arial" w:cs="Arial"/>
      <w:color w:val="000080"/>
      <w:sz w:val="20"/>
      <w:szCs w:val="20"/>
    </w:rPr>
  </w:style>
  <w:style w:type="character" w:customStyle="1" w:styleId="EstiloCorreo963">
    <w:name w:val="EstiloCorreo963"/>
    <w:uiPriority w:val="99"/>
    <w:semiHidden/>
    <w:rsid w:val="00147DE0"/>
    <w:rPr>
      <w:rFonts w:ascii="Century Gothic" w:hAnsi="Century Gothic" w:cs="Times New Roman"/>
      <w:color w:val="0000FF"/>
      <w:sz w:val="20"/>
      <w:szCs w:val="20"/>
      <w:u w:val="none"/>
      <w:effect w:val="none"/>
    </w:rPr>
  </w:style>
  <w:style w:type="paragraph" w:customStyle="1" w:styleId="CompanyName">
    <w:name w:val="Company Name"/>
    <w:basedOn w:val="Normal"/>
    <w:qFormat/>
    <w:rsid w:val="00147DE0"/>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147DE0"/>
    <w:pPr>
      <w:spacing w:after="200" w:line="276" w:lineRule="auto"/>
      <w:jc w:val="both"/>
    </w:pPr>
    <w:rPr>
      <w:rFonts w:ascii="Calibri" w:hAnsi="Calibri"/>
      <w:i/>
    </w:rPr>
  </w:style>
  <w:style w:type="character" w:customStyle="1" w:styleId="Cuadrculamedia2-nfasis2Car">
    <w:name w:val="Cuadrícula media 2 - Énfasis 2 Car"/>
    <w:link w:val="Cuadrculamedia2-nfasis21"/>
    <w:uiPriority w:val="29"/>
    <w:rsid w:val="00147DE0"/>
    <w:rPr>
      <w:rFonts w:ascii="Calibri" w:hAnsi="Calibri"/>
      <w:i/>
      <w:sz w:val="24"/>
      <w:szCs w:val="24"/>
    </w:rPr>
  </w:style>
  <w:style w:type="paragraph" w:customStyle="1" w:styleId="Cuadrculamedia3-nfasis21">
    <w:name w:val="Cuadrícula media 3 - Énfasis 21"/>
    <w:basedOn w:val="Normal"/>
    <w:next w:val="Normal"/>
    <w:link w:val="Cuadrculamedia3-nfasis2Car"/>
    <w:uiPriority w:val="30"/>
    <w:qFormat/>
    <w:rsid w:val="00147DE0"/>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rPr>
  </w:style>
  <w:style w:type="character" w:customStyle="1" w:styleId="Cuadrculamedia3-nfasis2Car">
    <w:name w:val="Cuadrícula media 3 - Énfasis 2 Car"/>
    <w:link w:val="Cuadrculamedia3-nfasis21"/>
    <w:uiPriority w:val="30"/>
    <w:rsid w:val="00147DE0"/>
    <w:rPr>
      <w:rFonts w:ascii="Calibri" w:hAnsi="Calibri"/>
      <w:b/>
      <w:i/>
      <w:color w:val="FFFFFF"/>
      <w:sz w:val="24"/>
      <w:szCs w:val="24"/>
      <w:shd w:val="clear" w:color="auto" w:fill="C0504D"/>
    </w:rPr>
  </w:style>
  <w:style w:type="character" w:customStyle="1" w:styleId="Tabladecuadrcula1clara-nfasis11">
    <w:name w:val="Tabla de cuadrícula 1 clara - Énfasis 11"/>
    <w:uiPriority w:val="31"/>
    <w:qFormat/>
    <w:rsid w:val="00147DE0"/>
    <w:rPr>
      <w:b/>
    </w:rPr>
  </w:style>
  <w:style w:type="character" w:customStyle="1" w:styleId="Tabladecuadrcula2-nfasis11">
    <w:name w:val="Tabla de cuadrícula 2 - Énfasis 11"/>
    <w:uiPriority w:val="32"/>
    <w:qFormat/>
    <w:rsid w:val="00147DE0"/>
    <w:rPr>
      <w:b/>
      <w:bCs/>
      <w:smallCaps/>
      <w:spacing w:val="5"/>
      <w:sz w:val="22"/>
      <w:szCs w:val="22"/>
      <w:u w:val="single"/>
    </w:rPr>
  </w:style>
  <w:style w:type="character" w:customStyle="1" w:styleId="Tabladecuadrcula3-nfasis11">
    <w:name w:val="Tabla de cuadrícula 3 - Énfasis 11"/>
    <w:uiPriority w:val="33"/>
    <w:qFormat/>
    <w:rsid w:val="00147DE0"/>
    <w:rPr>
      <w:rFonts w:ascii="Cambria" w:eastAsia="Times New Roman" w:hAnsi="Cambria" w:cs="Times New Roman"/>
      <w:i/>
      <w:iCs/>
      <w:sz w:val="20"/>
      <w:szCs w:val="20"/>
    </w:rPr>
  </w:style>
  <w:style w:type="table" w:styleId="Listaclara-nfasis3">
    <w:name w:val="Light List Accent 3"/>
    <w:basedOn w:val="Tablanormal"/>
    <w:uiPriority w:val="71"/>
    <w:rsid w:val="00147DE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147DE0"/>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147DE0"/>
    <w:pPr>
      <w:keepNext/>
      <w:keepLines/>
      <w:spacing w:before="1600" w:after="200" w:line="600" w:lineRule="exact"/>
    </w:pPr>
    <w:rPr>
      <w:rFonts w:ascii="Tahoma" w:hAnsi="Tahoma"/>
      <w:b/>
      <w:spacing w:val="20"/>
      <w:kern w:val="28"/>
      <w:sz w:val="60"/>
      <w:szCs w:val="72"/>
      <w:lang w:bidi="es-ES"/>
    </w:rPr>
  </w:style>
  <w:style w:type="character" w:customStyle="1" w:styleId="eacep1">
    <w:name w:val="eacep1"/>
    <w:rsid w:val="00147DE0"/>
    <w:rPr>
      <w:color w:val="000000"/>
    </w:rPr>
  </w:style>
  <w:style w:type="paragraph" w:customStyle="1" w:styleId="xl228">
    <w:name w:val="xl228"/>
    <w:basedOn w:val="Normal"/>
    <w:qFormat/>
    <w:rsid w:val="00147DE0"/>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147DE0"/>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147DE0"/>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147DE0"/>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147DE0"/>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147DE0"/>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147DE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147DE0"/>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147DE0"/>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147DE0"/>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147DE0"/>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147DE0"/>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147DE0"/>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147DE0"/>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147DE0"/>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147DE0"/>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147DE0"/>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147DE0"/>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147DE0"/>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147DE0"/>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147DE0"/>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147DE0"/>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147DE0"/>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147DE0"/>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147DE0"/>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147DE0"/>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147DE0"/>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147DE0"/>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147DE0"/>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147DE0"/>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147DE0"/>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147DE0"/>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147DE0"/>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147DE0"/>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147DE0"/>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147DE0"/>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147DE0"/>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147DE0"/>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147DE0"/>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147DE0"/>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147DE0"/>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147DE0"/>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147DE0"/>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147DE0"/>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147DE0"/>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147DE0"/>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147DE0"/>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147DE0"/>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147DE0"/>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147DE0"/>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147DE0"/>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147DE0"/>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147DE0"/>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147DE0"/>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147DE0"/>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147DE0"/>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147DE0"/>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147DE0"/>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147DE0"/>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147DE0"/>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147DE0"/>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147DE0"/>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147DE0"/>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147DE0"/>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147DE0"/>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147DE0"/>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147DE0"/>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147DE0"/>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147DE0"/>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147DE0"/>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147DE0"/>
    <w:pPr>
      <w:spacing w:before="100" w:beforeAutospacing="1" w:after="100" w:afterAutospacing="1"/>
      <w:textAlignment w:val="center"/>
    </w:pPr>
    <w:rPr>
      <w:lang w:eastAsia="es-MX"/>
    </w:rPr>
  </w:style>
  <w:style w:type="paragraph" w:customStyle="1" w:styleId="xl299">
    <w:name w:val="xl299"/>
    <w:basedOn w:val="Normal"/>
    <w:qFormat/>
    <w:rsid w:val="00147DE0"/>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147DE0"/>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147DE0"/>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147DE0"/>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147DE0"/>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147DE0"/>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147DE0"/>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147DE0"/>
    <w:rPr>
      <w:rFonts w:ascii="Arial" w:hAnsi="Arial" w:cs="Arial"/>
      <w:color w:val="000080"/>
      <w:sz w:val="20"/>
      <w:szCs w:val="20"/>
    </w:rPr>
  </w:style>
  <w:style w:type="character" w:customStyle="1" w:styleId="EstiloCorreo6961">
    <w:name w:val="EstiloCorreo6961"/>
    <w:semiHidden/>
    <w:rsid w:val="00147DE0"/>
    <w:rPr>
      <w:rFonts w:ascii="Arial" w:hAnsi="Arial" w:cs="Arial"/>
      <w:color w:val="000080"/>
      <w:sz w:val="20"/>
      <w:szCs w:val="20"/>
    </w:rPr>
  </w:style>
  <w:style w:type="character" w:customStyle="1" w:styleId="EstiloCorreo6971">
    <w:name w:val="EstiloCorreo69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147DE0"/>
    <w:rPr>
      <w:rFonts w:ascii="Arial" w:hAnsi="Arial" w:cs="Arial"/>
      <w:color w:val="000080"/>
      <w:sz w:val="20"/>
      <w:szCs w:val="20"/>
    </w:rPr>
  </w:style>
  <w:style w:type="character" w:customStyle="1" w:styleId="EstiloCorreo7001">
    <w:name w:val="EstiloCorreo7001"/>
    <w:semiHidden/>
    <w:rsid w:val="00147DE0"/>
    <w:rPr>
      <w:rFonts w:ascii="Arial" w:hAnsi="Arial" w:cs="Arial"/>
      <w:color w:val="000080"/>
      <w:sz w:val="20"/>
      <w:szCs w:val="20"/>
    </w:rPr>
  </w:style>
  <w:style w:type="character" w:customStyle="1" w:styleId="EstiloCorreo7011">
    <w:name w:val="EstiloCorreo7011"/>
    <w:semiHidden/>
    <w:rsid w:val="00147DE0"/>
    <w:rPr>
      <w:rFonts w:ascii="Arial" w:hAnsi="Arial" w:cs="Arial"/>
      <w:color w:val="000080"/>
      <w:sz w:val="20"/>
      <w:szCs w:val="20"/>
    </w:rPr>
  </w:style>
  <w:style w:type="character" w:customStyle="1" w:styleId="EstiloCorreo7021">
    <w:name w:val="EstiloCorreo7021"/>
    <w:semiHidden/>
    <w:rsid w:val="00147DE0"/>
    <w:rPr>
      <w:rFonts w:ascii="Arial" w:hAnsi="Arial" w:cs="Arial"/>
      <w:color w:val="000080"/>
      <w:sz w:val="20"/>
      <w:szCs w:val="20"/>
    </w:rPr>
  </w:style>
  <w:style w:type="character" w:customStyle="1" w:styleId="EstiloCorreo7031">
    <w:name w:val="EstiloCorreo703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147DE0"/>
    <w:rPr>
      <w:rFonts w:ascii="Arial" w:hAnsi="Arial" w:cs="Arial"/>
      <w:color w:val="000080"/>
      <w:sz w:val="20"/>
      <w:szCs w:val="20"/>
    </w:rPr>
  </w:style>
  <w:style w:type="character" w:customStyle="1" w:styleId="EstiloCorreo7051">
    <w:name w:val="EstiloCorreo7051"/>
    <w:semiHidden/>
    <w:rsid w:val="00147DE0"/>
    <w:rPr>
      <w:rFonts w:ascii="Arial" w:hAnsi="Arial" w:cs="Arial"/>
      <w:color w:val="000080"/>
      <w:sz w:val="20"/>
      <w:szCs w:val="20"/>
    </w:rPr>
  </w:style>
  <w:style w:type="character" w:customStyle="1" w:styleId="EstiloCorreo7061">
    <w:name w:val="EstiloCorreo70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147DE0"/>
    <w:rPr>
      <w:rFonts w:ascii="Arial" w:hAnsi="Arial" w:cs="Arial"/>
      <w:color w:val="000080"/>
      <w:sz w:val="20"/>
      <w:szCs w:val="20"/>
    </w:rPr>
  </w:style>
  <w:style w:type="character" w:customStyle="1" w:styleId="EstiloCorreo7091">
    <w:name w:val="EstiloCorreo7091"/>
    <w:semiHidden/>
    <w:rsid w:val="00147DE0"/>
    <w:rPr>
      <w:rFonts w:ascii="Arial" w:hAnsi="Arial" w:cs="Arial"/>
      <w:color w:val="000080"/>
      <w:sz w:val="20"/>
      <w:szCs w:val="20"/>
    </w:rPr>
  </w:style>
  <w:style w:type="character" w:customStyle="1" w:styleId="EstiloCorreo7101">
    <w:name w:val="EstiloCorreo7101"/>
    <w:semiHidden/>
    <w:rsid w:val="00147DE0"/>
    <w:rPr>
      <w:rFonts w:ascii="Arial" w:hAnsi="Arial" w:cs="Arial"/>
      <w:color w:val="000080"/>
      <w:sz w:val="20"/>
      <w:szCs w:val="20"/>
    </w:rPr>
  </w:style>
  <w:style w:type="character" w:customStyle="1" w:styleId="EstiloCorreo7111">
    <w:name w:val="EstiloCorreo7111"/>
    <w:semiHidden/>
    <w:rsid w:val="00147DE0"/>
    <w:rPr>
      <w:rFonts w:ascii="Arial" w:hAnsi="Arial" w:cs="Arial"/>
      <w:color w:val="000080"/>
      <w:sz w:val="20"/>
      <w:szCs w:val="20"/>
    </w:rPr>
  </w:style>
  <w:style w:type="character" w:customStyle="1" w:styleId="EstiloCorreo7121">
    <w:name w:val="EstiloCorreo712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147DE0"/>
    <w:rPr>
      <w:rFonts w:ascii="Arial" w:hAnsi="Arial" w:cs="Arial"/>
      <w:color w:val="000080"/>
      <w:sz w:val="20"/>
      <w:szCs w:val="20"/>
    </w:rPr>
  </w:style>
  <w:style w:type="character" w:customStyle="1" w:styleId="EstiloCorreo7141">
    <w:name w:val="EstiloCorreo7141"/>
    <w:semiHidden/>
    <w:rsid w:val="00147DE0"/>
    <w:rPr>
      <w:rFonts w:ascii="Arial" w:hAnsi="Arial" w:cs="Arial"/>
      <w:color w:val="000080"/>
      <w:sz w:val="20"/>
      <w:szCs w:val="20"/>
    </w:rPr>
  </w:style>
  <w:style w:type="character" w:customStyle="1" w:styleId="EstiloCorreo7151">
    <w:name w:val="EstiloCorreo71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147DE0"/>
    <w:rPr>
      <w:rFonts w:ascii="Arial" w:hAnsi="Arial" w:cs="Arial"/>
      <w:color w:val="000080"/>
      <w:sz w:val="20"/>
      <w:szCs w:val="20"/>
    </w:rPr>
  </w:style>
  <w:style w:type="character" w:customStyle="1" w:styleId="EstiloCorreo7181">
    <w:name w:val="EstiloCorreo7181"/>
    <w:semiHidden/>
    <w:rsid w:val="00147DE0"/>
    <w:rPr>
      <w:rFonts w:ascii="Arial" w:hAnsi="Arial" w:cs="Arial"/>
      <w:color w:val="000080"/>
      <w:sz w:val="20"/>
      <w:szCs w:val="20"/>
    </w:rPr>
  </w:style>
  <w:style w:type="character" w:customStyle="1" w:styleId="EstiloCorreo7191">
    <w:name w:val="EstiloCorreo7191"/>
    <w:semiHidden/>
    <w:rsid w:val="00147DE0"/>
    <w:rPr>
      <w:rFonts w:ascii="Arial" w:hAnsi="Arial" w:cs="Arial"/>
      <w:color w:val="000080"/>
      <w:sz w:val="20"/>
      <w:szCs w:val="20"/>
    </w:rPr>
  </w:style>
  <w:style w:type="character" w:customStyle="1" w:styleId="EstiloCorreo7201">
    <w:name w:val="EstiloCorreo7201"/>
    <w:semiHidden/>
    <w:rsid w:val="00147DE0"/>
    <w:rPr>
      <w:rFonts w:ascii="Arial" w:hAnsi="Arial" w:cs="Arial"/>
      <w:color w:val="000080"/>
      <w:sz w:val="20"/>
      <w:szCs w:val="20"/>
    </w:rPr>
  </w:style>
  <w:style w:type="character" w:customStyle="1" w:styleId="EstiloCorreo7211">
    <w:name w:val="EstiloCorreo721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147DE0"/>
    <w:rPr>
      <w:rFonts w:ascii="Arial" w:hAnsi="Arial" w:cs="Arial"/>
      <w:color w:val="000080"/>
      <w:sz w:val="20"/>
      <w:szCs w:val="20"/>
    </w:rPr>
  </w:style>
  <w:style w:type="character" w:customStyle="1" w:styleId="EstiloCorreo7231">
    <w:name w:val="EstiloCorreo7231"/>
    <w:semiHidden/>
    <w:rsid w:val="00147DE0"/>
    <w:rPr>
      <w:rFonts w:ascii="Arial" w:hAnsi="Arial" w:cs="Arial"/>
      <w:color w:val="000080"/>
      <w:sz w:val="20"/>
      <w:szCs w:val="20"/>
    </w:rPr>
  </w:style>
  <w:style w:type="character" w:customStyle="1" w:styleId="EstiloCorreo7241">
    <w:name w:val="EstiloCorreo724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147DE0"/>
    <w:rPr>
      <w:rFonts w:ascii="Arial" w:hAnsi="Arial" w:cs="Arial"/>
      <w:color w:val="000080"/>
      <w:sz w:val="20"/>
      <w:szCs w:val="20"/>
    </w:rPr>
  </w:style>
  <w:style w:type="character" w:customStyle="1" w:styleId="EstiloCorreo7271">
    <w:name w:val="EstiloCorreo7271"/>
    <w:semiHidden/>
    <w:rsid w:val="00147DE0"/>
    <w:rPr>
      <w:rFonts w:ascii="Arial" w:hAnsi="Arial" w:cs="Arial"/>
      <w:color w:val="000080"/>
      <w:sz w:val="20"/>
      <w:szCs w:val="20"/>
    </w:rPr>
  </w:style>
  <w:style w:type="character" w:customStyle="1" w:styleId="EstiloCorreo7281">
    <w:name w:val="EstiloCorreo7281"/>
    <w:semiHidden/>
    <w:rsid w:val="00147DE0"/>
    <w:rPr>
      <w:rFonts w:ascii="Arial" w:hAnsi="Arial" w:cs="Arial"/>
      <w:color w:val="000080"/>
      <w:sz w:val="20"/>
      <w:szCs w:val="20"/>
    </w:rPr>
  </w:style>
  <w:style w:type="character" w:customStyle="1" w:styleId="EstiloCorreo7291">
    <w:name w:val="EstiloCorreo7291"/>
    <w:semiHidden/>
    <w:rsid w:val="00147DE0"/>
    <w:rPr>
      <w:rFonts w:ascii="Arial" w:hAnsi="Arial" w:cs="Arial"/>
      <w:color w:val="000080"/>
      <w:sz w:val="20"/>
      <w:szCs w:val="20"/>
    </w:rPr>
  </w:style>
  <w:style w:type="character" w:customStyle="1" w:styleId="EstiloCorreo7301">
    <w:name w:val="EstiloCorreo7301"/>
    <w:semiHidden/>
    <w:rsid w:val="00147DE0"/>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147DE0"/>
    <w:rPr>
      <w:rFonts w:ascii="Arial" w:hAnsi="Arial" w:cs="Arial"/>
      <w:color w:val="000080"/>
      <w:sz w:val="20"/>
      <w:szCs w:val="20"/>
    </w:rPr>
  </w:style>
  <w:style w:type="character" w:customStyle="1" w:styleId="EstiloCorreo7321">
    <w:name w:val="EstiloCorreo7321"/>
    <w:semiHidden/>
    <w:rsid w:val="00147DE0"/>
    <w:rPr>
      <w:rFonts w:ascii="Century Gothic" w:hAnsi="Century Gothic" w:cs="Times New Roman"/>
      <w:color w:val="0000FF"/>
      <w:sz w:val="20"/>
      <w:szCs w:val="20"/>
      <w:u w:val="none"/>
      <w:effect w:val="none"/>
    </w:rPr>
  </w:style>
  <w:style w:type="character" w:customStyle="1" w:styleId="EstiloCorreo7331">
    <w:name w:val="EstiloCorreo7331"/>
    <w:semiHidden/>
    <w:rsid w:val="00147DE0"/>
    <w:rPr>
      <w:rFonts w:ascii="Century Gothic" w:hAnsi="Century Gothic" w:cs="Times New Roman"/>
      <w:color w:val="0000FF"/>
      <w:sz w:val="20"/>
      <w:szCs w:val="20"/>
      <w:u w:val="none"/>
      <w:effect w:val="none"/>
    </w:rPr>
  </w:style>
  <w:style w:type="character" w:customStyle="1" w:styleId="EstiloCorreo7341">
    <w:name w:val="EstiloCorreo7341"/>
    <w:semiHidden/>
    <w:rsid w:val="00147DE0"/>
    <w:rPr>
      <w:rFonts w:ascii="Arial" w:hAnsi="Arial" w:cs="Arial"/>
      <w:color w:val="000080"/>
      <w:sz w:val="20"/>
      <w:szCs w:val="20"/>
    </w:rPr>
  </w:style>
  <w:style w:type="character" w:customStyle="1" w:styleId="EstiloCorreo7351">
    <w:name w:val="EstiloCorreo7351"/>
    <w:semiHidden/>
    <w:rsid w:val="00147DE0"/>
    <w:rPr>
      <w:rFonts w:ascii="Arial" w:hAnsi="Arial" w:cs="Arial"/>
      <w:color w:val="000080"/>
      <w:sz w:val="20"/>
      <w:szCs w:val="20"/>
    </w:rPr>
  </w:style>
  <w:style w:type="character" w:customStyle="1" w:styleId="EstiloCorreo7361">
    <w:name w:val="EstiloCorreo7361"/>
    <w:semiHidden/>
    <w:rsid w:val="00147DE0"/>
    <w:rPr>
      <w:rFonts w:ascii="Arial" w:hAnsi="Arial" w:cs="Arial"/>
      <w:color w:val="000080"/>
      <w:sz w:val="20"/>
      <w:szCs w:val="20"/>
    </w:rPr>
  </w:style>
  <w:style w:type="character" w:customStyle="1" w:styleId="EstiloCorreo7371">
    <w:name w:val="EstiloCorreo7371"/>
    <w:semiHidden/>
    <w:rsid w:val="00147DE0"/>
    <w:rPr>
      <w:rFonts w:ascii="Arial" w:hAnsi="Arial" w:cs="Arial"/>
      <w:color w:val="000080"/>
      <w:sz w:val="20"/>
      <w:szCs w:val="20"/>
    </w:rPr>
  </w:style>
  <w:style w:type="character" w:customStyle="1" w:styleId="EstiloCorreo7381">
    <w:name w:val="EstiloCorreo7381"/>
    <w:semiHidden/>
    <w:rsid w:val="00147DE0"/>
    <w:rPr>
      <w:rFonts w:ascii="Arial" w:hAnsi="Arial" w:cs="Arial"/>
      <w:color w:val="000080"/>
      <w:sz w:val="20"/>
      <w:szCs w:val="20"/>
    </w:rPr>
  </w:style>
  <w:style w:type="character" w:customStyle="1" w:styleId="EstiloCorreo7391">
    <w:name w:val="EstiloCorreo7391"/>
    <w:semiHidden/>
    <w:rsid w:val="00147DE0"/>
    <w:rPr>
      <w:rFonts w:ascii="Arial" w:hAnsi="Arial" w:cs="Arial"/>
      <w:color w:val="000080"/>
      <w:sz w:val="20"/>
      <w:szCs w:val="20"/>
    </w:rPr>
  </w:style>
  <w:style w:type="character" w:customStyle="1" w:styleId="EstiloCorreo7401">
    <w:name w:val="EstiloCorreo7401"/>
    <w:semiHidden/>
    <w:rsid w:val="00147DE0"/>
    <w:rPr>
      <w:rFonts w:ascii="Arial" w:hAnsi="Arial" w:cs="Arial"/>
      <w:color w:val="000080"/>
      <w:sz w:val="20"/>
      <w:szCs w:val="20"/>
    </w:rPr>
  </w:style>
  <w:style w:type="character" w:customStyle="1" w:styleId="EstiloCorreo7411">
    <w:name w:val="EstiloCorreo7411"/>
    <w:semiHidden/>
    <w:rsid w:val="00147DE0"/>
    <w:rPr>
      <w:rFonts w:ascii="Century Gothic" w:hAnsi="Century Gothic" w:cs="Times New Roman"/>
      <w:color w:val="0000FF"/>
      <w:sz w:val="20"/>
      <w:szCs w:val="20"/>
      <w:u w:val="none"/>
      <w:effect w:val="none"/>
    </w:rPr>
  </w:style>
  <w:style w:type="character" w:customStyle="1" w:styleId="EstiloCorreo7421">
    <w:name w:val="EstiloCorreo7421"/>
    <w:semiHidden/>
    <w:rsid w:val="00147DE0"/>
    <w:rPr>
      <w:rFonts w:ascii="Century Gothic" w:hAnsi="Century Gothic" w:cs="Times New Roman"/>
      <w:color w:val="0000FF"/>
      <w:sz w:val="20"/>
      <w:szCs w:val="20"/>
      <w:u w:val="none"/>
      <w:effect w:val="none"/>
    </w:rPr>
  </w:style>
  <w:style w:type="character" w:customStyle="1" w:styleId="EstiloCorreo7431">
    <w:name w:val="EstiloCorreo7431"/>
    <w:semiHidden/>
    <w:rsid w:val="00147DE0"/>
    <w:rPr>
      <w:rFonts w:ascii="Arial" w:hAnsi="Arial" w:cs="Arial"/>
      <w:color w:val="000080"/>
      <w:sz w:val="20"/>
      <w:szCs w:val="20"/>
    </w:rPr>
  </w:style>
  <w:style w:type="character" w:customStyle="1" w:styleId="EstiloCorreo7441">
    <w:name w:val="EstiloCorreo7441"/>
    <w:semiHidden/>
    <w:rsid w:val="00147DE0"/>
    <w:rPr>
      <w:rFonts w:ascii="Arial" w:hAnsi="Arial" w:cs="Arial"/>
      <w:color w:val="000080"/>
      <w:sz w:val="20"/>
      <w:szCs w:val="20"/>
    </w:rPr>
  </w:style>
  <w:style w:type="character" w:customStyle="1" w:styleId="EstiloCorreo7451">
    <w:name w:val="EstiloCorreo7451"/>
    <w:semiHidden/>
    <w:rsid w:val="00147DE0"/>
    <w:rPr>
      <w:rFonts w:ascii="Arial" w:hAnsi="Arial" w:cs="Arial"/>
      <w:color w:val="000080"/>
      <w:sz w:val="20"/>
      <w:szCs w:val="20"/>
    </w:rPr>
  </w:style>
  <w:style w:type="character" w:customStyle="1" w:styleId="EstiloCorreo7461">
    <w:name w:val="EstiloCorreo7461"/>
    <w:semiHidden/>
    <w:rsid w:val="00147DE0"/>
    <w:rPr>
      <w:rFonts w:ascii="Arial" w:hAnsi="Arial" w:cs="Arial"/>
      <w:color w:val="000080"/>
      <w:sz w:val="20"/>
      <w:szCs w:val="20"/>
    </w:rPr>
  </w:style>
  <w:style w:type="character" w:customStyle="1" w:styleId="EstiloCorreo7471">
    <w:name w:val="EstiloCorreo7471"/>
    <w:semiHidden/>
    <w:rsid w:val="00147DE0"/>
    <w:rPr>
      <w:rFonts w:ascii="Century Gothic" w:hAnsi="Century Gothic" w:cs="Times New Roman"/>
      <w:color w:val="0000FF"/>
      <w:sz w:val="20"/>
      <w:szCs w:val="20"/>
      <w:u w:val="none"/>
      <w:effect w:val="none"/>
    </w:rPr>
  </w:style>
  <w:style w:type="character" w:customStyle="1" w:styleId="EstiloCorreo7481">
    <w:name w:val="EstiloCorreo7481"/>
    <w:semiHidden/>
    <w:rsid w:val="00147DE0"/>
    <w:rPr>
      <w:rFonts w:ascii="Arial" w:hAnsi="Arial" w:cs="Arial"/>
      <w:color w:val="000080"/>
      <w:sz w:val="20"/>
      <w:szCs w:val="20"/>
    </w:rPr>
  </w:style>
  <w:style w:type="character" w:customStyle="1" w:styleId="EstiloCorreo7491">
    <w:name w:val="EstiloCorreo7491"/>
    <w:semiHidden/>
    <w:rsid w:val="00147DE0"/>
    <w:rPr>
      <w:rFonts w:ascii="Arial" w:hAnsi="Arial" w:cs="Arial"/>
      <w:color w:val="000080"/>
      <w:sz w:val="20"/>
      <w:szCs w:val="20"/>
    </w:rPr>
  </w:style>
  <w:style w:type="character" w:customStyle="1" w:styleId="EstiloCorreo7501">
    <w:name w:val="EstiloCorreo7501"/>
    <w:semiHidden/>
    <w:rsid w:val="00147DE0"/>
    <w:rPr>
      <w:rFonts w:ascii="Century Gothic" w:hAnsi="Century Gothic" w:cs="Times New Roman"/>
      <w:color w:val="0000FF"/>
      <w:sz w:val="20"/>
      <w:szCs w:val="20"/>
      <w:u w:val="none"/>
      <w:effect w:val="none"/>
    </w:rPr>
  </w:style>
  <w:style w:type="character" w:customStyle="1" w:styleId="EstiloCorreo7511">
    <w:name w:val="EstiloCorreo7511"/>
    <w:semiHidden/>
    <w:rsid w:val="00147DE0"/>
    <w:rPr>
      <w:rFonts w:ascii="Century Gothic" w:hAnsi="Century Gothic" w:cs="Times New Roman"/>
      <w:color w:val="0000FF"/>
      <w:sz w:val="20"/>
      <w:szCs w:val="20"/>
      <w:u w:val="none"/>
      <w:effect w:val="none"/>
    </w:rPr>
  </w:style>
  <w:style w:type="character" w:customStyle="1" w:styleId="EstiloCorreo7521">
    <w:name w:val="EstiloCorreo7521"/>
    <w:semiHidden/>
    <w:rsid w:val="00147DE0"/>
    <w:rPr>
      <w:rFonts w:ascii="Arial" w:hAnsi="Arial" w:cs="Arial"/>
      <w:color w:val="000080"/>
      <w:sz w:val="20"/>
      <w:szCs w:val="20"/>
    </w:rPr>
  </w:style>
  <w:style w:type="character" w:customStyle="1" w:styleId="EstiloCorreo7531">
    <w:name w:val="EstiloCorreo7531"/>
    <w:semiHidden/>
    <w:rsid w:val="00147DE0"/>
    <w:rPr>
      <w:rFonts w:ascii="Arial" w:hAnsi="Arial" w:cs="Arial"/>
      <w:color w:val="000080"/>
      <w:sz w:val="20"/>
      <w:szCs w:val="20"/>
    </w:rPr>
  </w:style>
  <w:style w:type="character" w:customStyle="1" w:styleId="EstiloCorreo7541">
    <w:name w:val="EstiloCorreo7541"/>
    <w:semiHidden/>
    <w:rsid w:val="00147DE0"/>
    <w:rPr>
      <w:rFonts w:ascii="Arial" w:hAnsi="Arial" w:cs="Arial"/>
      <w:color w:val="000080"/>
      <w:sz w:val="20"/>
      <w:szCs w:val="20"/>
    </w:rPr>
  </w:style>
  <w:style w:type="character" w:customStyle="1" w:styleId="EstiloCorreo7551">
    <w:name w:val="EstiloCorreo7551"/>
    <w:semiHidden/>
    <w:rsid w:val="00147DE0"/>
    <w:rPr>
      <w:rFonts w:ascii="Arial" w:hAnsi="Arial" w:cs="Arial"/>
      <w:color w:val="000080"/>
      <w:sz w:val="20"/>
      <w:szCs w:val="20"/>
    </w:rPr>
  </w:style>
  <w:style w:type="character" w:customStyle="1" w:styleId="EstiloCorreo7561">
    <w:name w:val="EstiloCorreo7561"/>
    <w:uiPriority w:val="99"/>
    <w:semiHidden/>
    <w:rsid w:val="00147DE0"/>
    <w:rPr>
      <w:rFonts w:ascii="Century Gothic" w:hAnsi="Century Gothic" w:cs="Times New Roman"/>
      <w:color w:val="0000FF"/>
      <w:sz w:val="20"/>
      <w:szCs w:val="20"/>
      <w:u w:val="none"/>
      <w:effect w:val="none"/>
    </w:rPr>
  </w:style>
  <w:style w:type="character" w:customStyle="1" w:styleId="EstiloCorreo7571">
    <w:name w:val="EstiloCorreo7571"/>
    <w:semiHidden/>
    <w:rsid w:val="00147DE0"/>
    <w:rPr>
      <w:rFonts w:ascii="Arial" w:hAnsi="Arial" w:cs="Arial"/>
      <w:color w:val="000080"/>
      <w:sz w:val="20"/>
      <w:szCs w:val="20"/>
    </w:rPr>
  </w:style>
  <w:style w:type="character" w:customStyle="1" w:styleId="EstiloCorreo7581">
    <w:name w:val="EstiloCorreo7581"/>
    <w:semiHidden/>
    <w:rsid w:val="00147DE0"/>
    <w:rPr>
      <w:rFonts w:ascii="Arial" w:hAnsi="Arial" w:cs="Arial"/>
      <w:color w:val="000080"/>
      <w:sz w:val="20"/>
      <w:szCs w:val="20"/>
    </w:rPr>
  </w:style>
  <w:style w:type="character" w:customStyle="1" w:styleId="EstiloCorreo7591">
    <w:name w:val="EstiloCorreo7591"/>
    <w:semiHidden/>
    <w:rsid w:val="00147DE0"/>
    <w:rPr>
      <w:rFonts w:ascii="Century Gothic" w:hAnsi="Century Gothic" w:cs="Times New Roman"/>
      <w:color w:val="0000FF"/>
      <w:sz w:val="20"/>
      <w:szCs w:val="20"/>
      <w:u w:val="none"/>
      <w:effect w:val="none"/>
    </w:rPr>
  </w:style>
  <w:style w:type="character" w:customStyle="1" w:styleId="EstiloCorreo7601">
    <w:name w:val="EstiloCorreo7601"/>
    <w:semiHidden/>
    <w:rsid w:val="00147DE0"/>
    <w:rPr>
      <w:rFonts w:ascii="Century Gothic" w:hAnsi="Century Gothic" w:cs="Times New Roman"/>
      <w:color w:val="0000FF"/>
      <w:sz w:val="20"/>
      <w:szCs w:val="20"/>
      <w:u w:val="none"/>
      <w:effect w:val="none"/>
    </w:rPr>
  </w:style>
  <w:style w:type="character" w:customStyle="1" w:styleId="EstiloCorreo7611">
    <w:name w:val="EstiloCorreo7611"/>
    <w:semiHidden/>
    <w:rsid w:val="00147DE0"/>
    <w:rPr>
      <w:rFonts w:ascii="Arial" w:hAnsi="Arial" w:cs="Arial"/>
      <w:color w:val="000080"/>
      <w:sz w:val="20"/>
      <w:szCs w:val="20"/>
    </w:rPr>
  </w:style>
  <w:style w:type="character" w:customStyle="1" w:styleId="EstiloCorreo7621">
    <w:name w:val="EstiloCorreo7621"/>
    <w:semiHidden/>
    <w:rsid w:val="00147DE0"/>
    <w:rPr>
      <w:rFonts w:ascii="Arial" w:hAnsi="Arial" w:cs="Arial"/>
      <w:color w:val="000080"/>
      <w:sz w:val="20"/>
      <w:szCs w:val="20"/>
    </w:rPr>
  </w:style>
  <w:style w:type="character" w:customStyle="1" w:styleId="EstiloCorreo7631">
    <w:name w:val="EstiloCorreo7631"/>
    <w:semiHidden/>
    <w:rsid w:val="00147DE0"/>
    <w:rPr>
      <w:rFonts w:ascii="Arial" w:hAnsi="Arial" w:cs="Arial"/>
      <w:color w:val="000080"/>
      <w:sz w:val="20"/>
      <w:szCs w:val="20"/>
    </w:rPr>
  </w:style>
  <w:style w:type="character" w:customStyle="1" w:styleId="EstiloCorreo7641">
    <w:name w:val="EstiloCorreo7641"/>
    <w:semiHidden/>
    <w:rsid w:val="00147DE0"/>
    <w:rPr>
      <w:rFonts w:ascii="Arial" w:hAnsi="Arial" w:cs="Arial"/>
      <w:color w:val="000080"/>
      <w:sz w:val="20"/>
      <w:szCs w:val="20"/>
    </w:rPr>
  </w:style>
  <w:style w:type="character" w:customStyle="1" w:styleId="EstiloCorreo7651">
    <w:name w:val="EstiloCorreo7651"/>
    <w:semiHidden/>
    <w:rsid w:val="00147DE0"/>
    <w:rPr>
      <w:rFonts w:ascii="Arial" w:hAnsi="Arial" w:cs="Arial"/>
      <w:color w:val="000080"/>
      <w:sz w:val="20"/>
      <w:szCs w:val="20"/>
    </w:rPr>
  </w:style>
  <w:style w:type="character" w:customStyle="1" w:styleId="EstiloCorreo7661">
    <w:name w:val="EstiloCorreo7661"/>
    <w:uiPriority w:val="99"/>
    <w:semiHidden/>
    <w:rsid w:val="00147DE0"/>
    <w:rPr>
      <w:rFonts w:ascii="Arial" w:hAnsi="Arial" w:cs="Arial"/>
      <w:color w:val="000080"/>
      <w:sz w:val="20"/>
      <w:szCs w:val="20"/>
    </w:rPr>
  </w:style>
  <w:style w:type="character" w:customStyle="1" w:styleId="EstiloCorreo7671">
    <w:name w:val="EstiloCorreo7671"/>
    <w:uiPriority w:val="99"/>
    <w:semiHidden/>
    <w:rsid w:val="00147DE0"/>
    <w:rPr>
      <w:rFonts w:ascii="Arial" w:hAnsi="Arial" w:cs="Arial"/>
      <w:color w:val="000080"/>
      <w:sz w:val="20"/>
      <w:szCs w:val="20"/>
    </w:rPr>
  </w:style>
  <w:style w:type="character" w:customStyle="1" w:styleId="EstiloCorreo7681">
    <w:name w:val="EstiloCorreo7681"/>
    <w:uiPriority w:val="99"/>
    <w:semiHidden/>
    <w:rsid w:val="00147DE0"/>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147DE0"/>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147DE0"/>
    <w:rPr>
      <w:rFonts w:ascii="Arial" w:hAnsi="Arial" w:cs="Arial"/>
      <w:color w:val="000080"/>
      <w:sz w:val="20"/>
      <w:szCs w:val="20"/>
    </w:rPr>
  </w:style>
  <w:style w:type="character" w:customStyle="1" w:styleId="EstiloCorreo7711">
    <w:name w:val="EstiloCorreo7711"/>
    <w:uiPriority w:val="99"/>
    <w:semiHidden/>
    <w:rsid w:val="00147DE0"/>
    <w:rPr>
      <w:rFonts w:ascii="Arial" w:hAnsi="Arial" w:cs="Arial"/>
      <w:color w:val="000080"/>
      <w:sz w:val="20"/>
      <w:szCs w:val="20"/>
    </w:rPr>
  </w:style>
  <w:style w:type="character" w:customStyle="1" w:styleId="EstiloCorreo7721">
    <w:name w:val="EstiloCorreo7721"/>
    <w:uiPriority w:val="99"/>
    <w:semiHidden/>
    <w:rsid w:val="00147DE0"/>
    <w:rPr>
      <w:rFonts w:ascii="Arial" w:hAnsi="Arial" w:cs="Arial"/>
      <w:color w:val="000080"/>
      <w:sz w:val="20"/>
      <w:szCs w:val="20"/>
    </w:rPr>
  </w:style>
  <w:style w:type="character" w:customStyle="1" w:styleId="EstiloCorreo7731">
    <w:name w:val="EstiloCorreo7731"/>
    <w:uiPriority w:val="99"/>
    <w:semiHidden/>
    <w:rsid w:val="00147DE0"/>
    <w:rPr>
      <w:rFonts w:ascii="Arial" w:hAnsi="Arial" w:cs="Arial"/>
      <w:color w:val="000080"/>
      <w:sz w:val="20"/>
      <w:szCs w:val="20"/>
    </w:rPr>
  </w:style>
  <w:style w:type="character" w:customStyle="1" w:styleId="EstiloCorreo7741">
    <w:name w:val="EstiloCorreo7741"/>
    <w:uiPriority w:val="99"/>
    <w:semiHidden/>
    <w:rsid w:val="00147DE0"/>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147DE0"/>
    <w:rPr>
      <w:rFonts w:ascii="Arial" w:hAnsi="Arial" w:cs="Arial"/>
      <w:color w:val="000080"/>
      <w:sz w:val="20"/>
      <w:szCs w:val="20"/>
    </w:rPr>
  </w:style>
  <w:style w:type="character" w:customStyle="1" w:styleId="EstiloCorreo7761">
    <w:name w:val="EstiloCorreo7761"/>
    <w:uiPriority w:val="99"/>
    <w:semiHidden/>
    <w:rsid w:val="00147DE0"/>
    <w:rPr>
      <w:rFonts w:ascii="Arial" w:hAnsi="Arial" w:cs="Arial"/>
      <w:color w:val="000080"/>
      <w:sz w:val="20"/>
      <w:szCs w:val="20"/>
    </w:rPr>
  </w:style>
  <w:style w:type="character" w:customStyle="1" w:styleId="EstiloCorreo7771">
    <w:name w:val="EstiloCorreo7771"/>
    <w:uiPriority w:val="99"/>
    <w:semiHidden/>
    <w:rsid w:val="00147DE0"/>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147DE0"/>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147DE0"/>
    <w:rPr>
      <w:rFonts w:ascii="Arial" w:hAnsi="Arial" w:cs="Arial"/>
      <w:color w:val="000080"/>
      <w:sz w:val="20"/>
      <w:szCs w:val="20"/>
    </w:rPr>
  </w:style>
  <w:style w:type="character" w:customStyle="1" w:styleId="EstiloCorreo7801">
    <w:name w:val="EstiloCorreo7801"/>
    <w:uiPriority w:val="99"/>
    <w:semiHidden/>
    <w:rsid w:val="00147DE0"/>
    <w:rPr>
      <w:rFonts w:ascii="Arial" w:hAnsi="Arial" w:cs="Arial"/>
      <w:color w:val="000080"/>
      <w:sz w:val="20"/>
      <w:szCs w:val="20"/>
    </w:rPr>
  </w:style>
  <w:style w:type="character" w:customStyle="1" w:styleId="EstiloCorreo7811">
    <w:name w:val="EstiloCorreo7811"/>
    <w:uiPriority w:val="99"/>
    <w:semiHidden/>
    <w:rsid w:val="00147DE0"/>
    <w:rPr>
      <w:rFonts w:ascii="Arial" w:hAnsi="Arial" w:cs="Arial"/>
      <w:color w:val="000080"/>
      <w:sz w:val="20"/>
      <w:szCs w:val="20"/>
    </w:rPr>
  </w:style>
  <w:style w:type="character" w:customStyle="1" w:styleId="EstiloCorreo7821">
    <w:name w:val="EstiloCorreo7821"/>
    <w:uiPriority w:val="99"/>
    <w:semiHidden/>
    <w:rsid w:val="00147DE0"/>
    <w:rPr>
      <w:rFonts w:ascii="Arial" w:hAnsi="Arial" w:cs="Arial"/>
      <w:color w:val="000080"/>
      <w:sz w:val="20"/>
      <w:szCs w:val="20"/>
    </w:rPr>
  </w:style>
  <w:style w:type="character" w:customStyle="1" w:styleId="EstiloCorreo7831">
    <w:name w:val="EstiloCorreo7831"/>
    <w:uiPriority w:val="99"/>
    <w:semiHidden/>
    <w:rsid w:val="00147DE0"/>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147DE0"/>
    <w:rPr>
      <w:rFonts w:ascii="Arial" w:hAnsi="Arial" w:cs="Arial"/>
      <w:color w:val="000080"/>
      <w:sz w:val="20"/>
      <w:szCs w:val="20"/>
    </w:rPr>
  </w:style>
  <w:style w:type="character" w:customStyle="1" w:styleId="EstiloCorreo7851">
    <w:name w:val="EstiloCorreo7851"/>
    <w:uiPriority w:val="99"/>
    <w:semiHidden/>
    <w:rsid w:val="00147DE0"/>
    <w:rPr>
      <w:rFonts w:ascii="Arial" w:hAnsi="Arial" w:cs="Arial"/>
      <w:color w:val="000080"/>
      <w:sz w:val="20"/>
      <w:szCs w:val="20"/>
    </w:rPr>
  </w:style>
  <w:style w:type="character" w:customStyle="1" w:styleId="EstiloCorreo7861">
    <w:name w:val="EstiloCorreo7861"/>
    <w:uiPriority w:val="99"/>
    <w:semiHidden/>
    <w:rsid w:val="00147DE0"/>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147DE0"/>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147DE0"/>
    <w:rPr>
      <w:rFonts w:ascii="Arial" w:hAnsi="Arial" w:cs="Arial"/>
      <w:color w:val="000080"/>
      <w:sz w:val="20"/>
      <w:szCs w:val="20"/>
    </w:rPr>
  </w:style>
  <w:style w:type="character" w:customStyle="1" w:styleId="EstiloCorreo7891">
    <w:name w:val="EstiloCorreo7891"/>
    <w:uiPriority w:val="99"/>
    <w:semiHidden/>
    <w:rsid w:val="00147DE0"/>
    <w:rPr>
      <w:rFonts w:ascii="Arial" w:hAnsi="Arial" w:cs="Arial"/>
      <w:color w:val="000080"/>
      <w:sz w:val="20"/>
      <w:szCs w:val="20"/>
    </w:rPr>
  </w:style>
  <w:style w:type="character" w:customStyle="1" w:styleId="EstiloCorreo7901">
    <w:name w:val="EstiloCorreo7901"/>
    <w:uiPriority w:val="99"/>
    <w:semiHidden/>
    <w:rsid w:val="00147DE0"/>
    <w:rPr>
      <w:rFonts w:ascii="Arial" w:hAnsi="Arial" w:cs="Arial"/>
      <w:color w:val="000080"/>
      <w:sz w:val="20"/>
      <w:szCs w:val="20"/>
    </w:rPr>
  </w:style>
  <w:style w:type="character" w:customStyle="1" w:styleId="EstiloCorreo7911">
    <w:name w:val="EstiloCorreo7911"/>
    <w:uiPriority w:val="99"/>
    <w:semiHidden/>
    <w:rsid w:val="00147DE0"/>
    <w:rPr>
      <w:rFonts w:ascii="Arial" w:hAnsi="Arial" w:cs="Arial"/>
      <w:color w:val="000080"/>
      <w:sz w:val="20"/>
      <w:szCs w:val="20"/>
    </w:rPr>
  </w:style>
  <w:style w:type="character" w:customStyle="1" w:styleId="EstiloCorreo7921">
    <w:name w:val="EstiloCorreo7921"/>
    <w:uiPriority w:val="99"/>
    <w:semiHidden/>
    <w:rsid w:val="00147DE0"/>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147DE0"/>
    <w:rPr>
      <w:rFonts w:ascii="Arial" w:hAnsi="Arial" w:cs="Arial"/>
      <w:color w:val="000080"/>
      <w:sz w:val="20"/>
      <w:szCs w:val="20"/>
    </w:rPr>
  </w:style>
  <w:style w:type="character" w:customStyle="1" w:styleId="EstiloCorreo7941">
    <w:name w:val="EstiloCorreo7941"/>
    <w:uiPriority w:val="99"/>
    <w:semiHidden/>
    <w:rsid w:val="00147DE0"/>
    <w:rPr>
      <w:rFonts w:ascii="Arial" w:hAnsi="Arial" w:cs="Arial"/>
      <w:color w:val="000080"/>
      <w:sz w:val="20"/>
      <w:szCs w:val="20"/>
    </w:rPr>
  </w:style>
  <w:style w:type="character" w:customStyle="1" w:styleId="EstiloCorreo7951">
    <w:name w:val="EstiloCorreo7951"/>
    <w:uiPriority w:val="99"/>
    <w:semiHidden/>
    <w:rsid w:val="00147DE0"/>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147DE0"/>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147DE0"/>
    <w:rPr>
      <w:rFonts w:ascii="Arial" w:hAnsi="Arial" w:cs="Arial"/>
      <w:color w:val="000080"/>
      <w:sz w:val="20"/>
      <w:szCs w:val="20"/>
    </w:rPr>
  </w:style>
  <w:style w:type="character" w:customStyle="1" w:styleId="EstiloCorreo7981">
    <w:name w:val="EstiloCorreo7981"/>
    <w:uiPriority w:val="99"/>
    <w:semiHidden/>
    <w:rsid w:val="00147DE0"/>
    <w:rPr>
      <w:rFonts w:ascii="Arial" w:hAnsi="Arial" w:cs="Arial"/>
      <w:color w:val="000080"/>
      <w:sz w:val="20"/>
      <w:szCs w:val="20"/>
    </w:rPr>
  </w:style>
  <w:style w:type="character" w:customStyle="1" w:styleId="EstiloCorreo7991">
    <w:name w:val="EstiloCorreo7991"/>
    <w:uiPriority w:val="99"/>
    <w:semiHidden/>
    <w:rsid w:val="00147DE0"/>
    <w:rPr>
      <w:rFonts w:ascii="Arial" w:hAnsi="Arial" w:cs="Arial"/>
      <w:color w:val="000080"/>
      <w:sz w:val="20"/>
      <w:szCs w:val="20"/>
    </w:rPr>
  </w:style>
  <w:style w:type="character" w:customStyle="1" w:styleId="EstiloCorreo8001">
    <w:name w:val="EstiloCorreo8001"/>
    <w:uiPriority w:val="99"/>
    <w:semiHidden/>
    <w:rsid w:val="00147DE0"/>
    <w:rPr>
      <w:rFonts w:ascii="Arial" w:hAnsi="Arial" w:cs="Arial"/>
      <w:color w:val="000080"/>
      <w:sz w:val="20"/>
      <w:szCs w:val="20"/>
    </w:rPr>
  </w:style>
  <w:style w:type="character" w:customStyle="1" w:styleId="EstiloCorreo8011">
    <w:name w:val="EstiloCorreo8011"/>
    <w:uiPriority w:val="99"/>
    <w:semiHidden/>
    <w:rsid w:val="00147DE0"/>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147DE0"/>
    <w:rPr>
      <w:rFonts w:ascii="Arial" w:hAnsi="Arial" w:cs="Arial"/>
      <w:color w:val="000080"/>
      <w:sz w:val="20"/>
      <w:szCs w:val="20"/>
    </w:rPr>
  </w:style>
  <w:style w:type="character" w:customStyle="1" w:styleId="EstiloCorreo8031">
    <w:name w:val="EstiloCorreo8031"/>
    <w:uiPriority w:val="99"/>
    <w:semiHidden/>
    <w:rsid w:val="00147DE0"/>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147DE0"/>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147DE0"/>
    <w:rPr>
      <w:rFonts w:ascii="Arial" w:hAnsi="Arial" w:cs="Arial"/>
      <w:color w:val="000080"/>
      <w:sz w:val="20"/>
      <w:szCs w:val="20"/>
    </w:rPr>
  </w:style>
  <w:style w:type="character" w:customStyle="1" w:styleId="EstiloCorreo8061">
    <w:name w:val="EstiloCorreo8061"/>
    <w:uiPriority w:val="99"/>
    <w:semiHidden/>
    <w:rsid w:val="00147DE0"/>
    <w:rPr>
      <w:rFonts w:ascii="Arial" w:hAnsi="Arial" w:cs="Arial"/>
      <w:color w:val="000080"/>
      <w:sz w:val="20"/>
      <w:szCs w:val="20"/>
    </w:rPr>
  </w:style>
  <w:style w:type="character" w:customStyle="1" w:styleId="EstiloCorreo8071">
    <w:name w:val="EstiloCorreo8071"/>
    <w:uiPriority w:val="99"/>
    <w:semiHidden/>
    <w:rsid w:val="00147DE0"/>
    <w:rPr>
      <w:rFonts w:ascii="Arial" w:hAnsi="Arial" w:cs="Arial"/>
      <w:color w:val="000080"/>
      <w:sz w:val="20"/>
      <w:szCs w:val="20"/>
    </w:rPr>
  </w:style>
  <w:style w:type="character" w:customStyle="1" w:styleId="EstiloCorreo8081">
    <w:name w:val="EstiloCorreo8081"/>
    <w:uiPriority w:val="99"/>
    <w:semiHidden/>
    <w:rsid w:val="00147DE0"/>
    <w:rPr>
      <w:rFonts w:ascii="Arial" w:hAnsi="Arial" w:cs="Arial"/>
      <w:color w:val="000080"/>
      <w:sz w:val="20"/>
      <w:szCs w:val="20"/>
    </w:rPr>
  </w:style>
  <w:style w:type="character" w:customStyle="1" w:styleId="EstiloCorreo8091">
    <w:name w:val="EstiloCorreo8091"/>
    <w:uiPriority w:val="99"/>
    <w:semiHidden/>
    <w:rsid w:val="00147DE0"/>
    <w:rPr>
      <w:rFonts w:ascii="Arial" w:hAnsi="Arial" w:cs="Arial"/>
      <w:color w:val="000080"/>
      <w:sz w:val="20"/>
      <w:szCs w:val="20"/>
    </w:rPr>
  </w:style>
  <w:style w:type="character" w:customStyle="1" w:styleId="EstiloCorreo8101">
    <w:name w:val="EstiloCorreo8101"/>
    <w:uiPriority w:val="99"/>
    <w:semiHidden/>
    <w:rsid w:val="00147DE0"/>
    <w:rPr>
      <w:rFonts w:ascii="Arial" w:hAnsi="Arial" w:cs="Arial"/>
      <w:color w:val="000080"/>
      <w:sz w:val="20"/>
      <w:szCs w:val="20"/>
    </w:rPr>
  </w:style>
  <w:style w:type="character" w:customStyle="1" w:styleId="EstiloCorreo8111">
    <w:name w:val="EstiloCorreo8111"/>
    <w:uiPriority w:val="99"/>
    <w:semiHidden/>
    <w:rsid w:val="00147DE0"/>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147DE0"/>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147DE0"/>
    <w:rPr>
      <w:rFonts w:ascii="Arial" w:hAnsi="Arial" w:cs="Arial"/>
      <w:color w:val="000080"/>
      <w:sz w:val="20"/>
      <w:szCs w:val="20"/>
    </w:rPr>
  </w:style>
  <w:style w:type="character" w:customStyle="1" w:styleId="EstiloCorreo8141">
    <w:name w:val="EstiloCorreo8141"/>
    <w:uiPriority w:val="99"/>
    <w:semiHidden/>
    <w:rsid w:val="00147DE0"/>
    <w:rPr>
      <w:rFonts w:ascii="Arial" w:hAnsi="Arial" w:cs="Arial"/>
      <w:color w:val="000080"/>
      <w:sz w:val="20"/>
      <w:szCs w:val="20"/>
    </w:rPr>
  </w:style>
  <w:style w:type="character" w:customStyle="1" w:styleId="EstiloCorreo8151">
    <w:name w:val="EstiloCorreo8151"/>
    <w:uiPriority w:val="99"/>
    <w:semiHidden/>
    <w:rsid w:val="00147DE0"/>
    <w:rPr>
      <w:rFonts w:ascii="Arial" w:hAnsi="Arial" w:cs="Arial"/>
      <w:color w:val="000080"/>
      <w:sz w:val="20"/>
      <w:szCs w:val="20"/>
    </w:rPr>
  </w:style>
  <w:style w:type="character" w:customStyle="1" w:styleId="EstiloCorreo8161">
    <w:name w:val="EstiloCorreo8161"/>
    <w:uiPriority w:val="99"/>
    <w:semiHidden/>
    <w:rsid w:val="00147DE0"/>
    <w:rPr>
      <w:rFonts w:ascii="Arial" w:hAnsi="Arial" w:cs="Arial"/>
      <w:color w:val="000080"/>
      <w:sz w:val="20"/>
      <w:szCs w:val="20"/>
    </w:rPr>
  </w:style>
  <w:style w:type="character" w:customStyle="1" w:styleId="EstiloCorreo8171">
    <w:name w:val="EstiloCorreo8171"/>
    <w:uiPriority w:val="99"/>
    <w:semiHidden/>
    <w:rsid w:val="00147DE0"/>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147DE0"/>
    <w:rPr>
      <w:rFonts w:ascii="Arial" w:hAnsi="Arial" w:cs="Arial"/>
      <w:color w:val="000080"/>
      <w:sz w:val="20"/>
      <w:szCs w:val="20"/>
    </w:rPr>
  </w:style>
  <w:style w:type="character" w:customStyle="1" w:styleId="EstiloCorreo8191">
    <w:name w:val="EstiloCorreo8191"/>
    <w:uiPriority w:val="99"/>
    <w:semiHidden/>
    <w:rsid w:val="00147DE0"/>
    <w:rPr>
      <w:rFonts w:ascii="Arial" w:hAnsi="Arial" w:cs="Arial"/>
      <w:color w:val="000080"/>
      <w:sz w:val="20"/>
      <w:szCs w:val="20"/>
    </w:rPr>
  </w:style>
  <w:style w:type="character" w:customStyle="1" w:styleId="EstiloCorreo8201">
    <w:name w:val="EstiloCorreo8201"/>
    <w:uiPriority w:val="99"/>
    <w:semiHidden/>
    <w:rsid w:val="00147DE0"/>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147DE0"/>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147DE0"/>
    <w:rPr>
      <w:rFonts w:ascii="Arial" w:hAnsi="Arial" w:cs="Arial"/>
      <w:color w:val="000080"/>
      <w:sz w:val="20"/>
      <w:szCs w:val="20"/>
    </w:rPr>
  </w:style>
  <w:style w:type="character" w:customStyle="1" w:styleId="EstiloCorreo8231">
    <w:name w:val="EstiloCorreo8231"/>
    <w:uiPriority w:val="99"/>
    <w:semiHidden/>
    <w:rsid w:val="00147DE0"/>
    <w:rPr>
      <w:rFonts w:ascii="Arial" w:hAnsi="Arial" w:cs="Arial"/>
      <w:color w:val="000080"/>
      <w:sz w:val="20"/>
      <w:szCs w:val="20"/>
    </w:rPr>
  </w:style>
  <w:style w:type="character" w:customStyle="1" w:styleId="EstiloCorreo8241">
    <w:name w:val="EstiloCorreo8241"/>
    <w:uiPriority w:val="99"/>
    <w:semiHidden/>
    <w:rsid w:val="00147DE0"/>
    <w:rPr>
      <w:rFonts w:ascii="Arial" w:hAnsi="Arial" w:cs="Arial"/>
      <w:color w:val="000080"/>
      <w:sz w:val="20"/>
      <w:szCs w:val="20"/>
    </w:rPr>
  </w:style>
  <w:style w:type="character" w:customStyle="1" w:styleId="EstiloCorreo8251">
    <w:name w:val="EstiloCorreo8251"/>
    <w:uiPriority w:val="99"/>
    <w:semiHidden/>
    <w:rsid w:val="00147DE0"/>
    <w:rPr>
      <w:rFonts w:ascii="Arial" w:hAnsi="Arial" w:cs="Arial"/>
      <w:color w:val="000080"/>
      <w:sz w:val="20"/>
      <w:szCs w:val="20"/>
    </w:rPr>
  </w:style>
  <w:style w:type="character" w:customStyle="1" w:styleId="EstiloCorreo8261">
    <w:name w:val="EstiloCorreo8261"/>
    <w:uiPriority w:val="99"/>
    <w:semiHidden/>
    <w:rsid w:val="00147DE0"/>
    <w:rPr>
      <w:rFonts w:ascii="Century Gothic" w:hAnsi="Century Gothic" w:cs="Times New Roman"/>
      <w:color w:val="0000FF"/>
      <w:sz w:val="20"/>
      <w:szCs w:val="20"/>
      <w:u w:val="none"/>
      <w:effect w:val="none"/>
    </w:rPr>
  </w:style>
  <w:style w:type="character" w:customStyle="1" w:styleId="EstiloCorreo8271">
    <w:name w:val="EstiloCorreo8271"/>
    <w:semiHidden/>
    <w:rsid w:val="00147DE0"/>
    <w:rPr>
      <w:rFonts w:ascii="Arial" w:hAnsi="Arial" w:cs="Arial"/>
      <w:color w:val="000080"/>
      <w:sz w:val="20"/>
      <w:szCs w:val="20"/>
    </w:rPr>
  </w:style>
  <w:style w:type="character" w:customStyle="1" w:styleId="nfasissutil1">
    <w:name w:val="Énfasis sutil1"/>
    <w:uiPriority w:val="19"/>
    <w:qFormat/>
    <w:rsid w:val="00147DE0"/>
    <w:rPr>
      <w:i/>
      <w:iCs/>
      <w:color w:val="808080"/>
    </w:rPr>
  </w:style>
  <w:style w:type="character" w:customStyle="1" w:styleId="nfasisintenso1">
    <w:name w:val="Énfasis intenso1"/>
    <w:uiPriority w:val="21"/>
    <w:qFormat/>
    <w:rsid w:val="00147DE0"/>
    <w:rPr>
      <w:b/>
      <w:bCs/>
      <w:i/>
      <w:iCs/>
      <w:color w:val="4F81BD"/>
    </w:rPr>
  </w:style>
  <w:style w:type="paragraph" w:customStyle="1" w:styleId="Encabezadodetabladecontenido1">
    <w:name w:val="Encabezado de tabla de contenido1"/>
    <w:basedOn w:val="Ttulo1"/>
    <w:next w:val="Normal"/>
    <w:uiPriority w:val="39"/>
    <w:unhideWhenUsed/>
    <w:qFormat/>
    <w:rsid w:val="00147DE0"/>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147DE0"/>
    <w:rPr>
      <w:rFonts w:ascii="Calibri" w:hAnsi="Calibri"/>
      <w:i/>
      <w:lang w:val="es-MX"/>
    </w:rPr>
  </w:style>
  <w:style w:type="character" w:customStyle="1" w:styleId="Sombreadoclaro-nfasis2Car">
    <w:name w:val="Sombreado claro - Énfasis 2 Car"/>
    <w:uiPriority w:val="30"/>
    <w:rsid w:val="00147DE0"/>
    <w:rPr>
      <w:rFonts w:ascii="Calibri" w:hAnsi="Calibri"/>
      <w:b/>
      <w:i/>
      <w:color w:val="FFFFFF"/>
      <w:shd w:val="clear" w:color="auto" w:fill="C0504D"/>
      <w:lang w:val="es-MX"/>
    </w:rPr>
  </w:style>
  <w:style w:type="character" w:customStyle="1" w:styleId="Referenciasutil1">
    <w:name w:val="Referencia sutil1"/>
    <w:uiPriority w:val="31"/>
    <w:qFormat/>
    <w:rsid w:val="00147DE0"/>
    <w:rPr>
      <w:b/>
    </w:rPr>
  </w:style>
  <w:style w:type="character" w:customStyle="1" w:styleId="Ttulodelibro1">
    <w:name w:val="Título de libro1"/>
    <w:uiPriority w:val="33"/>
    <w:qFormat/>
    <w:rsid w:val="00147DE0"/>
    <w:rPr>
      <w:rFonts w:ascii="Cambria" w:eastAsia="Times New Roman" w:hAnsi="Cambria" w:cs="Times New Roman"/>
      <w:i/>
      <w:iCs/>
      <w:sz w:val="20"/>
      <w:szCs w:val="20"/>
    </w:rPr>
  </w:style>
  <w:style w:type="table" w:styleId="Listaoscura-nfasis3">
    <w:name w:val="Dark List Accent 3"/>
    <w:basedOn w:val="Tablanormal"/>
    <w:uiPriority w:val="71"/>
    <w:rsid w:val="00147DE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147DE0"/>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147DE0"/>
    <w:rPr>
      <w:rFonts w:ascii="Calibri" w:eastAsia="Calibri" w:hAnsi="Calibri"/>
      <w:b/>
      <w:i/>
      <w:color w:val="FFFFFF"/>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147DE0"/>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147DE0"/>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147DE0"/>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147DE0"/>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147DE0"/>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147DE0"/>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147DE0"/>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147DE0"/>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2436">
      <w:bodyDiv w:val="1"/>
      <w:marLeft w:val="0"/>
      <w:marRight w:val="0"/>
      <w:marTop w:val="0"/>
      <w:marBottom w:val="0"/>
      <w:divBdr>
        <w:top w:val="none" w:sz="0" w:space="0" w:color="auto"/>
        <w:left w:val="none" w:sz="0" w:space="0" w:color="auto"/>
        <w:bottom w:val="none" w:sz="0" w:space="0" w:color="auto"/>
        <w:right w:val="none" w:sz="0" w:space="0" w:color="auto"/>
      </w:divBdr>
      <w:divsChild>
        <w:div w:id="1790196734">
          <w:marLeft w:val="0"/>
          <w:marRight w:val="0"/>
          <w:marTop w:val="0"/>
          <w:marBottom w:val="0"/>
          <w:divBdr>
            <w:top w:val="none" w:sz="0" w:space="0" w:color="auto"/>
            <w:left w:val="none" w:sz="0" w:space="0" w:color="auto"/>
            <w:bottom w:val="none" w:sz="0" w:space="0" w:color="auto"/>
            <w:right w:val="none" w:sz="0" w:space="0" w:color="auto"/>
          </w:divBdr>
        </w:div>
        <w:div w:id="177045015">
          <w:marLeft w:val="0"/>
          <w:marRight w:val="0"/>
          <w:marTop w:val="0"/>
          <w:marBottom w:val="0"/>
          <w:divBdr>
            <w:top w:val="none" w:sz="0" w:space="0" w:color="auto"/>
            <w:left w:val="none" w:sz="0" w:space="0" w:color="auto"/>
            <w:bottom w:val="none" w:sz="0" w:space="0" w:color="auto"/>
            <w:right w:val="none" w:sz="0" w:space="0" w:color="auto"/>
          </w:divBdr>
        </w:div>
        <w:div w:id="1962683794">
          <w:marLeft w:val="0"/>
          <w:marRight w:val="0"/>
          <w:marTop w:val="0"/>
          <w:marBottom w:val="0"/>
          <w:divBdr>
            <w:top w:val="none" w:sz="0" w:space="0" w:color="auto"/>
            <w:left w:val="none" w:sz="0" w:space="0" w:color="auto"/>
            <w:bottom w:val="none" w:sz="0" w:space="0" w:color="auto"/>
            <w:right w:val="none" w:sz="0" w:space="0" w:color="auto"/>
          </w:divBdr>
        </w:div>
        <w:div w:id="1362394535">
          <w:marLeft w:val="0"/>
          <w:marRight w:val="0"/>
          <w:marTop w:val="0"/>
          <w:marBottom w:val="0"/>
          <w:divBdr>
            <w:top w:val="none" w:sz="0" w:space="0" w:color="auto"/>
            <w:left w:val="none" w:sz="0" w:space="0" w:color="auto"/>
            <w:bottom w:val="none" w:sz="0" w:space="0" w:color="auto"/>
            <w:right w:val="none" w:sz="0" w:space="0" w:color="auto"/>
          </w:divBdr>
        </w:div>
        <w:div w:id="538010570">
          <w:marLeft w:val="0"/>
          <w:marRight w:val="0"/>
          <w:marTop w:val="0"/>
          <w:marBottom w:val="0"/>
          <w:divBdr>
            <w:top w:val="none" w:sz="0" w:space="0" w:color="auto"/>
            <w:left w:val="none" w:sz="0" w:space="0" w:color="auto"/>
            <w:bottom w:val="none" w:sz="0" w:space="0" w:color="auto"/>
            <w:right w:val="none" w:sz="0" w:space="0" w:color="auto"/>
          </w:divBdr>
        </w:div>
        <w:div w:id="1475677723">
          <w:marLeft w:val="0"/>
          <w:marRight w:val="0"/>
          <w:marTop w:val="0"/>
          <w:marBottom w:val="0"/>
          <w:divBdr>
            <w:top w:val="none" w:sz="0" w:space="0" w:color="auto"/>
            <w:left w:val="none" w:sz="0" w:space="0" w:color="auto"/>
            <w:bottom w:val="none" w:sz="0" w:space="0" w:color="auto"/>
            <w:right w:val="none" w:sz="0" w:space="0" w:color="auto"/>
          </w:divBdr>
        </w:div>
        <w:div w:id="517504730">
          <w:marLeft w:val="0"/>
          <w:marRight w:val="0"/>
          <w:marTop w:val="0"/>
          <w:marBottom w:val="0"/>
          <w:divBdr>
            <w:top w:val="none" w:sz="0" w:space="0" w:color="auto"/>
            <w:left w:val="none" w:sz="0" w:space="0" w:color="auto"/>
            <w:bottom w:val="none" w:sz="0" w:space="0" w:color="auto"/>
            <w:right w:val="none" w:sz="0" w:space="0" w:color="auto"/>
          </w:divBdr>
        </w:div>
        <w:div w:id="769280786">
          <w:marLeft w:val="0"/>
          <w:marRight w:val="0"/>
          <w:marTop w:val="0"/>
          <w:marBottom w:val="0"/>
          <w:divBdr>
            <w:top w:val="none" w:sz="0" w:space="0" w:color="auto"/>
            <w:left w:val="none" w:sz="0" w:space="0" w:color="auto"/>
            <w:bottom w:val="none" w:sz="0" w:space="0" w:color="auto"/>
            <w:right w:val="none" w:sz="0" w:space="0" w:color="auto"/>
          </w:divBdr>
        </w:div>
      </w:divsChild>
    </w:div>
    <w:div w:id="75707397">
      <w:bodyDiv w:val="1"/>
      <w:marLeft w:val="0"/>
      <w:marRight w:val="0"/>
      <w:marTop w:val="0"/>
      <w:marBottom w:val="0"/>
      <w:divBdr>
        <w:top w:val="none" w:sz="0" w:space="0" w:color="auto"/>
        <w:left w:val="none" w:sz="0" w:space="0" w:color="auto"/>
        <w:bottom w:val="none" w:sz="0" w:space="0" w:color="auto"/>
        <w:right w:val="none" w:sz="0" w:space="0" w:color="auto"/>
      </w:divBdr>
    </w:div>
    <w:div w:id="102696731">
      <w:bodyDiv w:val="1"/>
      <w:marLeft w:val="0"/>
      <w:marRight w:val="0"/>
      <w:marTop w:val="0"/>
      <w:marBottom w:val="0"/>
      <w:divBdr>
        <w:top w:val="none" w:sz="0" w:space="0" w:color="auto"/>
        <w:left w:val="none" w:sz="0" w:space="0" w:color="auto"/>
        <w:bottom w:val="none" w:sz="0" w:space="0" w:color="auto"/>
        <w:right w:val="none" w:sz="0" w:space="0" w:color="auto"/>
      </w:divBdr>
    </w:div>
    <w:div w:id="115103040">
      <w:bodyDiv w:val="1"/>
      <w:marLeft w:val="0"/>
      <w:marRight w:val="0"/>
      <w:marTop w:val="0"/>
      <w:marBottom w:val="0"/>
      <w:divBdr>
        <w:top w:val="none" w:sz="0" w:space="0" w:color="auto"/>
        <w:left w:val="none" w:sz="0" w:space="0" w:color="auto"/>
        <w:bottom w:val="none" w:sz="0" w:space="0" w:color="auto"/>
        <w:right w:val="none" w:sz="0" w:space="0" w:color="auto"/>
      </w:divBdr>
    </w:div>
    <w:div w:id="129248210">
      <w:bodyDiv w:val="1"/>
      <w:marLeft w:val="0"/>
      <w:marRight w:val="0"/>
      <w:marTop w:val="0"/>
      <w:marBottom w:val="0"/>
      <w:divBdr>
        <w:top w:val="none" w:sz="0" w:space="0" w:color="auto"/>
        <w:left w:val="none" w:sz="0" w:space="0" w:color="auto"/>
        <w:bottom w:val="none" w:sz="0" w:space="0" w:color="auto"/>
        <w:right w:val="none" w:sz="0" w:space="0" w:color="auto"/>
      </w:divBdr>
    </w:div>
    <w:div w:id="214437871">
      <w:bodyDiv w:val="1"/>
      <w:marLeft w:val="0"/>
      <w:marRight w:val="0"/>
      <w:marTop w:val="0"/>
      <w:marBottom w:val="0"/>
      <w:divBdr>
        <w:top w:val="none" w:sz="0" w:space="0" w:color="auto"/>
        <w:left w:val="none" w:sz="0" w:space="0" w:color="auto"/>
        <w:bottom w:val="none" w:sz="0" w:space="0" w:color="auto"/>
        <w:right w:val="none" w:sz="0" w:space="0" w:color="auto"/>
      </w:divBdr>
    </w:div>
    <w:div w:id="243564126">
      <w:bodyDiv w:val="1"/>
      <w:marLeft w:val="0"/>
      <w:marRight w:val="0"/>
      <w:marTop w:val="0"/>
      <w:marBottom w:val="0"/>
      <w:divBdr>
        <w:top w:val="none" w:sz="0" w:space="0" w:color="auto"/>
        <w:left w:val="none" w:sz="0" w:space="0" w:color="auto"/>
        <w:bottom w:val="none" w:sz="0" w:space="0" w:color="auto"/>
        <w:right w:val="none" w:sz="0" w:space="0" w:color="auto"/>
      </w:divBdr>
    </w:div>
    <w:div w:id="263466056">
      <w:bodyDiv w:val="1"/>
      <w:marLeft w:val="0"/>
      <w:marRight w:val="0"/>
      <w:marTop w:val="0"/>
      <w:marBottom w:val="0"/>
      <w:divBdr>
        <w:top w:val="none" w:sz="0" w:space="0" w:color="auto"/>
        <w:left w:val="none" w:sz="0" w:space="0" w:color="auto"/>
        <w:bottom w:val="none" w:sz="0" w:space="0" w:color="auto"/>
        <w:right w:val="none" w:sz="0" w:space="0" w:color="auto"/>
      </w:divBdr>
    </w:div>
    <w:div w:id="266500786">
      <w:bodyDiv w:val="1"/>
      <w:marLeft w:val="0"/>
      <w:marRight w:val="0"/>
      <w:marTop w:val="0"/>
      <w:marBottom w:val="0"/>
      <w:divBdr>
        <w:top w:val="none" w:sz="0" w:space="0" w:color="auto"/>
        <w:left w:val="none" w:sz="0" w:space="0" w:color="auto"/>
        <w:bottom w:val="none" w:sz="0" w:space="0" w:color="auto"/>
        <w:right w:val="none" w:sz="0" w:space="0" w:color="auto"/>
      </w:divBdr>
    </w:div>
    <w:div w:id="282464229">
      <w:bodyDiv w:val="1"/>
      <w:marLeft w:val="0"/>
      <w:marRight w:val="0"/>
      <w:marTop w:val="0"/>
      <w:marBottom w:val="0"/>
      <w:divBdr>
        <w:top w:val="none" w:sz="0" w:space="0" w:color="auto"/>
        <w:left w:val="none" w:sz="0" w:space="0" w:color="auto"/>
        <w:bottom w:val="none" w:sz="0" w:space="0" w:color="auto"/>
        <w:right w:val="none" w:sz="0" w:space="0" w:color="auto"/>
      </w:divBdr>
    </w:div>
    <w:div w:id="314339985">
      <w:bodyDiv w:val="1"/>
      <w:marLeft w:val="0"/>
      <w:marRight w:val="0"/>
      <w:marTop w:val="0"/>
      <w:marBottom w:val="0"/>
      <w:divBdr>
        <w:top w:val="none" w:sz="0" w:space="0" w:color="auto"/>
        <w:left w:val="none" w:sz="0" w:space="0" w:color="auto"/>
        <w:bottom w:val="none" w:sz="0" w:space="0" w:color="auto"/>
        <w:right w:val="none" w:sz="0" w:space="0" w:color="auto"/>
      </w:divBdr>
    </w:div>
    <w:div w:id="332345923">
      <w:bodyDiv w:val="1"/>
      <w:marLeft w:val="0"/>
      <w:marRight w:val="0"/>
      <w:marTop w:val="0"/>
      <w:marBottom w:val="0"/>
      <w:divBdr>
        <w:top w:val="none" w:sz="0" w:space="0" w:color="auto"/>
        <w:left w:val="none" w:sz="0" w:space="0" w:color="auto"/>
        <w:bottom w:val="none" w:sz="0" w:space="0" w:color="auto"/>
        <w:right w:val="none" w:sz="0" w:space="0" w:color="auto"/>
      </w:divBdr>
    </w:div>
    <w:div w:id="338237307">
      <w:bodyDiv w:val="1"/>
      <w:marLeft w:val="0"/>
      <w:marRight w:val="0"/>
      <w:marTop w:val="0"/>
      <w:marBottom w:val="0"/>
      <w:divBdr>
        <w:top w:val="none" w:sz="0" w:space="0" w:color="auto"/>
        <w:left w:val="none" w:sz="0" w:space="0" w:color="auto"/>
        <w:bottom w:val="none" w:sz="0" w:space="0" w:color="auto"/>
        <w:right w:val="none" w:sz="0" w:space="0" w:color="auto"/>
      </w:divBdr>
    </w:div>
    <w:div w:id="355549143">
      <w:bodyDiv w:val="1"/>
      <w:marLeft w:val="0"/>
      <w:marRight w:val="0"/>
      <w:marTop w:val="0"/>
      <w:marBottom w:val="0"/>
      <w:divBdr>
        <w:top w:val="none" w:sz="0" w:space="0" w:color="auto"/>
        <w:left w:val="none" w:sz="0" w:space="0" w:color="auto"/>
        <w:bottom w:val="none" w:sz="0" w:space="0" w:color="auto"/>
        <w:right w:val="none" w:sz="0" w:space="0" w:color="auto"/>
      </w:divBdr>
    </w:div>
    <w:div w:id="381057758">
      <w:bodyDiv w:val="1"/>
      <w:marLeft w:val="0"/>
      <w:marRight w:val="0"/>
      <w:marTop w:val="0"/>
      <w:marBottom w:val="0"/>
      <w:divBdr>
        <w:top w:val="none" w:sz="0" w:space="0" w:color="auto"/>
        <w:left w:val="none" w:sz="0" w:space="0" w:color="auto"/>
        <w:bottom w:val="none" w:sz="0" w:space="0" w:color="auto"/>
        <w:right w:val="none" w:sz="0" w:space="0" w:color="auto"/>
      </w:divBdr>
    </w:div>
    <w:div w:id="421488315">
      <w:bodyDiv w:val="1"/>
      <w:marLeft w:val="0"/>
      <w:marRight w:val="0"/>
      <w:marTop w:val="0"/>
      <w:marBottom w:val="0"/>
      <w:divBdr>
        <w:top w:val="none" w:sz="0" w:space="0" w:color="auto"/>
        <w:left w:val="none" w:sz="0" w:space="0" w:color="auto"/>
        <w:bottom w:val="none" w:sz="0" w:space="0" w:color="auto"/>
        <w:right w:val="none" w:sz="0" w:space="0" w:color="auto"/>
      </w:divBdr>
    </w:div>
    <w:div w:id="445465020">
      <w:bodyDiv w:val="1"/>
      <w:marLeft w:val="0"/>
      <w:marRight w:val="0"/>
      <w:marTop w:val="0"/>
      <w:marBottom w:val="0"/>
      <w:divBdr>
        <w:top w:val="none" w:sz="0" w:space="0" w:color="auto"/>
        <w:left w:val="none" w:sz="0" w:space="0" w:color="auto"/>
        <w:bottom w:val="none" w:sz="0" w:space="0" w:color="auto"/>
        <w:right w:val="none" w:sz="0" w:space="0" w:color="auto"/>
      </w:divBdr>
    </w:div>
    <w:div w:id="453905703">
      <w:bodyDiv w:val="1"/>
      <w:marLeft w:val="0"/>
      <w:marRight w:val="0"/>
      <w:marTop w:val="0"/>
      <w:marBottom w:val="0"/>
      <w:divBdr>
        <w:top w:val="none" w:sz="0" w:space="0" w:color="auto"/>
        <w:left w:val="none" w:sz="0" w:space="0" w:color="auto"/>
        <w:bottom w:val="none" w:sz="0" w:space="0" w:color="auto"/>
        <w:right w:val="none" w:sz="0" w:space="0" w:color="auto"/>
      </w:divBdr>
    </w:div>
    <w:div w:id="480854003">
      <w:bodyDiv w:val="1"/>
      <w:marLeft w:val="0"/>
      <w:marRight w:val="0"/>
      <w:marTop w:val="0"/>
      <w:marBottom w:val="0"/>
      <w:divBdr>
        <w:top w:val="none" w:sz="0" w:space="0" w:color="auto"/>
        <w:left w:val="none" w:sz="0" w:space="0" w:color="auto"/>
        <w:bottom w:val="none" w:sz="0" w:space="0" w:color="auto"/>
        <w:right w:val="none" w:sz="0" w:space="0" w:color="auto"/>
      </w:divBdr>
    </w:div>
    <w:div w:id="494996644">
      <w:bodyDiv w:val="1"/>
      <w:marLeft w:val="0"/>
      <w:marRight w:val="0"/>
      <w:marTop w:val="0"/>
      <w:marBottom w:val="0"/>
      <w:divBdr>
        <w:top w:val="none" w:sz="0" w:space="0" w:color="auto"/>
        <w:left w:val="none" w:sz="0" w:space="0" w:color="auto"/>
        <w:bottom w:val="none" w:sz="0" w:space="0" w:color="auto"/>
        <w:right w:val="none" w:sz="0" w:space="0" w:color="auto"/>
      </w:divBdr>
    </w:div>
    <w:div w:id="512109274">
      <w:bodyDiv w:val="1"/>
      <w:marLeft w:val="0"/>
      <w:marRight w:val="0"/>
      <w:marTop w:val="0"/>
      <w:marBottom w:val="0"/>
      <w:divBdr>
        <w:top w:val="none" w:sz="0" w:space="0" w:color="auto"/>
        <w:left w:val="none" w:sz="0" w:space="0" w:color="auto"/>
        <w:bottom w:val="none" w:sz="0" w:space="0" w:color="auto"/>
        <w:right w:val="none" w:sz="0" w:space="0" w:color="auto"/>
      </w:divBdr>
    </w:div>
    <w:div w:id="553153619">
      <w:bodyDiv w:val="1"/>
      <w:marLeft w:val="0"/>
      <w:marRight w:val="0"/>
      <w:marTop w:val="0"/>
      <w:marBottom w:val="0"/>
      <w:divBdr>
        <w:top w:val="none" w:sz="0" w:space="0" w:color="auto"/>
        <w:left w:val="none" w:sz="0" w:space="0" w:color="auto"/>
        <w:bottom w:val="none" w:sz="0" w:space="0" w:color="auto"/>
        <w:right w:val="none" w:sz="0" w:space="0" w:color="auto"/>
      </w:divBdr>
    </w:div>
    <w:div w:id="575823163">
      <w:bodyDiv w:val="1"/>
      <w:marLeft w:val="0"/>
      <w:marRight w:val="0"/>
      <w:marTop w:val="0"/>
      <w:marBottom w:val="0"/>
      <w:divBdr>
        <w:top w:val="none" w:sz="0" w:space="0" w:color="auto"/>
        <w:left w:val="none" w:sz="0" w:space="0" w:color="auto"/>
        <w:bottom w:val="none" w:sz="0" w:space="0" w:color="auto"/>
        <w:right w:val="none" w:sz="0" w:space="0" w:color="auto"/>
      </w:divBdr>
    </w:div>
    <w:div w:id="592083738">
      <w:bodyDiv w:val="1"/>
      <w:marLeft w:val="0"/>
      <w:marRight w:val="0"/>
      <w:marTop w:val="0"/>
      <w:marBottom w:val="0"/>
      <w:divBdr>
        <w:top w:val="none" w:sz="0" w:space="0" w:color="auto"/>
        <w:left w:val="none" w:sz="0" w:space="0" w:color="auto"/>
        <w:bottom w:val="none" w:sz="0" w:space="0" w:color="auto"/>
        <w:right w:val="none" w:sz="0" w:space="0" w:color="auto"/>
      </w:divBdr>
    </w:div>
    <w:div w:id="599224201">
      <w:bodyDiv w:val="1"/>
      <w:marLeft w:val="0"/>
      <w:marRight w:val="0"/>
      <w:marTop w:val="0"/>
      <w:marBottom w:val="0"/>
      <w:divBdr>
        <w:top w:val="none" w:sz="0" w:space="0" w:color="auto"/>
        <w:left w:val="none" w:sz="0" w:space="0" w:color="auto"/>
        <w:bottom w:val="none" w:sz="0" w:space="0" w:color="auto"/>
        <w:right w:val="none" w:sz="0" w:space="0" w:color="auto"/>
      </w:divBdr>
    </w:div>
    <w:div w:id="640768573">
      <w:bodyDiv w:val="1"/>
      <w:marLeft w:val="0"/>
      <w:marRight w:val="0"/>
      <w:marTop w:val="0"/>
      <w:marBottom w:val="0"/>
      <w:divBdr>
        <w:top w:val="none" w:sz="0" w:space="0" w:color="auto"/>
        <w:left w:val="none" w:sz="0" w:space="0" w:color="auto"/>
        <w:bottom w:val="none" w:sz="0" w:space="0" w:color="auto"/>
        <w:right w:val="none" w:sz="0" w:space="0" w:color="auto"/>
      </w:divBdr>
    </w:div>
    <w:div w:id="657227486">
      <w:bodyDiv w:val="1"/>
      <w:marLeft w:val="0"/>
      <w:marRight w:val="0"/>
      <w:marTop w:val="0"/>
      <w:marBottom w:val="0"/>
      <w:divBdr>
        <w:top w:val="none" w:sz="0" w:space="0" w:color="auto"/>
        <w:left w:val="none" w:sz="0" w:space="0" w:color="auto"/>
        <w:bottom w:val="none" w:sz="0" w:space="0" w:color="auto"/>
        <w:right w:val="none" w:sz="0" w:space="0" w:color="auto"/>
      </w:divBdr>
    </w:div>
    <w:div w:id="671224891">
      <w:bodyDiv w:val="1"/>
      <w:marLeft w:val="0"/>
      <w:marRight w:val="0"/>
      <w:marTop w:val="0"/>
      <w:marBottom w:val="0"/>
      <w:divBdr>
        <w:top w:val="none" w:sz="0" w:space="0" w:color="auto"/>
        <w:left w:val="none" w:sz="0" w:space="0" w:color="auto"/>
        <w:bottom w:val="none" w:sz="0" w:space="0" w:color="auto"/>
        <w:right w:val="none" w:sz="0" w:space="0" w:color="auto"/>
      </w:divBdr>
    </w:div>
    <w:div w:id="685592044">
      <w:bodyDiv w:val="1"/>
      <w:marLeft w:val="0"/>
      <w:marRight w:val="0"/>
      <w:marTop w:val="0"/>
      <w:marBottom w:val="0"/>
      <w:divBdr>
        <w:top w:val="none" w:sz="0" w:space="0" w:color="auto"/>
        <w:left w:val="none" w:sz="0" w:space="0" w:color="auto"/>
        <w:bottom w:val="none" w:sz="0" w:space="0" w:color="auto"/>
        <w:right w:val="none" w:sz="0" w:space="0" w:color="auto"/>
      </w:divBdr>
    </w:div>
    <w:div w:id="695231626">
      <w:bodyDiv w:val="1"/>
      <w:marLeft w:val="0"/>
      <w:marRight w:val="0"/>
      <w:marTop w:val="0"/>
      <w:marBottom w:val="0"/>
      <w:divBdr>
        <w:top w:val="none" w:sz="0" w:space="0" w:color="auto"/>
        <w:left w:val="none" w:sz="0" w:space="0" w:color="auto"/>
        <w:bottom w:val="none" w:sz="0" w:space="0" w:color="auto"/>
        <w:right w:val="none" w:sz="0" w:space="0" w:color="auto"/>
      </w:divBdr>
    </w:div>
    <w:div w:id="696853401">
      <w:bodyDiv w:val="1"/>
      <w:marLeft w:val="150"/>
      <w:marRight w:val="0"/>
      <w:marTop w:val="0"/>
      <w:marBottom w:val="0"/>
      <w:divBdr>
        <w:top w:val="none" w:sz="0" w:space="0" w:color="auto"/>
        <w:left w:val="none" w:sz="0" w:space="0" w:color="auto"/>
        <w:bottom w:val="none" w:sz="0" w:space="0" w:color="auto"/>
        <w:right w:val="none" w:sz="0" w:space="0" w:color="auto"/>
      </w:divBdr>
      <w:divsChild>
        <w:div w:id="3821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086519">
      <w:bodyDiv w:val="1"/>
      <w:marLeft w:val="0"/>
      <w:marRight w:val="0"/>
      <w:marTop w:val="0"/>
      <w:marBottom w:val="0"/>
      <w:divBdr>
        <w:top w:val="none" w:sz="0" w:space="0" w:color="auto"/>
        <w:left w:val="none" w:sz="0" w:space="0" w:color="auto"/>
        <w:bottom w:val="none" w:sz="0" w:space="0" w:color="auto"/>
        <w:right w:val="none" w:sz="0" w:space="0" w:color="auto"/>
      </w:divBdr>
    </w:div>
    <w:div w:id="708996278">
      <w:bodyDiv w:val="1"/>
      <w:marLeft w:val="0"/>
      <w:marRight w:val="0"/>
      <w:marTop w:val="0"/>
      <w:marBottom w:val="0"/>
      <w:divBdr>
        <w:top w:val="none" w:sz="0" w:space="0" w:color="auto"/>
        <w:left w:val="none" w:sz="0" w:space="0" w:color="auto"/>
        <w:bottom w:val="none" w:sz="0" w:space="0" w:color="auto"/>
        <w:right w:val="none" w:sz="0" w:space="0" w:color="auto"/>
      </w:divBdr>
    </w:div>
    <w:div w:id="714428199">
      <w:bodyDiv w:val="1"/>
      <w:marLeft w:val="0"/>
      <w:marRight w:val="0"/>
      <w:marTop w:val="0"/>
      <w:marBottom w:val="0"/>
      <w:divBdr>
        <w:top w:val="none" w:sz="0" w:space="0" w:color="auto"/>
        <w:left w:val="none" w:sz="0" w:space="0" w:color="auto"/>
        <w:bottom w:val="none" w:sz="0" w:space="0" w:color="auto"/>
        <w:right w:val="none" w:sz="0" w:space="0" w:color="auto"/>
      </w:divBdr>
    </w:div>
    <w:div w:id="736131339">
      <w:bodyDiv w:val="1"/>
      <w:marLeft w:val="0"/>
      <w:marRight w:val="0"/>
      <w:marTop w:val="0"/>
      <w:marBottom w:val="0"/>
      <w:divBdr>
        <w:top w:val="none" w:sz="0" w:space="0" w:color="auto"/>
        <w:left w:val="none" w:sz="0" w:space="0" w:color="auto"/>
        <w:bottom w:val="none" w:sz="0" w:space="0" w:color="auto"/>
        <w:right w:val="none" w:sz="0" w:space="0" w:color="auto"/>
      </w:divBdr>
    </w:div>
    <w:div w:id="750928925">
      <w:bodyDiv w:val="1"/>
      <w:marLeft w:val="0"/>
      <w:marRight w:val="0"/>
      <w:marTop w:val="0"/>
      <w:marBottom w:val="0"/>
      <w:divBdr>
        <w:top w:val="none" w:sz="0" w:space="0" w:color="auto"/>
        <w:left w:val="none" w:sz="0" w:space="0" w:color="auto"/>
        <w:bottom w:val="none" w:sz="0" w:space="0" w:color="auto"/>
        <w:right w:val="none" w:sz="0" w:space="0" w:color="auto"/>
      </w:divBdr>
    </w:div>
    <w:div w:id="760639471">
      <w:bodyDiv w:val="1"/>
      <w:marLeft w:val="0"/>
      <w:marRight w:val="0"/>
      <w:marTop w:val="0"/>
      <w:marBottom w:val="0"/>
      <w:divBdr>
        <w:top w:val="none" w:sz="0" w:space="0" w:color="auto"/>
        <w:left w:val="none" w:sz="0" w:space="0" w:color="auto"/>
        <w:bottom w:val="none" w:sz="0" w:space="0" w:color="auto"/>
        <w:right w:val="none" w:sz="0" w:space="0" w:color="auto"/>
      </w:divBdr>
    </w:div>
    <w:div w:id="761485330">
      <w:bodyDiv w:val="1"/>
      <w:marLeft w:val="0"/>
      <w:marRight w:val="0"/>
      <w:marTop w:val="0"/>
      <w:marBottom w:val="0"/>
      <w:divBdr>
        <w:top w:val="none" w:sz="0" w:space="0" w:color="auto"/>
        <w:left w:val="none" w:sz="0" w:space="0" w:color="auto"/>
        <w:bottom w:val="none" w:sz="0" w:space="0" w:color="auto"/>
        <w:right w:val="none" w:sz="0" w:space="0" w:color="auto"/>
      </w:divBdr>
    </w:div>
    <w:div w:id="772211280">
      <w:bodyDiv w:val="1"/>
      <w:marLeft w:val="0"/>
      <w:marRight w:val="0"/>
      <w:marTop w:val="0"/>
      <w:marBottom w:val="0"/>
      <w:divBdr>
        <w:top w:val="none" w:sz="0" w:space="0" w:color="auto"/>
        <w:left w:val="none" w:sz="0" w:space="0" w:color="auto"/>
        <w:bottom w:val="none" w:sz="0" w:space="0" w:color="auto"/>
        <w:right w:val="none" w:sz="0" w:space="0" w:color="auto"/>
      </w:divBdr>
    </w:div>
    <w:div w:id="808087138">
      <w:bodyDiv w:val="1"/>
      <w:marLeft w:val="0"/>
      <w:marRight w:val="0"/>
      <w:marTop w:val="0"/>
      <w:marBottom w:val="0"/>
      <w:divBdr>
        <w:top w:val="none" w:sz="0" w:space="0" w:color="auto"/>
        <w:left w:val="none" w:sz="0" w:space="0" w:color="auto"/>
        <w:bottom w:val="none" w:sz="0" w:space="0" w:color="auto"/>
        <w:right w:val="none" w:sz="0" w:space="0" w:color="auto"/>
      </w:divBdr>
    </w:div>
    <w:div w:id="810364532">
      <w:bodyDiv w:val="1"/>
      <w:marLeft w:val="0"/>
      <w:marRight w:val="0"/>
      <w:marTop w:val="0"/>
      <w:marBottom w:val="0"/>
      <w:divBdr>
        <w:top w:val="none" w:sz="0" w:space="0" w:color="auto"/>
        <w:left w:val="none" w:sz="0" w:space="0" w:color="auto"/>
        <w:bottom w:val="none" w:sz="0" w:space="0" w:color="auto"/>
        <w:right w:val="none" w:sz="0" w:space="0" w:color="auto"/>
      </w:divBdr>
    </w:div>
    <w:div w:id="866983821">
      <w:bodyDiv w:val="1"/>
      <w:marLeft w:val="0"/>
      <w:marRight w:val="0"/>
      <w:marTop w:val="0"/>
      <w:marBottom w:val="0"/>
      <w:divBdr>
        <w:top w:val="none" w:sz="0" w:space="0" w:color="auto"/>
        <w:left w:val="none" w:sz="0" w:space="0" w:color="auto"/>
        <w:bottom w:val="none" w:sz="0" w:space="0" w:color="auto"/>
        <w:right w:val="none" w:sz="0" w:space="0" w:color="auto"/>
      </w:divBdr>
    </w:div>
    <w:div w:id="887690597">
      <w:bodyDiv w:val="1"/>
      <w:marLeft w:val="0"/>
      <w:marRight w:val="0"/>
      <w:marTop w:val="0"/>
      <w:marBottom w:val="0"/>
      <w:divBdr>
        <w:top w:val="none" w:sz="0" w:space="0" w:color="auto"/>
        <w:left w:val="none" w:sz="0" w:space="0" w:color="auto"/>
        <w:bottom w:val="none" w:sz="0" w:space="0" w:color="auto"/>
        <w:right w:val="none" w:sz="0" w:space="0" w:color="auto"/>
      </w:divBdr>
    </w:div>
    <w:div w:id="923225319">
      <w:bodyDiv w:val="1"/>
      <w:marLeft w:val="0"/>
      <w:marRight w:val="0"/>
      <w:marTop w:val="0"/>
      <w:marBottom w:val="0"/>
      <w:divBdr>
        <w:top w:val="none" w:sz="0" w:space="0" w:color="auto"/>
        <w:left w:val="none" w:sz="0" w:space="0" w:color="auto"/>
        <w:bottom w:val="none" w:sz="0" w:space="0" w:color="auto"/>
        <w:right w:val="none" w:sz="0" w:space="0" w:color="auto"/>
      </w:divBdr>
    </w:div>
    <w:div w:id="936445205">
      <w:bodyDiv w:val="1"/>
      <w:marLeft w:val="0"/>
      <w:marRight w:val="0"/>
      <w:marTop w:val="0"/>
      <w:marBottom w:val="0"/>
      <w:divBdr>
        <w:top w:val="none" w:sz="0" w:space="0" w:color="auto"/>
        <w:left w:val="none" w:sz="0" w:space="0" w:color="auto"/>
        <w:bottom w:val="none" w:sz="0" w:space="0" w:color="auto"/>
        <w:right w:val="none" w:sz="0" w:space="0" w:color="auto"/>
      </w:divBdr>
    </w:div>
    <w:div w:id="995837845">
      <w:bodyDiv w:val="1"/>
      <w:marLeft w:val="0"/>
      <w:marRight w:val="0"/>
      <w:marTop w:val="0"/>
      <w:marBottom w:val="0"/>
      <w:divBdr>
        <w:top w:val="none" w:sz="0" w:space="0" w:color="auto"/>
        <w:left w:val="none" w:sz="0" w:space="0" w:color="auto"/>
        <w:bottom w:val="none" w:sz="0" w:space="0" w:color="auto"/>
        <w:right w:val="none" w:sz="0" w:space="0" w:color="auto"/>
      </w:divBdr>
    </w:div>
    <w:div w:id="1007558594">
      <w:bodyDiv w:val="1"/>
      <w:marLeft w:val="0"/>
      <w:marRight w:val="0"/>
      <w:marTop w:val="0"/>
      <w:marBottom w:val="0"/>
      <w:divBdr>
        <w:top w:val="none" w:sz="0" w:space="0" w:color="auto"/>
        <w:left w:val="none" w:sz="0" w:space="0" w:color="auto"/>
        <w:bottom w:val="none" w:sz="0" w:space="0" w:color="auto"/>
        <w:right w:val="none" w:sz="0" w:space="0" w:color="auto"/>
      </w:divBdr>
    </w:div>
    <w:div w:id="1024332149">
      <w:bodyDiv w:val="1"/>
      <w:marLeft w:val="0"/>
      <w:marRight w:val="0"/>
      <w:marTop w:val="0"/>
      <w:marBottom w:val="0"/>
      <w:divBdr>
        <w:top w:val="none" w:sz="0" w:space="0" w:color="auto"/>
        <w:left w:val="none" w:sz="0" w:space="0" w:color="auto"/>
        <w:bottom w:val="none" w:sz="0" w:space="0" w:color="auto"/>
        <w:right w:val="none" w:sz="0" w:space="0" w:color="auto"/>
      </w:divBdr>
      <w:divsChild>
        <w:div w:id="4749801">
          <w:marLeft w:val="0"/>
          <w:marRight w:val="0"/>
          <w:marTop w:val="0"/>
          <w:marBottom w:val="101"/>
          <w:divBdr>
            <w:top w:val="none" w:sz="0" w:space="0" w:color="auto"/>
            <w:left w:val="none" w:sz="0" w:space="0" w:color="auto"/>
            <w:bottom w:val="none" w:sz="0" w:space="0" w:color="auto"/>
            <w:right w:val="none" w:sz="0" w:space="0" w:color="auto"/>
          </w:divBdr>
        </w:div>
        <w:div w:id="67310969">
          <w:marLeft w:val="0"/>
          <w:marRight w:val="0"/>
          <w:marTop w:val="0"/>
          <w:marBottom w:val="101"/>
          <w:divBdr>
            <w:top w:val="none" w:sz="0" w:space="0" w:color="auto"/>
            <w:left w:val="none" w:sz="0" w:space="0" w:color="auto"/>
            <w:bottom w:val="none" w:sz="0" w:space="0" w:color="auto"/>
            <w:right w:val="none" w:sz="0" w:space="0" w:color="auto"/>
          </w:divBdr>
        </w:div>
        <w:div w:id="88350777">
          <w:marLeft w:val="0"/>
          <w:marRight w:val="0"/>
          <w:marTop w:val="0"/>
          <w:marBottom w:val="101"/>
          <w:divBdr>
            <w:top w:val="none" w:sz="0" w:space="0" w:color="auto"/>
            <w:left w:val="none" w:sz="0" w:space="0" w:color="auto"/>
            <w:bottom w:val="none" w:sz="0" w:space="0" w:color="auto"/>
            <w:right w:val="none" w:sz="0" w:space="0" w:color="auto"/>
          </w:divBdr>
        </w:div>
        <w:div w:id="248929471">
          <w:marLeft w:val="0"/>
          <w:marRight w:val="0"/>
          <w:marTop w:val="0"/>
          <w:marBottom w:val="101"/>
          <w:divBdr>
            <w:top w:val="none" w:sz="0" w:space="0" w:color="auto"/>
            <w:left w:val="none" w:sz="0" w:space="0" w:color="auto"/>
            <w:bottom w:val="none" w:sz="0" w:space="0" w:color="auto"/>
            <w:right w:val="none" w:sz="0" w:space="0" w:color="auto"/>
          </w:divBdr>
        </w:div>
        <w:div w:id="347103299">
          <w:marLeft w:val="0"/>
          <w:marRight w:val="0"/>
          <w:marTop w:val="0"/>
          <w:marBottom w:val="101"/>
          <w:divBdr>
            <w:top w:val="none" w:sz="0" w:space="0" w:color="auto"/>
            <w:left w:val="none" w:sz="0" w:space="0" w:color="auto"/>
            <w:bottom w:val="none" w:sz="0" w:space="0" w:color="auto"/>
            <w:right w:val="none" w:sz="0" w:space="0" w:color="auto"/>
          </w:divBdr>
        </w:div>
        <w:div w:id="370764249">
          <w:marLeft w:val="0"/>
          <w:marRight w:val="0"/>
          <w:marTop w:val="0"/>
          <w:marBottom w:val="101"/>
          <w:divBdr>
            <w:top w:val="none" w:sz="0" w:space="0" w:color="auto"/>
            <w:left w:val="none" w:sz="0" w:space="0" w:color="auto"/>
            <w:bottom w:val="none" w:sz="0" w:space="0" w:color="auto"/>
            <w:right w:val="none" w:sz="0" w:space="0" w:color="auto"/>
          </w:divBdr>
        </w:div>
        <w:div w:id="382949918">
          <w:marLeft w:val="0"/>
          <w:marRight w:val="0"/>
          <w:marTop w:val="0"/>
          <w:marBottom w:val="101"/>
          <w:divBdr>
            <w:top w:val="none" w:sz="0" w:space="0" w:color="auto"/>
            <w:left w:val="none" w:sz="0" w:space="0" w:color="auto"/>
            <w:bottom w:val="none" w:sz="0" w:space="0" w:color="auto"/>
            <w:right w:val="none" w:sz="0" w:space="0" w:color="auto"/>
          </w:divBdr>
        </w:div>
        <w:div w:id="401680287">
          <w:marLeft w:val="0"/>
          <w:marRight w:val="0"/>
          <w:marTop w:val="0"/>
          <w:marBottom w:val="101"/>
          <w:divBdr>
            <w:top w:val="none" w:sz="0" w:space="0" w:color="auto"/>
            <w:left w:val="none" w:sz="0" w:space="0" w:color="auto"/>
            <w:bottom w:val="none" w:sz="0" w:space="0" w:color="auto"/>
            <w:right w:val="none" w:sz="0" w:space="0" w:color="auto"/>
          </w:divBdr>
        </w:div>
        <w:div w:id="459306553">
          <w:marLeft w:val="0"/>
          <w:marRight w:val="0"/>
          <w:marTop w:val="0"/>
          <w:marBottom w:val="101"/>
          <w:divBdr>
            <w:top w:val="none" w:sz="0" w:space="0" w:color="auto"/>
            <w:left w:val="none" w:sz="0" w:space="0" w:color="auto"/>
            <w:bottom w:val="none" w:sz="0" w:space="0" w:color="auto"/>
            <w:right w:val="none" w:sz="0" w:space="0" w:color="auto"/>
          </w:divBdr>
        </w:div>
        <w:div w:id="606818558">
          <w:marLeft w:val="0"/>
          <w:marRight w:val="0"/>
          <w:marTop w:val="0"/>
          <w:marBottom w:val="101"/>
          <w:divBdr>
            <w:top w:val="none" w:sz="0" w:space="0" w:color="auto"/>
            <w:left w:val="none" w:sz="0" w:space="0" w:color="auto"/>
            <w:bottom w:val="none" w:sz="0" w:space="0" w:color="auto"/>
            <w:right w:val="none" w:sz="0" w:space="0" w:color="auto"/>
          </w:divBdr>
        </w:div>
        <w:div w:id="618612970">
          <w:marLeft w:val="0"/>
          <w:marRight w:val="0"/>
          <w:marTop w:val="0"/>
          <w:marBottom w:val="101"/>
          <w:divBdr>
            <w:top w:val="none" w:sz="0" w:space="0" w:color="auto"/>
            <w:left w:val="none" w:sz="0" w:space="0" w:color="auto"/>
            <w:bottom w:val="none" w:sz="0" w:space="0" w:color="auto"/>
            <w:right w:val="none" w:sz="0" w:space="0" w:color="auto"/>
          </w:divBdr>
        </w:div>
        <w:div w:id="758063905">
          <w:marLeft w:val="0"/>
          <w:marRight w:val="0"/>
          <w:marTop w:val="0"/>
          <w:marBottom w:val="101"/>
          <w:divBdr>
            <w:top w:val="none" w:sz="0" w:space="0" w:color="auto"/>
            <w:left w:val="none" w:sz="0" w:space="0" w:color="auto"/>
            <w:bottom w:val="none" w:sz="0" w:space="0" w:color="auto"/>
            <w:right w:val="none" w:sz="0" w:space="0" w:color="auto"/>
          </w:divBdr>
        </w:div>
        <w:div w:id="807864810">
          <w:marLeft w:val="0"/>
          <w:marRight w:val="0"/>
          <w:marTop w:val="0"/>
          <w:marBottom w:val="101"/>
          <w:divBdr>
            <w:top w:val="none" w:sz="0" w:space="0" w:color="auto"/>
            <w:left w:val="none" w:sz="0" w:space="0" w:color="auto"/>
            <w:bottom w:val="none" w:sz="0" w:space="0" w:color="auto"/>
            <w:right w:val="none" w:sz="0" w:space="0" w:color="auto"/>
          </w:divBdr>
        </w:div>
        <w:div w:id="937761945">
          <w:marLeft w:val="0"/>
          <w:marRight w:val="0"/>
          <w:marTop w:val="101"/>
          <w:marBottom w:val="101"/>
          <w:divBdr>
            <w:top w:val="none" w:sz="0" w:space="0" w:color="auto"/>
            <w:left w:val="none" w:sz="0" w:space="0" w:color="auto"/>
            <w:bottom w:val="none" w:sz="0" w:space="0" w:color="auto"/>
            <w:right w:val="none" w:sz="0" w:space="0" w:color="auto"/>
          </w:divBdr>
        </w:div>
        <w:div w:id="1050416366">
          <w:marLeft w:val="0"/>
          <w:marRight w:val="0"/>
          <w:marTop w:val="0"/>
          <w:marBottom w:val="101"/>
          <w:divBdr>
            <w:top w:val="none" w:sz="0" w:space="0" w:color="auto"/>
            <w:left w:val="none" w:sz="0" w:space="0" w:color="auto"/>
            <w:bottom w:val="none" w:sz="0" w:space="0" w:color="auto"/>
            <w:right w:val="none" w:sz="0" w:space="0" w:color="auto"/>
          </w:divBdr>
        </w:div>
        <w:div w:id="1051538246">
          <w:marLeft w:val="0"/>
          <w:marRight w:val="0"/>
          <w:marTop w:val="0"/>
          <w:marBottom w:val="101"/>
          <w:divBdr>
            <w:top w:val="none" w:sz="0" w:space="0" w:color="auto"/>
            <w:left w:val="none" w:sz="0" w:space="0" w:color="auto"/>
            <w:bottom w:val="none" w:sz="0" w:space="0" w:color="auto"/>
            <w:right w:val="none" w:sz="0" w:space="0" w:color="auto"/>
          </w:divBdr>
        </w:div>
        <w:div w:id="1089888406">
          <w:marLeft w:val="0"/>
          <w:marRight w:val="0"/>
          <w:marTop w:val="0"/>
          <w:marBottom w:val="101"/>
          <w:divBdr>
            <w:top w:val="none" w:sz="0" w:space="0" w:color="auto"/>
            <w:left w:val="none" w:sz="0" w:space="0" w:color="auto"/>
            <w:bottom w:val="none" w:sz="0" w:space="0" w:color="auto"/>
            <w:right w:val="none" w:sz="0" w:space="0" w:color="auto"/>
          </w:divBdr>
        </w:div>
        <w:div w:id="1121460168">
          <w:marLeft w:val="0"/>
          <w:marRight w:val="0"/>
          <w:marTop w:val="0"/>
          <w:marBottom w:val="101"/>
          <w:divBdr>
            <w:top w:val="none" w:sz="0" w:space="0" w:color="auto"/>
            <w:left w:val="none" w:sz="0" w:space="0" w:color="auto"/>
            <w:bottom w:val="none" w:sz="0" w:space="0" w:color="auto"/>
            <w:right w:val="none" w:sz="0" w:space="0" w:color="auto"/>
          </w:divBdr>
        </w:div>
        <w:div w:id="1160467905">
          <w:marLeft w:val="0"/>
          <w:marRight w:val="0"/>
          <w:marTop w:val="0"/>
          <w:marBottom w:val="101"/>
          <w:divBdr>
            <w:top w:val="none" w:sz="0" w:space="0" w:color="auto"/>
            <w:left w:val="none" w:sz="0" w:space="0" w:color="auto"/>
            <w:bottom w:val="single" w:sz="6" w:space="0" w:color="000000"/>
            <w:right w:val="none" w:sz="0" w:space="0" w:color="auto"/>
          </w:divBdr>
        </w:div>
        <w:div w:id="1175993205">
          <w:marLeft w:val="0"/>
          <w:marRight w:val="0"/>
          <w:marTop w:val="0"/>
          <w:marBottom w:val="101"/>
          <w:divBdr>
            <w:top w:val="none" w:sz="0" w:space="0" w:color="auto"/>
            <w:left w:val="none" w:sz="0" w:space="0" w:color="auto"/>
            <w:bottom w:val="none" w:sz="0" w:space="0" w:color="auto"/>
            <w:right w:val="none" w:sz="0" w:space="0" w:color="auto"/>
          </w:divBdr>
        </w:div>
        <w:div w:id="1179655433">
          <w:marLeft w:val="0"/>
          <w:marRight w:val="0"/>
          <w:marTop w:val="0"/>
          <w:marBottom w:val="101"/>
          <w:divBdr>
            <w:top w:val="none" w:sz="0" w:space="0" w:color="auto"/>
            <w:left w:val="none" w:sz="0" w:space="0" w:color="auto"/>
            <w:bottom w:val="none" w:sz="0" w:space="0" w:color="auto"/>
            <w:right w:val="none" w:sz="0" w:space="0" w:color="auto"/>
          </w:divBdr>
        </w:div>
        <w:div w:id="1221399572">
          <w:marLeft w:val="0"/>
          <w:marRight w:val="0"/>
          <w:marTop w:val="0"/>
          <w:marBottom w:val="101"/>
          <w:divBdr>
            <w:top w:val="none" w:sz="0" w:space="0" w:color="auto"/>
            <w:left w:val="none" w:sz="0" w:space="0" w:color="auto"/>
            <w:bottom w:val="none" w:sz="0" w:space="0" w:color="auto"/>
            <w:right w:val="none" w:sz="0" w:space="0" w:color="auto"/>
          </w:divBdr>
        </w:div>
        <w:div w:id="1270892972">
          <w:marLeft w:val="0"/>
          <w:marRight w:val="0"/>
          <w:marTop w:val="0"/>
          <w:marBottom w:val="101"/>
          <w:divBdr>
            <w:top w:val="none" w:sz="0" w:space="0" w:color="auto"/>
            <w:left w:val="none" w:sz="0" w:space="0" w:color="auto"/>
            <w:bottom w:val="none" w:sz="0" w:space="0" w:color="auto"/>
            <w:right w:val="none" w:sz="0" w:space="0" w:color="auto"/>
          </w:divBdr>
        </w:div>
        <w:div w:id="1289510976">
          <w:marLeft w:val="0"/>
          <w:marRight w:val="0"/>
          <w:marTop w:val="0"/>
          <w:marBottom w:val="101"/>
          <w:divBdr>
            <w:top w:val="none" w:sz="0" w:space="0" w:color="auto"/>
            <w:left w:val="none" w:sz="0" w:space="0" w:color="auto"/>
            <w:bottom w:val="none" w:sz="0" w:space="0" w:color="auto"/>
            <w:right w:val="none" w:sz="0" w:space="0" w:color="auto"/>
          </w:divBdr>
        </w:div>
        <w:div w:id="1354726981">
          <w:marLeft w:val="0"/>
          <w:marRight w:val="0"/>
          <w:marTop w:val="0"/>
          <w:marBottom w:val="101"/>
          <w:divBdr>
            <w:top w:val="none" w:sz="0" w:space="0" w:color="auto"/>
            <w:left w:val="none" w:sz="0" w:space="0" w:color="auto"/>
            <w:bottom w:val="none" w:sz="0" w:space="0" w:color="auto"/>
            <w:right w:val="none" w:sz="0" w:space="0" w:color="auto"/>
          </w:divBdr>
        </w:div>
        <w:div w:id="1450851884">
          <w:marLeft w:val="0"/>
          <w:marRight w:val="0"/>
          <w:marTop w:val="0"/>
          <w:marBottom w:val="101"/>
          <w:divBdr>
            <w:top w:val="none" w:sz="0" w:space="0" w:color="auto"/>
            <w:left w:val="none" w:sz="0" w:space="0" w:color="auto"/>
            <w:bottom w:val="none" w:sz="0" w:space="0" w:color="auto"/>
            <w:right w:val="none" w:sz="0" w:space="0" w:color="auto"/>
          </w:divBdr>
        </w:div>
        <w:div w:id="1569068633">
          <w:marLeft w:val="0"/>
          <w:marRight w:val="0"/>
          <w:marTop w:val="0"/>
          <w:marBottom w:val="101"/>
          <w:divBdr>
            <w:top w:val="none" w:sz="0" w:space="0" w:color="auto"/>
            <w:left w:val="none" w:sz="0" w:space="0" w:color="auto"/>
            <w:bottom w:val="none" w:sz="0" w:space="0" w:color="auto"/>
            <w:right w:val="none" w:sz="0" w:space="0" w:color="auto"/>
          </w:divBdr>
        </w:div>
        <w:div w:id="1600141440">
          <w:marLeft w:val="0"/>
          <w:marRight w:val="0"/>
          <w:marTop w:val="0"/>
          <w:marBottom w:val="101"/>
          <w:divBdr>
            <w:top w:val="none" w:sz="0" w:space="0" w:color="auto"/>
            <w:left w:val="none" w:sz="0" w:space="0" w:color="auto"/>
            <w:bottom w:val="none" w:sz="0" w:space="0" w:color="auto"/>
            <w:right w:val="none" w:sz="0" w:space="0" w:color="auto"/>
          </w:divBdr>
        </w:div>
        <w:div w:id="1769111125">
          <w:marLeft w:val="0"/>
          <w:marRight w:val="0"/>
          <w:marTop w:val="0"/>
          <w:marBottom w:val="101"/>
          <w:divBdr>
            <w:top w:val="none" w:sz="0" w:space="0" w:color="auto"/>
            <w:left w:val="none" w:sz="0" w:space="0" w:color="auto"/>
            <w:bottom w:val="none" w:sz="0" w:space="0" w:color="auto"/>
            <w:right w:val="none" w:sz="0" w:space="0" w:color="auto"/>
          </w:divBdr>
        </w:div>
        <w:div w:id="1789082490">
          <w:marLeft w:val="0"/>
          <w:marRight w:val="0"/>
          <w:marTop w:val="0"/>
          <w:marBottom w:val="101"/>
          <w:divBdr>
            <w:top w:val="none" w:sz="0" w:space="0" w:color="auto"/>
            <w:left w:val="none" w:sz="0" w:space="0" w:color="auto"/>
            <w:bottom w:val="none" w:sz="0" w:space="0" w:color="auto"/>
            <w:right w:val="none" w:sz="0" w:space="0" w:color="auto"/>
          </w:divBdr>
        </w:div>
        <w:div w:id="1829175977">
          <w:marLeft w:val="0"/>
          <w:marRight w:val="0"/>
          <w:marTop w:val="0"/>
          <w:marBottom w:val="101"/>
          <w:divBdr>
            <w:top w:val="none" w:sz="0" w:space="0" w:color="auto"/>
            <w:left w:val="none" w:sz="0" w:space="0" w:color="auto"/>
            <w:bottom w:val="none" w:sz="0" w:space="0" w:color="auto"/>
            <w:right w:val="none" w:sz="0" w:space="0" w:color="auto"/>
          </w:divBdr>
        </w:div>
        <w:div w:id="1887371781">
          <w:marLeft w:val="0"/>
          <w:marRight w:val="0"/>
          <w:marTop w:val="0"/>
          <w:marBottom w:val="101"/>
          <w:divBdr>
            <w:top w:val="none" w:sz="0" w:space="0" w:color="auto"/>
            <w:left w:val="none" w:sz="0" w:space="0" w:color="auto"/>
            <w:bottom w:val="none" w:sz="0" w:space="0" w:color="auto"/>
            <w:right w:val="none" w:sz="0" w:space="0" w:color="auto"/>
          </w:divBdr>
        </w:div>
        <w:div w:id="1915161651">
          <w:marLeft w:val="0"/>
          <w:marRight w:val="0"/>
          <w:marTop w:val="0"/>
          <w:marBottom w:val="101"/>
          <w:divBdr>
            <w:top w:val="none" w:sz="0" w:space="0" w:color="auto"/>
            <w:left w:val="none" w:sz="0" w:space="0" w:color="auto"/>
            <w:bottom w:val="none" w:sz="0" w:space="0" w:color="auto"/>
            <w:right w:val="none" w:sz="0" w:space="0" w:color="auto"/>
          </w:divBdr>
        </w:div>
        <w:div w:id="2016683903">
          <w:marLeft w:val="0"/>
          <w:marRight w:val="0"/>
          <w:marTop w:val="0"/>
          <w:marBottom w:val="101"/>
          <w:divBdr>
            <w:top w:val="none" w:sz="0" w:space="0" w:color="auto"/>
            <w:left w:val="none" w:sz="0" w:space="0" w:color="auto"/>
            <w:bottom w:val="none" w:sz="0" w:space="0" w:color="auto"/>
            <w:right w:val="none" w:sz="0" w:space="0" w:color="auto"/>
          </w:divBdr>
        </w:div>
        <w:div w:id="2057196865">
          <w:marLeft w:val="0"/>
          <w:marRight w:val="0"/>
          <w:marTop w:val="101"/>
          <w:marBottom w:val="101"/>
          <w:divBdr>
            <w:top w:val="none" w:sz="0" w:space="0" w:color="auto"/>
            <w:left w:val="none" w:sz="0" w:space="0" w:color="auto"/>
            <w:bottom w:val="none" w:sz="0" w:space="0" w:color="auto"/>
            <w:right w:val="none" w:sz="0" w:space="0" w:color="auto"/>
          </w:divBdr>
        </w:div>
      </w:divsChild>
    </w:div>
    <w:div w:id="1074354387">
      <w:bodyDiv w:val="1"/>
      <w:marLeft w:val="0"/>
      <w:marRight w:val="0"/>
      <w:marTop w:val="0"/>
      <w:marBottom w:val="0"/>
      <w:divBdr>
        <w:top w:val="none" w:sz="0" w:space="0" w:color="auto"/>
        <w:left w:val="none" w:sz="0" w:space="0" w:color="auto"/>
        <w:bottom w:val="none" w:sz="0" w:space="0" w:color="auto"/>
        <w:right w:val="none" w:sz="0" w:space="0" w:color="auto"/>
      </w:divBdr>
    </w:div>
    <w:div w:id="1082021170">
      <w:bodyDiv w:val="1"/>
      <w:marLeft w:val="0"/>
      <w:marRight w:val="0"/>
      <w:marTop w:val="0"/>
      <w:marBottom w:val="0"/>
      <w:divBdr>
        <w:top w:val="none" w:sz="0" w:space="0" w:color="auto"/>
        <w:left w:val="none" w:sz="0" w:space="0" w:color="auto"/>
        <w:bottom w:val="none" w:sz="0" w:space="0" w:color="auto"/>
        <w:right w:val="none" w:sz="0" w:space="0" w:color="auto"/>
      </w:divBdr>
    </w:div>
    <w:div w:id="1087072166">
      <w:bodyDiv w:val="1"/>
      <w:marLeft w:val="0"/>
      <w:marRight w:val="0"/>
      <w:marTop w:val="0"/>
      <w:marBottom w:val="0"/>
      <w:divBdr>
        <w:top w:val="none" w:sz="0" w:space="0" w:color="auto"/>
        <w:left w:val="none" w:sz="0" w:space="0" w:color="auto"/>
        <w:bottom w:val="none" w:sz="0" w:space="0" w:color="auto"/>
        <w:right w:val="none" w:sz="0" w:space="0" w:color="auto"/>
      </w:divBdr>
    </w:div>
    <w:div w:id="1088425116">
      <w:bodyDiv w:val="1"/>
      <w:marLeft w:val="0"/>
      <w:marRight w:val="0"/>
      <w:marTop w:val="0"/>
      <w:marBottom w:val="0"/>
      <w:divBdr>
        <w:top w:val="none" w:sz="0" w:space="0" w:color="auto"/>
        <w:left w:val="none" w:sz="0" w:space="0" w:color="auto"/>
        <w:bottom w:val="none" w:sz="0" w:space="0" w:color="auto"/>
        <w:right w:val="none" w:sz="0" w:space="0" w:color="auto"/>
      </w:divBdr>
    </w:div>
    <w:div w:id="1135369202">
      <w:bodyDiv w:val="1"/>
      <w:marLeft w:val="0"/>
      <w:marRight w:val="0"/>
      <w:marTop w:val="0"/>
      <w:marBottom w:val="0"/>
      <w:divBdr>
        <w:top w:val="none" w:sz="0" w:space="0" w:color="auto"/>
        <w:left w:val="none" w:sz="0" w:space="0" w:color="auto"/>
        <w:bottom w:val="none" w:sz="0" w:space="0" w:color="auto"/>
        <w:right w:val="none" w:sz="0" w:space="0" w:color="auto"/>
      </w:divBdr>
    </w:div>
    <w:div w:id="1155991277">
      <w:bodyDiv w:val="1"/>
      <w:marLeft w:val="0"/>
      <w:marRight w:val="0"/>
      <w:marTop w:val="0"/>
      <w:marBottom w:val="0"/>
      <w:divBdr>
        <w:top w:val="none" w:sz="0" w:space="0" w:color="auto"/>
        <w:left w:val="none" w:sz="0" w:space="0" w:color="auto"/>
        <w:bottom w:val="none" w:sz="0" w:space="0" w:color="auto"/>
        <w:right w:val="none" w:sz="0" w:space="0" w:color="auto"/>
      </w:divBdr>
    </w:div>
    <w:div w:id="1164973077">
      <w:bodyDiv w:val="1"/>
      <w:marLeft w:val="0"/>
      <w:marRight w:val="0"/>
      <w:marTop w:val="0"/>
      <w:marBottom w:val="0"/>
      <w:divBdr>
        <w:top w:val="none" w:sz="0" w:space="0" w:color="auto"/>
        <w:left w:val="none" w:sz="0" w:space="0" w:color="auto"/>
        <w:bottom w:val="none" w:sz="0" w:space="0" w:color="auto"/>
        <w:right w:val="none" w:sz="0" w:space="0" w:color="auto"/>
      </w:divBdr>
    </w:div>
    <w:div w:id="1185709973">
      <w:bodyDiv w:val="1"/>
      <w:marLeft w:val="0"/>
      <w:marRight w:val="0"/>
      <w:marTop w:val="0"/>
      <w:marBottom w:val="0"/>
      <w:divBdr>
        <w:top w:val="none" w:sz="0" w:space="0" w:color="auto"/>
        <w:left w:val="none" w:sz="0" w:space="0" w:color="auto"/>
        <w:bottom w:val="none" w:sz="0" w:space="0" w:color="auto"/>
        <w:right w:val="none" w:sz="0" w:space="0" w:color="auto"/>
      </w:divBdr>
    </w:div>
    <w:div w:id="1194686636">
      <w:bodyDiv w:val="1"/>
      <w:marLeft w:val="0"/>
      <w:marRight w:val="0"/>
      <w:marTop w:val="0"/>
      <w:marBottom w:val="0"/>
      <w:divBdr>
        <w:top w:val="none" w:sz="0" w:space="0" w:color="auto"/>
        <w:left w:val="none" w:sz="0" w:space="0" w:color="auto"/>
        <w:bottom w:val="none" w:sz="0" w:space="0" w:color="auto"/>
        <w:right w:val="none" w:sz="0" w:space="0" w:color="auto"/>
      </w:divBdr>
    </w:div>
    <w:div w:id="1202985662">
      <w:bodyDiv w:val="1"/>
      <w:marLeft w:val="0"/>
      <w:marRight w:val="0"/>
      <w:marTop w:val="0"/>
      <w:marBottom w:val="0"/>
      <w:divBdr>
        <w:top w:val="none" w:sz="0" w:space="0" w:color="auto"/>
        <w:left w:val="none" w:sz="0" w:space="0" w:color="auto"/>
        <w:bottom w:val="none" w:sz="0" w:space="0" w:color="auto"/>
        <w:right w:val="none" w:sz="0" w:space="0" w:color="auto"/>
      </w:divBdr>
    </w:div>
    <w:div w:id="1239560044">
      <w:bodyDiv w:val="1"/>
      <w:marLeft w:val="0"/>
      <w:marRight w:val="0"/>
      <w:marTop w:val="0"/>
      <w:marBottom w:val="0"/>
      <w:divBdr>
        <w:top w:val="none" w:sz="0" w:space="0" w:color="auto"/>
        <w:left w:val="none" w:sz="0" w:space="0" w:color="auto"/>
        <w:bottom w:val="none" w:sz="0" w:space="0" w:color="auto"/>
        <w:right w:val="none" w:sz="0" w:space="0" w:color="auto"/>
      </w:divBdr>
    </w:div>
    <w:div w:id="1269267404">
      <w:bodyDiv w:val="1"/>
      <w:marLeft w:val="0"/>
      <w:marRight w:val="0"/>
      <w:marTop w:val="0"/>
      <w:marBottom w:val="0"/>
      <w:divBdr>
        <w:top w:val="none" w:sz="0" w:space="0" w:color="auto"/>
        <w:left w:val="none" w:sz="0" w:space="0" w:color="auto"/>
        <w:bottom w:val="none" w:sz="0" w:space="0" w:color="auto"/>
        <w:right w:val="none" w:sz="0" w:space="0" w:color="auto"/>
      </w:divBdr>
    </w:div>
    <w:div w:id="1311060035">
      <w:bodyDiv w:val="1"/>
      <w:marLeft w:val="0"/>
      <w:marRight w:val="0"/>
      <w:marTop w:val="0"/>
      <w:marBottom w:val="0"/>
      <w:divBdr>
        <w:top w:val="none" w:sz="0" w:space="0" w:color="auto"/>
        <w:left w:val="none" w:sz="0" w:space="0" w:color="auto"/>
        <w:bottom w:val="none" w:sz="0" w:space="0" w:color="auto"/>
        <w:right w:val="none" w:sz="0" w:space="0" w:color="auto"/>
      </w:divBdr>
    </w:div>
    <w:div w:id="1361707608">
      <w:bodyDiv w:val="1"/>
      <w:marLeft w:val="0"/>
      <w:marRight w:val="0"/>
      <w:marTop w:val="0"/>
      <w:marBottom w:val="0"/>
      <w:divBdr>
        <w:top w:val="none" w:sz="0" w:space="0" w:color="auto"/>
        <w:left w:val="none" w:sz="0" w:space="0" w:color="auto"/>
        <w:bottom w:val="none" w:sz="0" w:space="0" w:color="auto"/>
        <w:right w:val="none" w:sz="0" w:space="0" w:color="auto"/>
      </w:divBdr>
    </w:div>
    <w:div w:id="1399671774">
      <w:bodyDiv w:val="1"/>
      <w:marLeft w:val="0"/>
      <w:marRight w:val="0"/>
      <w:marTop w:val="0"/>
      <w:marBottom w:val="0"/>
      <w:divBdr>
        <w:top w:val="none" w:sz="0" w:space="0" w:color="auto"/>
        <w:left w:val="none" w:sz="0" w:space="0" w:color="auto"/>
        <w:bottom w:val="none" w:sz="0" w:space="0" w:color="auto"/>
        <w:right w:val="none" w:sz="0" w:space="0" w:color="auto"/>
      </w:divBdr>
    </w:div>
    <w:div w:id="1400714294">
      <w:bodyDiv w:val="1"/>
      <w:marLeft w:val="0"/>
      <w:marRight w:val="0"/>
      <w:marTop w:val="0"/>
      <w:marBottom w:val="0"/>
      <w:divBdr>
        <w:top w:val="none" w:sz="0" w:space="0" w:color="auto"/>
        <w:left w:val="none" w:sz="0" w:space="0" w:color="auto"/>
        <w:bottom w:val="none" w:sz="0" w:space="0" w:color="auto"/>
        <w:right w:val="none" w:sz="0" w:space="0" w:color="auto"/>
      </w:divBdr>
    </w:div>
    <w:div w:id="1401632895">
      <w:bodyDiv w:val="1"/>
      <w:marLeft w:val="0"/>
      <w:marRight w:val="0"/>
      <w:marTop w:val="0"/>
      <w:marBottom w:val="0"/>
      <w:divBdr>
        <w:top w:val="none" w:sz="0" w:space="0" w:color="auto"/>
        <w:left w:val="none" w:sz="0" w:space="0" w:color="auto"/>
        <w:bottom w:val="none" w:sz="0" w:space="0" w:color="auto"/>
        <w:right w:val="none" w:sz="0" w:space="0" w:color="auto"/>
      </w:divBdr>
    </w:div>
    <w:div w:id="1419718574">
      <w:bodyDiv w:val="1"/>
      <w:marLeft w:val="0"/>
      <w:marRight w:val="0"/>
      <w:marTop w:val="0"/>
      <w:marBottom w:val="0"/>
      <w:divBdr>
        <w:top w:val="none" w:sz="0" w:space="0" w:color="auto"/>
        <w:left w:val="none" w:sz="0" w:space="0" w:color="auto"/>
        <w:bottom w:val="none" w:sz="0" w:space="0" w:color="auto"/>
        <w:right w:val="none" w:sz="0" w:space="0" w:color="auto"/>
      </w:divBdr>
    </w:div>
    <w:div w:id="1425884982">
      <w:bodyDiv w:val="1"/>
      <w:marLeft w:val="0"/>
      <w:marRight w:val="0"/>
      <w:marTop w:val="0"/>
      <w:marBottom w:val="0"/>
      <w:divBdr>
        <w:top w:val="none" w:sz="0" w:space="0" w:color="auto"/>
        <w:left w:val="none" w:sz="0" w:space="0" w:color="auto"/>
        <w:bottom w:val="none" w:sz="0" w:space="0" w:color="auto"/>
        <w:right w:val="none" w:sz="0" w:space="0" w:color="auto"/>
      </w:divBdr>
    </w:div>
    <w:div w:id="1435829590">
      <w:bodyDiv w:val="1"/>
      <w:marLeft w:val="0"/>
      <w:marRight w:val="0"/>
      <w:marTop w:val="0"/>
      <w:marBottom w:val="0"/>
      <w:divBdr>
        <w:top w:val="none" w:sz="0" w:space="0" w:color="auto"/>
        <w:left w:val="none" w:sz="0" w:space="0" w:color="auto"/>
        <w:bottom w:val="none" w:sz="0" w:space="0" w:color="auto"/>
        <w:right w:val="none" w:sz="0" w:space="0" w:color="auto"/>
      </w:divBdr>
    </w:div>
    <w:div w:id="1476219757">
      <w:bodyDiv w:val="1"/>
      <w:marLeft w:val="0"/>
      <w:marRight w:val="0"/>
      <w:marTop w:val="0"/>
      <w:marBottom w:val="0"/>
      <w:divBdr>
        <w:top w:val="none" w:sz="0" w:space="0" w:color="auto"/>
        <w:left w:val="none" w:sz="0" w:space="0" w:color="auto"/>
        <w:bottom w:val="none" w:sz="0" w:space="0" w:color="auto"/>
        <w:right w:val="none" w:sz="0" w:space="0" w:color="auto"/>
      </w:divBdr>
    </w:div>
    <w:div w:id="1479491089">
      <w:bodyDiv w:val="1"/>
      <w:marLeft w:val="0"/>
      <w:marRight w:val="0"/>
      <w:marTop w:val="0"/>
      <w:marBottom w:val="0"/>
      <w:divBdr>
        <w:top w:val="none" w:sz="0" w:space="0" w:color="auto"/>
        <w:left w:val="none" w:sz="0" w:space="0" w:color="auto"/>
        <w:bottom w:val="none" w:sz="0" w:space="0" w:color="auto"/>
        <w:right w:val="none" w:sz="0" w:space="0" w:color="auto"/>
      </w:divBdr>
    </w:div>
    <w:div w:id="1482114605">
      <w:bodyDiv w:val="1"/>
      <w:marLeft w:val="0"/>
      <w:marRight w:val="0"/>
      <w:marTop w:val="0"/>
      <w:marBottom w:val="0"/>
      <w:divBdr>
        <w:top w:val="none" w:sz="0" w:space="0" w:color="auto"/>
        <w:left w:val="none" w:sz="0" w:space="0" w:color="auto"/>
        <w:bottom w:val="none" w:sz="0" w:space="0" w:color="auto"/>
        <w:right w:val="none" w:sz="0" w:space="0" w:color="auto"/>
      </w:divBdr>
    </w:div>
    <w:div w:id="1485774209">
      <w:bodyDiv w:val="1"/>
      <w:marLeft w:val="0"/>
      <w:marRight w:val="0"/>
      <w:marTop w:val="0"/>
      <w:marBottom w:val="0"/>
      <w:divBdr>
        <w:top w:val="none" w:sz="0" w:space="0" w:color="auto"/>
        <w:left w:val="none" w:sz="0" w:space="0" w:color="auto"/>
        <w:bottom w:val="none" w:sz="0" w:space="0" w:color="auto"/>
        <w:right w:val="none" w:sz="0" w:space="0" w:color="auto"/>
      </w:divBdr>
    </w:div>
    <w:div w:id="1523397046">
      <w:bodyDiv w:val="1"/>
      <w:marLeft w:val="0"/>
      <w:marRight w:val="0"/>
      <w:marTop w:val="0"/>
      <w:marBottom w:val="0"/>
      <w:divBdr>
        <w:top w:val="none" w:sz="0" w:space="0" w:color="auto"/>
        <w:left w:val="none" w:sz="0" w:space="0" w:color="auto"/>
        <w:bottom w:val="none" w:sz="0" w:space="0" w:color="auto"/>
        <w:right w:val="none" w:sz="0" w:space="0" w:color="auto"/>
      </w:divBdr>
    </w:div>
    <w:div w:id="1541429686">
      <w:bodyDiv w:val="1"/>
      <w:marLeft w:val="0"/>
      <w:marRight w:val="0"/>
      <w:marTop w:val="0"/>
      <w:marBottom w:val="0"/>
      <w:divBdr>
        <w:top w:val="none" w:sz="0" w:space="0" w:color="auto"/>
        <w:left w:val="none" w:sz="0" w:space="0" w:color="auto"/>
        <w:bottom w:val="none" w:sz="0" w:space="0" w:color="auto"/>
        <w:right w:val="none" w:sz="0" w:space="0" w:color="auto"/>
      </w:divBdr>
    </w:div>
    <w:div w:id="1612585937">
      <w:bodyDiv w:val="1"/>
      <w:marLeft w:val="0"/>
      <w:marRight w:val="0"/>
      <w:marTop w:val="0"/>
      <w:marBottom w:val="0"/>
      <w:divBdr>
        <w:top w:val="none" w:sz="0" w:space="0" w:color="auto"/>
        <w:left w:val="none" w:sz="0" w:space="0" w:color="auto"/>
        <w:bottom w:val="none" w:sz="0" w:space="0" w:color="auto"/>
        <w:right w:val="none" w:sz="0" w:space="0" w:color="auto"/>
      </w:divBdr>
    </w:div>
    <w:div w:id="1622884532">
      <w:bodyDiv w:val="1"/>
      <w:marLeft w:val="0"/>
      <w:marRight w:val="0"/>
      <w:marTop w:val="0"/>
      <w:marBottom w:val="0"/>
      <w:divBdr>
        <w:top w:val="none" w:sz="0" w:space="0" w:color="auto"/>
        <w:left w:val="none" w:sz="0" w:space="0" w:color="auto"/>
        <w:bottom w:val="none" w:sz="0" w:space="0" w:color="auto"/>
        <w:right w:val="none" w:sz="0" w:space="0" w:color="auto"/>
      </w:divBdr>
    </w:div>
    <w:div w:id="1632709518">
      <w:bodyDiv w:val="1"/>
      <w:marLeft w:val="0"/>
      <w:marRight w:val="0"/>
      <w:marTop w:val="0"/>
      <w:marBottom w:val="0"/>
      <w:divBdr>
        <w:top w:val="none" w:sz="0" w:space="0" w:color="auto"/>
        <w:left w:val="none" w:sz="0" w:space="0" w:color="auto"/>
        <w:bottom w:val="none" w:sz="0" w:space="0" w:color="auto"/>
        <w:right w:val="none" w:sz="0" w:space="0" w:color="auto"/>
      </w:divBdr>
    </w:div>
    <w:div w:id="1641229422">
      <w:bodyDiv w:val="1"/>
      <w:marLeft w:val="0"/>
      <w:marRight w:val="0"/>
      <w:marTop w:val="0"/>
      <w:marBottom w:val="0"/>
      <w:divBdr>
        <w:top w:val="none" w:sz="0" w:space="0" w:color="auto"/>
        <w:left w:val="none" w:sz="0" w:space="0" w:color="auto"/>
        <w:bottom w:val="none" w:sz="0" w:space="0" w:color="auto"/>
        <w:right w:val="none" w:sz="0" w:space="0" w:color="auto"/>
      </w:divBdr>
    </w:div>
    <w:div w:id="1648823681">
      <w:bodyDiv w:val="1"/>
      <w:marLeft w:val="0"/>
      <w:marRight w:val="0"/>
      <w:marTop w:val="0"/>
      <w:marBottom w:val="0"/>
      <w:divBdr>
        <w:top w:val="none" w:sz="0" w:space="0" w:color="auto"/>
        <w:left w:val="none" w:sz="0" w:space="0" w:color="auto"/>
        <w:bottom w:val="none" w:sz="0" w:space="0" w:color="auto"/>
        <w:right w:val="none" w:sz="0" w:space="0" w:color="auto"/>
      </w:divBdr>
    </w:div>
    <w:div w:id="1681275046">
      <w:bodyDiv w:val="1"/>
      <w:marLeft w:val="0"/>
      <w:marRight w:val="0"/>
      <w:marTop w:val="0"/>
      <w:marBottom w:val="0"/>
      <w:divBdr>
        <w:top w:val="none" w:sz="0" w:space="0" w:color="auto"/>
        <w:left w:val="none" w:sz="0" w:space="0" w:color="auto"/>
        <w:bottom w:val="none" w:sz="0" w:space="0" w:color="auto"/>
        <w:right w:val="none" w:sz="0" w:space="0" w:color="auto"/>
      </w:divBdr>
    </w:div>
    <w:div w:id="1741560405">
      <w:bodyDiv w:val="1"/>
      <w:marLeft w:val="0"/>
      <w:marRight w:val="0"/>
      <w:marTop w:val="0"/>
      <w:marBottom w:val="0"/>
      <w:divBdr>
        <w:top w:val="none" w:sz="0" w:space="0" w:color="auto"/>
        <w:left w:val="none" w:sz="0" w:space="0" w:color="auto"/>
        <w:bottom w:val="none" w:sz="0" w:space="0" w:color="auto"/>
        <w:right w:val="none" w:sz="0" w:space="0" w:color="auto"/>
      </w:divBdr>
    </w:div>
    <w:div w:id="1789659906">
      <w:bodyDiv w:val="1"/>
      <w:marLeft w:val="0"/>
      <w:marRight w:val="0"/>
      <w:marTop w:val="0"/>
      <w:marBottom w:val="0"/>
      <w:divBdr>
        <w:top w:val="none" w:sz="0" w:space="0" w:color="auto"/>
        <w:left w:val="none" w:sz="0" w:space="0" w:color="auto"/>
        <w:bottom w:val="none" w:sz="0" w:space="0" w:color="auto"/>
        <w:right w:val="none" w:sz="0" w:space="0" w:color="auto"/>
      </w:divBdr>
    </w:div>
    <w:div w:id="1825197122">
      <w:bodyDiv w:val="1"/>
      <w:marLeft w:val="0"/>
      <w:marRight w:val="0"/>
      <w:marTop w:val="0"/>
      <w:marBottom w:val="0"/>
      <w:divBdr>
        <w:top w:val="none" w:sz="0" w:space="0" w:color="auto"/>
        <w:left w:val="none" w:sz="0" w:space="0" w:color="auto"/>
        <w:bottom w:val="none" w:sz="0" w:space="0" w:color="auto"/>
        <w:right w:val="none" w:sz="0" w:space="0" w:color="auto"/>
      </w:divBdr>
    </w:div>
    <w:div w:id="1826821057">
      <w:bodyDiv w:val="1"/>
      <w:marLeft w:val="0"/>
      <w:marRight w:val="0"/>
      <w:marTop w:val="0"/>
      <w:marBottom w:val="0"/>
      <w:divBdr>
        <w:top w:val="none" w:sz="0" w:space="0" w:color="auto"/>
        <w:left w:val="none" w:sz="0" w:space="0" w:color="auto"/>
        <w:bottom w:val="none" w:sz="0" w:space="0" w:color="auto"/>
        <w:right w:val="none" w:sz="0" w:space="0" w:color="auto"/>
      </w:divBdr>
    </w:div>
    <w:div w:id="1846086664">
      <w:bodyDiv w:val="1"/>
      <w:marLeft w:val="0"/>
      <w:marRight w:val="0"/>
      <w:marTop w:val="0"/>
      <w:marBottom w:val="0"/>
      <w:divBdr>
        <w:top w:val="none" w:sz="0" w:space="0" w:color="auto"/>
        <w:left w:val="none" w:sz="0" w:space="0" w:color="auto"/>
        <w:bottom w:val="none" w:sz="0" w:space="0" w:color="auto"/>
        <w:right w:val="none" w:sz="0" w:space="0" w:color="auto"/>
      </w:divBdr>
    </w:div>
    <w:div w:id="1848862546">
      <w:bodyDiv w:val="1"/>
      <w:marLeft w:val="0"/>
      <w:marRight w:val="0"/>
      <w:marTop w:val="0"/>
      <w:marBottom w:val="0"/>
      <w:divBdr>
        <w:top w:val="none" w:sz="0" w:space="0" w:color="auto"/>
        <w:left w:val="none" w:sz="0" w:space="0" w:color="auto"/>
        <w:bottom w:val="none" w:sz="0" w:space="0" w:color="auto"/>
        <w:right w:val="none" w:sz="0" w:space="0" w:color="auto"/>
      </w:divBdr>
    </w:div>
    <w:div w:id="1875733201">
      <w:bodyDiv w:val="1"/>
      <w:marLeft w:val="0"/>
      <w:marRight w:val="0"/>
      <w:marTop w:val="0"/>
      <w:marBottom w:val="0"/>
      <w:divBdr>
        <w:top w:val="none" w:sz="0" w:space="0" w:color="auto"/>
        <w:left w:val="none" w:sz="0" w:space="0" w:color="auto"/>
        <w:bottom w:val="none" w:sz="0" w:space="0" w:color="auto"/>
        <w:right w:val="none" w:sz="0" w:space="0" w:color="auto"/>
      </w:divBdr>
    </w:div>
    <w:div w:id="1886287221">
      <w:bodyDiv w:val="1"/>
      <w:marLeft w:val="0"/>
      <w:marRight w:val="0"/>
      <w:marTop w:val="0"/>
      <w:marBottom w:val="0"/>
      <w:divBdr>
        <w:top w:val="none" w:sz="0" w:space="0" w:color="auto"/>
        <w:left w:val="none" w:sz="0" w:space="0" w:color="auto"/>
        <w:bottom w:val="none" w:sz="0" w:space="0" w:color="auto"/>
        <w:right w:val="none" w:sz="0" w:space="0" w:color="auto"/>
      </w:divBdr>
    </w:div>
    <w:div w:id="1917473994">
      <w:bodyDiv w:val="1"/>
      <w:marLeft w:val="0"/>
      <w:marRight w:val="0"/>
      <w:marTop w:val="0"/>
      <w:marBottom w:val="0"/>
      <w:divBdr>
        <w:top w:val="none" w:sz="0" w:space="0" w:color="auto"/>
        <w:left w:val="none" w:sz="0" w:space="0" w:color="auto"/>
        <w:bottom w:val="none" w:sz="0" w:space="0" w:color="auto"/>
        <w:right w:val="none" w:sz="0" w:space="0" w:color="auto"/>
      </w:divBdr>
    </w:div>
    <w:div w:id="1945307658">
      <w:bodyDiv w:val="1"/>
      <w:marLeft w:val="0"/>
      <w:marRight w:val="0"/>
      <w:marTop w:val="0"/>
      <w:marBottom w:val="0"/>
      <w:divBdr>
        <w:top w:val="none" w:sz="0" w:space="0" w:color="auto"/>
        <w:left w:val="none" w:sz="0" w:space="0" w:color="auto"/>
        <w:bottom w:val="none" w:sz="0" w:space="0" w:color="auto"/>
        <w:right w:val="none" w:sz="0" w:space="0" w:color="auto"/>
      </w:divBdr>
    </w:div>
    <w:div w:id="1965774118">
      <w:bodyDiv w:val="1"/>
      <w:marLeft w:val="0"/>
      <w:marRight w:val="0"/>
      <w:marTop w:val="0"/>
      <w:marBottom w:val="0"/>
      <w:divBdr>
        <w:top w:val="none" w:sz="0" w:space="0" w:color="auto"/>
        <w:left w:val="none" w:sz="0" w:space="0" w:color="auto"/>
        <w:bottom w:val="none" w:sz="0" w:space="0" w:color="auto"/>
        <w:right w:val="none" w:sz="0" w:space="0" w:color="auto"/>
      </w:divBdr>
    </w:div>
    <w:div w:id="1977954890">
      <w:bodyDiv w:val="1"/>
      <w:marLeft w:val="0"/>
      <w:marRight w:val="0"/>
      <w:marTop w:val="0"/>
      <w:marBottom w:val="0"/>
      <w:divBdr>
        <w:top w:val="none" w:sz="0" w:space="0" w:color="auto"/>
        <w:left w:val="none" w:sz="0" w:space="0" w:color="auto"/>
        <w:bottom w:val="none" w:sz="0" w:space="0" w:color="auto"/>
        <w:right w:val="none" w:sz="0" w:space="0" w:color="auto"/>
      </w:divBdr>
    </w:div>
    <w:div w:id="2017808383">
      <w:bodyDiv w:val="1"/>
      <w:marLeft w:val="0"/>
      <w:marRight w:val="0"/>
      <w:marTop w:val="0"/>
      <w:marBottom w:val="0"/>
      <w:divBdr>
        <w:top w:val="none" w:sz="0" w:space="0" w:color="auto"/>
        <w:left w:val="none" w:sz="0" w:space="0" w:color="auto"/>
        <w:bottom w:val="none" w:sz="0" w:space="0" w:color="auto"/>
        <w:right w:val="none" w:sz="0" w:space="0" w:color="auto"/>
      </w:divBdr>
    </w:div>
    <w:div w:id="2033189729">
      <w:bodyDiv w:val="1"/>
      <w:marLeft w:val="0"/>
      <w:marRight w:val="0"/>
      <w:marTop w:val="0"/>
      <w:marBottom w:val="0"/>
      <w:divBdr>
        <w:top w:val="none" w:sz="0" w:space="0" w:color="auto"/>
        <w:left w:val="none" w:sz="0" w:space="0" w:color="auto"/>
        <w:bottom w:val="none" w:sz="0" w:space="0" w:color="auto"/>
        <w:right w:val="none" w:sz="0" w:space="0" w:color="auto"/>
      </w:divBdr>
    </w:div>
    <w:div w:id="2084331037">
      <w:bodyDiv w:val="1"/>
      <w:marLeft w:val="0"/>
      <w:marRight w:val="0"/>
      <w:marTop w:val="0"/>
      <w:marBottom w:val="0"/>
      <w:divBdr>
        <w:top w:val="none" w:sz="0" w:space="0" w:color="auto"/>
        <w:left w:val="none" w:sz="0" w:space="0" w:color="auto"/>
        <w:bottom w:val="none" w:sz="0" w:space="0" w:color="auto"/>
        <w:right w:val="none" w:sz="0" w:space="0" w:color="auto"/>
      </w:divBdr>
    </w:div>
    <w:div w:id="20903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garcia\AppData\Local\Microsoft\Windows\Temporary%20Internet%20Files\Content.Outlook\3VOHD9P4\INV%20x%20LICIT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73393-15CF-4723-B009-F4625AC7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 x LICITACIÓN</Template>
  <TotalTime>541</TotalTime>
  <Pages>19</Pages>
  <Words>7305</Words>
  <Characters>40181</Characters>
  <Application>Microsoft Office Word</Application>
  <DocSecurity>0</DocSecurity>
  <Lines>334</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PARA LA LICITACION PUBLICA NACIONAL</vt:lpstr>
      <vt:lpstr>BASES PARA LA LICITACION PUBLICA NACIONAL</vt:lpstr>
    </vt:vector>
  </TitlesOfParts>
  <Company/>
  <LinksUpToDate>false</LinksUpToDate>
  <CharactersWithSpaces>47392</CharactersWithSpaces>
  <SharedDoc>false</SharedDoc>
  <HLinks>
    <vt:vector size="558" baseType="variant">
      <vt:variant>
        <vt:i4>131102</vt:i4>
      </vt:variant>
      <vt:variant>
        <vt:i4>516</vt:i4>
      </vt:variant>
      <vt:variant>
        <vt:i4>0</vt:i4>
      </vt:variant>
      <vt:variant>
        <vt:i4>5</vt:i4>
      </vt:variant>
      <vt:variant>
        <vt:lpwstr>http://www.nafin.com/portalnf/content/home/home.html</vt:lpwstr>
      </vt:variant>
      <vt:variant>
        <vt:lpwstr/>
      </vt:variant>
      <vt:variant>
        <vt:i4>458770</vt:i4>
      </vt:variant>
      <vt:variant>
        <vt:i4>513</vt:i4>
      </vt:variant>
      <vt:variant>
        <vt:i4>0</vt:i4>
      </vt:variant>
      <vt:variant>
        <vt:i4>5</vt:i4>
      </vt:variant>
      <vt:variant>
        <vt:lpwstr>http://www.economia-nmx.gob.mx/normasmx/index.nmx</vt:lpwstr>
      </vt:variant>
      <vt:variant>
        <vt:lpwstr/>
      </vt:variant>
      <vt:variant>
        <vt:i4>6619247</vt:i4>
      </vt:variant>
      <vt:variant>
        <vt:i4>510</vt:i4>
      </vt:variant>
      <vt:variant>
        <vt:i4>0</vt:i4>
      </vt:variant>
      <vt:variant>
        <vt:i4>5</vt:i4>
      </vt:variant>
      <vt:variant>
        <vt:lpwstr>http://www.economia-noms.gob.mx/noms/inicio.do</vt:lpwstr>
      </vt:variant>
      <vt:variant>
        <vt:lpwstr/>
      </vt:variant>
      <vt:variant>
        <vt:i4>655386</vt:i4>
      </vt:variant>
      <vt:variant>
        <vt:i4>507</vt:i4>
      </vt:variant>
      <vt:variant>
        <vt:i4>0</vt:i4>
      </vt:variant>
      <vt:variant>
        <vt:i4>5</vt:i4>
      </vt:variant>
      <vt:variant>
        <vt:lpwstr>http://www.gob.mx/sfp</vt:lpwstr>
      </vt:variant>
      <vt:variant>
        <vt:lpwstr/>
      </vt:variant>
      <vt:variant>
        <vt:i4>655386</vt:i4>
      </vt:variant>
      <vt:variant>
        <vt:i4>504</vt:i4>
      </vt:variant>
      <vt:variant>
        <vt:i4>0</vt:i4>
      </vt:variant>
      <vt:variant>
        <vt:i4>5</vt:i4>
      </vt:variant>
      <vt:variant>
        <vt:lpwstr>http://www.gob.mx/sfp</vt:lpwstr>
      </vt:variant>
      <vt:variant>
        <vt:lpwstr/>
      </vt:variant>
      <vt:variant>
        <vt:i4>6553659</vt:i4>
      </vt:variant>
      <vt:variant>
        <vt:i4>501</vt:i4>
      </vt:variant>
      <vt:variant>
        <vt:i4>0</vt:i4>
      </vt:variant>
      <vt:variant>
        <vt:i4>5</vt:i4>
      </vt:variant>
      <vt:variant>
        <vt:lpwstr>https://compranet.hacienda.gob.mx/</vt:lpwstr>
      </vt:variant>
      <vt:variant>
        <vt:lpwstr/>
      </vt:variant>
      <vt:variant>
        <vt:i4>7208978</vt:i4>
      </vt:variant>
      <vt:variant>
        <vt:i4>498</vt:i4>
      </vt:variant>
      <vt:variant>
        <vt:i4>0</vt:i4>
      </vt:variant>
      <vt:variant>
        <vt:i4>5</vt:i4>
      </vt:variant>
      <vt:variant>
        <vt:lpwstr/>
      </vt:variant>
      <vt:variant>
        <vt:lpwstr>RANGE!ANEXO_5</vt:lpwstr>
      </vt:variant>
      <vt:variant>
        <vt:i4>4784187</vt:i4>
      </vt:variant>
      <vt:variant>
        <vt:i4>495</vt:i4>
      </vt:variant>
      <vt:variant>
        <vt:i4>0</vt:i4>
      </vt:variant>
      <vt:variant>
        <vt:i4>5</vt:i4>
      </vt:variant>
      <vt:variant>
        <vt:lpwstr>mailto:matorres@sre.gob.mx</vt:lpwstr>
      </vt:variant>
      <vt:variant>
        <vt:lpwstr/>
      </vt:variant>
      <vt:variant>
        <vt:i4>4849702</vt:i4>
      </vt:variant>
      <vt:variant>
        <vt:i4>492</vt:i4>
      </vt:variant>
      <vt:variant>
        <vt:i4>0</vt:i4>
      </vt:variant>
      <vt:variant>
        <vt:i4>5</vt:i4>
      </vt:variant>
      <vt:variant>
        <vt:lpwstr>mailto:ialcibar@sre.gob.mx</vt:lpwstr>
      </vt:variant>
      <vt:variant>
        <vt:lpwstr/>
      </vt:variant>
      <vt:variant>
        <vt:i4>6619147</vt:i4>
      </vt:variant>
      <vt:variant>
        <vt:i4>489</vt:i4>
      </vt:variant>
      <vt:variant>
        <vt:i4>0</vt:i4>
      </vt:variant>
      <vt:variant>
        <vt:i4>5</vt:i4>
      </vt:variant>
      <vt:variant>
        <vt:lpwstr>https://compranetinfo.hacienda.gob.mx/descargas/Manual_de_Instrumentos_Juridicos.pdf</vt:lpwstr>
      </vt:variant>
      <vt:variant>
        <vt:lpwstr/>
      </vt:variant>
      <vt:variant>
        <vt:i4>1966158</vt:i4>
      </vt:variant>
      <vt:variant>
        <vt:i4>486</vt:i4>
      </vt:variant>
      <vt:variant>
        <vt:i4>0</vt:i4>
      </vt:variant>
      <vt:variant>
        <vt:i4>5</vt:i4>
      </vt:variant>
      <vt:variant>
        <vt:lpwstr>https://compranet.hacienda.gob.mx/web/login.html</vt:lpwstr>
      </vt:variant>
      <vt:variant>
        <vt:lpwstr/>
      </vt:variant>
      <vt:variant>
        <vt:i4>1966158</vt:i4>
      </vt:variant>
      <vt:variant>
        <vt:i4>483</vt:i4>
      </vt:variant>
      <vt:variant>
        <vt:i4>0</vt:i4>
      </vt:variant>
      <vt:variant>
        <vt:i4>5</vt:i4>
      </vt:variant>
      <vt:variant>
        <vt:lpwstr>https://compranet.hacienda.gob.mx/web/login.html</vt:lpwstr>
      </vt:variant>
      <vt:variant>
        <vt:lpwstr/>
      </vt:variant>
      <vt:variant>
        <vt:i4>1966158</vt:i4>
      </vt:variant>
      <vt:variant>
        <vt:i4>480</vt:i4>
      </vt:variant>
      <vt:variant>
        <vt:i4>0</vt:i4>
      </vt:variant>
      <vt:variant>
        <vt:i4>5</vt:i4>
      </vt:variant>
      <vt:variant>
        <vt:lpwstr>https://compranet.hacienda.gob.mx/web/login.html</vt:lpwstr>
      </vt:variant>
      <vt:variant>
        <vt:lpwstr/>
      </vt:variant>
      <vt:variant>
        <vt:i4>1966158</vt:i4>
      </vt:variant>
      <vt:variant>
        <vt:i4>477</vt:i4>
      </vt:variant>
      <vt:variant>
        <vt:i4>0</vt:i4>
      </vt:variant>
      <vt:variant>
        <vt:i4>5</vt:i4>
      </vt:variant>
      <vt:variant>
        <vt:lpwstr>https://compranet.hacienda.gob.mx/web/login.html</vt:lpwstr>
      </vt:variant>
      <vt:variant>
        <vt:lpwstr/>
      </vt:variant>
      <vt:variant>
        <vt:i4>1703988</vt:i4>
      </vt:variant>
      <vt:variant>
        <vt:i4>470</vt:i4>
      </vt:variant>
      <vt:variant>
        <vt:i4>0</vt:i4>
      </vt:variant>
      <vt:variant>
        <vt:i4>5</vt:i4>
      </vt:variant>
      <vt:variant>
        <vt:lpwstr/>
      </vt:variant>
      <vt:variant>
        <vt:lpwstr>_Toc76127950</vt:lpwstr>
      </vt:variant>
      <vt:variant>
        <vt:i4>1245237</vt:i4>
      </vt:variant>
      <vt:variant>
        <vt:i4>464</vt:i4>
      </vt:variant>
      <vt:variant>
        <vt:i4>0</vt:i4>
      </vt:variant>
      <vt:variant>
        <vt:i4>5</vt:i4>
      </vt:variant>
      <vt:variant>
        <vt:lpwstr/>
      </vt:variant>
      <vt:variant>
        <vt:lpwstr>_Toc76127949</vt:lpwstr>
      </vt:variant>
      <vt:variant>
        <vt:i4>1179701</vt:i4>
      </vt:variant>
      <vt:variant>
        <vt:i4>458</vt:i4>
      </vt:variant>
      <vt:variant>
        <vt:i4>0</vt:i4>
      </vt:variant>
      <vt:variant>
        <vt:i4>5</vt:i4>
      </vt:variant>
      <vt:variant>
        <vt:lpwstr/>
      </vt:variant>
      <vt:variant>
        <vt:lpwstr>_Toc76127948</vt:lpwstr>
      </vt:variant>
      <vt:variant>
        <vt:i4>1900597</vt:i4>
      </vt:variant>
      <vt:variant>
        <vt:i4>452</vt:i4>
      </vt:variant>
      <vt:variant>
        <vt:i4>0</vt:i4>
      </vt:variant>
      <vt:variant>
        <vt:i4>5</vt:i4>
      </vt:variant>
      <vt:variant>
        <vt:lpwstr/>
      </vt:variant>
      <vt:variant>
        <vt:lpwstr>_Toc76127947</vt:lpwstr>
      </vt:variant>
      <vt:variant>
        <vt:i4>1835061</vt:i4>
      </vt:variant>
      <vt:variant>
        <vt:i4>446</vt:i4>
      </vt:variant>
      <vt:variant>
        <vt:i4>0</vt:i4>
      </vt:variant>
      <vt:variant>
        <vt:i4>5</vt:i4>
      </vt:variant>
      <vt:variant>
        <vt:lpwstr/>
      </vt:variant>
      <vt:variant>
        <vt:lpwstr>_Toc76127946</vt:lpwstr>
      </vt:variant>
      <vt:variant>
        <vt:i4>2031669</vt:i4>
      </vt:variant>
      <vt:variant>
        <vt:i4>440</vt:i4>
      </vt:variant>
      <vt:variant>
        <vt:i4>0</vt:i4>
      </vt:variant>
      <vt:variant>
        <vt:i4>5</vt:i4>
      </vt:variant>
      <vt:variant>
        <vt:lpwstr/>
      </vt:variant>
      <vt:variant>
        <vt:lpwstr>_Toc76127945</vt:lpwstr>
      </vt:variant>
      <vt:variant>
        <vt:i4>1966133</vt:i4>
      </vt:variant>
      <vt:variant>
        <vt:i4>434</vt:i4>
      </vt:variant>
      <vt:variant>
        <vt:i4>0</vt:i4>
      </vt:variant>
      <vt:variant>
        <vt:i4>5</vt:i4>
      </vt:variant>
      <vt:variant>
        <vt:lpwstr/>
      </vt:variant>
      <vt:variant>
        <vt:lpwstr>_Toc76127944</vt:lpwstr>
      </vt:variant>
      <vt:variant>
        <vt:i4>1638453</vt:i4>
      </vt:variant>
      <vt:variant>
        <vt:i4>428</vt:i4>
      </vt:variant>
      <vt:variant>
        <vt:i4>0</vt:i4>
      </vt:variant>
      <vt:variant>
        <vt:i4>5</vt:i4>
      </vt:variant>
      <vt:variant>
        <vt:lpwstr/>
      </vt:variant>
      <vt:variant>
        <vt:lpwstr>_Toc76127943</vt:lpwstr>
      </vt:variant>
      <vt:variant>
        <vt:i4>1572917</vt:i4>
      </vt:variant>
      <vt:variant>
        <vt:i4>422</vt:i4>
      </vt:variant>
      <vt:variant>
        <vt:i4>0</vt:i4>
      </vt:variant>
      <vt:variant>
        <vt:i4>5</vt:i4>
      </vt:variant>
      <vt:variant>
        <vt:lpwstr/>
      </vt:variant>
      <vt:variant>
        <vt:lpwstr>_Toc76127942</vt:lpwstr>
      </vt:variant>
      <vt:variant>
        <vt:i4>1769525</vt:i4>
      </vt:variant>
      <vt:variant>
        <vt:i4>416</vt:i4>
      </vt:variant>
      <vt:variant>
        <vt:i4>0</vt:i4>
      </vt:variant>
      <vt:variant>
        <vt:i4>5</vt:i4>
      </vt:variant>
      <vt:variant>
        <vt:lpwstr/>
      </vt:variant>
      <vt:variant>
        <vt:lpwstr>_Toc76127941</vt:lpwstr>
      </vt:variant>
      <vt:variant>
        <vt:i4>1703989</vt:i4>
      </vt:variant>
      <vt:variant>
        <vt:i4>410</vt:i4>
      </vt:variant>
      <vt:variant>
        <vt:i4>0</vt:i4>
      </vt:variant>
      <vt:variant>
        <vt:i4>5</vt:i4>
      </vt:variant>
      <vt:variant>
        <vt:lpwstr/>
      </vt:variant>
      <vt:variant>
        <vt:lpwstr>_Toc76127940</vt:lpwstr>
      </vt:variant>
      <vt:variant>
        <vt:i4>1245234</vt:i4>
      </vt:variant>
      <vt:variant>
        <vt:i4>404</vt:i4>
      </vt:variant>
      <vt:variant>
        <vt:i4>0</vt:i4>
      </vt:variant>
      <vt:variant>
        <vt:i4>5</vt:i4>
      </vt:variant>
      <vt:variant>
        <vt:lpwstr/>
      </vt:variant>
      <vt:variant>
        <vt:lpwstr>_Toc76127939</vt:lpwstr>
      </vt:variant>
      <vt:variant>
        <vt:i4>1179698</vt:i4>
      </vt:variant>
      <vt:variant>
        <vt:i4>398</vt:i4>
      </vt:variant>
      <vt:variant>
        <vt:i4>0</vt:i4>
      </vt:variant>
      <vt:variant>
        <vt:i4>5</vt:i4>
      </vt:variant>
      <vt:variant>
        <vt:lpwstr/>
      </vt:variant>
      <vt:variant>
        <vt:lpwstr>_Toc76127938</vt:lpwstr>
      </vt:variant>
      <vt:variant>
        <vt:i4>1900594</vt:i4>
      </vt:variant>
      <vt:variant>
        <vt:i4>392</vt:i4>
      </vt:variant>
      <vt:variant>
        <vt:i4>0</vt:i4>
      </vt:variant>
      <vt:variant>
        <vt:i4>5</vt:i4>
      </vt:variant>
      <vt:variant>
        <vt:lpwstr/>
      </vt:variant>
      <vt:variant>
        <vt:lpwstr>_Toc76127937</vt:lpwstr>
      </vt:variant>
      <vt:variant>
        <vt:i4>1769522</vt:i4>
      </vt:variant>
      <vt:variant>
        <vt:i4>386</vt:i4>
      </vt:variant>
      <vt:variant>
        <vt:i4>0</vt:i4>
      </vt:variant>
      <vt:variant>
        <vt:i4>5</vt:i4>
      </vt:variant>
      <vt:variant>
        <vt:lpwstr/>
      </vt:variant>
      <vt:variant>
        <vt:lpwstr>_Toc76127931</vt:lpwstr>
      </vt:variant>
      <vt:variant>
        <vt:i4>1703986</vt:i4>
      </vt:variant>
      <vt:variant>
        <vt:i4>380</vt:i4>
      </vt:variant>
      <vt:variant>
        <vt:i4>0</vt:i4>
      </vt:variant>
      <vt:variant>
        <vt:i4>5</vt:i4>
      </vt:variant>
      <vt:variant>
        <vt:lpwstr/>
      </vt:variant>
      <vt:variant>
        <vt:lpwstr>_Toc76127930</vt:lpwstr>
      </vt:variant>
      <vt:variant>
        <vt:i4>1638451</vt:i4>
      </vt:variant>
      <vt:variant>
        <vt:i4>374</vt:i4>
      </vt:variant>
      <vt:variant>
        <vt:i4>0</vt:i4>
      </vt:variant>
      <vt:variant>
        <vt:i4>5</vt:i4>
      </vt:variant>
      <vt:variant>
        <vt:lpwstr/>
      </vt:variant>
      <vt:variant>
        <vt:lpwstr>_Toc76127923</vt:lpwstr>
      </vt:variant>
      <vt:variant>
        <vt:i4>1572915</vt:i4>
      </vt:variant>
      <vt:variant>
        <vt:i4>368</vt:i4>
      </vt:variant>
      <vt:variant>
        <vt:i4>0</vt:i4>
      </vt:variant>
      <vt:variant>
        <vt:i4>5</vt:i4>
      </vt:variant>
      <vt:variant>
        <vt:lpwstr/>
      </vt:variant>
      <vt:variant>
        <vt:lpwstr>_Toc76127922</vt:lpwstr>
      </vt:variant>
      <vt:variant>
        <vt:i4>1769523</vt:i4>
      </vt:variant>
      <vt:variant>
        <vt:i4>362</vt:i4>
      </vt:variant>
      <vt:variant>
        <vt:i4>0</vt:i4>
      </vt:variant>
      <vt:variant>
        <vt:i4>5</vt:i4>
      </vt:variant>
      <vt:variant>
        <vt:lpwstr/>
      </vt:variant>
      <vt:variant>
        <vt:lpwstr>_Toc76127921</vt:lpwstr>
      </vt:variant>
      <vt:variant>
        <vt:i4>1703987</vt:i4>
      </vt:variant>
      <vt:variant>
        <vt:i4>356</vt:i4>
      </vt:variant>
      <vt:variant>
        <vt:i4>0</vt:i4>
      </vt:variant>
      <vt:variant>
        <vt:i4>5</vt:i4>
      </vt:variant>
      <vt:variant>
        <vt:lpwstr/>
      </vt:variant>
      <vt:variant>
        <vt:lpwstr>_Toc76127920</vt:lpwstr>
      </vt:variant>
      <vt:variant>
        <vt:i4>1245232</vt:i4>
      </vt:variant>
      <vt:variant>
        <vt:i4>350</vt:i4>
      </vt:variant>
      <vt:variant>
        <vt:i4>0</vt:i4>
      </vt:variant>
      <vt:variant>
        <vt:i4>5</vt:i4>
      </vt:variant>
      <vt:variant>
        <vt:lpwstr/>
      </vt:variant>
      <vt:variant>
        <vt:lpwstr>_Toc76127919</vt:lpwstr>
      </vt:variant>
      <vt:variant>
        <vt:i4>1179696</vt:i4>
      </vt:variant>
      <vt:variant>
        <vt:i4>344</vt:i4>
      </vt:variant>
      <vt:variant>
        <vt:i4>0</vt:i4>
      </vt:variant>
      <vt:variant>
        <vt:i4>5</vt:i4>
      </vt:variant>
      <vt:variant>
        <vt:lpwstr/>
      </vt:variant>
      <vt:variant>
        <vt:lpwstr>_Toc76127918</vt:lpwstr>
      </vt:variant>
      <vt:variant>
        <vt:i4>1900592</vt:i4>
      </vt:variant>
      <vt:variant>
        <vt:i4>338</vt:i4>
      </vt:variant>
      <vt:variant>
        <vt:i4>0</vt:i4>
      </vt:variant>
      <vt:variant>
        <vt:i4>5</vt:i4>
      </vt:variant>
      <vt:variant>
        <vt:lpwstr/>
      </vt:variant>
      <vt:variant>
        <vt:lpwstr>_Toc76127917</vt:lpwstr>
      </vt:variant>
      <vt:variant>
        <vt:i4>1835056</vt:i4>
      </vt:variant>
      <vt:variant>
        <vt:i4>332</vt:i4>
      </vt:variant>
      <vt:variant>
        <vt:i4>0</vt:i4>
      </vt:variant>
      <vt:variant>
        <vt:i4>5</vt:i4>
      </vt:variant>
      <vt:variant>
        <vt:lpwstr/>
      </vt:variant>
      <vt:variant>
        <vt:lpwstr>_Toc76127916</vt:lpwstr>
      </vt:variant>
      <vt:variant>
        <vt:i4>2031664</vt:i4>
      </vt:variant>
      <vt:variant>
        <vt:i4>326</vt:i4>
      </vt:variant>
      <vt:variant>
        <vt:i4>0</vt:i4>
      </vt:variant>
      <vt:variant>
        <vt:i4>5</vt:i4>
      </vt:variant>
      <vt:variant>
        <vt:lpwstr/>
      </vt:variant>
      <vt:variant>
        <vt:lpwstr>_Toc76127915</vt:lpwstr>
      </vt:variant>
      <vt:variant>
        <vt:i4>1966128</vt:i4>
      </vt:variant>
      <vt:variant>
        <vt:i4>320</vt:i4>
      </vt:variant>
      <vt:variant>
        <vt:i4>0</vt:i4>
      </vt:variant>
      <vt:variant>
        <vt:i4>5</vt:i4>
      </vt:variant>
      <vt:variant>
        <vt:lpwstr/>
      </vt:variant>
      <vt:variant>
        <vt:lpwstr>_Toc76127914</vt:lpwstr>
      </vt:variant>
      <vt:variant>
        <vt:i4>1638448</vt:i4>
      </vt:variant>
      <vt:variant>
        <vt:i4>314</vt:i4>
      </vt:variant>
      <vt:variant>
        <vt:i4>0</vt:i4>
      </vt:variant>
      <vt:variant>
        <vt:i4>5</vt:i4>
      </vt:variant>
      <vt:variant>
        <vt:lpwstr/>
      </vt:variant>
      <vt:variant>
        <vt:lpwstr>_Toc76127913</vt:lpwstr>
      </vt:variant>
      <vt:variant>
        <vt:i4>1572912</vt:i4>
      </vt:variant>
      <vt:variant>
        <vt:i4>308</vt:i4>
      </vt:variant>
      <vt:variant>
        <vt:i4>0</vt:i4>
      </vt:variant>
      <vt:variant>
        <vt:i4>5</vt:i4>
      </vt:variant>
      <vt:variant>
        <vt:lpwstr/>
      </vt:variant>
      <vt:variant>
        <vt:lpwstr>_Toc76127912</vt:lpwstr>
      </vt:variant>
      <vt:variant>
        <vt:i4>1769520</vt:i4>
      </vt:variant>
      <vt:variant>
        <vt:i4>302</vt:i4>
      </vt:variant>
      <vt:variant>
        <vt:i4>0</vt:i4>
      </vt:variant>
      <vt:variant>
        <vt:i4>5</vt:i4>
      </vt:variant>
      <vt:variant>
        <vt:lpwstr/>
      </vt:variant>
      <vt:variant>
        <vt:lpwstr>_Toc76127911</vt:lpwstr>
      </vt:variant>
      <vt:variant>
        <vt:i4>1703984</vt:i4>
      </vt:variant>
      <vt:variant>
        <vt:i4>296</vt:i4>
      </vt:variant>
      <vt:variant>
        <vt:i4>0</vt:i4>
      </vt:variant>
      <vt:variant>
        <vt:i4>5</vt:i4>
      </vt:variant>
      <vt:variant>
        <vt:lpwstr/>
      </vt:variant>
      <vt:variant>
        <vt:lpwstr>_Toc76127910</vt:lpwstr>
      </vt:variant>
      <vt:variant>
        <vt:i4>1245233</vt:i4>
      </vt:variant>
      <vt:variant>
        <vt:i4>290</vt:i4>
      </vt:variant>
      <vt:variant>
        <vt:i4>0</vt:i4>
      </vt:variant>
      <vt:variant>
        <vt:i4>5</vt:i4>
      </vt:variant>
      <vt:variant>
        <vt:lpwstr/>
      </vt:variant>
      <vt:variant>
        <vt:lpwstr>_Toc76127909</vt:lpwstr>
      </vt:variant>
      <vt:variant>
        <vt:i4>1179697</vt:i4>
      </vt:variant>
      <vt:variant>
        <vt:i4>284</vt:i4>
      </vt:variant>
      <vt:variant>
        <vt:i4>0</vt:i4>
      </vt:variant>
      <vt:variant>
        <vt:i4>5</vt:i4>
      </vt:variant>
      <vt:variant>
        <vt:lpwstr/>
      </vt:variant>
      <vt:variant>
        <vt:lpwstr>_Toc76127908</vt:lpwstr>
      </vt:variant>
      <vt:variant>
        <vt:i4>1900593</vt:i4>
      </vt:variant>
      <vt:variant>
        <vt:i4>278</vt:i4>
      </vt:variant>
      <vt:variant>
        <vt:i4>0</vt:i4>
      </vt:variant>
      <vt:variant>
        <vt:i4>5</vt:i4>
      </vt:variant>
      <vt:variant>
        <vt:lpwstr/>
      </vt:variant>
      <vt:variant>
        <vt:lpwstr>_Toc76127907</vt:lpwstr>
      </vt:variant>
      <vt:variant>
        <vt:i4>1835057</vt:i4>
      </vt:variant>
      <vt:variant>
        <vt:i4>272</vt:i4>
      </vt:variant>
      <vt:variant>
        <vt:i4>0</vt:i4>
      </vt:variant>
      <vt:variant>
        <vt:i4>5</vt:i4>
      </vt:variant>
      <vt:variant>
        <vt:lpwstr/>
      </vt:variant>
      <vt:variant>
        <vt:lpwstr>_Toc76127906</vt:lpwstr>
      </vt:variant>
      <vt:variant>
        <vt:i4>2031665</vt:i4>
      </vt:variant>
      <vt:variant>
        <vt:i4>266</vt:i4>
      </vt:variant>
      <vt:variant>
        <vt:i4>0</vt:i4>
      </vt:variant>
      <vt:variant>
        <vt:i4>5</vt:i4>
      </vt:variant>
      <vt:variant>
        <vt:lpwstr/>
      </vt:variant>
      <vt:variant>
        <vt:lpwstr>_Toc76127905</vt:lpwstr>
      </vt:variant>
      <vt:variant>
        <vt:i4>1966129</vt:i4>
      </vt:variant>
      <vt:variant>
        <vt:i4>260</vt:i4>
      </vt:variant>
      <vt:variant>
        <vt:i4>0</vt:i4>
      </vt:variant>
      <vt:variant>
        <vt:i4>5</vt:i4>
      </vt:variant>
      <vt:variant>
        <vt:lpwstr/>
      </vt:variant>
      <vt:variant>
        <vt:lpwstr>_Toc76127904</vt:lpwstr>
      </vt:variant>
      <vt:variant>
        <vt:i4>1638449</vt:i4>
      </vt:variant>
      <vt:variant>
        <vt:i4>254</vt:i4>
      </vt:variant>
      <vt:variant>
        <vt:i4>0</vt:i4>
      </vt:variant>
      <vt:variant>
        <vt:i4>5</vt:i4>
      </vt:variant>
      <vt:variant>
        <vt:lpwstr/>
      </vt:variant>
      <vt:variant>
        <vt:lpwstr>_Toc76127903</vt:lpwstr>
      </vt:variant>
      <vt:variant>
        <vt:i4>1572913</vt:i4>
      </vt:variant>
      <vt:variant>
        <vt:i4>248</vt:i4>
      </vt:variant>
      <vt:variant>
        <vt:i4>0</vt:i4>
      </vt:variant>
      <vt:variant>
        <vt:i4>5</vt:i4>
      </vt:variant>
      <vt:variant>
        <vt:lpwstr/>
      </vt:variant>
      <vt:variant>
        <vt:lpwstr>_Toc76127902</vt:lpwstr>
      </vt:variant>
      <vt:variant>
        <vt:i4>1769521</vt:i4>
      </vt:variant>
      <vt:variant>
        <vt:i4>242</vt:i4>
      </vt:variant>
      <vt:variant>
        <vt:i4>0</vt:i4>
      </vt:variant>
      <vt:variant>
        <vt:i4>5</vt:i4>
      </vt:variant>
      <vt:variant>
        <vt:lpwstr/>
      </vt:variant>
      <vt:variant>
        <vt:lpwstr>_Toc76127901</vt:lpwstr>
      </vt:variant>
      <vt:variant>
        <vt:i4>1703985</vt:i4>
      </vt:variant>
      <vt:variant>
        <vt:i4>236</vt:i4>
      </vt:variant>
      <vt:variant>
        <vt:i4>0</vt:i4>
      </vt:variant>
      <vt:variant>
        <vt:i4>5</vt:i4>
      </vt:variant>
      <vt:variant>
        <vt:lpwstr/>
      </vt:variant>
      <vt:variant>
        <vt:lpwstr>_Toc76127900</vt:lpwstr>
      </vt:variant>
      <vt:variant>
        <vt:i4>1179704</vt:i4>
      </vt:variant>
      <vt:variant>
        <vt:i4>230</vt:i4>
      </vt:variant>
      <vt:variant>
        <vt:i4>0</vt:i4>
      </vt:variant>
      <vt:variant>
        <vt:i4>5</vt:i4>
      </vt:variant>
      <vt:variant>
        <vt:lpwstr/>
      </vt:variant>
      <vt:variant>
        <vt:lpwstr>_Toc76127899</vt:lpwstr>
      </vt:variant>
      <vt:variant>
        <vt:i4>1245240</vt:i4>
      </vt:variant>
      <vt:variant>
        <vt:i4>224</vt:i4>
      </vt:variant>
      <vt:variant>
        <vt:i4>0</vt:i4>
      </vt:variant>
      <vt:variant>
        <vt:i4>5</vt:i4>
      </vt:variant>
      <vt:variant>
        <vt:lpwstr/>
      </vt:variant>
      <vt:variant>
        <vt:lpwstr>_Toc76127898</vt:lpwstr>
      </vt:variant>
      <vt:variant>
        <vt:i4>1835064</vt:i4>
      </vt:variant>
      <vt:variant>
        <vt:i4>218</vt:i4>
      </vt:variant>
      <vt:variant>
        <vt:i4>0</vt:i4>
      </vt:variant>
      <vt:variant>
        <vt:i4>5</vt:i4>
      </vt:variant>
      <vt:variant>
        <vt:lpwstr/>
      </vt:variant>
      <vt:variant>
        <vt:lpwstr>_Toc76127897</vt:lpwstr>
      </vt:variant>
      <vt:variant>
        <vt:i4>1900600</vt:i4>
      </vt:variant>
      <vt:variant>
        <vt:i4>212</vt:i4>
      </vt:variant>
      <vt:variant>
        <vt:i4>0</vt:i4>
      </vt:variant>
      <vt:variant>
        <vt:i4>5</vt:i4>
      </vt:variant>
      <vt:variant>
        <vt:lpwstr/>
      </vt:variant>
      <vt:variant>
        <vt:lpwstr>_Toc76127896</vt:lpwstr>
      </vt:variant>
      <vt:variant>
        <vt:i4>1966136</vt:i4>
      </vt:variant>
      <vt:variant>
        <vt:i4>206</vt:i4>
      </vt:variant>
      <vt:variant>
        <vt:i4>0</vt:i4>
      </vt:variant>
      <vt:variant>
        <vt:i4>5</vt:i4>
      </vt:variant>
      <vt:variant>
        <vt:lpwstr/>
      </vt:variant>
      <vt:variant>
        <vt:lpwstr>_Toc76127895</vt:lpwstr>
      </vt:variant>
      <vt:variant>
        <vt:i4>2031672</vt:i4>
      </vt:variant>
      <vt:variant>
        <vt:i4>200</vt:i4>
      </vt:variant>
      <vt:variant>
        <vt:i4>0</vt:i4>
      </vt:variant>
      <vt:variant>
        <vt:i4>5</vt:i4>
      </vt:variant>
      <vt:variant>
        <vt:lpwstr/>
      </vt:variant>
      <vt:variant>
        <vt:lpwstr>_Toc76127894</vt:lpwstr>
      </vt:variant>
      <vt:variant>
        <vt:i4>1572920</vt:i4>
      </vt:variant>
      <vt:variant>
        <vt:i4>194</vt:i4>
      </vt:variant>
      <vt:variant>
        <vt:i4>0</vt:i4>
      </vt:variant>
      <vt:variant>
        <vt:i4>5</vt:i4>
      </vt:variant>
      <vt:variant>
        <vt:lpwstr/>
      </vt:variant>
      <vt:variant>
        <vt:lpwstr>_Toc76127893</vt:lpwstr>
      </vt:variant>
      <vt:variant>
        <vt:i4>1638456</vt:i4>
      </vt:variant>
      <vt:variant>
        <vt:i4>188</vt:i4>
      </vt:variant>
      <vt:variant>
        <vt:i4>0</vt:i4>
      </vt:variant>
      <vt:variant>
        <vt:i4>5</vt:i4>
      </vt:variant>
      <vt:variant>
        <vt:lpwstr/>
      </vt:variant>
      <vt:variant>
        <vt:lpwstr>_Toc76127892</vt:lpwstr>
      </vt:variant>
      <vt:variant>
        <vt:i4>1703992</vt:i4>
      </vt:variant>
      <vt:variant>
        <vt:i4>182</vt:i4>
      </vt:variant>
      <vt:variant>
        <vt:i4>0</vt:i4>
      </vt:variant>
      <vt:variant>
        <vt:i4>5</vt:i4>
      </vt:variant>
      <vt:variant>
        <vt:lpwstr/>
      </vt:variant>
      <vt:variant>
        <vt:lpwstr>_Toc76127891</vt:lpwstr>
      </vt:variant>
      <vt:variant>
        <vt:i4>1769528</vt:i4>
      </vt:variant>
      <vt:variant>
        <vt:i4>176</vt:i4>
      </vt:variant>
      <vt:variant>
        <vt:i4>0</vt:i4>
      </vt:variant>
      <vt:variant>
        <vt:i4>5</vt:i4>
      </vt:variant>
      <vt:variant>
        <vt:lpwstr/>
      </vt:variant>
      <vt:variant>
        <vt:lpwstr>_Toc76127890</vt:lpwstr>
      </vt:variant>
      <vt:variant>
        <vt:i4>1179705</vt:i4>
      </vt:variant>
      <vt:variant>
        <vt:i4>170</vt:i4>
      </vt:variant>
      <vt:variant>
        <vt:i4>0</vt:i4>
      </vt:variant>
      <vt:variant>
        <vt:i4>5</vt:i4>
      </vt:variant>
      <vt:variant>
        <vt:lpwstr/>
      </vt:variant>
      <vt:variant>
        <vt:lpwstr>_Toc76127889</vt:lpwstr>
      </vt:variant>
      <vt:variant>
        <vt:i4>1245241</vt:i4>
      </vt:variant>
      <vt:variant>
        <vt:i4>164</vt:i4>
      </vt:variant>
      <vt:variant>
        <vt:i4>0</vt:i4>
      </vt:variant>
      <vt:variant>
        <vt:i4>5</vt:i4>
      </vt:variant>
      <vt:variant>
        <vt:lpwstr/>
      </vt:variant>
      <vt:variant>
        <vt:lpwstr>_Toc76127888</vt:lpwstr>
      </vt:variant>
      <vt:variant>
        <vt:i4>1835065</vt:i4>
      </vt:variant>
      <vt:variant>
        <vt:i4>158</vt:i4>
      </vt:variant>
      <vt:variant>
        <vt:i4>0</vt:i4>
      </vt:variant>
      <vt:variant>
        <vt:i4>5</vt:i4>
      </vt:variant>
      <vt:variant>
        <vt:lpwstr/>
      </vt:variant>
      <vt:variant>
        <vt:lpwstr>_Toc76127887</vt:lpwstr>
      </vt:variant>
      <vt:variant>
        <vt:i4>1900601</vt:i4>
      </vt:variant>
      <vt:variant>
        <vt:i4>152</vt:i4>
      </vt:variant>
      <vt:variant>
        <vt:i4>0</vt:i4>
      </vt:variant>
      <vt:variant>
        <vt:i4>5</vt:i4>
      </vt:variant>
      <vt:variant>
        <vt:lpwstr/>
      </vt:variant>
      <vt:variant>
        <vt:lpwstr>_Toc76127886</vt:lpwstr>
      </vt:variant>
      <vt:variant>
        <vt:i4>1966137</vt:i4>
      </vt:variant>
      <vt:variant>
        <vt:i4>146</vt:i4>
      </vt:variant>
      <vt:variant>
        <vt:i4>0</vt:i4>
      </vt:variant>
      <vt:variant>
        <vt:i4>5</vt:i4>
      </vt:variant>
      <vt:variant>
        <vt:lpwstr/>
      </vt:variant>
      <vt:variant>
        <vt:lpwstr>_Toc76127885</vt:lpwstr>
      </vt:variant>
      <vt:variant>
        <vt:i4>2031673</vt:i4>
      </vt:variant>
      <vt:variant>
        <vt:i4>140</vt:i4>
      </vt:variant>
      <vt:variant>
        <vt:i4>0</vt:i4>
      </vt:variant>
      <vt:variant>
        <vt:i4>5</vt:i4>
      </vt:variant>
      <vt:variant>
        <vt:lpwstr/>
      </vt:variant>
      <vt:variant>
        <vt:lpwstr>_Toc76127884</vt:lpwstr>
      </vt:variant>
      <vt:variant>
        <vt:i4>1572921</vt:i4>
      </vt:variant>
      <vt:variant>
        <vt:i4>134</vt:i4>
      </vt:variant>
      <vt:variant>
        <vt:i4>0</vt:i4>
      </vt:variant>
      <vt:variant>
        <vt:i4>5</vt:i4>
      </vt:variant>
      <vt:variant>
        <vt:lpwstr/>
      </vt:variant>
      <vt:variant>
        <vt:lpwstr>_Toc76127883</vt:lpwstr>
      </vt:variant>
      <vt:variant>
        <vt:i4>1638457</vt:i4>
      </vt:variant>
      <vt:variant>
        <vt:i4>128</vt:i4>
      </vt:variant>
      <vt:variant>
        <vt:i4>0</vt:i4>
      </vt:variant>
      <vt:variant>
        <vt:i4>5</vt:i4>
      </vt:variant>
      <vt:variant>
        <vt:lpwstr/>
      </vt:variant>
      <vt:variant>
        <vt:lpwstr>_Toc76127882</vt:lpwstr>
      </vt:variant>
      <vt:variant>
        <vt:i4>1703993</vt:i4>
      </vt:variant>
      <vt:variant>
        <vt:i4>122</vt:i4>
      </vt:variant>
      <vt:variant>
        <vt:i4>0</vt:i4>
      </vt:variant>
      <vt:variant>
        <vt:i4>5</vt:i4>
      </vt:variant>
      <vt:variant>
        <vt:lpwstr/>
      </vt:variant>
      <vt:variant>
        <vt:lpwstr>_Toc76127881</vt:lpwstr>
      </vt:variant>
      <vt:variant>
        <vt:i4>1769529</vt:i4>
      </vt:variant>
      <vt:variant>
        <vt:i4>116</vt:i4>
      </vt:variant>
      <vt:variant>
        <vt:i4>0</vt:i4>
      </vt:variant>
      <vt:variant>
        <vt:i4>5</vt:i4>
      </vt:variant>
      <vt:variant>
        <vt:lpwstr/>
      </vt:variant>
      <vt:variant>
        <vt:lpwstr>_Toc76127880</vt:lpwstr>
      </vt:variant>
      <vt:variant>
        <vt:i4>1179702</vt:i4>
      </vt:variant>
      <vt:variant>
        <vt:i4>110</vt:i4>
      </vt:variant>
      <vt:variant>
        <vt:i4>0</vt:i4>
      </vt:variant>
      <vt:variant>
        <vt:i4>5</vt:i4>
      </vt:variant>
      <vt:variant>
        <vt:lpwstr/>
      </vt:variant>
      <vt:variant>
        <vt:lpwstr>_Toc76127879</vt:lpwstr>
      </vt:variant>
      <vt:variant>
        <vt:i4>1245238</vt:i4>
      </vt:variant>
      <vt:variant>
        <vt:i4>104</vt:i4>
      </vt:variant>
      <vt:variant>
        <vt:i4>0</vt:i4>
      </vt:variant>
      <vt:variant>
        <vt:i4>5</vt:i4>
      </vt:variant>
      <vt:variant>
        <vt:lpwstr/>
      </vt:variant>
      <vt:variant>
        <vt:lpwstr>_Toc76127878</vt:lpwstr>
      </vt:variant>
      <vt:variant>
        <vt:i4>1835062</vt:i4>
      </vt:variant>
      <vt:variant>
        <vt:i4>98</vt:i4>
      </vt:variant>
      <vt:variant>
        <vt:i4>0</vt:i4>
      </vt:variant>
      <vt:variant>
        <vt:i4>5</vt:i4>
      </vt:variant>
      <vt:variant>
        <vt:lpwstr/>
      </vt:variant>
      <vt:variant>
        <vt:lpwstr>_Toc76127877</vt:lpwstr>
      </vt:variant>
      <vt:variant>
        <vt:i4>1900598</vt:i4>
      </vt:variant>
      <vt:variant>
        <vt:i4>92</vt:i4>
      </vt:variant>
      <vt:variant>
        <vt:i4>0</vt:i4>
      </vt:variant>
      <vt:variant>
        <vt:i4>5</vt:i4>
      </vt:variant>
      <vt:variant>
        <vt:lpwstr/>
      </vt:variant>
      <vt:variant>
        <vt:lpwstr>_Toc76127876</vt:lpwstr>
      </vt:variant>
      <vt:variant>
        <vt:i4>1966134</vt:i4>
      </vt:variant>
      <vt:variant>
        <vt:i4>86</vt:i4>
      </vt:variant>
      <vt:variant>
        <vt:i4>0</vt:i4>
      </vt:variant>
      <vt:variant>
        <vt:i4>5</vt:i4>
      </vt:variant>
      <vt:variant>
        <vt:lpwstr/>
      </vt:variant>
      <vt:variant>
        <vt:lpwstr>_Toc76127875</vt:lpwstr>
      </vt:variant>
      <vt:variant>
        <vt:i4>2031670</vt:i4>
      </vt:variant>
      <vt:variant>
        <vt:i4>80</vt:i4>
      </vt:variant>
      <vt:variant>
        <vt:i4>0</vt:i4>
      </vt:variant>
      <vt:variant>
        <vt:i4>5</vt:i4>
      </vt:variant>
      <vt:variant>
        <vt:lpwstr/>
      </vt:variant>
      <vt:variant>
        <vt:lpwstr>_Toc76127874</vt:lpwstr>
      </vt:variant>
      <vt:variant>
        <vt:i4>1572918</vt:i4>
      </vt:variant>
      <vt:variant>
        <vt:i4>74</vt:i4>
      </vt:variant>
      <vt:variant>
        <vt:i4>0</vt:i4>
      </vt:variant>
      <vt:variant>
        <vt:i4>5</vt:i4>
      </vt:variant>
      <vt:variant>
        <vt:lpwstr/>
      </vt:variant>
      <vt:variant>
        <vt:lpwstr>_Toc76127873</vt:lpwstr>
      </vt:variant>
      <vt:variant>
        <vt:i4>1638454</vt:i4>
      </vt:variant>
      <vt:variant>
        <vt:i4>68</vt:i4>
      </vt:variant>
      <vt:variant>
        <vt:i4>0</vt:i4>
      </vt:variant>
      <vt:variant>
        <vt:i4>5</vt:i4>
      </vt:variant>
      <vt:variant>
        <vt:lpwstr/>
      </vt:variant>
      <vt:variant>
        <vt:lpwstr>_Toc76127872</vt:lpwstr>
      </vt:variant>
      <vt:variant>
        <vt:i4>1703990</vt:i4>
      </vt:variant>
      <vt:variant>
        <vt:i4>62</vt:i4>
      </vt:variant>
      <vt:variant>
        <vt:i4>0</vt:i4>
      </vt:variant>
      <vt:variant>
        <vt:i4>5</vt:i4>
      </vt:variant>
      <vt:variant>
        <vt:lpwstr/>
      </vt:variant>
      <vt:variant>
        <vt:lpwstr>_Toc76127871</vt:lpwstr>
      </vt:variant>
      <vt:variant>
        <vt:i4>1769526</vt:i4>
      </vt:variant>
      <vt:variant>
        <vt:i4>56</vt:i4>
      </vt:variant>
      <vt:variant>
        <vt:i4>0</vt:i4>
      </vt:variant>
      <vt:variant>
        <vt:i4>5</vt:i4>
      </vt:variant>
      <vt:variant>
        <vt:lpwstr/>
      </vt:variant>
      <vt:variant>
        <vt:lpwstr>_Toc76127870</vt:lpwstr>
      </vt:variant>
      <vt:variant>
        <vt:i4>1179703</vt:i4>
      </vt:variant>
      <vt:variant>
        <vt:i4>50</vt:i4>
      </vt:variant>
      <vt:variant>
        <vt:i4>0</vt:i4>
      </vt:variant>
      <vt:variant>
        <vt:i4>5</vt:i4>
      </vt:variant>
      <vt:variant>
        <vt:lpwstr/>
      </vt:variant>
      <vt:variant>
        <vt:lpwstr>_Toc76127869</vt:lpwstr>
      </vt:variant>
      <vt:variant>
        <vt:i4>1245239</vt:i4>
      </vt:variant>
      <vt:variant>
        <vt:i4>44</vt:i4>
      </vt:variant>
      <vt:variant>
        <vt:i4>0</vt:i4>
      </vt:variant>
      <vt:variant>
        <vt:i4>5</vt:i4>
      </vt:variant>
      <vt:variant>
        <vt:lpwstr/>
      </vt:variant>
      <vt:variant>
        <vt:lpwstr>_Toc76127868</vt:lpwstr>
      </vt:variant>
      <vt:variant>
        <vt:i4>1835063</vt:i4>
      </vt:variant>
      <vt:variant>
        <vt:i4>38</vt:i4>
      </vt:variant>
      <vt:variant>
        <vt:i4>0</vt:i4>
      </vt:variant>
      <vt:variant>
        <vt:i4>5</vt:i4>
      </vt:variant>
      <vt:variant>
        <vt:lpwstr/>
      </vt:variant>
      <vt:variant>
        <vt:lpwstr>_Toc76127867</vt:lpwstr>
      </vt:variant>
      <vt:variant>
        <vt:i4>1900599</vt:i4>
      </vt:variant>
      <vt:variant>
        <vt:i4>32</vt:i4>
      </vt:variant>
      <vt:variant>
        <vt:i4>0</vt:i4>
      </vt:variant>
      <vt:variant>
        <vt:i4>5</vt:i4>
      </vt:variant>
      <vt:variant>
        <vt:lpwstr/>
      </vt:variant>
      <vt:variant>
        <vt:lpwstr>_Toc76127866</vt:lpwstr>
      </vt:variant>
      <vt:variant>
        <vt:i4>1966135</vt:i4>
      </vt:variant>
      <vt:variant>
        <vt:i4>26</vt:i4>
      </vt:variant>
      <vt:variant>
        <vt:i4>0</vt:i4>
      </vt:variant>
      <vt:variant>
        <vt:i4>5</vt:i4>
      </vt:variant>
      <vt:variant>
        <vt:lpwstr/>
      </vt:variant>
      <vt:variant>
        <vt:lpwstr>_Toc76127865</vt:lpwstr>
      </vt:variant>
      <vt:variant>
        <vt:i4>2031671</vt:i4>
      </vt:variant>
      <vt:variant>
        <vt:i4>20</vt:i4>
      </vt:variant>
      <vt:variant>
        <vt:i4>0</vt:i4>
      </vt:variant>
      <vt:variant>
        <vt:i4>5</vt:i4>
      </vt:variant>
      <vt:variant>
        <vt:lpwstr/>
      </vt:variant>
      <vt:variant>
        <vt:lpwstr>_Toc76127864</vt:lpwstr>
      </vt:variant>
      <vt:variant>
        <vt:i4>1572919</vt:i4>
      </vt:variant>
      <vt:variant>
        <vt:i4>14</vt:i4>
      </vt:variant>
      <vt:variant>
        <vt:i4>0</vt:i4>
      </vt:variant>
      <vt:variant>
        <vt:i4>5</vt:i4>
      </vt:variant>
      <vt:variant>
        <vt:lpwstr/>
      </vt:variant>
      <vt:variant>
        <vt:lpwstr>_Toc76127863</vt:lpwstr>
      </vt:variant>
      <vt:variant>
        <vt:i4>1638455</vt:i4>
      </vt:variant>
      <vt:variant>
        <vt:i4>8</vt:i4>
      </vt:variant>
      <vt:variant>
        <vt:i4>0</vt:i4>
      </vt:variant>
      <vt:variant>
        <vt:i4>5</vt:i4>
      </vt:variant>
      <vt:variant>
        <vt:lpwstr/>
      </vt:variant>
      <vt:variant>
        <vt:lpwstr>_Toc76127862</vt:lpwstr>
      </vt:variant>
      <vt:variant>
        <vt:i4>1703991</vt:i4>
      </vt:variant>
      <vt:variant>
        <vt:i4>2</vt:i4>
      </vt:variant>
      <vt:variant>
        <vt:i4>0</vt:i4>
      </vt:variant>
      <vt:variant>
        <vt:i4>5</vt:i4>
      </vt:variant>
      <vt:variant>
        <vt:lpwstr/>
      </vt:variant>
      <vt:variant>
        <vt:lpwstr>_Toc76127861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PARA LA LICITACION PUBLICA NACIONAL</dc:title>
  <dc:subject/>
  <dc:creator>tgarcia</dc:creator>
  <cp:keywords/>
  <dc:description/>
  <cp:lastModifiedBy>Nancy Cruz García</cp:lastModifiedBy>
  <cp:revision>29</cp:revision>
  <cp:lastPrinted>2026-07-10T23:12:00Z</cp:lastPrinted>
  <dcterms:created xsi:type="dcterms:W3CDTF">2026-06-25T00:15:00Z</dcterms:created>
  <dcterms:modified xsi:type="dcterms:W3CDTF">2026-07-10T23:14:00Z</dcterms:modified>
</cp:coreProperties>
</file>